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Segoe UI" w:eastAsiaTheme="minorEastAsia" w:hAnsi="Segoe UI" w:cs="Times New Roman (Body CS)"/>
          <w:color w:val="025F5D"/>
          <w:spacing w:val="0"/>
          <w:kern w:val="2"/>
          <w:sz w:val="56"/>
          <w:szCs w:val="22"/>
        </w:rPr>
        <w:id w:val="-1859646906"/>
        <w:docPartObj>
          <w:docPartGallery w:val="Cover Pages"/>
          <w:docPartUnique/>
        </w:docPartObj>
      </w:sdtPr>
      <w:sdtEndPr>
        <w:rPr>
          <w:sz w:val="40"/>
          <w:szCs w:val="28"/>
        </w:rPr>
      </w:sdtEndPr>
      <w:sdtContent>
        <w:p w14:paraId="73DF2D43" w14:textId="16A5EA3B" w:rsidR="0047616C" w:rsidRPr="00BF36DA" w:rsidRDefault="00BF36DA" w:rsidP="007E72A6">
          <w:pPr>
            <w:pStyle w:val="Title"/>
            <w:rPr>
              <w:sz w:val="56"/>
            </w:rPr>
          </w:pPr>
          <w:r w:rsidRPr="00BF36DA">
            <w:rPr>
              <w:sz w:val="56"/>
            </w:rPr>
            <w:t>Guidance on climate risk assessment and adaptation planning for Australian health system organisations</w:t>
          </w:r>
        </w:p>
        <w:p w14:paraId="53D866D7" w14:textId="087F286C" w:rsidR="0047616C" w:rsidRPr="006C34B5" w:rsidRDefault="00BF36DA" w:rsidP="00B97EF1">
          <w:pPr>
            <w:pStyle w:val="Subtitle"/>
            <w:spacing w:before="240"/>
            <w:rPr>
              <w:sz w:val="40"/>
              <w:szCs w:val="28"/>
            </w:rPr>
          </w:pPr>
          <w:r>
            <w:rPr>
              <w:sz w:val="40"/>
              <w:szCs w:val="28"/>
            </w:rPr>
            <w:t>Risk assessment template</w:t>
          </w:r>
        </w:p>
      </w:sdtContent>
    </w:sdt>
    <w:p w14:paraId="560E890A" w14:textId="77777777" w:rsidR="00D268FF" w:rsidRDefault="00D268FF" w:rsidP="00C6013F"/>
    <w:p w14:paraId="5480875A" w14:textId="77777777" w:rsidR="00D268FF" w:rsidRDefault="00D268FF" w:rsidP="00C6013F">
      <w:pPr>
        <w:sectPr w:rsidR="00D268FF" w:rsidSect="008F1484">
          <w:headerReference w:type="even" r:id="rId11"/>
          <w:headerReference w:type="default" r:id="rId12"/>
          <w:footerReference w:type="even" r:id="rId13"/>
          <w:footerReference w:type="default" r:id="rId14"/>
          <w:headerReference w:type="first" r:id="rId15"/>
          <w:footerReference w:type="first" r:id="rId16"/>
          <w:pgSz w:w="11900" w:h="16840"/>
          <w:pgMar w:top="1361" w:right="843" w:bottom="1474" w:left="1134" w:header="0" w:footer="364" w:gutter="0"/>
          <w:cols w:space="708"/>
          <w:titlePg/>
          <w:docGrid w:linePitch="360"/>
        </w:sectPr>
      </w:pPr>
    </w:p>
    <w:p w14:paraId="1B68634B" w14:textId="504B2914" w:rsidR="00901E96" w:rsidRPr="00A552D0" w:rsidRDefault="0029061E" w:rsidP="00A552D0">
      <w:pPr>
        <w:pStyle w:val="Heading1"/>
      </w:pPr>
      <w:r>
        <w:lastRenderedPageBreak/>
        <w:t>Context</w:t>
      </w:r>
    </w:p>
    <w:tbl>
      <w:tblPr>
        <w:tblStyle w:val="TableGrid"/>
        <w:tblW w:w="5000" w:type="pct"/>
        <w:tblLook w:val="00A0" w:firstRow="1" w:lastRow="0" w:firstColumn="1" w:lastColumn="0" w:noHBand="0" w:noVBand="0"/>
        <w:tblDescription w:val="Add Alt Text describing the content of the table"/>
      </w:tblPr>
      <w:tblGrid>
        <w:gridCol w:w="2904"/>
        <w:gridCol w:w="4945"/>
        <w:gridCol w:w="6402"/>
      </w:tblGrid>
      <w:tr w:rsidR="00901E96" w:rsidRPr="00E942F6" w14:paraId="534BB746" w14:textId="77777777" w:rsidTr="00002F1B">
        <w:trPr>
          <w:cnfStyle w:val="100000000000" w:firstRow="1" w:lastRow="0" w:firstColumn="0" w:lastColumn="0" w:oddVBand="0" w:evenVBand="0" w:oddHBand="0" w:evenHBand="0" w:firstRowFirstColumn="0" w:firstRowLastColumn="0" w:lastRowFirstColumn="0" w:lastRowLastColumn="0"/>
          <w:trHeight w:val="1196"/>
          <w:tblHeader/>
        </w:trPr>
        <w:tc>
          <w:tcPr>
            <w:tcW w:w="1019" w:type="pct"/>
            <w:tcBorders>
              <w:left w:val="single" w:sz="4" w:space="0" w:color="00DCA1" w:themeColor="background2"/>
              <w:right w:val="single" w:sz="4" w:space="0" w:color="00DCA1" w:themeColor="background2"/>
            </w:tcBorders>
            <w:shd w:val="clear" w:color="auto" w:fill="C5FFEF" w:themeFill="background2" w:themeFillTint="33"/>
          </w:tcPr>
          <w:p w14:paraId="5A1ABE82" w14:textId="77777777" w:rsidR="00901E96" w:rsidRPr="00787153" w:rsidRDefault="00901E96">
            <w:pPr>
              <w:rPr>
                <w:rFonts w:cs="Segoe UI"/>
                <w:b/>
                <w:lang w:val="en-GB"/>
              </w:rPr>
            </w:pPr>
            <w:r w:rsidRPr="00787153">
              <w:rPr>
                <w:rFonts w:cs="Segoe UI"/>
                <w:b/>
                <w:lang w:val="en-GB"/>
              </w:rPr>
              <w:t>Objective/s</w:t>
            </w:r>
          </w:p>
          <w:p w14:paraId="4F0B66AE" w14:textId="77777777" w:rsidR="00901E96" w:rsidRPr="00787153" w:rsidRDefault="00901E96">
            <w:pPr>
              <w:rPr>
                <w:rFonts w:cs="Segoe UI"/>
              </w:rPr>
            </w:pPr>
            <w:r w:rsidRPr="00787153">
              <w:rPr>
                <w:rFonts w:cs="Segoe UI"/>
              </w:rPr>
              <w:t xml:space="preserve">Why are you undertaking this climate risk assessment, and what do you hope to achieve? </w:t>
            </w:r>
          </w:p>
        </w:tc>
        <w:tc>
          <w:tcPr>
            <w:tcW w:w="3981" w:type="pct"/>
            <w:gridSpan w:val="2"/>
            <w:tcBorders>
              <w:left w:val="single" w:sz="4" w:space="0" w:color="00DCA1" w:themeColor="background2"/>
              <w:right w:val="single" w:sz="4" w:space="0" w:color="00DCA1" w:themeColor="background2"/>
            </w:tcBorders>
          </w:tcPr>
          <w:p w14:paraId="036EF8CE" w14:textId="77777777" w:rsidR="00901E96" w:rsidRPr="00787153" w:rsidRDefault="00901E96">
            <w:pPr>
              <w:pStyle w:val="TableHeader"/>
              <w:rPr>
                <w:rFonts w:ascii="Segoe UI" w:hAnsi="Segoe UI" w:cs="Segoe UI"/>
                <w:b w:val="0"/>
                <w:i/>
                <w:szCs w:val="24"/>
                <w:lang w:val="en-GB"/>
              </w:rPr>
            </w:pPr>
            <w:r w:rsidRPr="00787153">
              <w:rPr>
                <w:rFonts w:ascii="Segoe UI" w:hAnsi="Segoe UI" w:cs="Segoe UI"/>
                <w:b w:val="0"/>
                <w:i/>
                <w:szCs w:val="24"/>
                <w:lang w:val="en-GB"/>
              </w:rPr>
              <w:t>e.g. This assessment aims to identify and address climate risks to our organisation’s infrastructure, operations, workforce, and service delivery, as well as impacts on the health of the community we serve. We are undertaking this work to strengthen our resilience to climate hazards, and to safeguard the health outcomes of the populations we serve. By understanding our vulnerabilities and integrating climate risk into planning and decision-making, we seek to ensure continuity of care, protect population health, and support a climate-resilient health system aligned with national and state adaptation strategies.</w:t>
            </w:r>
          </w:p>
        </w:tc>
      </w:tr>
      <w:tr w:rsidR="00901E96" w:rsidRPr="00E942F6" w14:paraId="0AF697E3" w14:textId="77777777">
        <w:trPr>
          <w:cnfStyle w:val="000000100000" w:firstRow="0" w:lastRow="0" w:firstColumn="0" w:lastColumn="0" w:oddVBand="0" w:evenVBand="0" w:oddHBand="1" w:evenHBand="0" w:firstRowFirstColumn="0" w:firstRowLastColumn="0" w:lastRowFirstColumn="0" w:lastRowLastColumn="0"/>
          <w:trHeight w:val="143"/>
        </w:trPr>
        <w:tc>
          <w:tcPr>
            <w:tcW w:w="1019" w:type="pct"/>
            <w:vMerge w:val="restart"/>
            <w:tcBorders>
              <w:left w:val="single" w:sz="4" w:space="0" w:color="00DCA1" w:themeColor="background2"/>
              <w:right w:val="single" w:sz="4" w:space="0" w:color="00DCA1" w:themeColor="background2"/>
            </w:tcBorders>
            <w:shd w:val="clear" w:color="auto" w:fill="C5FFEF" w:themeFill="background2" w:themeFillTint="33"/>
          </w:tcPr>
          <w:p w14:paraId="4183B441" w14:textId="77777777" w:rsidR="00A14AD8" w:rsidRDefault="00901E96">
            <w:pPr>
              <w:rPr>
                <w:rFonts w:cs="Segoe UI"/>
                <w:b/>
                <w:lang w:val="en-GB"/>
              </w:rPr>
            </w:pPr>
            <w:r w:rsidRPr="00787153">
              <w:rPr>
                <w:rFonts w:cs="Segoe UI"/>
                <w:b/>
                <w:lang w:val="en-GB"/>
              </w:rPr>
              <w:t>Policy context</w:t>
            </w:r>
          </w:p>
          <w:p w14:paraId="403FE4C5" w14:textId="77777777" w:rsidR="00901E96" w:rsidRPr="00787153" w:rsidRDefault="00901E96">
            <w:pPr>
              <w:rPr>
                <w:rFonts w:cs="Segoe UI"/>
                <w:lang w:val="en-GB"/>
              </w:rPr>
            </w:pPr>
            <w:r w:rsidRPr="00787153">
              <w:rPr>
                <w:rFonts w:cs="Segoe UI"/>
                <w:lang w:val="en-GB"/>
              </w:rPr>
              <w:t>What local, regional, or national policies, plans, and/or legislation are relevant to this process?</w:t>
            </w:r>
          </w:p>
        </w:tc>
        <w:tc>
          <w:tcPr>
            <w:tcW w:w="1735" w:type="pct"/>
            <w:tcBorders>
              <w:left w:val="single" w:sz="4" w:space="0" w:color="00DCA1" w:themeColor="background2"/>
              <w:right w:val="single" w:sz="4" w:space="0" w:color="00DCA1" w:themeColor="background2"/>
            </w:tcBorders>
            <w:shd w:val="clear" w:color="auto" w:fill="C5FFEF" w:themeFill="background2" w:themeFillTint="33"/>
          </w:tcPr>
          <w:p w14:paraId="6E38423D" w14:textId="77777777" w:rsidR="00901E96" w:rsidRPr="00787153" w:rsidRDefault="00901E96">
            <w:pPr>
              <w:pStyle w:val="TableHeader"/>
              <w:rPr>
                <w:rFonts w:ascii="Segoe UI" w:hAnsi="Segoe UI" w:cs="Segoe UI"/>
                <w:szCs w:val="24"/>
                <w:lang w:val="en-GB"/>
              </w:rPr>
            </w:pPr>
            <w:r w:rsidRPr="00787153">
              <w:rPr>
                <w:rFonts w:ascii="Segoe UI" w:hAnsi="Segoe UI" w:cs="Segoe UI"/>
                <w:szCs w:val="24"/>
                <w:lang w:val="en-GB"/>
              </w:rPr>
              <w:t xml:space="preserve">Plan, policy or strategy </w:t>
            </w:r>
          </w:p>
        </w:tc>
        <w:tc>
          <w:tcPr>
            <w:tcW w:w="2246" w:type="pct"/>
            <w:tcBorders>
              <w:left w:val="single" w:sz="4" w:space="0" w:color="00DCA1" w:themeColor="background2"/>
              <w:right w:val="single" w:sz="4" w:space="0" w:color="00DCA1" w:themeColor="background2"/>
            </w:tcBorders>
            <w:shd w:val="clear" w:color="auto" w:fill="C5FFEF" w:themeFill="background2" w:themeFillTint="33"/>
          </w:tcPr>
          <w:p w14:paraId="7F5214D8" w14:textId="77777777" w:rsidR="00901E96" w:rsidRPr="00787153" w:rsidRDefault="00901E96">
            <w:pPr>
              <w:pStyle w:val="TableHeader"/>
              <w:rPr>
                <w:rFonts w:ascii="Segoe UI" w:hAnsi="Segoe UI" w:cs="Segoe UI"/>
                <w:szCs w:val="24"/>
                <w:lang w:val="en-GB"/>
              </w:rPr>
            </w:pPr>
            <w:r w:rsidRPr="00787153">
              <w:rPr>
                <w:rFonts w:ascii="Segoe UI" w:hAnsi="Segoe UI" w:cs="Segoe UI"/>
                <w:szCs w:val="24"/>
                <w:lang w:val="en-GB"/>
              </w:rPr>
              <w:t xml:space="preserve">How it will inform this project </w:t>
            </w:r>
          </w:p>
        </w:tc>
      </w:tr>
      <w:tr w:rsidR="00901E96" w:rsidRPr="00E942F6" w14:paraId="63757C2F" w14:textId="77777777">
        <w:trPr>
          <w:trHeight w:val="133"/>
        </w:trPr>
        <w:tc>
          <w:tcPr>
            <w:tcW w:w="1019" w:type="pct"/>
            <w:vMerge/>
            <w:tcBorders>
              <w:left w:val="single" w:sz="4" w:space="0" w:color="00DCA1" w:themeColor="background2"/>
              <w:right w:val="single" w:sz="4" w:space="0" w:color="00DCA1" w:themeColor="background2"/>
            </w:tcBorders>
            <w:shd w:val="clear" w:color="auto" w:fill="C5FFEF" w:themeFill="background2" w:themeFillTint="33"/>
          </w:tcPr>
          <w:p w14:paraId="312D84DB" w14:textId="77777777" w:rsidR="00901E96" w:rsidRPr="00787153" w:rsidRDefault="00901E96">
            <w:pPr>
              <w:rPr>
                <w:rFonts w:cs="Segoe UI"/>
                <w:lang w:val="en-GB"/>
              </w:rPr>
            </w:pPr>
          </w:p>
        </w:tc>
        <w:tc>
          <w:tcPr>
            <w:tcW w:w="1735" w:type="pct"/>
            <w:tcBorders>
              <w:left w:val="single" w:sz="4" w:space="0" w:color="00DCA1" w:themeColor="background2"/>
              <w:right w:val="single" w:sz="4" w:space="0" w:color="00DCA1" w:themeColor="background2"/>
            </w:tcBorders>
          </w:tcPr>
          <w:p w14:paraId="3A4E9189" w14:textId="77777777" w:rsidR="00901E96" w:rsidRPr="00787153" w:rsidRDefault="00901E96">
            <w:pPr>
              <w:pStyle w:val="TableHeader"/>
              <w:rPr>
                <w:rFonts w:ascii="Segoe UI" w:hAnsi="Segoe UI" w:cs="Segoe UI"/>
                <w:b w:val="0"/>
                <w:i/>
                <w:szCs w:val="24"/>
                <w:lang w:val="en-GB"/>
              </w:rPr>
            </w:pPr>
            <w:r w:rsidRPr="00787153">
              <w:rPr>
                <w:rFonts w:ascii="Segoe UI" w:hAnsi="Segoe UI" w:cs="Segoe UI"/>
                <w:b w:val="0"/>
                <w:i/>
                <w:szCs w:val="24"/>
                <w:lang w:val="en-GB"/>
              </w:rPr>
              <w:t xml:space="preserve">e.g. </w:t>
            </w:r>
            <w:hyperlink r:id="rId17" w:history="1">
              <w:r w:rsidRPr="00923F3C">
                <w:rPr>
                  <w:rStyle w:val="Hyperlink"/>
                  <w:rFonts w:ascii="Segoe UI" w:hAnsi="Segoe UI" w:cs="Segoe UI"/>
                  <w:b w:val="0"/>
                  <w:color w:val="083E9C" w:themeColor="accent1"/>
                  <w:szCs w:val="24"/>
                  <w:lang w:val="en-GB"/>
                </w:rPr>
                <w:t>National Health and Climate Strategy</w:t>
              </w:r>
            </w:hyperlink>
          </w:p>
        </w:tc>
        <w:tc>
          <w:tcPr>
            <w:tcW w:w="2246" w:type="pct"/>
            <w:tcBorders>
              <w:left w:val="single" w:sz="4" w:space="0" w:color="00DCA1" w:themeColor="background2"/>
              <w:right w:val="single" w:sz="4" w:space="0" w:color="00DCA1" w:themeColor="background2"/>
            </w:tcBorders>
          </w:tcPr>
          <w:p w14:paraId="733215A6" w14:textId="77777777" w:rsidR="00901E96" w:rsidRPr="00787153" w:rsidRDefault="00901E96">
            <w:pPr>
              <w:pStyle w:val="TableHeader"/>
              <w:rPr>
                <w:rFonts w:ascii="Segoe UI" w:hAnsi="Segoe UI" w:cs="Segoe UI"/>
                <w:b w:val="0"/>
                <w:i/>
                <w:szCs w:val="24"/>
                <w:lang w:val="en-GB"/>
              </w:rPr>
            </w:pPr>
            <w:r w:rsidRPr="00787153">
              <w:rPr>
                <w:rFonts w:ascii="Segoe UI" w:hAnsi="Segoe UI" w:cs="Segoe UI"/>
                <w:b w:val="0"/>
                <w:i/>
                <w:szCs w:val="24"/>
                <w:lang w:val="en-GB"/>
              </w:rPr>
              <w:t>e.g. The Australian Government’s National Health and Climate Strategy identifies that</w:t>
            </w:r>
            <w:r w:rsidRPr="00787153">
              <w:rPr>
                <w:rFonts w:ascii="Segoe UI" w:hAnsi="Segoe UI" w:cs="Segoe UI"/>
                <w:szCs w:val="24"/>
              </w:rPr>
              <w:t xml:space="preserve"> </w:t>
            </w:r>
            <w:r w:rsidRPr="00787153">
              <w:rPr>
                <w:rFonts w:ascii="Segoe UI" w:hAnsi="Segoe UI" w:cs="Segoe UI"/>
                <w:b w:val="0"/>
                <w:i/>
                <w:szCs w:val="24"/>
                <w:lang w:val="en-GB"/>
              </w:rPr>
              <w:t>comprehensive local and regional risk assessments and adaptation plans, developed in consultation with local communities and priority populations, will be crucial in effectively addressing climate-related risks to health and wellbeing.</w:t>
            </w:r>
          </w:p>
        </w:tc>
      </w:tr>
      <w:tr w:rsidR="00901E96" w:rsidRPr="00E942F6" w14:paraId="65029CA1" w14:textId="77777777">
        <w:trPr>
          <w:cnfStyle w:val="000000100000" w:firstRow="0" w:lastRow="0" w:firstColumn="0" w:lastColumn="0" w:oddVBand="0" w:evenVBand="0" w:oddHBand="1" w:evenHBand="0" w:firstRowFirstColumn="0" w:firstRowLastColumn="0" w:lastRowFirstColumn="0" w:lastRowLastColumn="0"/>
          <w:trHeight w:val="133"/>
        </w:trPr>
        <w:tc>
          <w:tcPr>
            <w:tcW w:w="1019" w:type="pct"/>
            <w:vMerge/>
            <w:tcBorders>
              <w:left w:val="single" w:sz="4" w:space="0" w:color="00DCA1" w:themeColor="background2"/>
              <w:right w:val="single" w:sz="4" w:space="0" w:color="00DCA1" w:themeColor="background2"/>
            </w:tcBorders>
            <w:shd w:val="clear" w:color="auto" w:fill="C5FFEF" w:themeFill="background2" w:themeFillTint="33"/>
          </w:tcPr>
          <w:p w14:paraId="2D2A1315" w14:textId="77777777" w:rsidR="00901E96" w:rsidRPr="00787153" w:rsidRDefault="00901E96">
            <w:pPr>
              <w:rPr>
                <w:rFonts w:cs="Segoe UI"/>
                <w:lang w:val="en-GB"/>
              </w:rPr>
            </w:pPr>
          </w:p>
        </w:tc>
        <w:tc>
          <w:tcPr>
            <w:tcW w:w="1735" w:type="pct"/>
            <w:tcBorders>
              <w:left w:val="single" w:sz="4" w:space="0" w:color="00DCA1" w:themeColor="background2"/>
              <w:right w:val="single" w:sz="4" w:space="0" w:color="00DCA1" w:themeColor="background2"/>
            </w:tcBorders>
          </w:tcPr>
          <w:p w14:paraId="422AD7B5" w14:textId="77777777" w:rsidR="00901E96" w:rsidRPr="00787153" w:rsidRDefault="00901E96">
            <w:pPr>
              <w:pStyle w:val="TableHeader"/>
              <w:rPr>
                <w:rFonts w:ascii="Segoe UI" w:hAnsi="Segoe UI" w:cs="Segoe UI"/>
                <w:b w:val="0"/>
                <w:szCs w:val="24"/>
                <w:lang w:val="en-GB"/>
              </w:rPr>
            </w:pPr>
            <w:r w:rsidRPr="00787153">
              <w:rPr>
                <w:rFonts w:ascii="Segoe UI" w:hAnsi="Segoe UI" w:cs="Segoe UI"/>
                <w:b w:val="0"/>
                <w:color w:val="000000"/>
                <w:szCs w:val="24"/>
                <w:lang w:val="en-GB"/>
              </w:rPr>
              <w:t>Policy/strategy-1</w:t>
            </w:r>
          </w:p>
        </w:tc>
        <w:tc>
          <w:tcPr>
            <w:tcW w:w="2246" w:type="pct"/>
            <w:tcBorders>
              <w:left w:val="single" w:sz="4" w:space="0" w:color="00DCA1" w:themeColor="background2"/>
              <w:right w:val="single" w:sz="4" w:space="0" w:color="00DCA1" w:themeColor="background2"/>
            </w:tcBorders>
          </w:tcPr>
          <w:p w14:paraId="00A214BF" w14:textId="77777777" w:rsidR="00901E96" w:rsidRPr="00787153" w:rsidRDefault="00901E96">
            <w:pPr>
              <w:pStyle w:val="TableHeader"/>
              <w:rPr>
                <w:rFonts w:ascii="Segoe UI" w:hAnsi="Segoe UI" w:cs="Segoe UI"/>
                <w:b w:val="0"/>
                <w:szCs w:val="24"/>
                <w:lang w:val="en-GB"/>
              </w:rPr>
            </w:pPr>
          </w:p>
        </w:tc>
      </w:tr>
      <w:tr w:rsidR="00901E96" w:rsidRPr="00E942F6" w14:paraId="0ABA74D0" w14:textId="77777777">
        <w:trPr>
          <w:trHeight w:val="133"/>
        </w:trPr>
        <w:tc>
          <w:tcPr>
            <w:tcW w:w="1019" w:type="pct"/>
            <w:vMerge/>
            <w:tcBorders>
              <w:left w:val="single" w:sz="4" w:space="0" w:color="00DCA1" w:themeColor="background2"/>
              <w:right w:val="single" w:sz="4" w:space="0" w:color="00DCA1" w:themeColor="background2"/>
            </w:tcBorders>
            <w:shd w:val="clear" w:color="auto" w:fill="C5FFEF" w:themeFill="background2" w:themeFillTint="33"/>
          </w:tcPr>
          <w:p w14:paraId="303FC400" w14:textId="77777777" w:rsidR="00901E96" w:rsidRPr="00787153" w:rsidRDefault="00901E96">
            <w:pPr>
              <w:rPr>
                <w:rFonts w:cs="Segoe UI"/>
                <w:lang w:val="en-GB"/>
              </w:rPr>
            </w:pPr>
          </w:p>
        </w:tc>
        <w:tc>
          <w:tcPr>
            <w:tcW w:w="1735" w:type="pct"/>
            <w:tcBorders>
              <w:left w:val="single" w:sz="4" w:space="0" w:color="00DCA1" w:themeColor="background2"/>
              <w:right w:val="single" w:sz="4" w:space="0" w:color="00DCA1" w:themeColor="background2"/>
            </w:tcBorders>
          </w:tcPr>
          <w:p w14:paraId="194F0E71" w14:textId="77777777" w:rsidR="00901E96" w:rsidRPr="00787153" w:rsidRDefault="00901E96">
            <w:pPr>
              <w:pStyle w:val="TableHeader"/>
              <w:rPr>
                <w:rFonts w:ascii="Segoe UI" w:hAnsi="Segoe UI" w:cs="Segoe UI"/>
                <w:b w:val="0"/>
                <w:szCs w:val="24"/>
                <w:lang w:val="en-GB"/>
              </w:rPr>
            </w:pPr>
            <w:r w:rsidRPr="00787153">
              <w:rPr>
                <w:rFonts w:ascii="Segoe UI" w:hAnsi="Segoe UI" w:cs="Segoe UI"/>
                <w:b w:val="0"/>
                <w:color w:val="000000"/>
                <w:szCs w:val="24"/>
                <w:lang w:val="en-GB"/>
              </w:rPr>
              <w:t>Policy/strategy-2</w:t>
            </w:r>
          </w:p>
        </w:tc>
        <w:tc>
          <w:tcPr>
            <w:tcW w:w="2246" w:type="pct"/>
            <w:tcBorders>
              <w:left w:val="single" w:sz="4" w:space="0" w:color="00DCA1" w:themeColor="background2"/>
              <w:right w:val="single" w:sz="4" w:space="0" w:color="00DCA1" w:themeColor="background2"/>
            </w:tcBorders>
          </w:tcPr>
          <w:p w14:paraId="08E9C1BF" w14:textId="77777777" w:rsidR="00901E96" w:rsidRPr="00787153" w:rsidRDefault="00901E96">
            <w:pPr>
              <w:pStyle w:val="TableHeader"/>
              <w:rPr>
                <w:rFonts w:ascii="Segoe UI" w:hAnsi="Segoe UI" w:cs="Segoe UI"/>
                <w:b w:val="0"/>
                <w:szCs w:val="24"/>
                <w:lang w:val="en-GB"/>
              </w:rPr>
            </w:pPr>
          </w:p>
        </w:tc>
      </w:tr>
      <w:tr w:rsidR="00901E96" w:rsidRPr="00E942F6" w14:paraId="3D23137A" w14:textId="77777777">
        <w:trPr>
          <w:cnfStyle w:val="000000100000" w:firstRow="0" w:lastRow="0" w:firstColumn="0" w:lastColumn="0" w:oddVBand="0" w:evenVBand="0" w:oddHBand="1" w:evenHBand="0" w:firstRowFirstColumn="0" w:firstRowLastColumn="0" w:lastRowFirstColumn="0" w:lastRowLastColumn="0"/>
          <w:trHeight w:val="133"/>
        </w:trPr>
        <w:tc>
          <w:tcPr>
            <w:tcW w:w="1019" w:type="pct"/>
            <w:vMerge/>
            <w:tcBorders>
              <w:left w:val="single" w:sz="4" w:space="0" w:color="00DCA1" w:themeColor="background2"/>
              <w:right w:val="single" w:sz="4" w:space="0" w:color="00DCA1" w:themeColor="background2"/>
            </w:tcBorders>
            <w:shd w:val="clear" w:color="auto" w:fill="C5FFEF" w:themeFill="background2" w:themeFillTint="33"/>
          </w:tcPr>
          <w:p w14:paraId="2E1FFA6C" w14:textId="77777777" w:rsidR="00901E96" w:rsidRPr="00787153" w:rsidRDefault="00901E96">
            <w:pPr>
              <w:rPr>
                <w:rFonts w:cs="Segoe UI"/>
                <w:lang w:val="en-GB"/>
              </w:rPr>
            </w:pPr>
          </w:p>
        </w:tc>
        <w:tc>
          <w:tcPr>
            <w:tcW w:w="1735" w:type="pct"/>
            <w:tcBorders>
              <w:left w:val="single" w:sz="4" w:space="0" w:color="00DCA1" w:themeColor="background2"/>
              <w:right w:val="single" w:sz="4" w:space="0" w:color="00DCA1" w:themeColor="background2"/>
            </w:tcBorders>
          </w:tcPr>
          <w:p w14:paraId="1BD6D72E" w14:textId="77777777" w:rsidR="00901E96" w:rsidRPr="00787153" w:rsidRDefault="00901E96">
            <w:pPr>
              <w:pStyle w:val="TableHeader"/>
              <w:rPr>
                <w:rFonts w:ascii="Segoe UI" w:hAnsi="Segoe UI" w:cs="Segoe UI"/>
                <w:b w:val="0"/>
                <w:szCs w:val="24"/>
                <w:lang w:val="en-GB"/>
              </w:rPr>
            </w:pPr>
            <w:r w:rsidRPr="00787153">
              <w:rPr>
                <w:rFonts w:ascii="Segoe UI" w:hAnsi="Segoe UI" w:cs="Segoe UI"/>
                <w:b w:val="0"/>
                <w:color w:val="000000"/>
                <w:szCs w:val="24"/>
                <w:lang w:val="en-GB"/>
              </w:rPr>
              <w:t>Policy/strategy-3</w:t>
            </w:r>
          </w:p>
        </w:tc>
        <w:tc>
          <w:tcPr>
            <w:tcW w:w="2246" w:type="pct"/>
            <w:tcBorders>
              <w:left w:val="single" w:sz="4" w:space="0" w:color="00DCA1" w:themeColor="background2"/>
              <w:right w:val="single" w:sz="4" w:space="0" w:color="00DCA1" w:themeColor="background2"/>
            </w:tcBorders>
          </w:tcPr>
          <w:p w14:paraId="1C09C04D" w14:textId="77777777" w:rsidR="00901E96" w:rsidRPr="00787153" w:rsidRDefault="00901E96">
            <w:pPr>
              <w:pStyle w:val="TableHeader"/>
              <w:rPr>
                <w:rFonts w:ascii="Segoe UI" w:hAnsi="Segoe UI" w:cs="Segoe UI"/>
                <w:b w:val="0"/>
                <w:szCs w:val="24"/>
                <w:lang w:val="en-GB"/>
              </w:rPr>
            </w:pPr>
          </w:p>
        </w:tc>
      </w:tr>
      <w:tr w:rsidR="00901E96" w:rsidRPr="00E942F6" w14:paraId="6A75D511" w14:textId="77777777">
        <w:trPr>
          <w:trHeight w:val="133"/>
        </w:trPr>
        <w:tc>
          <w:tcPr>
            <w:tcW w:w="1019" w:type="pct"/>
            <w:vMerge/>
            <w:tcBorders>
              <w:left w:val="single" w:sz="4" w:space="0" w:color="00DCA1" w:themeColor="background2"/>
              <w:right w:val="single" w:sz="4" w:space="0" w:color="00DCA1" w:themeColor="background2"/>
            </w:tcBorders>
            <w:shd w:val="clear" w:color="auto" w:fill="C5FFEF" w:themeFill="background2" w:themeFillTint="33"/>
          </w:tcPr>
          <w:p w14:paraId="05AF106E" w14:textId="77777777" w:rsidR="00901E96" w:rsidRPr="00787153" w:rsidRDefault="00901E96">
            <w:pPr>
              <w:rPr>
                <w:rFonts w:cs="Segoe UI"/>
                <w:lang w:val="en-GB"/>
              </w:rPr>
            </w:pPr>
          </w:p>
        </w:tc>
        <w:tc>
          <w:tcPr>
            <w:tcW w:w="1735" w:type="pct"/>
            <w:tcBorders>
              <w:left w:val="single" w:sz="4" w:space="0" w:color="00DCA1" w:themeColor="background2"/>
              <w:right w:val="single" w:sz="4" w:space="0" w:color="00DCA1" w:themeColor="background2"/>
            </w:tcBorders>
          </w:tcPr>
          <w:p w14:paraId="28160F06" w14:textId="77777777" w:rsidR="00901E96" w:rsidRPr="00787153" w:rsidRDefault="00901E96">
            <w:pPr>
              <w:pStyle w:val="TableHeader"/>
              <w:rPr>
                <w:rFonts w:ascii="Segoe UI" w:hAnsi="Segoe UI" w:cs="Segoe UI"/>
                <w:b w:val="0"/>
                <w:szCs w:val="24"/>
                <w:lang w:val="en-GB"/>
              </w:rPr>
            </w:pPr>
            <w:r w:rsidRPr="00787153">
              <w:rPr>
                <w:rFonts w:ascii="Segoe UI" w:hAnsi="Segoe UI" w:cs="Segoe UI"/>
                <w:b w:val="0"/>
                <w:color w:val="000000"/>
                <w:szCs w:val="24"/>
                <w:lang w:val="en-GB"/>
              </w:rPr>
              <w:t>Policy/strategy-4</w:t>
            </w:r>
          </w:p>
        </w:tc>
        <w:tc>
          <w:tcPr>
            <w:tcW w:w="2246" w:type="pct"/>
            <w:tcBorders>
              <w:left w:val="single" w:sz="4" w:space="0" w:color="00DCA1" w:themeColor="background2"/>
              <w:right w:val="single" w:sz="4" w:space="0" w:color="00DCA1" w:themeColor="background2"/>
            </w:tcBorders>
          </w:tcPr>
          <w:p w14:paraId="714B2275" w14:textId="77777777" w:rsidR="00901E96" w:rsidRPr="00787153" w:rsidRDefault="00901E96">
            <w:pPr>
              <w:pStyle w:val="TableHeader"/>
              <w:rPr>
                <w:rFonts w:ascii="Segoe UI" w:hAnsi="Segoe UI" w:cs="Segoe UI"/>
                <w:b w:val="0"/>
                <w:szCs w:val="24"/>
                <w:lang w:val="en-GB"/>
              </w:rPr>
            </w:pPr>
          </w:p>
        </w:tc>
      </w:tr>
      <w:tr w:rsidR="00901E96" w:rsidRPr="00E942F6" w14:paraId="6EDC6A83" w14:textId="77777777">
        <w:trPr>
          <w:cnfStyle w:val="000000100000" w:firstRow="0" w:lastRow="0" w:firstColumn="0" w:lastColumn="0" w:oddVBand="0" w:evenVBand="0" w:oddHBand="1" w:evenHBand="0" w:firstRowFirstColumn="0" w:firstRowLastColumn="0" w:lastRowFirstColumn="0" w:lastRowLastColumn="0"/>
          <w:trHeight w:val="133"/>
        </w:trPr>
        <w:tc>
          <w:tcPr>
            <w:tcW w:w="1019" w:type="pct"/>
            <w:vMerge/>
            <w:tcBorders>
              <w:left w:val="single" w:sz="4" w:space="0" w:color="00DCA1" w:themeColor="background2"/>
              <w:right w:val="single" w:sz="4" w:space="0" w:color="00DCA1" w:themeColor="background2"/>
            </w:tcBorders>
            <w:shd w:val="clear" w:color="auto" w:fill="C5FFEF" w:themeFill="background2" w:themeFillTint="33"/>
          </w:tcPr>
          <w:p w14:paraId="457BE30A" w14:textId="77777777" w:rsidR="00901E96" w:rsidRPr="00787153" w:rsidRDefault="00901E96">
            <w:pPr>
              <w:rPr>
                <w:rFonts w:cs="Segoe UI"/>
                <w:lang w:val="en-GB"/>
              </w:rPr>
            </w:pPr>
          </w:p>
        </w:tc>
        <w:tc>
          <w:tcPr>
            <w:tcW w:w="1735" w:type="pct"/>
            <w:tcBorders>
              <w:left w:val="single" w:sz="4" w:space="0" w:color="00DCA1" w:themeColor="background2"/>
              <w:right w:val="single" w:sz="4" w:space="0" w:color="00DCA1" w:themeColor="background2"/>
            </w:tcBorders>
          </w:tcPr>
          <w:p w14:paraId="3CC1C5C2" w14:textId="77777777" w:rsidR="00901E96" w:rsidRPr="00787153" w:rsidRDefault="00901E96">
            <w:pPr>
              <w:pStyle w:val="TableHeader"/>
              <w:rPr>
                <w:rFonts w:ascii="Segoe UI" w:hAnsi="Segoe UI" w:cs="Segoe UI"/>
                <w:b w:val="0"/>
                <w:szCs w:val="24"/>
                <w:lang w:val="en-GB"/>
              </w:rPr>
            </w:pPr>
            <w:r w:rsidRPr="00787153">
              <w:rPr>
                <w:rFonts w:ascii="Segoe UI" w:hAnsi="Segoe UI" w:cs="Segoe UI"/>
                <w:b w:val="0"/>
                <w:color w:val="000000"/>
                <w:szCs w:val="24"/>
                <w:lang w:val="en-GB"/>
              </w:rPr>
              <w:t>Policy/strategy-5</w:t>
            </w:r>
          </w:p>
        </w:tc>
        <w:tc>
          <w:tcPr>
            <w:tcW w:w="2246" w:type="pct"/>
            <w:tcBorders>
              <w:left w:val="single" w:sz="4" w:space="0" w:color="00DCA1" w:themeColor="background2"/>
              <w:right w:val="single" w:sz="4" w:space="0" w:color="00DCA1" w:themeColor="background2"/>
            </w:tcBorders>
          </w:tcPr>
          <w:p w14:paraId="70CC761F" w14:textId="77777777" w:rsidR="00901E96" w:rsidRPr="00787153" w:rsidRDefault="00901E96">
            <w:pPr>
              <w:pStyle w:val="TableHeader"/>
              <w:rPr>
                <w:rFonts w:ascii="Segoe UI" w:hAnsi="Segoe UI" w:cs="Segoe UI"/>
                <w:b w:val="0"/>
                <w:szCs w:val="24"/>
                <w:lang w:val="en-GB"/>
              </w:rPr>
            </w:pPr>
          </w:p>
        </w:tc>
      </w:tr>
      <w:tr w:rsidR="00901E96" w:rsidRPr="00E942F6" w14:paraId="03476846" w14:textId="77777777">
        <w:trPr>
          <w:trHeight w:val="133"/>
        </w:trPr>
        <w:tc>
          <w:tcPr>
            <w:tcW w:w="1019" w:type="pct"/>
            <w:vMerge/>
            <w:tcBorders>
              <w:left w:val="single" w:sz="4" w:space="0" w:color="00DCA1" w:themeColor="background2"/>
              <w:right w:val="single" w:sz="4" w:space="0" w:color="00DCA1" w:themeColor="background2"/>
            </w:tcBorders>
            <w:shd w:val="clear" w:color="auto" w:fill="C5FFEF" w:themeFill="background2" w:themeFillTint="33"/>
          </w:tcPr>
          <w:p w14:paraId="18EF091F" w14:textId="77777777" w:rsidR="00901E96" w:rsidRPr="00787153" w:rsidRDefault="00901E96">
            <w:pPr>
              <w:rPr>
                <w:rFonts w:cs="Segoe UI"/>
                <w:lang w:val="en-GB"/>
              </w:rPr>
            </w:pPr>
          </w:p>
        </w:tc>
        <w:tc>
          <w:tcPr>
            <w:tcW w:w="1735" w:type="pct"/>
            <w:tcBorders>
              <w:left w:val="single" w:sz="4" w:space="0" w:color="00DCA1" w:themeColor="background2"/>
              <w:right w:val="single" w:sz="4" w:space="0" w:color="00DCA1" w:themeColor="background2"/>
            </w:tcBorders>
          </w:tcPr>
          <w:p w14:paraId="253DA289" w14:textId="77777777" w:rsidR="00901E96" w:rsidRPr="00787153" w:rsidRDefault="00901E96">
            <w:pPr>
              <w:pStyle w:val="TableHeader"/>
              <w:rPr>
                <w:rFonts w:ascii="Segoe UI" w:hAnsi="Segoe UI" w:cs="Segoe UI"/>
                <w:b w:val="0"/>
                <w:szCs w:val="24"/>
                <w:lang w:val="en-GB"/>
              </w:rPr>
            </w:pPr>
            <w:r w:rsidRPr="00787153">
              <w:rPr>
                <w:rFonts w:ascii="Segoe UI" w:hAnsi="Segoe UI" w:cs="Segoe UI"/>
                <w:b w:val="0"/>
                <w:color w:val="000000"/>
                <w:szCs w:val="24"/>
                <w:lang w:val="en-GB"/>
              </w:rPr>
              <w:t>Policy/strategy-6</w:t>
            </w:r>
          </w:p>
        </w:tc>
        <w:tc>
          <w:tcPr>
            <w:tcW w:w="2246" w:type="pct"/>
            <w:tcBorders>
              <w:left w:val="single" w:sz="4" w:space="0" w:color="00DCA1" w:themeColor="background2"/>
              <w:right w:val="single" w:sz="4" w:space="0" w:color="00DCA1" w:themeColor="background2"/>
            </w:tcBorders>
          </w:tcPr>
          <w:p w14:paraId="4891250E" w14:textId="77777777" w:rsidR="00901E96" w:rsidRPr="00787153" w:rsidRDefault="00901E96">
            <w:pPr>
              <w:pStyle w:val="TableHeader"/>
              <w:rPr>
                <w:rFonts w:ascii="Segoe UI" w:hAnsi="Segoe UI" w:cs="Segoe UI"/>
                <w:b w:val="0"/>
                <w:szCs w:val="24"/>
                <w:lang w:val="en-GB"/>
              </w:rPr>
            </w:pPr>
          </w:p>
        </w:tc>
      </w:tr>
      <w:tr w:rsidR="00901E96" w:rsidRPr="00E942F6" w14:paraId="36D481E3" w14:textId="77777777">
        <w:trPr>
          <w:cnfStyle w:val="000000100000" w:firstRow="0" w:lastRow="0" w:firstColumn="0" w:lastColumn="0" w:oddVBand="0" w:evenVBand="0" w:oddHBand="1" w:evenHBand="0" w:firstRowFirstColumn="0" w:firstRowLastColumn="0" w:lastRowFirstColumn="0" w:lastRowLastColumn="0"/>
          <w:trHeight w:val="133"/>
        </w:trPr>
        <w:tc>
          <w:tcPr>
            <w:tcW w:w="1019" w:type="pct"/>
            <w:vMerge/>
            <w:tcBorders>
              <w:left w:val="single" w:sz="4" w:space="0" w:color="00DCA1" w:themeColor="background2"/>
              <w:right w:val="single" w:sz="4" w:space="0" w:color="00DCA1" w:themeColor="background2"/>
            </w:tcBorders>
            <w:shd w:val="clear" w:color="auto" w:fill="C5FFEF" w:themeFill="background2" w:themeFillTint="33"/>
          </w:tcPr>
          <w:p w14:paraId="65780544" w14:textId="77777777" w:rsidR="00901E96" w:rsidRPr="00787153" w:rsidRDefault="00901E96">
            <w:pPr>
              <w:rPr>
                <w:rFonts w:cs="Segoe UI"/>
                <w:lang w:val="en-GB"/>
              </w:rPr>
            </w:pPr>
          </w:p>
        </w:tc>
        <w:tc>
          <w:tcPr>
            <w:tcW w:w="1735" w:type="pct"/>
            <w:tcBorders>
              <w:left w:val="single" w:sz="4" w:space="0" w:color="00DCA1" w:themeColor="background2"/>
              <w:right w:val="single" w:sz="4" w:space="0" w:color="00DCA1" w:themeColor="background2"/>
            </w:tcBorders>
          </w:tcPr>
          <w:p w14:paraId="486EF89E" w14:textId="77777777" w:rsidR="00901E96" w:rsidRPr="00787153" w:rsidRDefault="00901E96">
            <w:pPr>
              <w:pStyle w:val="TableHeader"/>
              <w:rPr>
                <w:rFonts w:ascii="Segoe UI" w:hAnsi="Segoe UI" w:cs="Segoe UI"/>
                <w:b w:val="0"/>
                <w:szCs w:val="24"/>
                <w:lang w:val="en-GB"/>
              </w:rPr>
            </w:pPr>
            <w:r w:rsidRPr="00787153">
              <w:rPr>
                <w:rFonts w:ascii="Segoe UI" w:hAnsi="Segoe UI" w:cs="Segoe UI"/>
                <w:b w:val="0"/>
                <w:color w:val="000000"/>
                <w:szCs w:val="24"/>
                <w:lang w:val="en-GB"/>
              </w:rPr>
              <w:t>Policy/strategy-7</w:t>
            </w:r>
          </w:p>
        </w:tc>
        <w:tc>
          <w:tcPr>
            <w:tcW w:w="2246" w:type="pct"/>
            <w:tcBorders>
              <w:left w:val="single" w:sz="4" w:space="0" w:color="00DCA1" w:themeColor="background2"/>
              <w:right w:val="single" w:sz="4" w:space="0" w:color="00DCA1" w:themeColor="background2"/>
            </w:tcBorders>
          </w:tcPr>
          <w:p w14:paraId="644499FE" w14:textId="77777777" w:rsidR="00901E96" w:rsidRPr="00787153" w:rsidRDefault="00901E96">
            <w:pPr>
              <w:pStyle w:val="TableHeader"/>
              <w:rPr>
                <w:rFonts w:ascii="Segoe UI" w:hAnsi="Segoe UI" w:cs="Segoe UI"/>
                <w:b w:val="0"/>
                <w:szCs w:val="24"/>
                <w:lang w:val="en-GB"/>
              </w:rPr>
            </w:pPr>
          </w:p>
        </w:tc>
      </w:tr>
      <w:tr w:rsidR="00901E96" w:rsidRPr="00E942F6" w14:paraId="0253E108" w14:textId="77777777">
        <w:trPr>
          <w:trHeight w:val="133"/>
        </w:trPr>
        <w:tc>
          <w:tcPr>
            <w:tcW w:w="1019" w:type="pct"/>
            <w:vMerge/>
            <w:tcBorders>
              <w:left w:val="single" w:sz="4" w:space="0" w:color="00DCA1" w:themeColor="background2"/>
              <w:right w:val="single" w:sz="4" w:space="0" w:color="00DCA1" w:themeColor="background2"/>
            </w:tcBorders>
            <w:shd w:val="clear" w:color="auto" w:fill="C5FFEF" w:themeFill="background2" w:themeFillTint="33"/>
          </w:tcPr>
          <w:p w14:paraId="1187A86D" w14:textId="77777777" w:rsidR="00901E96" w:rsidRPr="00787153" w:rsidRDefault="00901E96">
            <w:pPr>
              <w:rPr>
                <w:rFonts w:cs="Segoe UI"/>
                <w:lang w:val="en-GB"/>
              </w:rPr>
            </w:pPr>
          </w:p>
        </w:tc>
        <w:tc>
          <w:tcPr>
            <w:tcW w:w="1735" w:type="pct"/>
            <w:tcBorders>
              <w:left w:val="single" w:sz="4" w:space="0" w:color="00DCA1" w:themeColor="background2"/>
              <w:right w:val="single" w:sz="4" w:space="0" w:color="00DCA1" w:themeColor="background2"/>
            </w:tcBorders>
          </w:tcPr>
          <w:p w14:paraId="1C55119A" w14:textId="77777777" w:rsidR="00901E96" w:rsidRPr="00787153" w:rsidRDefault="00901E96">
            <w:pPr>
              <w:pStyle w:val="TableHeader"/>
              <w:rPr>
                <w:rFonts w:ascii="Segoe UI" w:hAnsi="Segoe UI" w:cs="Segoe UI"/>
                <w:b w:val="0"/>
                <w:szCs w:val="24"/>
                <w:lang w:val="en-GB"/>
              </w:rPr>
            </w:pPr>
            <w:r w:rsidRPr="00787153">
              <w:rPr>
                <w:rFonts w:ascii="Segoe UI" w:hAnsi="Segoe UI" w:cs="Segoe UI"/>
                <w:b w:val="0"/>
                <w:color w:val="000000"/>
                <w:szCs w:val="24"/>
                <w:lang w:val="en-GB"/>
              </w:rPr>
              <w:t>Policy/strategy-8</w:t>
            </w:r>
          </w:p>
        </w:tc>
        <w:tc>
          <w:tcPr>
            <w:tcW w:w="2246" w:type="pct"/>
            <w:tcBorders>
              <w:left w:val="single" w:sz="4" w:space="0" w:color="00DCA1" w:themeColor="background2"/>
              <w:right w:val="single" w:sz="4" w:space="0" w:color="00DCA1" w:themeColor="background2"/>
            </w:tcBorders>
          </w:tcPr>
          <w:p w14:paraId="0690F6AC" w14:textId="77777777" w:rsidR="00901E96" w:rsidRPr="00787153" w:rsidRDefault="00901E96">
            <w:pPr>
              <w:pStyle w:val="TableHeader"/>
              <w:rPr>
                <w:rFonts w:ascii="Segoe UI" w:hAnsi="Segoe UI" w:cs="Segoe UI"/>
                <w:b w:val="0"/>
                <w:szCs w:val="24"/>
                <w:lang w:val="en-GB"/>
              </w:rPr>
            </w:pPr>
          </w:p>
        </w:tc>
      </w:tr>
      <w:tr w:rsidR="00901E96" w:rsidRPr="00E942F6" w14:paraId="71E3DC7A" w14:textId="77777777">
        <w:trPr>
          <w:cnfStyle w:val="000000100000" w:firstRow="0" w:lastRow="0" w:firstColumn="0" w:lastColumn="0" w:oddVBand="0" w:evenVBand="0" w:oddHBand="1" w:evenHBand="0" w:firstRowFirstColumn="0" w:firstRowLastColumn="0" w:lastRowFirstColumn="0" w:lastRowLastColumn="0"/>
          <w:trHeight w:val="133"/>
        </w:trPr>
        <w:tc>
          <w:tcPr>
            <w:tcW w:w="1019" w:type="pct"/>
            <w:vMerge/>
            <w:tcBorders>
              <w:left w:val="single" w:sz="4" w:space="0" w:color="00DCA1" w:themeColor="background2"/>
              <w:right w:val="single" w:sz="4" w:space="0" w:color="00DCA1" w:themeColor="background2"/>
            </w:tcBorders>
            <w:shd w:val="clear" w:color="auto" w:fill="C5FFEF" w:themeFill="background2" w:themeFillTint="33"/>
          </w:tcPr>
          <w:p w14:paraId="66EC9A63" w14:textId="77777777" w:rsidR="00901E96" w:rsidRPr="00787153" w:rsidRDefault="00901E96">
            <w:pPr>
              <w:rPr>
                <w:rFonts w:cs="Segoe UI"/>
                <w:lang w:val="en-GB"/>
              </w:rPr>
            </w:pPr>
          </w:p>
        </w:tc>
        <w:tc>
          <w:tcPr>
            <w:tcW w:w="1735" w:type="pct"/>
            <w:tcBorders>
              <w:left w:val="single" w:sz="4" w:space="0" w:color="00DCA1" w:themeColor="background2"/>
              <w:right w:val="single" w:sz="4" w:space="0" w:color="00DCA1" w:themeColor="background2"/>
            </w:tcBorders>
          </w:tcPr>
          <w:p w14:paraId="1DEBC7CC" w14:textId="77777777" w:rsidR="00901E96" w:rsidRPr="00787153" w:rsidRDefault="00901E96">
            <w:pPr>
              <w:pStyle w:val="TableHeader"/>
              <w:rPr>
                <w:rFonts w:ascii="Segoe UI" w:hAnsi="Segoe UI" w:cs="Segoe UI"/>
                <w:b w:val="0"/>
                <w:szCs w:val="24"/>
                <w:lang w:val="en-GB"/>
              </w:rPr>
            </w:pPr>
            <w:r w:rsidRPr="00787153">
              <w:rPr>
                <w:rFonts w:ascii="Segoe UI" w:hAnsi="Segoe UI" w:cs="Segoe UI"/>
                <w:b w:val="0"/>
                <w:color w:val="000000"/>
                <w:szCs w:val="24"/>
                <w:lang w:val="en-GB"/>
              </w:rPr>
              <w:t>Policy/strategy-9</w:t>
            </w:r>
          </w:p>
        </w:tc>
        <w:tc>
          <w:tcPr>
            <w:tcW w:w="2246" w:type="pct"/>
            <w:tcBorders>
              <w:left w:val="single" w:sz="4" w:space="0" w:color="00DCA1" w:themeColor="background2"/>
              <w:right w:val="single" w:sz="4" w:space="0" w:color="00DCA1" w:themeColor="background2"/>
            </w:tcBorders>
          </w:tcPr>
          <w:p w14:paraId="795CA2F0" w14:textId="77777777" w:rsidR="00901E96" w:rsidRPr="00787153" w:rsidRDefault="00901E96">
            <w:pPr>
              <w:pStyle w:val="TableHeader"/>
              <w:rPr>
                <w:rFonts w:ascii="Segoe UI" w:hAnsi="Segoe UI" w:cs="Segoe UI"/>
                <w:b w:val="0"/>
                <w:szCs w:val="24"/>
                <w:lang w:val="en-GB"/>
              </w:rPr>
            </w:pPr>
          </w:p>
        </w:tc>
      </w:tr>
      <w:tr w:rsidR="00901E96" w:rsidRPr="00E942F6" w14:paraId="49A0BA0B" w14:textId="77777777">
        <w:trPr>
          <w:trHeight w:val="64"/>
        </w:trPr>
        <w:tc>
          <w:tcPr>
            <w:tcW w:w="1019" w:type="pct"/>
            <w:vMerge/>
            <w:tcBorders>
              <w:left w:val="single" w:sz="4" w:space="0" w:color="00DCA1" w:themeColor="background2"/>
              <w:right w:val="single" w:sz="4" w:space="0" w:color="00DCA1" w:themeColor="background2"/>
            </w:tcBorders>
            <w:shd w:val="clear" w:color="auto" w:fill="C5FFEF" w:themeFill="background2" w:themeFillTint="33"/>
          </w:tcPr>
          <w:p w14:paraId="4D8E27EF" w14:textId="77777777" w:rsidR="00901E96" w:rsidRPr="00787153" w:rsidRDefault="00901E96">
            <w:pPr>
              <w:rPr>
                <w:rFonts w:cs="Segoe UI"/>
                <w:lang w:val="en-GB"/>
              </w:rPr>
            </w:pPr>
          </w:p>
        </w:tc>
        <w:tc>
          <w:tcPr>
            <w:tcW w:w="1735" w:type="pct"/>
            <w:tcBorders>
              <w:left w:val="single" w:sz="4" w:space="0" w:color="00DCA1" w:themeColor="background2"/>
              <w:right w:val="single" w:sz="4" w:space="0" w:color="00DCA1" w:themeColor="background2"/>
            </w:tcBorders>
          </w:tcPr>
          <w:p w14:paraId="619EE027" w14:textId="77777777" w:rsidR="00901E96" w:rsidRPr="00787153" w:rsidRDefault="00901E96">
            <w:pPr>
              <w:pStyle w:val="TableHeader"/>
              <w:rPr>
                <w:rFonts w:ascii="Segoe UI" w:hAnsi="Segoe UI" w:cs="Segoe UI"/>
                <w:b w:val="0"/>
                <w:szCs w:val="24"/>
                <w:lang w:val="en-GB"/>
              </w:rPr>
            </w:pPr>
            <w:r w:rsidRPr="00787153">
              <w:rPr>
                <w:rFonts w:ascii="Segoe UI" w:hAnsi="Segoe UI" w:cs="Segoe UI"/>
                <w:b w:val="0"/>
                <w:color w:val="000000"/>
                <w:szCs w:val="24"/>
                <w:lang w:val="en-GB"/>
              </w:rPr>
              <w:t>Policy/strategy-10</w:t>
            </w:r>
          </w:p>
        </w:tc>
        <w:tc>
          <w:tcPr>
            <w:tcW w:w="2246" w:type="pct"/>
            <w:tcBorders>
              <w:left w:val="single" w:sz="4" w:space="0" w:color="00DCA1" w:themeColor="background2"/>
              <w:right w:val="single" w:sz="4" w:space="0" w:color="00DCA1" w:themeColor="background2"/>
            </w:tcBorders>
          </w:tcPr>
          <w:p w14:paraId="270A1A53" w14:textId="77777777" w:rsidR="00901E96" w:rsidRPr="00787153" w:rsidRDefault="00901E96">
            <w:pPr>
              <w:pStyle w:val="TableHeader"/>
              <w:rPr>
                <w:rFonts w:ascii="Segoe UI" w:hAnsi="Segoe UI" w:cs="Segoe UI"/>
                <w:b w:val="0"/>
                <w:szCs w:val="24"/>
                <w:lang w:val="en-GB"/>
              </w:rPr>
            </w:pPr>
          </w:p>
        </w:tc>
      </w:tr>
      <w:tr w:rsidR="00901E96" w:rsidRPr="00E942F6" w14:paraId="0A9B1B7A" w14:textId="77777777">
        <w:trPr>
          <w:cnfStyle w:val="000000100000" w:firstRow="0" w:lastRow="0" w:firstColumn="0" w:lastColumn="0" w:oddVBand="0" w:evenVBand="0" w:oddHBand="1" w:evenHBand="0" w:firstRowFirstColumn="0" w:firstRowLastColumn="0" w:lastRowFirstColumn="0" w:lastRowLastColumn="0"/>
          <w:trHeight w:val="421"/>
        </w:trPr>
        <w:tc>
          <w:tcPr>
            <w:tcW w:w="1019" w:type="pct"/>
            <w:tcBorders>
              <w:left w:val="single" w:sz="4" w:space="0" w:color="00DCA1" w:themeColor="background2"/>
              <w:right w:val="single" w:sz="4" w:space="0" w:color="00DCA1" w:themeColor="background2"/>
            </w:tcBorders>
            <w:shd w:val="clear" w:color="auto" w:fill="C5FFEF" w:themeFill="background2" w:themeFillTint="33"/>
          </w:tcPr>
          <w:p w14:paraId="7812188C" w14:textId="77777777" w:rsidR="00A14AD8" w:rsidRDefault="00901E96">
            <w:pPr>
              <w:pStyle w:val="Tabletextleft"/>
              <w:rPr>
                <w:rFonts w:ascii="Segoe UI" w:hAnsi="Segoe UI" w:cs="Segoe UI"/>
                <w:b/>
              </w:rPr>
            </w:pPr>
            <w:r w:rsidRPr="00787153">
              <w:rPr>
                <w:rFonts w:ascii="Segoe UI" w:hAnsi="Segoe UI" w:cs="Segoe UI"/>
                <w:b/>
              </w:rPr>
              <w:t>Scope</w:t>
            </w:r>
          </w:p>
          <w:p w14:paraId="552DEC25" w14:textId="77777777" w:rsidR="00901E96" w:rsidRPr="00787153" w:rsidRDefault="00901E96">
            <w:pPr>
              <w:pStyle w:val="Tabletextleft"/>
              <w:rPr>
                <w:rFonts w:ascii="Segoe UI" w:hAnsi="Segoe UI" w:cs="Segoe UI"/>
              </w:rPr>
            </w:pPr>
            <w:r w:rsidRPr="00787153">
              <w:rPr>
                <w:rFonts w:ascii="Segoe UI" w:hAnsi="Segoe UI" w:cs="Segoe UI"/>
              </w:rPr>
              <w:t>What is the scope of your assessment?</w:t>
            </w:r>
          </w:p>
        </w:tc>
        <w:tc>
          <w:tcPr>
            <w:tcW w:w="3981" w:type="pct"/>
            <w:gridSpan w:val="2"/>
            <w:tcBorders>
              <w:left w:val="single" w:sz="4" w:space="0" w:color="00DCA1" w:themeColor="background2"/>
              <w:right w:val="single" w:sz="4" w:space="0" w:color="00DCA1" w:themeColor="background2"/>
            </w:tcBorders>
          </w:tcPr>
          <w:p w14:paraId="5DC9324A" w14:textId="77777777" w:rsidR="00901E96" w:rsidRPr="00787153" w:rsidRDefault="00901E96">
            <w:pPr>
              <w:pStyle w:val="Tabletextleft"/>
              <w:rPr>
                <w:rFonts w:ascii="Segoe UI" w:hAnsi="Segoe UI" w:cs="Segoe UI"/>
                <w:i/>
              </w:rPr>
            </w:pPr>
            <w:r w:rsidRPr="00787153">
              <w:rPr>
                <w:rFonts w:ascii="Segoe UI" w:hAnsi="Segoe UI" w:cs="Segoe UI"/>
                <w:i/>
              </w:rPr>
              <w:t>e.g. This assessment covers the entire Primary Health Network region, encompassing multiple communities and healthcare facilities. It will evaluate climate-related risks to population health, infrastructure, facilities and equipment, workforce, supply chains and resources, and service delivery and continuity. The assessment will consider dependencies on external systems such as transport, energy, and water infrastructure. It will address both physical climate risks (e.g. heatwaves, bushfires, flooding) and transition risks (e.g. policy, regulatory, and market changes) that may affect service delivery and organisational resilience.</w:t>
            </w:r>
          </w:p>
        </w:tc>
      </w:tr>
      <w:tr w:rsidR="00901E96" w:rsidRPr="00E942F6" w14:paraId="7EA0D84A" w14:textId="77777777">
        <w:trPr>
          <w:trHeight w:val="412"/>
        </w:trPr>
        <w:tc>
          <w:tcPr>
            <w:tcW w:w="1019" w:type="pct"/>
            <w:tcBorders>
              <w:left w:val="single" w:sz="4" w:space="0" w:color="00DCA1" w:themeColor="background2"/>
              <w:right w:val="single" w:sz="4" w:space="0" w:color="00DCA1" w:themeColor="background2"/>
            </w:tcBorders>
            <w:shd w:val="clear" w:color="auto" w:fill="C5FFEF" w:themeFill="background2" w:themeFillTint="33"/>
          </w:tcPr>
          <w:p w14:paraId="7B79BB95" w14:textId="77777777" w:rsidR="00901E96" w:rsidRPr="00787153" w:rsidRDefault="00901E96">
            <w:pPr>
              <w:pStyle w:val="Tabletextleft"/>
              <w:rPr>
                <w:rFonts w:ascii="Segoe UI" w:hAnsi="Segoe UI" w:cs="Segoe UI"/>
                <w:b/>
              </w:rPr>
            </w:pPr>
            <w:r w:rsidRPr="00787153">
              <w:rPr>
                <w:rFonts w:ascii="Segoe UI" w:hAnsi="Segoe UI" w:cs="Segoe UI"/>
                <w:b/>
              </w:rPr>
              <w:t>Timeframes</w:t>
            </w:r>
          </w:p>
          <w:p w14:paraId="081E400A" w14:textId="77777777" w:rsidR="00901E96" w:rsidRPr="00787153" w:rsidRDefault="00901E96">
            <w:pPr>
              <w:pStyle w:val="Tabletextleft"/>
              <w:rPr>
                <w:rFonts w:ascii="Segoe UI" w:hAnsi="Segoe UI" w:cs="Segoe UI"/>
              </w:rPr>
            </w:pPr>
            <w:r w:rsidRPr="00787153">
              <w:rPr>
                <w:rFonts w:ascii="Segoe UI" w:hAnsi="Segoe UI" w:cs="Segoe UI"/>
              </w:rPr>
              <w:t>Which timeframes will you use, and why?</w:t>
            </w:r>
          </w:p>
        </w:tc>
        <w:tc>
          <w:tcPr>
            <w:tcW w:w="3981" w:type="pct"/>
            <w:gridSpan w:val="2"/>
            <w:tcBorders>
              <w:left w:val="single" w:sz="4" w:space="0" w:color="00DCA1" w:themeColor="background2"/>
              <w:right w:val="single" w:sz="4" w:space="0" w:color="00DCA1" w:themeColor="background2"/>
            </w:tcBorders>
          </w:tcPr>
          <w:p w14:paraId="0B8B6B52" w14:textId="77777777" w:rsidR="00901E96" w:rsidRPr="00787153" w:rsidRDefault="00901E96">
            <w:pPr>
              <w:pStyle w:val="Tabletextleft"/>
              <w:rPr>
                <w:rFonts w:ascii="Segoe UI" w:hAnsi="Segoe UI" w:cs="Segoe UI"/>
                <w:i/>
              </w:rPr>
            </w:pPr>
            <w:r w:rsidRPr="00787153">
              <w:rPr>
                <w:rFonts w:ascii="Segoe UI" w:hAnsi="Segoe UI" w:cs="Segoe UI"/>
                <w:i/>
              </w:rPr>
              <w:t>e.g. This climate risk assessment will evaluate current and near-term risks using baseline climate data, as well as using 2050 and 2090 timeframes to assess medium- and long-term impacts. The baseline timeframe helps us understand how existing climate conditions affect infrastructure, services, and population health outcomes. The 2050 timeframe supports planning for infrastructure and service delivery over the coming decades, while 2090 enables long-term strategic planning, including for new infrastructure investments. These timeframes align with national and international climate modelling standards, and help ensure our organisation is prepared to respond effectively across short, medium, and long-term horizons.</w:t>
            </w:r>
          </w:p>
        </w:tc>
      </w:tr>
      <w:tr w:rsidR="00901E96" w:rsidRPr="00E942F6" w14:paraId="53C4316B" w14:textId="77777777">
        <w:trPr>
          <w:cnfStyle w:val="000000100000" w:firstRow="0" w:lastRow="0" w:firstColumn="0" w:lastColumn="0" w:oddVBand="0" w:evenVBand="0" w:oddHBand="1" w:evenHBand="0" w:firstRowFirstColumn="0" w:firstRowLastColumn="0" w:lastRowFirstColumn="0" w:lastRowLastColumn="0"/>
          <w:trHeight w:val="412"/>
        </w:trPr>
        <w:tc>
          <w:tcPr>
            <w:tcW w:w="1019" w:type="pct"/>
            <w:tcBorders>
              <w:left w:val="single" w:sz="4" w:space="0" w:color="00DCA1" w:themeColor="background2"/>
              <w:right w:val="single" w:sz="4" w:space="0" w:color="00DCA1" w:themeColor="background2"/>
            </w:tcBorders>
            <w:shd w:val="clear" w:color="auto" w:fill="C5FFEF" w:themeFill="background2" w:themeFillTint="33"/>
          </w:tcPr>
          <w:p w14:paraId="36656268" w14:textId="77777777" w:rsidR="00A14AD8" w:rsidRDefault="00901E96">
            <w:pPr>
              <w:pStyle w:val="Tabletextleft"/>
              <w:rPr>
                <w:rFonts w:ascii="Segoe UI" w:hAnsi="Segoe UI" w:cs="Segoe UI"/>
                <w:b/>
              </w:rPr>
            </w:pPr>
            <w:r w:rsidRPr="00787153">
              <w:rPr>
                <w:rFonts w:ascii="Segoe UI" w:hAnsi="Segoe UI" w:cs="Segoe UI"/>
                <w:b/>
              </w:rPr>
              <w:t>Climate scenarios</w:t>
            </w:r>
          </w:p>
          <w:p w14:paraId="5AE7C622" w14:textId="77777777" w:rsidR="00901E96" w:rsidRPr="00787153" w:rsidRDefault="00901E96">
            <w:pPr>
              <w:pStyle w:val="Tabletextleft"/>
              <w:rPr>
                <w:rFonts w:ascii="Segoe UI" w:hAnsi="Segoe UI" w:cs="Segoe UI"/>
              </w:rPr>
            </w:pPr>
            <w:r w:rsidRPr="00787153">
              <w:rPr>
                <w:rFonts w:ascii="Segoe UI" w:hAnsi="Segoe UI" w:cs="Segoe UI"/>
              </w:rPr>
              <w:t xml:space="preserve">Which climate scenarios are you using, and why? </w:t>
            </w:r>
          </w:p>
        </w:tc>
        <w:tc>
          <w:tcPr>
            <w:tcW w:w="3981" w:type="pct"/>
            <w:gridSpan w:val="2"/>
            <w:tcBorders>
              <w:left w:val="single" w:sz="4" w:space="0" w:color="00DCA1" w:themeColor="background2"/>
              <w:right w:val="single" w:sz="4" w:space="0" w:color="00DCA1" w:themeColor="background2"/>
            </w:tcBorders>
          </w:tcPr>
          <w:p w14:paraId="08A8EE22" w14:textId="77777777" w:rsidR="00901E96" w:rsidRPr="00787153" w:rsidRDefault="00901E96">
            <w:pPr>
              <w:pStyle w:val="Tabletextleft"/>
              <w:rPr>
                <w:rFonts w:ascii="Segoe UI" w:hAnsi="Segoe UI" w:cs="Segoe UI"/>
                <w:i/>
              </w:rPr>
            </w:pPr>
            <w:r w:rsidRPr="00787153">
              <w:rPr>
                <w:rFonts w:ascii="Segoe UI" w:hAnsi="Segoe UI" w:cs="Segoe UI"/>
                <w:i/>
              </w:rPr>
              <w:t>e.g. This assessment uses two climate scenarios (SSP2-4.5 and SSP3-7.0). SSP2-4.5 represents a ‘middle of the road’ pathway with moderate emissions and a projected temperature rise of ~2.7°C by 2100, while SSP3-7.0 reflects a ‘reasonable worst-case’ scenario with continued emissions growth and ~3.6°C warming. These scenarios were chosen to support balanced risk planning, helping the organisation prepare for a range of potential climate impacts across health services and population outcomes.</w:t>
            </w:r>
          </w:p>
        </w:tc>
      </w:tr>
    </w:tbl>
    <w:p w14:paraId="0B9FE95A" w14:textId="77777777" w:rsidR="00B1635D" w:rsidRDefault="00B1635D">
      <w:pPr>
        <w:spacing w:before="0" w:after="0" w:line="240" w:lineRule="auto"/>
      </w:pPr>
      <w:r>
        <w:br w:type="page"/>
      </w:r>
    </w:p>
    <w:p w14:paraId="5141C822" w14:textId="77777777" w:rsidR="00A14AD8" w:rsidRDefault="0029061E" w:rsidP="0029061E">
      <w:pPr>
        <w:pStyle w:val="Heading1"/>
      </w:pPr>
      <w:r w:rsidRPr="00754369">
        <w:lastRenderedPageBreak/>
        <w:t>Past hazard analysis</w:t>
      </w:r>
    </w:p>
    <w:tbl>
      <w:tblPr>
        <w:tblStyle w:val="TableGrid"/>
        <w:tblW w:w="5000" w:type="pct"/>
        <w:tblBorders>
          <w:top w:val="single" w:sz="4" w:space="0" w:color="00DCA1" w:themeColor="background2"/>
          <w:left w:val="single" w:sz="4" w:space="0" w:color="00DCA1" w:themeColor="background2"/>
          <w:bottom w:val="single" w:sz="4" w:space="0" w:color="00DCA1" w:themeColor="background2"/>
          <w:right w:val="single" w:sz="4" w:space="0" w:color="00DCA1" w:themeColor="background2"/>
          <w:insideH w:val="single" w:sz="4" w:space="0" w:color="00DCA1" w:themeColor="background2"/>
          <w:insideV w:val="single" w:sz="4" w:space="0" w:color="00DCA1" w:themeColor="background2"/>
        </w:tblBorders>
        <w:tblLook w:val="04A0" w:firstRow="1" w:lastRow="0" w:firstColumn="1" w:lastColumn="0" w:noHBand="0" w:noVBand="1"/>
        <w:tblDescription w:val="Add Alt Text describing the content of the table"/>
      </w:tblPr>
      <w:tblGrid>
        <w:gridCol w:w="1499"/>
        <w:gridCol w:w="2859"/>
        <w:gridCol w:w="2266"/>
        <w:gridCol w:w="5846"/>
        <w:gridCol w:w="1781"/>
      </w:tblGrid>
      <w:tr w:rsidR="00A075BC" w:rsidRPr="00E942F6" w14:paraId="25DD61BF" w14:textId="77777777" w:rsidTr="00002F1B">
        <w:trPr>
          <w:cnfStyle w:val="100000000000" w:firstRow="1" w:lastRow="0" w:firstColumn="0" w:lastColumn="0" w:oddVBand="0" w:evenVBand="0" w:oddHBand="0" w:evenHBand="0" w:firstRowFirstColumn="0" w:firstRowLastColumn="0" w:lastRowFirstColumn="0" w:lastRowLastColumn="0"/>
          <w:trHeight w:val="109"/>
          <w:tblHeader/>
        </w:trPr>
        <w:tc>
          <w:tcPr>
            <w:tcW w:w="5000" w:type="pct"/>
            <w:gridSpan w:val="5"/>
          </w:tcPr>
          <w:p w14:paraId="503895F3" w14:textId="77777777" w:rsidR="00A075BC" w:rsidRPr="00787153" w:rsidRDefault="00A075BC">
            <w:pPr>
              <w:pStyle w:val="Tabletextright"/>
              <w:jc w:val="left"/>
              <w:rPr>
                <w:rFonts w:ascii="Segoe UI" w:hAnsi="Segoe UI" w:cs="Segoe UI"/>
              </w:rPr>
            </w:pPr>
            <w:r w:rsidRPr="00787153">
              <w:rPr>
                <w:rFonts w:ascii="Segoe UI" w:hAnsi="Segoe UI" w:cs="Segoe UI"/>
              </w:rPr>
              <w:t>Impacts of the past-/present-day climate on your organisation and/or community</w:t>
            </w:r>
          </w:p>
        </w:tc>
      </w:tr>
      <w:tr w:rsidR="00A075BC" w:rsidRPr="00E942F6" w14:paraId="29DA502E" w14:textId="77777777" w:rsidTr="00C3620D">
        <w:trPr>
          <w:cnfStyle w:val="000000100000" w:firstRow="0" w:lastRow="0" w:firstColumn="0" w:lastColumn="0" w:oddVBand="0" w:evenVBand="0" w:oddHBand="1" w:evenHBand="0" w:firstRowFirstColumn="0" w:firstRowLastColumn="0" w:lastRowFirstColumn="0" w:lastRowLastColumn="0"/>
          <w:trHeight w:val="59"/>
        </w:trPr>
        <w:tc>
          <w:tcPr>
            <w:tcW w:w="526"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C5FFEF" w:themeFill="background2" w:themeFillTint="33"/>
          </w:tcPr>
          <w:p w14:paraId="38FBA764" w14:textId="77777777" w:rsidR="00A075BC" w:rsidRPr="00787153" w:rsidRDefault="00A075BC">
            <w:pPr>
              <w:pStyle w:val="Tabletextleft"/>
              <w:rPr>
                <w:rFonts w:ascii="Segoe UI" w:hAnsi="Segoe UI" w:cs="Segoe UI"/>
              </w:rPr>
            </w:pPr>
          </w:p>
        </w:tc>
        <w:tc>
          <w:tcPr>
            <w:tcW w:w="1003"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C5FFEF" w:themeFill="background2" w:themeFillTint="33"/>
          </w:tcPr>
          <w:p w14:paraId="42401115" w14:textId="77777777" w:rsidR="00A14AD8" w:rsidRDefault="00A075BC" w:rsidP="008F1484">
            <w:pPr>
              <w:pStyle w:val="Tabletextleft"/>
              <w:rPr>
                <w:rFonts w:ascii="Segoe UI" w:hAnsi="Segoe UI" w:cs="Segoe UI"/>
                <w:b/>
              </w:rPr>
            </w:pPr>
            <w:r w:rsidRPr="00787153">
              <w:rPr>
                <w:rFonts w:ascii="Segoe UI" w:hAnsi="Segoe UI" w:cs="Segoe UI"/>
                <w:b/>
              </w:rPr>
              <w:t>Has this hazard affected your organisation and/or community in the past?</w:t>
            </w:r>
          </w:p>
          <w:p w14:paraId="35CF8C10" w14:textId="77777777" w:rsidR="00A075BC" w:rsidRPr="00787153" w:rsidRDefault="00A075BC" w:rsidP="008F1484">
            <w:pPr>
              <w:pStyle w:val="Tabletextleft"/>
              <w:rPr>
                <w:rFonts w:ascii="Segoe UI" w:hAnsi="Segoe UI" w:cs="Segoe UI"/>
                <w:b/>
              </w:rPr>
            </w:pPr>
            <w:r w:rsidRPr="00787153">
              <w:rPr>
                <w:rFonts w:ascii="Segoe UI" w:hAnsi="Segoe UI" w:cs="Segoe UI"/>
              </w:rPr>
              <w:t>Give a brief description of when this hazard has affected your organisation/ community previously</w:t>
            </w:r>
          </w:p>
        </w:tc>
        <w:tc>
          <w:tcPr>
            <w:tcW w:w="795"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C5FFEF" w:themeFill="background2" w:themeFillTint="33"/>
          </w:tcPr>
          <w:p w14:paraId="461DB580" w14:textId="77777777" w:rsidR="00A14AD8" w:rsidRDefault="00A075BC" w:rsidP="008F1484">
            <w:pPr>
              <w:pStyle w:val="Tabletextleft"/>
              <w:rPr>
                <w:rFonts w:ascii="Segoe UI" w:hAnsi="Segoe UI" w:cs="Segoe UI"/>
                <w:b/>
              </w:rPr>
            </w:pPr>
            <w:r w:rsidRPr="00787153">
              <w:rPr>
                <w:rFonts w:ascii="Segoe UI" w:hAnsi="Segoe UI" w:cs="Segoe UI"/>
                <w:b/>
              </w:rPr>
              <w:t>How frequently has this hazard affected your organisation in the past?</w:t>
            </w:r>
          </w:p>
          <w:p w14:paraId="1FFED6FE" w14:textId="77777777" w:rsidR="00A075BC" w:rsidRPr="00787153" w:rsidRDefault="00A075BC" w:rsidP="008F1484">
            <w:pPr>
              <w:pStyle w:val="Tabletextleft"/>
              <w:rPr>
                <w:rFonts w:ascii="Segoe UI" w:hAnsi="Segoe UI" w:cs="Segoe UI"/>
              </w:rPr>
            </w:pPr>
            <w:r w:rsidRPr="00787153">
              <w:rPr>
                <w:rFonts w:ascii="Segoe UI" w:hAnsi="Segoe UI" w:cs="Segoe UI"/>
              </w:rPr>
              <w:t xml:space="preserve">Choose from the options below. </w:t>
            </w:r>
          </w:p>
        </w:tc>
        <w:tc>
          <w:tcPr>
            <w:tcW w:w="2051"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C5FFEF" w:themeFill="background2" w:themeFillTint="33"/>
          </w:tcPr>
          <w:p w14:paraId="4E393BBD" w14:textId="77777777" w:rsidR="00A14AD8" w:rsidRDefault="00A075BC" w:rsidP="008F1484">
            <w:pPr>
              <w:pStyle w:val="Tabletextleft"/>
              <w:rPr>
                <w:rFonts w:ascii="Segoe UI" w:hAnsi="Segoe UI" w:cs="Segoe UI"/>
                <w:b/>
              </w:rPr>
            </w:pPr>
            <w:r w:rsidRPr="00787153">
              <w:rPr>
                <w:rFonts w:ascii="Segoe UI" w:hAnsi="Segoe UI" w:cs="Segoe UI"/>
                <w:b/>
              </w:rPr>
              <w:t>What were the impacts?</w:t>
            </w:r>
          </w:p>
          <w:p w14:paraId="728F3532" w14:textId="77777777" w:rsidR="00A075BC" w:rsidRPr="00787153" w:rsidRDefault="00A075BC" w:rsidP="008F1484">
            <w:pPr>
              <w:pStyle w:val="Tabletextleft"/>
              <w:rPr>
                <w:rFonts w:ascii="Segoe UI" w:hAnsi="Segoe UI" w:cs="Segoe UI"/>
                <w:b/>
              </w:rPr>
            </w:pPr>
            <w:r w:rsidRPr="00787153">
              <w:rPr>
                <w:rFonts w:ascii="Segoe UI" w:hAnsi="Segoe UI" w:cs="Segoe UI"/>
              </w:rPr>
              <w:t>Consider impacts on population health; infrastructure, facilities and equipment; workforce; supply chain and resources; service delivery and continuity</w:t>
            </w:r>
          </w:p>
        </w:tc>
        <w:tc>
          <w:tcPr>
            <w:tcW w:w="625"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C5FFEF" w:themeFill="background2" w:themeFillTint="33"/>
          </w:tcPr>
          <w:p w14:paraId="0AFE46B0" w14:textId="77777777" w:rsidR="00A14AD8" w:rsidRDefault="00A075BC">
            <w:pPr>
              <w:pStyle w:val="Tabletextleft"/>
              <w:rPr>
                <w:rFonts w:ascii="Segoe UI" w:hAnsi="Segoe UI" w:cs="Segoe UI"/>
                <w:b/>
              </w:rPr>
            </w:pPr>
            <w:r w:rsidRPr="00787153">
              <w:rPr>
                <w:rFonts w:ascii="Segoe UI" w:hAnsi="Segoe UI" w:cs="Segoe UI"/>
                <w:b/>
              </w:rPr>
              <w:t>How severe were the impacts?</w:t>
            </w:r>
          </w:p>
          <w:p w14:paraId="31B5E336" w14:textId="77777777" w:rsidR="00A075BC" w:rsidRPr="00787153" w:rsidRDefault="00A075BC">
            <w:pPr>
              <w:pStyle w:val="Tabletextleft"/>
              <w:rPr>
                <w:rFonts w:ascii="Segoe UI" w:hAnsi="Segoe UI" w:cs="Segoe UI"/>
              </w:rPr>
            </w:pPr>
            <w:r w:rsidRPr="00787153">
              <w:rPr>
                <w:rFonts w:ascii="Segoe UI" w:hAnsi="Segoe UI" w:cs="Segoe UI"/>
              </w:rPr>
              <w:t>Choose from the options below.</w:t>
            </w:r>
          </w:p>
        </w:tc>
      </w:tr>
      <w:tr w:rsidR="00A075BC" w:rsidRPr="00E942F6" w14:paraId="718C19A0" w14:textId="77777777" w:rsidTr="00C3620D">
        <w:trPr>
          <w:trHeight w:val="1406"/>
        </w:trPr>
        <w:tc>
          <w:tcPr>
            <w:tcW w:w="526" w:type="pct"/>
            <w:shd w:val="clear" w:color="auto" w:fill="C5FFEF" w:themeFill="background2" w:themeFillTint="33"/>
          </w:tcPr>
          <w:p w14:paraId="3742CC14" w14:textId="77777777" w:rsidR="00A075BC" w:rsidRPr="00787153" w:rsidRDefault="00A075BC">
            <w:pPr>
              <w:pStyle w:val="Tabletextleft"/>
              <w:rPr>
                <w:rFonts w:ascii="Segoe UI" w:hAnsi="Segoe UI" w:cs="Segoe UI"/>
                <w:b/>
              </w:rPr>
            </w:pPr>
            <w:r w:rsidRPr="00787153">
              <w:rPr>
                <w:rFonts w:ascii="Segoe UI" w:hAnsi="Segoe UI" w:cs="Segoe UI"/>
                <w:b/>
              </w:rPr>
              <w:t>Heat &amp; humidity</w:t>
            </w:r>
          </w:p>
        </w:tc>
        <w:tc>
          <w:tcPr>
            <w:tcW w:w="1003" w:type="pct"/>
          </w:tcPr>
          <w:p w14:paraId="189BED2A" w14:textId="77777777" w:rsidR="00A075BC" w:rsidRPr="00787153" w:rsidRDefault="00A075BC">
            <w:pPr>
              <w:pStyle w:val="Tabletextleft"/>
              <w:rPr>
                <w:rFonts w:ascii="Segoe UI" w:hAnsi="Segoe UI" w:cs="Segoe UI"/>
              </w:rPr>
            </w:pPr>
            <w:r w:rsidRPr="00787153">
              <w:rPr>
                <w:rFonts w:ascii="Segoe UI" w:hAnsi="Segoe UI" w:cs="Segoe UI"/>
                <w:i/>
              </w:rPr>
              <w:t>e.g. This is a recurring hazard that affects our region most summers. For example, the 2019-20 summer included multiple days of extreme heat across several communities</w:t>
            </w:r>
            <w:r w:rsidRPr="00787153">
              <w:rPr>
                <w:rFonts w:ascii="Segoe UI" w:hAnsi="Segoe UI" w:cs="Segoe UI"/>
              </w:rPr>
              <w:t>.</w:t>
            </w:r>
          </w:p>
        </w:tc>
        <w:sdt>
          <w:sdtPr>
            <w:rPr>
              <w:rFonts w:ascii="Segoe UI" w:hAnsi="Segoe UI" w:cs="Segoe UI"/>
              <w:i/>
            </w:rPr>
            <w:alias w:val="Past frequency"/>
            <w:tag w:val="Past frequency"/>
            <w:id w:val="-1004659831"/>
            <w:placeholder>
              <w:docPart w:val="DA58644D3CD64BD686C8871B799BD854"/>
            </w:placeholder>
            <w:dropDownList>
              <w:listItem w:value="Choose an item."/>
              <w:listItem w:displayText="Frequently " w:value="Frequently "/>
              <w:listItem w:displayText="Regularly " w:value="Regularly "/>
              <w:listItem w:displayText="Occasionally" w:value="Occasionally"/>
              <w:listItem w:displayText="Has not occurred previously" w:value="Has not occurred previously"/>
              <w:listItem w:displayText="N/A or unsure" w:value="N/A or unsure"/>
            </w:dropDownList>
          </w:sdtPr>
          <w:sdtContent>
            <w:tc>
              <w:tcPr>
                <w:tcW w:w="795" w:type="pct"/>
              </w:tcPr>
              <w:p w14:paraId="30E62C31" w14:textId="77777777" w:rsidR="00A075BC" w:rsidRPr="00787153" w:rsidRDefault="00A075BC">
                <w:pPr>
                  <w:pStyle w:val="Tabletextleft"/>
                  <w:rPr>
                    <w:rFonts w:ascii="Segoe UI" w:hAnsi="Segoe UI" w:cs="Segoe UI"/>
                    <w:i/>
                  </w:rPr>
                </w:pPr>
                <w:r w:rsidRPr="00787153">
                  <w:rPr>
                    <w:rFonts w:ascii="Segoe UI" w:hAnsi="Segoe UI" w:cs="Segoe UI"/>
                    <w:i/>
                  </w:rPr>
                  <w:t>Has not occurred previously</w:t>
                </w:r>
              </w:p>
            </w:tc>
          </w:sdtContent>
        </w:sdt>
        <w:tc>
          <w:tcPr>
            <w:tcW w:w="2051" w:type="pct"/>
          </w:tcPr>
          <w:p w14:paraId="093A15AB" w14:textId="77777777" w:rsidR="00A075BC" w:rsidRPr="00787153" w:rsidRDefault="00A075BC">
            <w:pPr>
              <w:pStyle w:val="Tabletextleft"/>
              <w:rPr>
                <w:rFonts w:ascii="Segoe UI" w:hAnsi="Segoe UI" w:cs="Segoe UI"/>
                <w:i/>
              </w:rPr>
            </w:pPr>
            <w:r w:rsidRPr="00787153">
              <w:rPr>
                <w:rFonts w:ascii="Segoe UI" w:hAnsi="Segoe UI" w:cs="Segoe UI"/>
                <w:i/>
              </w:rPr>
              <w:t>e.g. Extreme heat events have led to increased presentations for heat-related illness and exacerbation of chronic conditions. Some facilities experienced cooling system failures, affecting patient comfort and equipment performance. Staff availability was reduced due to heat stress, and service continuity was challenged in remote areas with limited climate control infrastructure.</w:t>
            </w:r>
          </w:p>
        </w:tc>
        <w:sdt>
          <w:sdtPr>
            <w:rPr>
              <w:rFonts w:ascii="Segoe UI" w:hAnsi="Segoe UI" w:cs="Segoe UI"/>
              <w:i/>
            </w:rPr>
            <w:alias w:val="Impacts severity"/>
            <w:tag w:val="Impacts severity"/>
            <w:id w:val="-1367126783"/>
            <w:placeholder>
              <w:docPart w:val="289D62B7DBE0478396C53C2CCA729ECE"/>
            </w:placeholder>
            <w:showingPlcHdr/>
            <w:dropDownList>
              <w:listItem w:value="Choose an item."/>
              <w:listItem w:displayText="Catastrophic" w:value="Catastrophic"/>
              <w:listItem w:displayText="Major" w:value="Major"/>
              <w:listItem w:displayText="Moderate" w:value="Moderate"/>
              <w:listItem w:displayText="Minor" w:value="Minor"/>
              <w:listItem w:displayText="Insignificant" w:value="Insignificant"/>
              <w:listItem w:displayText="N/A or unsure" w:value="N/A or unsure"/>
            </w:dropDownList>
          </w:sdtPr>
          <w:sdtContent>
            <w:tc>
              <w:tcPr>
                <w:tcW w:w="625" w:type="pct"/>
              </w:tcPr>
              <w:p w14:paraId="145DE7A3" w14:textId="77777777" w:rsidR="00A075BC" w:rsidRPr="00787153" w:rsidRDefault="00A075BC">
                <w:pPr>
                  <w:pStyle w:val="Tabletextleft"/>
                  <w:rPr>
                    <w:rFonts w:ascii="Segoe UI" w:hAnsi="Segoe UI" w:cs="Segoe UI"/>
                    <w:i/>
                  </w:rPr>
                </w:pPr>
                <w:r w:rsidRPr="00787153">
                  <w:rPr>
                    <w:rStyle w:val="PlaceholderText"/>
                    <w:rFonts w:ascii="Segoe UI" w:hAnsi="Segoe UI" w:cs="Segoe UI"/>
                  </w:rPr>
                  <w:t>Choose an item.</w:t>
                </w:r>
              </w:p>
            </w:tc>
          </w:sdtContent>
        </w:sdt>
      </w:tr>
      <w:tr w:rsidR="00A075BC" w:rsidRPr="00E942F6" w14:paraId="18089943" w14:textId="77777777" w:rsidTr="00C3620D">
        <w:trPr>
          <w:cnfStyle w:val="000000100000" w:firstRow="0" w:lastRow="0" w:firstColumn="0" w:lastColumn="0" w:oddVBand="0" w:evenVBand="0" w:oddHBand="1" w:evenHBand="0" w:firstRowFirstColumn="0" w:firstRowLastColumn="0" w:lastRowFirstColumn="0" w:lastRowLastColumn="0"/>
          <w:trHeight w:val="567"/>
        </w:trPr>
        <w:tc>
          <w:tcPr>
            <w:tcW w:w="526"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C5FFEF" w:themeFill="background2" w:themeFillTint="33"/>
          </w:tcPr>
          <w:p w14:paraId="26BFFEEB" w14:textId="77777777" w:rsidR="00A075BC" w:rsidRPr="00787153" w:rsidRDefault="00A075BC">
            <w:pPr>
              <w:pStyle w:val="Tabletextleft"/>
              <w:rPr>
                <w:rFonts w:ascii="Segoe UI" w:hAnsi="Segoe UI" w:cs="Segoe UI"/>
                <w:b/>
              </w:rPr>
            </w:pPr>
            <w:r w:rsidRPr="00787153">
              <w:rPr>
                <w:rFonts w:ascii="Segoe UI" w:hAnsi="Segoe UI" w:cs="Segoe UI"/>
                <w:b/>
              </w:rPr>
              <w:t>Bushfires</w:t>
            </w:r>
          </w:p>
        </w:tc>
        <w:tc>
          <w:tcPr>
            <w:tcW w:w="1003"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EA35783" w14:textId="77777777" w:rsidR="00A075BC" w:rsidRPr="00787153" w:rsidRDefault="00A075BC">
            <w:pPr>
              <w:pStyle w:val="Tabletextleft"/>
              <w:rPr>
                <w:rFonts w:ascii="Segoe UI" w:hAnsi="Segoe UI" w:cs="Segoe UI"/>
              </w:rPr>
            </w:pPr>
          </w:p>
        </w:tc>
        <w:sdt>
          <w:sdtPr>
            <w:rPr>
              <w:rFonts w:ascii="Segoe UI" w:hAnsi="Segoe UI" w:cs="Segoe UI"/>
              <w:i/>
            </w:rPr>
            <w:alias w:val="Past frequency"/>
            <w:tag w:val="Past frequency"/>
            <w:id w:val="1056666542"/>
            <w:placeholder>
              <w:docPart w:val="C2507E3E077F4FCEADAD5F5E50544FC4"/>
            </w:placeholder>
            <w:showingPlcHdr/>
            <w:dropDownList>
              <w:listItem w:value="Choose an item."/>
              <w:listItem w:displayText="Frequently " w:value="Frequently "/>
              <w:listItem w:displayText="Regularly " w:value="Regularly "/>
              <w:listItem w:displayText="Occasionally" w:value="Occasionally"/>
              <w:listItem w:displayText="Has not occurred previously" w:value="Has not occurred previously"/>
              <w:listItem w:displayText="N/A or unsure" w:value="N/A or unsure"/>
            </w:dropDownList>
          </w:sdtPr>
          <w:sdtContent>
            <w:tc>
              <w:tcPr>
                <w:tcW w:w="795"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B6103C5" w14:textId="77777777" w:rsidR="00A075BC" w:rsidRPr="00787153" w:rsidRDefault="00A075BC">
                <w:pPr>
                  <w:pStyle w:val="Tabletextleft"/>
                  <w:rPr>
                    <w:rFonts w:ascii="Segoe UI" w:hAnsi="Segoe UI" w:cs="Segoe UI"/>
                    <w:i/>
                  </w:rPr>
                </w:pPr>
                <w:r w:rsidRPr="00787153">
                  <w:rPr>
                    <w:rStyle w:val="PlaceholderText"/>
                    <w:rFonts w:ascii="Segoe UI" w:hAnsi="Segoe UI" w:cs="Segoe UI"/>
                  </w:rPr>
                  <w:t>Choose an item.</w:t>
                </w:r>
              </w:p>
            </w:tc>
          </w:sdtContent>
        </w:sdt>
        <w:tc>
          <w:tcPr>
            <w:tcW w:w="2051"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3DA8BD5" w14:textId="77777777" w:rsidR="00A075BC" w:rsidRPr="00787153" w:rsidRDefault="00A075BC">
            <w:pPr>
              <w:pStyle w:val="Tabletextleft"/>
              <w:rPr>
                <w:rFonts w:ascii="Segoe UI" w:hAnsi="Segoe UI" w:cs="Segoe UI"/>
              </w:rPr>
            </w:pPr>
          </w:p>
        </w:tc>
        <w:sdt>
          <w:sdtPr>
            <w:rPr>
              <w:rFonts w:ascii="Segoe UI" w:hAnsi="Segoe UI" w:cs="Segoe UI"/>
              <w:i/>
            </w:rPr>
            <w:alias w:val="Impacts severity"/>
            <w:tag w:val="Impacts severity"/>
            <w:id w:val="-1823339195"/>
            <w:placeholder>
              <w:docPart w:val="795174A8DEC54850A1B88ED54DC59F74"/>
            </w:placeholder>
            <w:showingPlcHdr/>
            <w:dropDownList>
              <w:listItem w:value="Choose an item."/>
              <w:listItem w:displayText="Catastrophic" w:value="Catastrophic"/>
              <w:listItem w:displayText="Major" w:value="Major"/>
              <w:listItem w:displayText="Moderate" w:value="Moderate"/>
              <w:listItem w:displayText="Minor" w:value="Minor"/>
              <w:listItem w:displayText="Insignificant" w:value="Insignificant"/>
              <w:listItem w:displayText="N/A or unsure" w:value="N/A or unsure"/>
            </w:dropDownList>
          </w:sdtPr>
          <w:sdtContent>
            <w:tc>
              <w:tcPr>
                <w:tcW w:w="625"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2336077" w14:textId="77777777" w:rsidR="00A075BC" w:rsidRPr="00787153" w:rsidRDefault="00A075BC">
                <w:pPr>
                  <w:pStyle w:val="Tabletextleft"/>
                  <w:rPr>
                    <w:rFonts w:ascii="Segoe UI" w:hAnsi="Segoe UI" w:cs="Segoe UI"/>
                    <w:i/>
                  </w:rPr>
                </w:pPr>
                <w:r w:rsidRPr="00787153">
                  <w:rPr>
                    <w:rStyle w:val="PlaceholderText"/>
                    <w:rFonts w:ascii="Segoe UI" w:hAnsi="Segoe UI" w:cs="Segoe UI"/>
                  </w:rPr>
                  <w:t>Choose an item.</w:t>
                </w:r>
              </w:p>
            </w:tc>
          </w:sdtContent>
        </w:sdt>
      </w:tr>
      <w:tr w:rsidR="00A075BC" w:rsidRPr="00E942F6" w14:paraId="0847CD04" w14:textId="77777777" w:rsidTr="00C3620D">
        <w:trPr>
          <w:trHeight w:val="567"/>
        </w:trPr>
        <w:tc>
          <w:tcPr>
            <w:tcW w:w="526" w:type="pct"/>
            <w:shd w:val="clear" w:color="auto" w:fill="C5FFEF" w:themeFill="background2" w:themeFillTint="33"/>
          </w:tcPr>
          <w:p w14:paraId="1CEC65A0" w14:textId="3F9BA6AA" w:rsidR="00A075BC" w:rsidRPr="00787153" w:rsidRDefault="00A075BC">
            <w:pPr>
              <w:pStyle w:val="Tabletextleft"/>
              <w:rPr>
                <w:rFonts w:ascii="Segoe UI" w:hAnsi="Segoe UI" w:cs="Segoe UI"/>
                <w:b/>
              </w:rPr>
            </w:pPr>
            <w:r w:rsidRPr="00787153">
              <w:rPr>
                <w:rFonts w:ascii="Segoe UI" w:hAnsi="Segoe UI" w:cs="Segoe UI"/>
                <w:b/>
              </w:rPr>
              <w:t>Drought</w:t>
            </w:r>
          </w:p>
        </w:tc>
        <w:tc>
          <w:tcPr>
            <w:tcW w:w="1003" w:type="pct"/>
          </w:tcPr>
          <w:p w14:paraId="34036D23" w14:textId="77777777" w:rsidR="00A075BC" w:rsidRPr="00787153" w:rsidRDefault="00A075BC">
            <w:pPr>
              <w:pStyle w:val="Tabletextleft"/>
              <w:rPr>
                <w:rFonts w:ascii="Segoe UI" w:hAnsi="Segoe UI" w:cs="Segoe UI"/>
              </w:rPr>
            </w:pPr>
          </w:p>
        </w:tc>
        <w:sdt>
          <w:sdtPr>
            <w:rPr>
              <w:rFonts w:ascii="Segoe UI" w:hAnsi="Segoe UI" w:cs="Segoe UI"/>
              <w:i/>
            </w:rPr>
            <w:alias w:val="Past frequency"/>
            <w:tag w:val="Past frequency"/>
            <w:id w:val="1851064497"/>
            <w:placeholder>
              <w:docPart w:val="C08240FD85A94CD4970F65751741B1E2"/>
            </w:placeholder>
            <w:showingPlcHdr/>
            <w:dropDownList>
              <w:listItem w:value="Choose an item."/>
              <w:listItem w:displayText="Frequently " w:value="Frequently "/>
              <w:listItem w:displayText="Regularly " w:value="Regularly "/>
              <w:listItem w:displayText="Occasionally" w:value="Occasionally"/>
              <w:listItem w:displayText="Has not occurred previously" w:value="Has not occurred previously"/>
              <w:listItem w:displayText="N/A or unsure" w:value="N/A or unsure"/>
            </w:dropDownList>
          </w:sdtPr>
          <w:sdtContent>
            <w:tc>
              <w:tcPr>
                <w:tcW w:w="795" w:type="pct"/>
              </w:tcPr>
              <w:p w14:paraId="027EB288" w14:textId="77777777" w:rsidR="00A075BC" w:rsidRPr="00787153" w:rsidRDefault="00A075BC">
                <w:pPr>
                  <w:pStyle w:val="Tabletextleft"/>
                  <w:rPr>
                    <w:rFonts w:ascii="Segoe UI" w:hAnsi="Segoe UI" w:cs="Segoe UI"/>
                    <w:i/>
                  </w:rPr>
                </w:pPr>
                <w:r w:rsidRPr="00787153">
                  <w:rPr>
                    <w:rStyle w:val="PlaceholderText"/>
                    <w:rFonts w:ascii="Segoe UI" w:hAnsi="Segoe UI" w:cs="Segoe UI"/>
                  </w:rPr>
                  <w:t>Choose an item.</w:t>
                </w:r>
              </w:p>
            </w:tc>
          </w:sdtContent>
        </w:sdt>
        <w:tc>
          <w:tcPr>
            <w:tcW w:w="2051" w:type="pct"/>
          </w:tcPr>
          <w:p w14:paraId="5193C493" w14:textId="77777777" w:rsidR="00A075BC" w:rsidRPr="00787153" w:rsidRDefault="00A075BC">
            <w:pPr>
              <w:pStyle w:val="Tabletextleft"/>
              <w:rPr>
                <w:rFonts w:ascii="Segoe UI" w:hAnsi="Segoe UI" w:cs="Segoe UI"/>
              </w:rPr>
            </w:pPr>
          </w:p>
        </w:tc>
        <w:sdt>
          <w:sdtPr>
            <w:rPr>
              <w:rFonts w:ascii="Segoe UI" w:hAnsi="Segoe UI" w:cs="Segoe UI"/>
              <w:i/>
            </w:rPr>
            <w:alias w:val="Impacts severity"/>
            <w:tag w:val="Impacts severity"/>
            <w:id w:val="-1299831099"/>
            <w:placeholder>
              <w:docPart w:val="9008E819E51F4752A3A194BBBAEF3097"/>
            </w:placeholder>
            <w:showingPlcHdr/>
            <w:dropDownList>
              <w:listItem w:value="Choose an item."/>
              <w:listItem w:displayText="Catastrophic" w:value="Catastrophic"/>
              <w:listItem w:displayText="Major" w:value="Major"/>
              <w:listItem w:displayText="Moderate" w:value="Moderate"/>
              <w:listItem w:displayText="Minor" w:value="Minor"/>
              <w:listItem w:displayText="Insignificant" w:value="Insignificant"/>
              <w:listItem w:displayText="N/A or unsure" w:value="N/A or unsure"/>
            </w:dropDownList>
          </w:sdtPr>
          <w:sdtContent>
            <w:tc>
              <w:tcPr>
                <w:tcW w:w="625" w:type="pct"/>
              </w:tcPr>
              <w:p w14:paraId="2CE92BF3" w14:textId="77777777" w:rsidR="00A075BC" w:rsidRPr="00787153" w:rsidRDefault="00A075BC">
                <w:pPr>
                  <w:pStyle w:val="Tabletextleft"/>
                  <w:rPr>
                    <w:rFonts w:ascii="Segoe UI" w:hAnsi="Segoe UI" w:cs="Segoe UI"/>
                    <w:i/>
                  </w:rPr>
                </w:pPr>
                <w:r w:rsidRPr="00787153">
                  <w:rPr>
                    <w:rStyle w:val="PlaceholderText"/>
                    <w:rFonts w:ascii="Segoe UI" w:hAnsi="Segoe UI" w:cs="Segoe UI"/>
                  </w:rPr>
                  <w:t>Choose an item.</w:t>
                </w:r>
              </w:p>
            </w:tc>
          </w:sdtContent>
        </w:sdt>
      </w:tr>
      <w:tr w:rsidR="00A075BC" w:rsidRPr="00E942F6" w14:paraId="750D28AF" w14:textId="77777777" w:rsidTr="00C3620D">
        <w:trPr>
          <w:cnfStyle w:val="000000100000" w:firstRow="0" w:lastRow="0" w:firstColumn="0" w:lastColumn="0" w:oddVBand="0" w:evenVBand="0" w:oddHBand="1" w:evenHBand="0" w:firstRowFirstColumn="0" w:firstRowLastColumn="0" w:lastRowFirstColumn="0" w:lastRowLastColumn="0"/>
          <w:trHeight w:val="567"/>
        </w:trPr>
        <w:tc>
          <w:tcPr>
            <w:tcW w:w="526"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C5FFEF" w:themeFill="background2" w:themeFillTint="33"/>
          </w:tcPr>
          <w:p w14:paraId="4590CDB9" w14:textId="5155ABF0" w:rsidR="00A075BC" w:rsidRPr="00787153" w:rsidRDefault="00A075BC">
            <w:pPr>
              <w:pStyle w:val="Tabletextleft"/>
              <w:rPr>
                <w:rFonts w:ascii="Segoe UI" w:hAnsi="Segoe UI" w:cs="Segoe UI"/>
                <w:b/>
              </w:rPr>
            </w:pPr>
            <w:r w:rsidRPr="00787153">
              <w:rPr>
                <w:rFonts w:ascii="Segoe UI" w:hAnsi="Segoe UI" w:cs="Segoe UI"/>
                <w:b/>
              </w:rPr>
              <w:t>Rainfall &amp; flooding</w:t>
            </w:r>
          </w:p>
        </w:tc>
        <w:tc>
          <w:tcPr>
            <w:tcW w:w="1003"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F30FFAE" w14:textId="77777777" w:rsidR="00A075BC" w:rsidRPr="00787153" w:rsidRDefault="00A075BC">
            <w:pPr>
              <w:pStyle w:val="Tabletextleft"/>
              <w:rPr>
                <w:rFonts w:ascii="Segoe UI" w:hAnsi="Segoe UI" w:cs="Segoe UI"/>
              </w:rPr>
            </w:pPr>
          </w:p>
        </w:tc>
        <w:sdt>
          <w:sdtPr>
            <w:rPr>
              <w:rFonts w:ascii="Segoe UI" w:hAnsi="Segoe UI" w:cs="Segoe UI"/>
              <w:i/>
            </w:rPr>
            <w:alias w:val="Past frequency"/>
            <w:tag w:val="Past frequency"/>
            <w:id w:val="80569657"/>
            <w:placeholder>
              <w:docPart w:val="FF8419CAE10B4587BDEBB9A18B1FE2C0"/>
            </w:placeholder>
            <w:showingPlcHdr/>
            <w:dropDownList>
              <w:listItem w:value="Choose an item."/>
              <w:listItem w:displayText="Frequently " w:value="Frequently "/>
              <w:listItem w:displayText="Regularly " w:value="Regularly "/>
              <w:listItem w:displayText="Occasionally" w:value="Occasionally"/>
              <w:listItem w:displayText="Has not occurred previously" w:value="Has not occurred previously"/>
              <w:listItem w:displayText="N/A or unsure" w:value="N/A or unsure"/>
            </w:dropDownList>
          </w:sdtPr>
          <w:sdtContent>
            <w:tc>
              <w:tcPr>
                <w:tcW w:w="795"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5CDAF5E" w14:textId="77777777" w:rsidR="00A075BC" w:rsidRPr="00787153" w:rsidRDefault="00A075BC">
                <w:pPr>
                  <w:pStyle w:val="Tabletextleft"/>
                  <w:rPr>
                    <w:rFonts w:ascii="Segoe UI" w:hAnsi="Segoe UI" w:cs="Segoe UI"/>
                    <w:i/>
                  </w:rPr>
                </w:pPr>
                <w:r w:rsidRPr="00787153">
                  <w:rPr>
                    <w:rStyle w:val="PlaceholderText"/>
                    <w:rFonts w:ascii="Segoe UI" w:hAnsi="Segoe UI" w:cs="Segoe UI"/>
                  </w:rPr>
                  <w:t>Choose an item.</w:t>
                </w:r>
              </w:p>
            </w:tc>
          </w:sdtContent>
        </w:sdt>
        <w:tc>
          <w:tcPr>
            <w:tcW w:w="2051"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ECD9E55" w14:textId="77777777" w:rsidR="00A075BC" w:rsidRPr="00787153" w:rsidRDefault="00A075BC">
            <w:pPr>
              <w:pStyle w:val="Tabletextleft"/>
              <w:rPr>
                <w:rFonts w:ascii="Segoe UI" w:hAnsi="Segoe UI" w:cs="Segoe UI"/>
              </w:rPr>
            </w:pPr>
          </w:p>
        </w:tc>
        <w:sdt>
          <w:sdtPr>
            <w:rPr>
              <w:rFonts w:ascii="Segoe UI" w:hAnsi="Segoe UI" w:cs="Segoe UI"/>
              <w:i/>
            </w:rPr>
            <w:alias w:val="Impacts severity"/>
            <w:tag w:val="Impacts severity"/>
            <w:id w:val="533159842"/>
            <w:placeholder>
              <w:docPart w:val="9184C0D2E9C84C499DE939B7F53152D4"/>
            </w:placeholder>
            <w:showingPlcHdr/>
            <w:dropDownList>
              <w:listItem w:value="Choose an item."/>
              <w:listItem w:displayText="Catastrophic" w:value="Catastrophic"/>
              <w:listItem w:displayText="Major" w:value="Major"/>
              <w:listItem w:displayText="Moderate" w:value="Moderate"/>
              <w:listItem w:displayText="Minor" w:value="Minor"/>
              <w:listItem w:displayText="Insignificant" w:value="Insignificant"/>
              <w:listItem w:displayText="N/A or unsure" w:value="N/A or unsure"/>
            </w:dropDownList>
          </w:sdtPr>
          <w:sdtContent>
            <w:tc>
              <w:tcPr>
                <w:tcW w:w="625"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1402660" w14:textId="77777777" w:rsidR="00A075BC" w:rsidRPr="00787153" w:rsidRDefault="00A075BC">
                <w:pPr>
                  <w:pStyle w:val="Tabletextleft"/>
                  <w:rPr>
                    <w:rFonts w:ascii="Segoe UI" w:hAnsi="Segoe UI" w:cs="Segoe UI"/>
                    <w:i/>
                  </w:rPr>
                </w:pPr>
                <w:r w:rsidRPr="00787153">
                  <w:rPr>
                    <w:rStyle w:val="PlaceholderText"/>
                    <w:rFonts w:ascii="Segoe UI" w:hAnsi="Segoe UI" w:cs="Segoe UI"/>
                  </w:rPr>
                  <w:t>Choose an item.</w:t>
                </w:r>
              </w:p>
            </w:tc>
          </w:sdtContent>
        </w:sdt>
      </w:tr>
      <w:tr w:rsidR="00A075BC" w:rsidRPr="00E942F6" w14:paraId="758EB0A3" w14:textId="77777777" w:rsidTr="00C3620D">
        <w:trPr>
          <w:trHeight w:val="567"/>
        </w:trPr>
        <w:tc>
          <w:tcPr>
            <w:tcW w:w="526" w:type="pct"/>
            <w:shd w:val="clear" w:color="auto" w:fill="C5FFEF" w:themeFill="background2" w:themeFillTint="33"/>
          </w:tcPr>
          <w:p w14:paraId="14DEAC6D" w14:textId="77777777" w:rsidR="00A075BC" w:rsidRPr="00787153" w:rsidRDefault="00A075BC">
            <w:pPr>
              <w:pStyle w:val="Tabletextleft"/>
              <w:rPr>
                <w:rFonts w:ascii="Segoe UI" w:hAnsi="Segoe UI" w:cs="Segoe UI"/>
                <w:b/>
              </w:rPr>
            </w:pPr>
            <w:r w:rsidRPr="00787153">
              <w:rPr>
                <w:rFonts w:ascii="Segoe UI" w:hAnsi="Segoe UI" w:cs="Segoe UI"/>
                <w:b/>
              </w:rPr>
              <w:t xml:space="preserve">Storms </w:t>
            </w:r>
          </w:p>
        </w:tc>
        <w:tc>
          <w:tcPr>
            <w:tcW w:w="1003" w:type="pct"/>
          </w:tcPr>
          <w:p w14:paraId="3D8985F9" w14:textId="77777777" w:rsidR="00A075BC" w:rsidRPr="00787153" w:rsidRDefault="00A075BC">
            <w:pPr>
              <w:pStyle w:val="Tabletextleft"/>
              <w:rPr>
                <w:rFonts w:ascii="Segoe UI" w:hAnsi="Segoe UI" w:cs="Segoe UI"/>
              </w:rPr>
            </w:pPr>
          </w:p>
        </w:tc>
        <w:sdt>
          <w:sdtPr>
            <w:rPr>
              <w:rFonts w:ascii="Segoe UI" w:hAnsi="Segoe UI" w:cs="Segoe UI"/>
              <w:i/>
            </w:rPr>
            <w:alias w:val="Past frequency"/>
            <w:tag w:val="Past frequency"/>
            <w:id w:val="1774580779"/>
            <w:placeholder>
              <w:docPart w:val="F3CF34B2ED094AAF9F108E0D48586530"/>
            </w:placeholder>
            <w:showingPlcHdr/>
            <w:dropDownList>
              <w:listItem w:value="Choose an item."/>
              <w:listItem w:displayText="Frequently " w:value="Frequently "/>
              <w:listItem w:displayText="Regularly " w:value="Regularly "/>
              <w:listItem w:displayText="Occasionally" w:value="Occasionally"/>
              <w:listItem w:displayText="Has not occurred previously" w:value="Has not occurred previously"/>
              <w:listItem w:displayText="N/A or unsure" w:value="N/A or unsure"/>
            </w:dropDownList>
          </w:sdtPr>
          <w:sdtContent>
            <w:tc>
              <w:tcPr>
                <w:tcW w:w="795" w:type="pct"/>
              </w:tcPr>
              <w:p w14:paraId="5FE57A05" w14:textId="77777777" w:rsidR="00A075BC" w:rsidRPr="00787153" w:rsidRDefault="00A075BC">
                <w:pPr>
                  <w:pStyle w:val="Tabletextleft"/>
                  <w:rPr>
                    <w:rFonts w:ascii="Segoe UI" w:hAnsi="Segoe UI" w:cs="Segoe UI"/>
                    <w:i/>
                  </w:rPr>
                </w:pPr>
                <w:r w:rsidRPr="00787153">
                  <w:rPr>
                    <w:rStyle w:val="PlaceholderText"/>
                    <w:rFonts w:ascii="Segoe UI" w:hAnsi="Segoe UI" w:cs="Segoe UI"/>
                  </w:rPr>
                  <w:t>Choose an item.</w:t>
                </w:r>
              </w:p>
            </w:tc>
          </w:sdtContent>
        </w:sdt>
        <w:tc>
          <w:tcPr>
            <w:tcW w:w="2051" w:type="pct"/>
          </w:tcPr>
          <w:p w14:paraId="0187067C" w14:textId="77777777" w:rsidR="00A075BC" w:rsidRPr="00787153" w:rsidRDefault="00A075BC">
            <w:pPr>
              <w:pStyle w:val="Tabletextleft"/>
              <w:rPr>
                <w:rFonts w:ascii="Segoe UI" w:hAnsi="Segoe UI" w:cs="Segoe UI"/>
              </w:rPr>
            </w:pPr>
          </w:p>
        </w:tc>
        <w:sdt>
          <w:sdtPr>
            <w:rPr>
              <w:rFonts w:ascii="Segoe UI" w:hAnsi="Segoe UI" w:cs="Segoe UI"/>
              <w:i/>
            </w:rPr>
            <w:alias w:val="Impacts severity"/>
            <w:tag w:val="Impacts severity"/>
            <w:id w:val="-647054919"/>
            <w:placeholder>
              <w:docPart w:val="3B84A906124D449A97564D405A4D2D88"/>
            </w:placeholder>
            <w:showingPlcHdr/>
            <w:dropDownList>
              <w:listItem w:value="Choose an item."/>
              <w:listItem w:displayText="Catastrophic" w:value="Catastrophic"/>
              <w:listItem w:displayText="Major" w:value="Major"/>
              <w:listItem w:displayText="Moderate" w:value="Moderate"/>
              <w:listItem w:displayText="Minor" w:value="Minor"/>
              <w:listItem w:displayText="Insignificant" w:value="Insignificant"/>
              <w:listItem w:displayText="N/A or unsure" w:value="N/A or unsure"/>
            </w:dropDownList>
          </w:sdtPr>
          <w:sdtContent>
            <w:tc>
              <w:tcPr>
                <w:tcW w:w="625" w:type="pct"/>
              </w:tcPr>
              <w:p w14:paraId="34106F68" w14:textId="77777777" w:rsidR="00A075BC" w:rsidRPr="00787153" w:rsidRDefault="00A075BC">
                <w:pPr>
                  <w:pStyle w:val="Tabletextleft"/>
                  <w:rPr>
                    <w:rFonts w:ascii="Segoe UI" w:hAnsi="Segoe UI" w:cs="Segoe UI"/>
                    <w:i/>
                  </w:rPr>
                </w:pPr>
                <w:r w:rsidRPr="00787153">
                  <w:rPr>
                    <w:rStyle w:val="PlaceholderText"/>
                    <w:rFonts w:ascii="Segoe UI" w:hAnsi="Segoe UI" w:cs="Segoe UI"/>
                  </w:rPr>
                  <w:t>Choose an item.</w:t>
                </w:r>
              </w:p>
            </w:tc>
          </w:sdtContent>
        </w:sdt>
      </w:tr>
      <w:tr w:rsidR="00A075BC" w:rsidRPr="00E942F6" w14:paraId="7040589E" w14:textId="77777777" w:rsidTr="00C3620D">
        <w:trPr>
          <w:cnfStyle w:val="000000100000" w:firstRow="0" w:lastRow="0" w:firstColumn="0" w:lastColumn="0" w:oddVBand="0" w:evenVBand="0" w:oddHBand="1" w:evenHBand="0" w:firstRowFirstColumn="0" w:firstRowLastColumn="0" w:lastRowFirstColumn="0" w:lastRowLastColumn="0"/>
          <w:trHeight w:val="567"/>
        </w:trPr>
        <w:tc>
          <w:tcPr>
            <w:tcW w:w="526"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C5FFEF" w:themeFill="background2" w:themeFillTint="33"/>
          </w:tcPr>
          <w:p w14:paraId="7E1B49F8" w14:textId="5EB1EA68" w:rsidR="00A075BC" w:rsidRPr="00787153" w:rsidRDefault="00A075BC">
            <w:pPr>
              <w:pStyle w:val="Tabletextleft"/>
              <w:rPr>
                <w:rFonts w:ascii="Segoe UI" w:hAnsi="Segoe UI" w:cs="Segoe UI"/>
                <w:b/>
              </w:rPr>
            </w:pPr>
            <w:r w:rsidRPr="00787153">
              <w:rPr>
                <w:rFonts w:ascii="Segoe UI" w:hAnsi="Segoe UI" w:cs="Segoe UI"/>
                <w:b/>
              </w:rPr>
              <w:t>Coastal inundation</w:t>
            </w:r>
          </w:p>
        </w:tc>
        <w:tc>
          <w:tcPr>
            <w:tcW w:w="1003"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7F1B523" w14:textId="77777777" w:rsidR="00A075BC" w:rsidRPr="00787153" w:rsidRDefault="00A075BC">
            <w:pPr>
              <w:pStyle w:val="Tabletextleft"/>
              <w:rPr>
                <w:rFonts w:ascii="Segoe UI" w:hAnsi="Segoe UI" w:cs="Segoe UI"/>
              </w:rPr>
            </w:pPr>
          </w:p>
        </w:tc>
        <w:sdt>
          <w:sdtPr>
            <w:rPr>
              <w:rFonts w:ascii="Segoe UI" w:hAnsi="Segoe UI" w:cs="Segoe UI"/>
              <w:i/>
            </w:rPr>
            <w:alias w:val="Past frequency"/>
            <w:tag w:val="Past frequency"/>
            <w:id w:val="-1927330236"/>
            <w:placeholder>
              <w:docPart w:val="0001758D55FA4044B76638723260F94B"/>
            </w:placeholder>
            <w:showingPlcHdr/>
            <w:dropDownList>
              <w:listItem w:value="Choose an item."/>
              <w:listItem w:displayText="Frequently " w:value="Frequently "/>
              <w:listItem w:displayText="Regularly " w:value="Regularly "/>
              <w:listItem w:displayText="Occasionally" w:value="Occasionally"/>
              <w:listItem w:displayText="Has not occurred previously" w:value="Has not occurred previously"/>
              <w:listItem w:displayText="N/A or unsure" w:value="N/A or unsure"/>
            </w:dropDownList>
          </w:sdtPr>
          <w:sdtContent>
            <w:tc>
              <w:tcPr>
                <w:tcW w:w="795"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EBEFE46" w14:textId="77777777" w:rsidR="00A075BC" w:rsidRPr="00787153" w:rsidRDefault="00A075BC">
                <w:pPr>
                  <w:pStyle w:val="Tabletextleft"/>
                  <w:rPr>
                    <w:rFonts w:ascii="Segoe UI" w:hAnsi="Segoe UI" w:cs="Segoe UI"/>
                    <w:i/>
                  </w:rPr>
                </w:pPr>
                <w:r w:rsidRPr="00787153">
                  <w:rPr>
                    <w:rStyle w:val="PlaceholderText"/>
                    <w:rFonts w:ascii="Segoe UI" w:hAnsi="Segoe UI" w:cs="Segoe UI"/>
                  </w:rPr>
                  <w:t>Choose an item.</w:t>
                </w:r>
              </w:p>
            </w:tc>
          </w:sdtContent>
        </w:sdt>
        <w:tc>
          <w:tcPr>
            <w:tcW w:w="2051"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02D6EF6" w14:textId="77777777" w:rsidR="00A075BC" w:rsidRPr="00787153" w:rsidRDefault="00A075BC">
            <w:pPr>
              <w:pStyle w:val="Tabletextleft"/>
              <w:rPr>
                <w:rFonts w:ascii="Segoe UI" w:hAnsi="Segoe UI" w:cs="Segoe UI"/>
              </w:rPr>
            </w:pPr>
          </w:p>
        </w:tc>
        <w:sdt>
          <w:sdtPr>
            <w:rPr>
              <w:rFonts w:ascii="Segoe UI" w:hAnsi="Segoe UI" w:cs="Segoe UI"/>
              <w:i/>
            </w:rPr>
            <w:alias w:val="Impacts severity"/>
            <w:tag w:val="Impacts severity"/>
            <w:id w:val="704221330"/>
            <w:placeholder>
              <w:docPart w:val="9AB98FC0CF664C0D8AFAC5A233A1D7F2"/>
            </w:placeholder>
            <w:showingPlcHdr/>
            <w:dropDownList>
              <w:listItem w:value="Choose an item."/>
              <w:listItem w:displayText="Catastrophic" w:value="Catastrophic"/>
              <w:listItem w:displayText="Major" w:value="Major"/>
              <w:listItem w:displayText="Moderate" w:value="Moderate"/>
              <w:listItem w:displayText="Minor" w:value="Minor"/>
              <w:listItem w:displayText="Insignificant" w:value="Insignificant"/>
              <w:listItem w:displayText="N/A or unsure" w:value="N/A or unsure"/>
            </w:dropDownList>
          </w:sdtPr>
          <w:sdtContent>
            <w:tc>
              <w:tcPr>
                <w:tcW w:w="625"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A06C1A9" w14:textId="77777777" w:rsidR="00A075BC" w:rsidRPr="00787153" w:rsidRDefault="00A075BC">
                <w:pPr>
                  <w:pStyle w:val="Tabletextleft"/>
                  <w:rPr>
                    <w:rFonts w:ascii="Segoe UI" w:hAnsi="Segoe UI" w:cs="Segoe UI"/>
                    <w:i/>
                  </w:rPr>
                </w:pPr>
                <w:r w:rsidRPr="00787153">
                  <w:rPr>
                    <w:rStyle w:val="PlaceholderText"/>
                    <w:rFonts w:ascii="Segoe UI" w:hAnsi="Segoe UI" w:cs="Segoe UI"/>
                  </w:rPr>
                  <w:t>Choose an item.</w:t>
                </w:r>
              </w:p>
            </w:tc>
          </w:sdtContent>
        </w:sdt>
      </w:tr>
    </w:tbl>
    <w:p w14:paraId="200D5CEB" w14:textId="0A03D691" w:rsidR="00A573D4" w:rsidRPr="00754369" w:rsidRDefault="00A573D4" w:rsidP="00067011">
      <w:pPr>
        <w:pStyle w:val="Heading1"/>
      </w:pPr>
      <w:bookmarkStart w:id="0" w:name="_Toc221868082"/>
      <w:r w:rsidRPr="00754369">
        <w:lastRenderedPageBreak/>
        <w:t>Future hazard analysis</w:t>
      </w:r>
    </w:p>
    <w:tbl>
      <w:tblPr>
        <w:tblStyle w:val="TableGrid"/>
        <w:tblW w:w="5000" w:type="pct"/>
        <w:tblLook w:val="04A0" w:firstRow="1" w:lastRow="0" w:firstColumn="1" w:lastColumn="0" w:noHBand="0" w:noVBand="1"/>
      </w:tblPr>
      <w:tblGrid>
        <w:gridCol w:w="1470"/>
        <w:gridCol w:w="3272"/>
        <w:gridCol w:w="4766"/>
        <w:gridCol w:w="4743"/>
      </w:tblGrid>
      <w:tr w:rsidR="00A573D4" w:rsidRPr="00E942F6" w14:paraId="7AB032CD" w14:textId="77777777" w:rsidTr="00002F1B">
        <w:trPr>
          <w:cnfStyle w:val="100000000000" w:firstRow="1" w:lastRow="0" w:firstColumn="0" w:lastColumn="0" w:oddVBand="0" w:evenVBand="0" w:oddHBand="0" w:evenHBand="0" w:firstRowFirstColumn="0" w:firstRowLastColumn="0" w:lastRowFirstColumn="0" w:lastRowLastColumn="0"/>
          <w:trHeight w:val="109"/>
          <w:tblHeader/>
        </w:trPr>
        <w:tc>
          <w:tcPr>
            <w:tcW w:w="5000" w:type="pct"/>
            <w:gridSpan w:val="4"/>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tcPr>
          <w:bookmarkEnd w:id="0"/>
          <w:p w14:paraId="7E5414D5" w14:textId="77777777" w:rsidR="00A573D4" w:rsidRPr="00787153" w:rsidRDefault="00A573D4">
            <w:pPr>
              <w:pStyle w:val="Tabletextleft"/>
              <w:rPr>
                <w:rFonts w:ascii="Segoe UI" w:hAnsi="Segoe UI" w:cs="Segoe UI"/>
              </w:rPr>
            </w:pPr>
            <w:r w:rsidRPr="00787153">
              <w:rPr>
                <w:rFonts w:ascii="Segoe UI" w:hAnsi="Segoe UI" w:cs="Segoe UI"/>
              </w:rPr>
              <w:t xml:space="preserve">How climate hazards are projected to evolve over time, relative to the present day </w:t>
            </w:r>
          </w:p>
        </w:tc>
      </w:tr>
      <w:tr w:rsidR="00A573D4" w:rsidRPr="00E942F6" w14:paraId="06064192" w14:textId="77777777">
        <w:trPr>
          <w:cnfStyle w:val="000000100000" w:firstRow="0" w:lastRow="0" w:firstColumn="0" w:lastColumn="0" w:oddVBand="0" w:evenVBand="0" w:oddHBand="1" w:evenHBand="0" w:firstRowFirstColumn="0" w:firstRowLastColumn="0" w:lastRowFirstColumn="0" w:lastRowLastColumn="0"/>
          <w:trHeight w:val="59"/>
        </w:trPr>
        <w:tc>
          <w:tcPr>
            <w:tcW w:w="516" w:type="pct"/>
            <w:vMerge w:val="restart"/>
            <w:tcBorders>
              <w:left w:val="single" w:sz="4" w:space="0" w:color="00DCA1" w:themeColor="background2"/>
              <w:right w:val="single" w:sz="4" w:space="0" w:color="00DCA1" w:themeColor="background2"/>
            </w:tcBorders>
            <w:shd w:val="clear" w:color="auto" w:fill="C5FFEF" w:themeFill="background2" w:themeFillTint="33"/>
          </w:tcPr>
          <w:p w14:paraId="5499D363" w14:textId="77777777" w:rsidR="00A573D4" w:rsidRPr="00787153" w:rsidRDefault="00A573D4">
            <w:pPr>
              <w:pStyle w:val="Tabletextleft"/>
              <w:rPr>
                <w:rFonts w:ascii="Segoe UI" w:hAnsi="Segoe UI" w:cs="Segoe UI"/>
                <w:b/>
              </w:rPr>
            </w:pPr>
          </w:p>
          <w:p w14:paraId="2C4F72FA" w14:textId="77777777" w:rsidR="00A573D4" w:rsidRPr="00787153" w:rsidRDefault="00A573D4">
            <w:pPr>
              <w:pStyle w:val="Tabletextleft"/>
              <w:rPr>
                <w:rFonts w:ascii="Segoe UI" w:hAnsi="Segoe UI" w:cs="Segoe UI"/>
                <w:b/>
              </w:rPr>
            </w:pPr>
            <w:r w:rsidRPr="00787153">
              <w:rPr>
                <w:rFonts w:ascii="Segoe UI" w:hAnsi="Segoe UI" w:cs="Segoe UI"/>
                <w:b/>
              </w:rPr>
              <w:t xml:space="preserve">Heat &amp; humidity </w:t>
            </w:r>
          </w:p>
        </w:tc>
        <w:tc>
          <w:tcPr>
            <w:tcW w:w="1148" w:type="pct"/>
            <w:tcBorders>
              <w:left w:val="single" w:sz="4" w:space="0" w:color="00DCA1" w:themeColor="background2"/>
              <w:right w:val="single" w:sz="4" w:space="0" w:color="00DCA1" w:themeColor="background2"/>
            </w:tcBorders>
            <w:shd w:val="clear" w:color="auto" w:fill="C5FFEF" w:themeFill="background2" w:themeFillTint="33"/>
          </w:tcPr>
          <w:p w14:paraId="7EFABDE1" w14:textId="77777777" w:rsidR="00A573D4" w:rsidRPr="00787153" w:rsidRDefault="00A573D4">
            <w:pPr>
              <w:pStyle w:val="Tabletextleft"/>
              <w:rPr>
                <w:rFonts w:ascii="Segoe UI" w:hAnsi="Segoe UI" w:cs="Segoe UI"/>
              </w:rPr>
            </w:pPr>
          </w:p>
        </w:tc>
        <w:tc>
          <w:tcPr>
            <w:tcW w:w="1672" w:type="pct"/>
            <w:tcBorders>
              <w:left w:val="single" w:sz="4" w:space="0" w:color="00DCA1" w:themeColor="background2"/>
              <w:right w:val="single" w:sz="4" w:space="0" w:color="00DCA1" w:themeColor="background2"/>
            </w:tcBorders>
            <w:shd w:val="clear" w:color="auto" w:fill="C5FFEF" w:themeFill="background2" w:themeFillTint="33"/>
          </w:tcPr>
          <w:p w14:paraId="74535181" w14:textId="77777777" w:rsidR="00A573D4" w:rsidRPr="00787153" w:rsidRDefault="00A573D4">
            <w:pPr>
              <w:pStyle w:val="Tabletextleft"/>
              <w:rPr>
                <w:rFonts w:ascii="Segoe UI" w:hAnsi="Segoe UI" w:cs="Segoe UI"/>
              </w:rPr>
            </w:pPr>
            <w:r w:rsidRPr="00787153">
              <w:rPr>
                <w:rFonts w:ascii="Segoe UI" w:hAnsi="Segoe UI" w:cs="Segoe UI"/>
                <w:b/>
              </w:rPr>
              <w:t xml:space="preserve">Timeframe 1 </w:t>
            </w:r>
            <w:r w:rsidRPr="00787153">
              <w:rPr>
                <w:rFonts w:ascii="Segoe UI" w:hAnsi="Segoe UI" w:cs="Segoe UI"/>
              </w:rPr>
              <w:t>(e.g. 2050)</w:t>
            </w:r>
          </w:p>
        </w:tc>
        <w:tc>
          <w:tcPr>
            <w:tcW w:w="1664" w:type="pct"/>
            <w:tcBorders>
              <w:left w:val="single" w:sz="4" w:space="0" w:color="00DCA1" w:themeColor="background2"/>
              <w:right w:val="single" w:sz="4" w:space="0" w:color="00DCA1" w:themeColor="background2"/>
            </w:tcBorders>
            <w:shd w:val="clear" w:color="auto" w:fill="C5FFEF" w:themeFill="background2" w:themeFillTint="33"/>
          </w:tcPr>
          <w:p w14:paraId="3B6AA9F0" w14:textId="77777777" w:rsidR="00A573D4" w:rsidRPr="00787153" w:rsidRDefault="00A573D4">
            <w:pPr>
              <w:pStyle w:val="Tabletextleft"/>
              <w:rPr>
                <w:rFonts w:ascii="Segoe UI" w:hAnsi="Segoe UI" w:cs="Segoe UI"/>
              </w:rPr>
            </w:pPr>
            <w:r w:rsidRPr="00787153">
              <w:rPr>
                <w:rFonts w:ascii="Segoe UI" w:hAnsi="Segoe UI" w:cs="Segoe UI"/>
                <w:b/>
              </w:rPr>
              <w:t xml:space="preserve">Timeframe 2 </w:t>
            </w:r>
            <w:r w:rsidRPr="00787153">
              <w:rPr>
                <w:rFonts w:ascii="Segoe UI" w:hAnsi="Segoe UI" w:cs="Segoe UI"/>
              </w:rPr>
              <w:t>(e.g. 2090)</w:t>
            </w:r>
          </w:p>
        </w:tc>
      </w:tr>
      <w:tr w:rsidR="00A573D4" w:rsidRPr="00E942F6" w14:paraId="0E151CD2" w14:textId="77777777">
        <w:trPr>
          <w:trHeight w:val="598"/>
        </w:trPr>
        <w:tc>
          <w:tcPr>
            <w:tcW w:w="516" w:type="pct"/>
            <w:vMerge/>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tcPr>
          <w:p w14:paraId="390E284D" w14:textId="77777777" w:rsidR="00A573D4" w:rsidRPr="00787153" w:rsidRDefault="00A573D4">
            <w:pPr>
              <w:pStyle w:val="Tabletextleft"/>
              <w:rPr>
                <w:rFonts w:ascii="Segoe UI" w:hAnsi="Segoe UI" w:cs="Segoe UI"/>
                <w:b/>
              </w:rPr>
            </w:pPr>
          </w:p>
        </w:tc>
        <w:tc>
          <w:tcPr>
            <w:tcW w:w="1148"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tcPr>
          <w:p w14:paraId="6F2CD688" w14:textId="77777777" w:rsidR="00A573D4" w:rsidRPr="00787153" w:rsidRDefault="00A573D4">
            <w:pPr>
              <w:pStyle w:val="Tabletextleft"/>
              <w:rPr>
                <w:rFonts w:ascii="Segoe UI" w:hAnsi="Segoe UI" w:cs="Segoe UI"/>
              </w:rPr>
            </w:pPr>
            <w:r w:rsidRPr="00787153">
              <w:rPr>
                <w:rFonts w:ascii="Segoe UI" w:hAnsi="Segoe UI" w:cs="Segoe UI"/>
                <w:b/>
              </w:rPr>
              <w:t xml:space="preserve">Climate scenario 1 </w:t>
            </w:r>
            <w:r w:rsidRPr="00787153">
              <w:rPr>
                <w:rFonts w:ascii="Segoe UI" w:hAnsi="Segoe UI" w:cs="Segoe UI"/>
              </w:rPr>
              <w:t>(e.g. middle of the road)</w:t>
            </w:r>
          </w:p>
        </w:tc>
        <w:sdt>
          <w:sdtPr>
            <w:rPr>
              <w:rFonts w:ascii="Segoe UI" w:hAnsi="Segoe UI" w:cs="Segoe UI"/>
            </w:rPr>
            <w:alias w:val="Hazard outlook"/>
            <w:tag w:val="Hazard outlook"/>
            <w:id w:val="806663814"/>
            <w:placeholder>
              <w:docPart w:val="1B4F552454024A14A946010FBCF58D47"/>
            </w:placeholder>
            <w:showingPlcHdr/>
            <w:dropDownList>
              <w:listItem w:value="Choose an item."/>
              <w:listItem w:displayText="More frequent and/or severe" w:value="More frequent and/or severe"/>
              <w:listItem w:displayText="Less frequent and/or severe" w:value="Less frequent and/or severe"/>
              <w:listItem w:displayText="Unchanged" w:value="Unchanged"/>
              <w:listItem w:displayText="N/A" w:value="N/A"/>
            </w:dropDownList>
          </w:sdtPr>
          <w:sdtContent>
            <w:tc>
              <w:tcPr>
                <w:tcW w:w="1672"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tcPr>
              <w:p w14:paraId="262F00F7" w14:textId="77777777" w:rsidR="00A573D4" w:rsidRPr="00787153" w:rsidRDefault="00A573D4">
                <w:pPr>
                  <w:pStyle w:val="Tabletextleft"/>
                  <w:rPr>
                    <w:rFonts w:ascii="Segoe UI" w:hAnsi="Segoe UI" w:cs="Segoe UI"/>
                  </w:rPr>
                </w:pPr>
                <w:r w:rsidRPr="00787153">
                  <w:rPr>
                    <w:rStyle w:val="PlaceholderText"/>
                    <w:rFonts w:ascii="Segoe UI" w:hAnsi="Segoe UI" w:cs="Segoe UI"/>
                  </w:rPr>
                  <w:t>Choose an item.</w:t>
                </w:r>
              </w:p>
            </w:tc>
          </w:sdtContent>
        </w:sdt>
        <w:sdt>
          <w:sdtPr>
            <w:rPr>
              <w:rFonts w:ascii="Segoe UI" w:hAnsi="Segoe UI" w:cs="Segoe UI"/>
            </w:rPr>
            <w:alias w:val="Hazard outlook"/>
            <w:tag w:val="Hazard outlook"/>
            <w:id w:val="-199085277"/>
            <w:placeholder>
              <w:docPart w:val="DCE33989744A48BE9AF2C8B8BC785C51"/>
            </w:placeholder>
            <w:showingPlcHdr/>
            <w:dropDownList>
              <w:listItem w:value="Choose an item."/>
              <w:listItem w:displayText="More frequent and/or severe" w:value="More frequent and/or severe"/>
              <w:listItem w:displayText="Less frequent and/or severe" w:value="Less frequent and/or severe"/>
              <w:listItem w:displayText="Unchanged" w:value="Unchanged"/>
              <w:listItem w:displayText="N/A" w:value="N/A"/>
            </w:dropDownList>
          </w:sdtPr>
          <w:sdtContent>
            <w:tc>
              <w:tcPr>
                <w:tcW w:w="1664"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tcPr>
              <w:p w14:paraId="7444CA63" w14:textId="77777777" w:rsidR="00A573D4" w:rsidRPr="00787153" w:rsidRDefault="00A573D4">
                <w:pPr>
                  <w:pStyle w:val="Tabletextleft"/>
                  <w:rPr>
                    <w:rFonts w:ascii="Segoe UI" w:hAnsi="Segoe UI" w:cs="Segoe UI"/>
                  </w:rPr>
                </w:pPr>
                <w:r w:rsidRPr="00787153">
                  <w:rPr>
                    <w:rStyle w:val="PlaceholderText"/>
                    <w:rFonts w:ascii="Segoe UI" w:hAnsi="Segoe UI" w:cs="Segoe UI"/>
                  </w:rPr>
                  <w:t>Choose an item.</w:t>
                </w:r>
              </w:p>
            </w:tc>
          </w:sdtContent>
        </w:sdt>
      </w:tr>
      <w:tr w:rsidR="00A573D4" w:rsidRPr="00E942F6" w14:paraId="67EED2B3" w14:textId="77777777">
        <w:trPr>
          <w:cnfStyle w:val="000000100000" w:firstRow="0" w:lastRow="0" w:firstColumn="0" w:lastColumn="0" w:oddVBand="0" w:evenVBand="0" w:oddHBand="1" w:evenHBand="0" w:firstRowFirstColumn="0" w:firstRowLastColumn="0" w:lastRowFirstColumn="0" w:lastRowLastColumn="0"/>
          <w:trHeight w:val="598"/>
        </w:trPr>
        <w:tc>
          <w:tcPr>
            <w:tcW w:w="516" w:type="pct"/>
            <w:vMerge/>
            <w:tcBorders>
              <w:left w:val="single" w:sz="4" w:space="0" w:color="00DCA1" w:themeColor="background2"/>
              <w:right w:val="single" w:sz="4" w:space="0" w:color="00DCA1" w:themeColor="background2"/>
            </w:tcBorders>
          </w:tcPr>
          <w:p w14:paraId="5AFF6AA5" w14:textId="77777777" w:rsidR="00A573D4" w:rsidRPr="00787153" w:rsidRDefault="00A573D4">
            <w:pPr>
              <w:pStyle w:val="Tabletextleft"/>
              <w:rPr>
                <w:rFonts w:ascii="Segoe UI" w:hAnsi="Segoe UI" w:cs="Segoe UI"/>
                <w:b/>
              </w:rPr>
            </w:pPr>
          </w:p>
        </w:tc>
        <w:tc>
          <w:tcPr>
            <w:tcW w:w="1148" w:type="pct"/>
            <w:tcBorders>
              <w:left w:val="single" w:sz="4" w:space="0" w:color="00DCA1" w:themeColor="background2"/>
              <w:right w:val="single" w:sz="4" w:space="0" w:color="00DCA1" w:themeColor="background2"/>
            </w:tcBorders>
          </w:tcPr>
          <w:p w14:paraId="13AB2B4A" w14:textId="77777777" w:rsidR="00A573D4" w:rsidRPr="00787153" w:rsidRDefault="00A573D4">
            <w:pPr>
              <w:rPr>
                <w:rFonts w:cs="Segoe UI"/>
              </w:rPr>
            </w:pPr>
            <w:r w:rsidRPr="00787153">
              <w:rPr>
                <w:rFonts w:cs="Segoe UI"/>
                <w:b/>
              </w:rPr>
              <w:t xml:space="preserve">Climate scenario 2 </w:t>
            </w:r>
            <w:r w:rsidRPr="00787153">
              <w:rPr>
                <w:rFonts w:cs="Segoe UI"/>
              </w:rPr>
              <w:t>(e.g. reasonable worst case)</w:t>
            </w:r>
          </w:p>
        </w:tc>
        <w:sdt>
          <w:sdtPr>
            <w:rPr>
              <w:rFonts w:ascii="Segoe UI" w:hAnsi="Segoe UI" w:cs="Segoe UI"/>
            </w:rPr>
            <w:alias w:val="Hazard outlook"/>
            <w:tag w:val="Hazard outlook"/>
            <w:id w:val="-1989848082"/>
            <w:placeholder>
              <w:docPart w:val="55FB0B2C76C94341A62828716BBE6AE2"/>
            </w:placeholder>
            <w:showingPlcHdr/>
            <w:dropDownList>
              <w:listItem w:value="Choose an item."/>
              <w:listItem w:displayText="More frequent and/or severe" w:value="More frequent and/or severe"/>
              <w:listItem w:displayText="Less frequent and/or severe" w:value="Less frequent and/or severe"/>
              <w:listItem w:displayText="Unchanged" w:value="Unchanged"/>
              <w:listItem w:displayText="N/A" w:value="N/A"/>
            </w:dropDownList>
          </w:sdtPr>
          <w:sdtContent>
            <w:tc>
              <w:tcPr>
                <w:tcW w:w="1672" w:type="pct"/>
                <w:tcBorders>
                  <w:left w:val="single" w:sz="4" w:space="0" w:color="00DCA1" w:themeColor="background2"/>
                  <w:right w:val="single" w:sz="4" w:space="0" w:color="00DCA1" w:themeColor="background2"/>
                </w:tcBorders>
              </w:tcPr>
              <w:p w14:paraId="28A86637" w14:textId="77777777" w:rsidR="00A573D4" w:rsidRPr="00787153" w:rsidRDefault="00A573D4">
                <w:pPr>
                  <w:pStyle w:val="Tabletextleft"/>
                  <w:rPr>
                    <w:rFonts w:ascii="Segoe UI" w:hAnsi="Segoe UI" w:cs="Segoe UI"/>
                  </w:rPr>
                </w:pPr>
                <w:r w:rsidRPr="00787153">
                  <w:rPr>
                    <w:rStyle w:val="PlaceholderText"/>
                    <w:rFonts w:ascii="Segoe UI" w:hAnsi="Segoe UI" w:cs="Segoe UI"/>
                  </w:rPr>
                  <w:t>Choose an item.</w:t>
                </w:r>
              </w:p>
            </w:tc>
          </w:sdtContent>
        </w:sdt>
        <w:sdt>
          <w:sdtPr>
            <w:rPr>
              <w:rFonts w:ascii="Segoe UI" w:hAnsi="Segoe UI" w:cs="Segoe UI"/>
            </w:rPr>
            <w:alias w:val="Hazard outlook"/>
            <w:tag w:val="Hazard outlook"/>
            <w:id w:val="14514189"/>
            <w:placeholder>
              <w:docPart w:val="DF4732466345485A914F7659C6E579FE"/>
            </w:placeholder>
            <w:showingPlcHdr/>
            <w:dropDownList>
              <w:listItem w:value="Choose an item."/>
              <w:listItem w:displayText="More frequent and/or severe" w:value="More frequent and/or severe"/>
              <w:listItem w:displayText="Less frequent and/or severe" w:value="Less frequent and/or severe"/>
              <w:listItem w:displayText="Unchanged" w:value="Unchanged"/>
              <w:listItem w:displayText="N/A" w:value="N/A"/>
            </w:dropDownList>
          </w:sdtPr>
          <w:sdtContent>
            <w:tc>
              <w:tcPr>
                <w:tcW w:w="1664" w:type="pct"/>
                <w:tcBorders>
                  <w:left w:val="single" w:sz="4" w:space="0" w:color="00DCA1" w:themeColor="background2"/>
                  <w:right w:val="single" w:sz="4" w:space="0" w:color="00DCA1" w:themeColor="background2"/>
                </w:tcBorders>
              </w:tcPr>
              <w:p w14:paraId="5F660586" w14:textId="77777777" w:rsidR="00A573D4" w:rsidRPr="00787153" w:rsidRDefault="00A573D4">
                <w:pPr>
                  <w:pStyle w:val="Tabletextleft"/>
                  <w:rPr>
                    <w:rFonts w:ascii="Segoe UI" w:hAnsi="Segoe UI" w:cs="Segoe UI"/>
                  </w:rPr>
                </w:pPr>
                <w:r w:rsidRPr="00787153">
                  <w:rPr>
                    <w:rStyle w:val="PlaceholderText"/>
                    <w:rFonts w:ascii="Segoe UI" w:hAnsi="Segoe UI" w:cs="Segoe UI"/>
                  </w:rPr>
                  <w:t>Choose an item.</w:t>
                </w:r>
              </w:p>
            </w:tc>
          </w:sdtContent>
        </w:sdt>
      </w:tr>
      <w:tr w:rsidR="00A573D4" w:rsidRPr="00E942F6" w14:paraId="41B1D72F" w14:textId="77777777">
        <w:trPr>
          <w:trHeight w:val="59"/>
        </w:trPr>
        <w:tc>
          <w:tcPr>
            <w:tcW w:w="516" w:type="pct"/>
            <w:vMerge w:val="restar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shd w:val="clear" w:color="auto" w:fill="C5FFEF" w:themeFill="background2" w:themeFillTint="33"/>
          </w:tcPr>
          <w:p w14:paraId="501601E1" w14:textId="77777777" w:rsidR="00A573D4" w:rsidRPr="00787153" w:rsidRDefault="00A573D4">
            <w:pPr>
              <w:pStyle w:val="Tabletextleft"/>
              <w:rPr>
                <w:rFonts w:ascii="Segoe UI" w:hAnsi="Segoe UI" w:cs="Segoe UI"/>
                <w:b/>
              </w:rPr>
            </w:pPr>
            <w:r w:rsidRPr="00787153">
              <w:rPr>
                <w:rFonts w:ascii="Segoe UI" w:hAnsi="Segoe UI" w:cs="Segoe UI"/>
                <w:b/>
              </w:rPr>
              <w:t>Bushfire</w:t>
            </w:r>
          </w:p>
        </w:tc>
        <w:tc>
          <w:tcPr>
            <w:tcW w:w="1148"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shd w:val="clear" w:color="auto" w:fill="C5FFEF" w:themeFill="background2" w:themeFillTint="33"/>
          </w:tcPr>
          <w:p w14:paraId="7753014E" w14:textId="77777777" w:rsidR="00A573D4" w:rsidRPr="00787153" w:rsidRDefault="00A573D4">
            <w:pPr>
              <w:pStyle w:val="Tabletextleft"/>
              <w:rPr>
                <w:rFonts w:ascii="Segoe UI" w:hAnsi="Segoe UI" w:cs="Segoe UI"/>
              </w:rPr>
            </w:pPr>
          </w:p>
        </w:tc>
        <w:tc>
          <w:tcPr>
            <w:tcW w:w="1672"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shd w:val="clear" w:color="auto" w:fill="C5FFEF" w:themeFill="background2" w:themeFillTint="33"/>
          </w:tcPr>
          <w:p w14:paraId="4666151B" w14:textId="77777777" w:rsidR="00A573D4" w:rsidRPr="00787153" w:rsidRDefault="00A573D4">
            <w:pPr>
              <w:pStyle w:val="Tabletextleft"/>
              <w:rPr>
                <w:rFonts w:ascii="Segoe UI" w:hAnsi="Segoe UI" w:cs="Segoe UI"/>
                <w:b/>
              </w:rPr>
            </w:pPr>
            <w:r w:rsidRPr="00787153">
              <w:rPr>
                <w:rFonts w:ascii="Segoe UI" w:hAnsi="Segoe UI" w:cs="Segoe UI"/>
                <w:b/>
              </w:rPr>
              <w:t>Timeframe 1</w:t>
            </w:r>
          </w:p>
        </w:tc>
        <w:tc>
          <w:tcPr>
            <w:tcW w:w="1664"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shd w:val="clear" w:color="auto" w:fill="C5FFEF" w:themeFill="background2" w:themeFillTint="33"/>
          </w:tcPr>
          <w:p w14:paraId="55448BBE" w14:textId="77777777" w:rsidR="00A573D4" w:rsidRPr="00787153" w:rsidRDefault="00A573D4">
            <w:pPr>
              <w:pStyle w:val="Tabletextleft"/>
              <w:rPr>
                <w:rFonts w:ascii="Segoe UI" w:hAnsi="Segoe UI" w:cs="Segoe UI"/>
                <w:b/>
              </w:rPr>
            </w:pPr>
            <w:r w:rsidRPr="00787153">
              <w:rPr>
                <w:rFonts w:ascii="Segoe UI" w:hAnsi="Segoe UI" w:cs="Segoe UI"/>
                <w:b/>
              </w:rPr>
              <w:t xml:space="preserve">Timeframe 2 </w:t>
            </w:r>
          </w:p>
        </w:tc>
      </w:tr>
      <w:tr w:rsidR="00A573D4" w:rsidRPr="00E942F6" w14:paraId="1AAC18F6" w14:textId="77777777">
        <w:trPr>
          <w:cnfStyle w:val="000000100000" w:firstRow="0" w:lastRow="0" w:firstColumn="0" w:lastColumn="0" w:oddVBand="0" w:evenVBand="0" w:oddHBand="1" w:evenHBand="0" w:firstRowFirstColumn="0" w:firstRowLastColumn="0" w:lastRowFirstColumn="0" w:lastRowLastColumn="0"/>
          <w:trHeight w:val="598"/>
        </w:trPr>
        <w:tc>
          <w:tcPr>
            <w:tcW w:w="516" w:type="pct"/>
            <w:vMerge/>
            <w:tcBorders>
              <w:left w:val="single" w:sz="4" w:space="0" w:color="00DCA1" w:themeColor="background2"/>
              <w:right w:val="single" w:sz="4" w:space="0" w:color="00DCA1" w:themeColor="background2"/>
            </w:tcBorders>
            <w:shd w:val="clear" w:color="auto" w:fill="C5FFEF" w:themeFill="background2" w:themeFillTint="33"/>
          </w:tcPr>
          <w:p w14:paraId="5E98F3C6" w14:textId="77777777" w:rsidR="00A573D4" w:rsidRPr="00787153" w:rsidRDefault="00A573D4">
            <w:pPr>
              <w:pStyle w:val="Tabletextleft"/>
              <w:rPr>
                <w:rFonts w:ascii="Segoe UI" w:hAnsi="Segoe UI" w:cs="Segoe UI"/>
                <w:b/>
              </w:rPr>
            </w:pPr>
          </w:p>
        </w:tc>
        <w:tc>
          <w:tcPr>
            <w:tcW w:w="1148" w:type="pct"/>
            <w:tcBorders>
              <w:left w:val="single" w:sz="4" w:space="0" w:color="00DCA1" w:themeColor="background2"/>
              <w:right w:val="single" w:sz="4" w:space="0" w:color="00DCA1" w:themeColor="background2"/>
            </w:tcBorders>
          </w:tcPr>
          <w:p w14:paraId="2CCCDAA2" w14:textId="77777777" w:rsidR="00A573D4" w:rsidRPr="00787153" w:rsidRDefault="00A573D4">
            <w:pPr>
              <w:pStyle w:val="Tabletextleft"/>
              <w:rPr>
                <w:rFonts w:ascii="Segoe UI" w:hAnsi="Segoe UI" w:cs="Segoe UI"/>
                <w:b/>
              </w:rPr>
            </w:pPr>
            <w:r w:rsidRPr="00787153">
              <w:rPr>
                <w:rFonts w:ascii="Segoe UI" w:hAnsi="Segoe UI" w:cs="Segoe UI"/>
                <w:b/>
              </w:rPr>
              <w:t>Climate scenario 1</w:t>
            </w:r>
          </w:p>
        </w:tc>
        <w:sdt>
          <w:sdtPr>
            <w:rPr>
              <w:rFonts w:ascii="Segoe UI" w:hAnsi="Segoe UI" w:cs="Segoe UI"/>
            </w:rPr>
            <w:alias w:val="Hazard outlook"/>
            <w:tag w:val="Hazard outlook"/>
            <w:id w:val="-136571928"/>
            <w:placeholder>
              <w:docPart w:val="F578E777B98B42649AD0E8E4E75475CC"/>
            </w:placeholder>
            <w:showingPlcHdr/>
            <w:dropDownList>
              <w:listItem w:value="Choose an item."/>
              <w:listItem w:displayText="More frequent and/or severe" w:value="More frequent and/or severe"/>
              <w:listItem w:displayText="Less frequent and/or severe" w:value="Less frequent and/or severe"/>
              <w:listItem w:displayText="Unchanged" w:value="Unchanged"/>
              <w:listItem w:displayText="N/A" w:value="N/A"/>
            </w:dropDownList>
          </w:sdtPr>
          <w:sdtContent>
            <w:tc>
              <w:tcPr>
                <w:tcW w:w="1672" w:type="pct"/>
                <w:tcBorders>
                  <w:left w:val="single" w:sz="4" w:space="0" w:color="00DCA1" w:themeColor="background2"/>
                  <w:right w:val="single" w:sz="4" w:space="0" w:color="00DCA1" w:themeColor="background2"/>
                </w:tcBorders>
              </w:tcPr>
              <w:p w14:paraId="49EC3B50" w14:textId="77777777" w:rsidR="00A573D4" w:rsidRPr="00787153" w:rsidRDefault="00A573D4">
                <w:pPr>
                  <w:pStyle w:val="Tabletextleft"/>
                  <w:rPr>
                    <w:rFonts w:ascii="Segoe UI" w:hAnsi="Segoe UI" w:cs="Segoe UI"/>
                  </w:rPr>
                </w:pPr>
                <w:r w:rsidRPr="00787153">
                  <w:rPr>
                    <w:rStyle w:val="PlaceholderText"/>
                    <w:rFonts w:ascii="Segoe UI" w:hAnsi="Segoe UI" w:cs="Segoe UI"/>
                  </w:rPr>
                  <w:t>Choose an item.</w:t>
                </w:r>
              </w:p>
            </w:tc>
          </w:sdtContent>
        </w:sdt>
        <w:sdt>
          <w:sdtPr>
            <w:rPr>
              <w:rFonts w:ascii="Segoe UI" w:hAnsi="Segoe UI" w:cs="Segoe UI"/>
            </w:rPr>
            <w:alias w:val="Hazard outlook"/>
            <w:tag w:val="Hazard outlook"/>
            <w:id w:val="-98573931"/>
            <w:placeholder>
              <w:docPart w:val="5425312E47974202AD29851BDF0A4FE1"/>
            </w:placeholder>
            <w:showingPlcHdr/>
            <w:dropDownList>
              <w:listItem w:value="Choose an item."/>
              <w:listItem w:displayText="More frequent and/or severe" w:value="More frequent and/or severe"/>
              <w:listItem w:displayText="Less frequent and/or severe" w:value="Less frequent and/or severe"/>
              <w:listItem w:displayText="Unchanged" w:value="Unchanged"/>
              <w:listItem w:displayText="N/A" w:value="N/A"/>
            </w:dropDownList>
          </w:sdtPr>
          <w:sdtContent>
            <w:tc>
              <w:tcPr>
                <w:tcW w:w="1664" w:type="pct"/>
                <w:tcBorders>
                  <w:left w:val="single" w:sz="4" w:space="0" w:color="00DCA1" w:themeColor="background2"/>
                  <w:right w:val="single" w:sz="4" w:space="0" w:color="00DCA1" w:themeColor="background2"/>
                </w:tcBorders>
              </w:tcPr>
              <w:p w14:paraId="06AC4A53" w14:textId="77777777" w:rsidR="00A573D4" w:rsidRPr="00787153" w:rsidRDefault="00A573D4">
                <w:pPr>
                  <w:pStyle w:val="Tabletextleft"/>
                  <w:rPr>
                    <w:rFonts w:ascii="Segoe UI" w:hAnsi="Segoe UI" w:cs="Segoe UI"/>
                  </w:rPr>
                </w:pPr>
                <w:r w:rsidRPr="00787153">
                  <w:rPr>
                    <w:rStyle w:val="PlaceholderText"/>
                    <w:rFonts w:ascii="Segoe UI" w:hAnsi="Segoe UI" w:cs="Segoe UI"/>
                  </w:rPr>
                  <w:t>Choose an item.</w:t>
                </w:r>
              </w:p>
            </w:tc>
          </w:sdtContent>
        </w:sdt>
      </w:tr>
      <w:tr w:rsidR="00A573D4" w:rsidRPr="00E942F6" w14:paraId="0E3CD4EC" w14:textId="77777777">
        <w:trPr>
          <w:trHeight w:val="598"/>
        </w:trPr>
        <w:tc>
          <w:tcPr>
            <w:tcW w:w="516" w:type="pct"/>
            <w:vMerge/>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shd w:val="clear" w:color="auto" w:fill="C5FFEF" w:themeFill="background2" w:themeFillTint="33"/>
          </w:tcPr>
          <w:p w14:paraId="574661CB" w14:textId="77777777" w:rsidR="00A573D4" w:rsidRPr="00787153" w:rsidRDefault="00A573D4">
            <w:pPr>
              <w:pStyle w:val="Tabletextleft"/>
              <w:rPr>
                <w:rFonts w:ascii="Segoe UI" w:hAnsi="Segoe UI" w:cs="Segoe UI"/>
                <w:b/>
              </w:rPr>
            </w:pPr>
          </w:p>
        </w:tc>
        <w:tc>
          <w:tcPr>
            <w:tcW w:w="1148"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tcPr>
          <w:p w14:paraId="42228D13" w14:textId="77777777" w:rsidR="00A573D4" w:rsidRPr="00787153" w:rsidRDefault="00A573D4">
            <w:pPr>
              <w:pStyle w:val="Tabletextleft"/>
              <w:rPr>
                <w:rFonts w:ascii="Segoe UI" w:hAnsi="Segoe UI" w:cs="Segoe UI"/>
                <w:b/>
              </w:rPr>
            </w:pPr>
            <w:r w:rsidRPr="00787153">
              <w:rPr>
                <w:rFonts w:ascii="Segoe UI" w:hAnsi="Segoe UI" w:cs="Segoe UI"/>
                <w:b/>
              </w:rPr>
              <w:t>Climate scenario 2</w:t>
            </w:r>
          </w:p>
        </w:tc>
        <w:sdt>
          <w:sdtPr>
            <w:rPr>
              <w:rFonts w:ascii="Segoe UI" w:hAnsi="Segoe UI" w:cs="Segoe UI"/>
            </w:rPr>
            <w:alias w:val="Hazard outlook"/>
            <w:tag w:val="Hazard outlook"/>
            <w:id w:val="863334311"/>
            <w:placeholder>
              <w:docPart w:val="CC3FE60B42D24C29BC57508F834E594A"/>
            </w:placeholder>
            <w:showingPlcHdr/>
            <w:dropDownList>
              <w:listItem w:value="Choose an item."/>
              <w:listItem w:displayText="More frequent and/or severe" w:value="More frequent and/or severe"/>
              <w:listItem w:displayText="Less frequent and/or severe" w:value="Less frequent and/or severe"/>
              <w:listItem w:displayText="Unchanged" w:value="Unchanged"/>
              <w:listItem w:displayText="N/A" w:value="N/A"/>
            </w:dropDownList>
          </w:sdtPr>
          <w:sdtContent>
            <w:tc>
              <w:tcPr>
                <w:tcW w:w="1672"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tcPr>
              <w:p w14:paraId="428AF40F" w14:textId="77777777" w:rsidR="00A573D4" w:rsidRPr="00787153" w:rsidRDefault="00A573D4">
                <w:pPr>
                  <w:pStyle w:val="Tabletextleft"/>
                  <w:rPr>
                    <w:rFonts w:ascii="Segoe UI" w:hAnsi="Segoe UI" w:cs="Segoe UI"/>
                  </w:rPr>
                </w:pPr>
                <w:r w:rsidRPr="00787153">
                  <w:rPr>
                    <w:rStyle w:val="PlaceholderText"/>
                    <w:rFonts w:ascii="Segoe UI" w:hAnsi="Segoe UI" w:cs="Segoe UI"/>
                  </w:rPr>
                  <w:t>Choose an item.</w:t>
                </w:r>
              </w:p>
            </w:tc>
          </w:sdtContent>
        </w:sdt>
        <w:sdt>
          <w:sdtPr>
            <w:rPr>
              <w:rFonts w:ascii="Segoe UI" w:hAnsi="Segoe UI" w:cs="Segoe UI"/>
            </w:rPr>
            <w:alias w:val="Hazard outlook"/>
            <w:tag w:val="Hazard outlook"/>
            <w:id w:val="1005406740"/>
            <w:placeholder>
              <w:docPart w:val="7AB980E8CDE44593A0765271C78538CB"/>
            </w:placeholder>
            <w:showingPlcHdr/>
            <w:dropDownList>
              <w:listItem w:value="Choose an item."/>
              <w:listItem w:displayText="More frequent and/or severe" w:value="More frequent and/or severe"/>
              <w:listItem w:displayText="Less frequent and/or severe" w:value="Less frequent and/or severe"/>
              <w:listItem w:displayText="Unchanged" w:value="Unchanged"/>
              <w:listItem w:displayText="N/A" w:value="N/A"/>
            </w:dropDownList>
          </w:sdtPr>
          <w:sdtContent>
            <w:tc>
              <w:tcPr>
                <w:tcW w:w="1664"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tcPr>
              <w:p w14:paraId="67C1BB57" w14:textId="77777777" w:rsidR="00A573D4" w:rsidRPr="00787153" w:rsidRDefault="00A573D4">
                <w:pPr>
                  <w:pStyle w:val="Tabletextleft"/>
                  <w:rPr>
                    <w:rFonts w:ascii="Segoe UI" w:hAnsi="Segoe UI" w:cs="Segoe UI"/>
                  </w:rPr>
                </w:pPr>
                <w:r w:rsidRPr="00787153">
                  <w:rPr>
                    <w:rStyle w:val="PlaceholderText"/>
                    <w:rFonts w:ascii="Segoe UI" w:hAnsi="Segoe UI" w:cs="Segoe UI"/>
                  </w:rPr>
                  <w:t>Choose an item.</w:t>
                </w:r>
              </w:p>
            </w:tc>
          </w:sdtContent>
        </w:sdt>
      </w:tr>
      <w:tr w:rsidR="00A573D4" w:rsidRPr="00E942F6" w14:paraId="06E12076" w14:textId="77777777">
        <w:trPr>
          <w:cnfStyle w:val="000000100000" w:firstRow="0" w:lastRow="0" w:firstColumn="0" w:lastColumn="0" w:oddVBand="0" w:evenVBand="0" w:oddHBand="1" w:evenHBand="0" w:firstRowFirstColumn="0" w:firstRowLastColumn="0" w:lastRowFirstColumn="0" w:lastRowLastColumn="0"/>
          <w:trHeight w:val="59"/>
        </w:trPr>
        <w:tc>
          <w:tcPr>
            <w:tcW w:w="516" w:type="pct"/>
            <w:vMerge w:val="restart"/>
            <w:tcBorders>
              <w:left w:val="single" w:sz="4" w:space="0" w:color="00DCA1" w:themeColor="background2"/>
              <w:right w:val="single" w:sz="4" w:space="0" w:color="00DCA1" w:themeColor="background2"/>
            </w:tcBorders>
            <w:shd w:val="clear" w:color="auto" w:fill="C5FFEF" w:themeFill="background2" w:themeFillTint="33"/>
          </w:tcPr>
          <w:p w14:paraId="4EC10CD1" w14:textId="77777777" w:rsidR="00A573D4" w:rsidRPr="00787153" w:rsidRDefault="00A573D4">
            <w:pPr>
              <w:pStyle w:val="Tabletextleft"/>
              <w:rPr>
                <w:rFonts w:ascii="Segoe UI" w:hAnsi="Segoe UI" w:cs="Segoe UI"/>
                <w:b/>
              </w:rPr>
            </w:pPr>
            <w:r w:rsidRPr="00787153">
              <w:rPr>
                <w:rFonts w:ascii="Segoe UI" w:hAnsi="Segoe UI" w:cs="Segoe UI"/>
                <w:b/>
              </w:rPr>
              <w:t>Drought</w:t>
            </w:r>
          </w:p>
        </w:tc>
        <w:tc>
          <w:tcPr>
            <w:tcW w:w="1148" w:type="pct"/>
            <w:tcBorders>
              <w:left w:val="single" w:sz="4" w:space="0" w:color="00DCA1" w:themeColor="background2"/>
              <w:right w:val="single" w:sz="4" w:space="0" w:color="00DCA1" w:themeColor="background2"/>
            </w:tcBorders>
            <w:shd w:val="clear" w:color="auto" w:fill="C5FFEF" w:themeFill="background2" w:themeFillTint="33"/>
          </w:tcPr>
          <w:p w14:paraId="5F1598C6" w14:textId="77777777" w:rsidR="00A573D4" w:rsidRPr="00787153" w:rsidRDefault="00A573D4">
            <w:pPr>
              <w:pStyle w:val="Tabletextleft"/>
              <w:rPr>
                <w:rFonts w:ascii="Segoe UI" w:hAnsi="Segoe UI" w:cs="Segoe UI"/>
                <w:b/>
              </w:rPr>
            </w:pPr>
          </w:p>
        </w:tc>
        <w:tc>
          <w:tcPr>
            <w:tcW w:w="1672" w:type="pct"/>
            <w:tcBorders>
              <w:left w:val="single" w:sz="4" w:space="0" w:color="00DCA1" w:themeColor="background2"/>
              <w:right w:val="single" w:sz="4" w:space="0" w:color="00DCA1" w:themeColor="background2"/>
            </w:tcBorders>
            <w:shd w:val="clear" w:color="auto" w:fill="C5FFEF" w:themeFill="background2" w:themeFillTint="33"/>
          </w:tcPr>
          <w:p w14:paraId="5A92BE84" w14:textId="77777777" w:rsidR="00A573D4" w:rsidRPr="00787153" w:rsidRDefault="00A573D4">
            <w:pPr>
              <w:pStyle w:val="Tabletextleft"/>
              <w:rPr>
                <w:rFonts w:ascii="Segoe UI" w:hAnsi="Segoe UI" w:cs="Segoe UI"/>
                <w:b/>
              </w:rPr>
            </w:pPr>
            <w:r w:rsidRPr="00787153">
              <w:rPr>
                <w:rFonts w:ascii="Segoe UI" w:hAnsi="Segoe UI" w:cs="Segoe UI"/>
                <w:b/>
              </w:rPr>
              <w:t>Timeframe 1</w:t>
            </w:r>
          </w:p>
        </w:tc>
        <w:tc>
          <w:tcPr>
            <w:tcW w:w="1664" w:type="pct"/>
            <w:tcBorders>
              <w:left w:val="single" w:sz="4" w:space="0" w:color="00DCA1" w:themeColor="background2"/>
              <w:right w:val="single" w:sz="4" w:space="0" w:color="00DCA1" w:themeColor="background2"/>
            </w:tcBorders>
            <w:shd w:val="clear" w:color="auto" w:fill="C5FFEF" w:themeFill="background2" w:themeFillTint="33"/>
          </w:tcPr>
          <w:p w14:paraId="4AA3BEF2" w14:textId="77777777" w:rsidR="00A573D4" w:rsidRPr="00787153" w:rsidRDefault="00A573D4">
            <w:pPr>
              <w:pStyle w:val="Tabletextleft"/>
              <w:rPr>
                <w:rFonts w:ascii="Segoe UI" w:hAnsi="Segoe UI" w:cs="Segoe UI"/>
                <w:b/>
              </w:rPr>
            </w:pPr>
            <w:r w:rsidRPr="00787153">
              <w:rPr>
                <w:rFonts w:ascii="Segoe UI" w:hAnsi="Segoe UI" w:cs="Segoe UI"/>
                <w:b/>
              </w:rPr>
              <w:t xml:space="preserve">Timeframe 2 </w:t>
            </w:r>
          </w:p>
        </w:tc>
      </w:tr>
      <w:tr w:rsidR="00A573D4" w:rsidRPr="00E942F6" w14:paraId="6EA64ACB" w14:textId="77777777">
        <w:trPr>
          <w:trHeight w:val="598"/>
        </w:trPr>
        <w:tc>
          <w:tcPr>
            <w:tcW w:w="516" w:type="pct"/>
            <w:vMerge/>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shd w:val="clear" w:color="auto" w:fill="C5FFEF" w:themeFill="background2" w:themeFillTint="33"/>
          </w:tcPr>
          <w:p w14:paraId="05A6FA7B" w14:textId="77777777" w:rsidR="00A573D4" w:rsidRPr="00787153" w:rsidRDefault="00A573D4">
            <w:pPr>
              <w:pStyle w:val="Tabletextleft"/>
              <w:rPr>
                <w:rFonts w:ascii="Segoe UI" w:hAnsi="Segoe UI" w:cs="Segoe UI"/>
                <w:b/>
              </w:rPr>
            </w:pPr>
          </w:p>
        </w:tc>
        <w:tc>
          <w:tcPr>
            <w:tcW w:w="1148"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tcPr>
          <w:p w14:paraId="71E3E938" w14:textId="77777777" w:rsidR="00A573D4" w:rsidRPr="00787153" w:rsidRDefault="00A573D4">
            <w:pPr>
              <w:pStyle w:val="Tabletextleft"/>
              <w:rPr>
                <w:rFonts w:ascii="Segoe UI" w:hAnsi="Segoe UI" w:cs="Segoe UI"/>
                <w:b/>
              </w:rPr>
            </w:pPr>
            <w:r w:rsidRPr="00787153">
              <w:rPr>
                <w:rFonts w:ascii="Segoe UI" w:hAnsi="Segoe UI" w:cs="Segoe UI"/>
                <w:b/>
              </w:rPr>
              <w:t>Climate scenario 1</w:t>
            </w:r>
          </w:p>
        </w:tc>
        <w:sdt>
          <w:sdtPr>
            <w:rPr>
              <w:rFonts w:ascii="Segoe UI" w:hAnsi="Segoe UI" w:cs="Segoe UI"/>
            </w:rPr>
            <w:alias w:val="Hazard outlook"/>
            <w:tag w:val="Hazard outlook"/>
            <w:id w:val="-972826069"/>
            <w:placeholder>
              <w:docPart w:val="48C1DCECFCB64118835BB88367289967"/>
            </w:placeholder>
            <w:showingPlcHdr/>
            <w:dropDownList>
              <w:listItem w:value="Choose an item."/>
              <w:listItem w:displayText="More frequent and/or severe" w:value="More frequent and/or severe"/>
              <w:listItem w:displayText="Less frequent and/or severe" w:value="Less frequent and/or severe"/>
              <w:listItem w:displayText="Unchanged" w:value="Unchanged"/>
              <w:listItem w:displayText="N/A" w:value="N/A"/>
            </w:dropDownList>
          </w:sdtPr>
          <w:sdtContent>
            <w:tc>
              <w:tcPr>
                <w:tcW w:w="1672"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tcPr>
              <w:p w14:paraId="4F76ED73" w14:textId="77777777" w:rsidR="00A573D4" w:rsidRPr="00787153" w:rsidRDefault="00A573D4">
                <w:pPr>
                  <w:pStyle w:val="Tabletextleft"/>
                  <w:rPr>
                    <w:rFonts w:ascii="Segoe UI" w:hAnsi="Segoe UI" w:cs="Segoe UI"/>
                  </w:rPr>
                </w:pPr>
                <w:r w:rsidRPr="00787153">
                  <w:rPr>
                    <w:rStyle w:val="PlaceholderText"/>
                    <w:rFonts w:ascii="Segoe UI" w:hAnsi="Segoe UI" w:cs="Segoe UI"/>
                  </w:rPr>
                  <w:t>Choose an item.</w:t>
                </w:r>
              </w:p>
            </w:tc>
          </w:sdtContent>
        </w:sdt>
        <w:sdt>
          <w:sdtPr>
            <w:rPr>
              <w:rFonts w:ascii="Segoe UI" w:hAnsi="Segoe UI" w:cs="Segoe UI"/>
            </w:rPr>
            <w:alias w:val="Hazard outlook"/>
            <w:tag w:val="Hazard outlook"/>
            <w:id w:val="1297952565"/>
            <w:placeholder>
              <w:docPart w:val="53365D3573804A898A491E5B4332B3E6"/>
            </w:placeholder>
            <w:showingPlcHdr/>
            <w:dropDownList>
              <w:listItem w:value="Choose an item."/>
              <w:listItem w:displayText="More frequent and/or severe" w:value="More frequent and/or severe"/>
              <w:listItem w:displayText="Less frequent and/or severe" w:value="Less frequent and/or severe"/>
              <w:listItem w:displayText="Unchanged" w:value="Unchanged"/>
              <w:listItem w:displayText="N/A" w:value="N/A"/>
            </w:dropDownList>
          </w:sdtPr>
          <w:sdtContent>
            <w:tc>
              <w:tcPr>
                <w:tcW w:w="1664"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tcPr>
              <w:p w14:paraId="20802208" w14:textId="77777777" w:rsidR="00A573D4" w:rsidRPr="00787153" w:rsidRDefault="00A573D4">
                <w:pPr>
                  <w:pStyle w:val="Tabletextleft"/>
                  <w:rPr>
                    <w:rFonts w:ascii="Segoe UI" w:hAnsi="Segoe UI" w:cs="Segoe UI"/>
                  </w:rPr>
                </w:pPr>
                <w:r w:rsidRPr="00787153">
                  <w:rPr>
                    <w:rStyle w:val="PlaceholderText"/>
                    <w:rFonts w:ascii="Segoe UI" w:hAnsi="Segoe UI" w:cs="Segoe UI"/>
                  </w:rPr>
                  <w:t>Choose an item.</w:t>
                </w:r>
              </w:p>
            </w:tc>
          </w:sdtContent>
        </w:sdt>
      </w:tr>
      <w:tr w:rsidR="00A573D4" w:rsidRPr="00E942F6" w14:paraId="4A4295D2" w14:textId="77777777">
        <w:trPr>
          <w:cnfStyle w:val="000000100000" w:firstRow="0" w:lastRow="0" w:firstColumn="0" w:lastColumn="0" w:oddVBand="0" w:evenVBand="0" w:oddHBand="1" w:evenHBand="0" w:firstRowFirstColumn="0" w:firstRowLastColumn="0" w:lastRowFirstColumn="0" w:lastRowLastColumn="0"/>
          <w:trHeight w:val="598"/>
        </w:trPr>
        <w:tc>
          <w:tcPr>
            <w:tcW w:w="516" w:type="pct"/>
            <w:vMerge/>
            <w:tcBorders>
              <w:left w:val="single" w:sz="4" w:space="0" w:color="00DCA1" w:themeColor="background2"/>
              <w:right w:val="single" w:sz="4" w:space="0" w:color="00DCA1" w:themeColor="background2"/>
            </w:tcBorders>
            <w:shd w:val="clear" w:color="auto" w:fill="C5FFEF" w:themeFill="background2" w:themeFillTint="33"/>
          </w:tcPr>
          <w:p w14:paraId="7C904F4B" w14:textId="77777777" w:rsidR="00A573D4" w:rsidRPr="00787153" w:rsidRDefault="00A573D4">
            <w:pPr>
              <w:pStyle w:val="Tabletextleft"/>
              <w:rPr>
                <w:rFonts w:ascii="Segoe UI" w:hAnsi="Segoe UI" w:cs="Segoe UI"/>
                <w:b/>
              </w:rPr>
            </w:pPr>
          </w:p>
        </w:tc>
        <w:tc>
          <w:tcPr>
            <w:tcW w:w="1148" w:type="pct"/>
            <w:tcBorders>
              <w:left w:val="single" w:sz="4" w:space="0" w:color="00DCA1" w:themeColor="background2"/>
              <w:right w:val="single" w:sz="4" w:space="0" w:color="00DCA1" w:themeColor="background2"/>
            </w:tcBorders>
          </w:tcPr>
          <w:p w14:paraId="473EF2B2" w14:textId="77777777" w:rsidR="00A573D4" w:rsidRPr="00787153" w:rsidRDefault="00A573D4">
            <w:pPr>
              <w:pStyle w:val="Tabletextleft"/>
              <w:rPr>
                <w:rFonts w:ascii="Segoe UI" w:hAnsi="Segoe UI" w:cs="Segoe UI"/>
                <w:b/>
              </w:rPr>
            </w:pPr>
            <w:r w:rsidRPr="00787153">
              <w:rPr>
                <w:rFonts w:ascii="Segoe UI" w:hAnsi="Segoe UI" w:cs="Segoe UI"/>
                <w:b/>
              </w:rPr>
              <w:t>Climate scenario 2</w:t>
            </w:r>
          </w:p>
        </w:tc>
        <w:sdt>
          <w:sdtPr>
            <w:rPr>
              <w:rFonts w:ascii="Segoe UI" w:hAnsi="Segoe UI" w:cs="Segoe UI"/>
            </w:rPr>
            <w:alias w:val="Hazard outlook"/>
            <w:tag w:val="Hazard outlook"/>
            <w:id w:val="1646089904"/>
            <w:placeholder>
              <w:docPart w:val="EC7D8AB74BCD4E779DE22C0ACC45280E"/>
            </w:placeholder>
            <w:showingPlcHdr/>
            <w:dropDownList>
              <w:listItem w:value="Choose an item."/>
              <w:listItem w:displayText="More frequent and/or severe" w:value="More frequent and/or severe"/>
              <w:listItem w:displayText="Less frequent and/or severe" w:value="Less frequent and/or severe"/>
              <w:listItem w:displayText="Unchanged" w:value="Unchanged"/>
              <w:listItem w:displayText="N/A" w:value="N/A"/>
            </w:dropDownList>
          </w:sdtPr>
          <w:sdtContent>
            <w:tc>
              <w:tcPr>
                <w:tcW w:w="1672" w:type="pct"/>
                <w:tcBorders>
                  <w:left w:val="single" w:sz="4" w:space="0" w:color="00DCA1" w:themeColor="background2"/>
                  <w:right w:val="single" w:sz="4" w:space="0" w:color="00DCA1" w:themeColor="background2"/>
                </w:tcBorders>
              </w:tcPr>
              <w:p w14:paraId="54F179A5" w14:textId="77777777" w:rsidR="00A573D4" w:rsidRPr="00787153" w:rsidRDefault="00A573D4">
                <w:pPr>
                  <w:pStyle w:val="Tabletextleft"/>
                  <w:rPr>
                    <w:rFonts w:ascii="Segoe UI" w:hAnsi="Segoe UI" w:cs="Segoe UI"/>
                  </w:rPr>
                </w:pPr>
                <w:r w:rsidRPr="00787153">
                  <w:rPr>
                    <w:rStyle w:val="PlaceholderText"/>
                    <w:rFonts w:ascii="Segoe UI" w:hAnsi="Segoe UI" w:cs="Segoe UI"/>
                  </w:rPr>
                  <w:t>Choose an item.</w:t>
                </w:r>
              </w:p>
            </w:tc>
          </w:sdtContent>
        </w:sdt>
        <w:sdt>
          <w:sdtPr>
            <w:rPr>
              <w:rFonts w:ascii="Segoe UI" w:hAnsi="Segoe UI" w:cs="Segoe UI"/>
            </w:rPr>
            <w:alias w:val="Hazard outlook"/>
            <w:tag w:val="Hazard outlook"/>
            <w:id w:val="-1657987533"/>
            <w:placeholder>
              <w:docPart w:val="BED0B6FBED1847F2A7E318E1D1C0566C"/>
            </w:placeholder>
            <w:showingPlcHdr/>
            <w:dropDownList>
              <w:listItem w:value="Choose an item."/>
              <w:listItem w:displayText="More frequent and/or severe" w:value="More frequent and/or severe"/>
              <w:listItem w:displayText="Less frequent and/or severe" w:value="Less frequent and/or severe"/>
              <w:listItem w:displayText="Unchanged" w:value="Unchanged"/>
              <w:listItem w:displayText="N/A" w:value="N/A"/>
            </w:dropDownList>
          </w:sdtPr>
          <w:sdtContent>
            <w:tc>
              <w:tcPr>
                <w:tcW w:w="1664" w:type="pct"/>
                <w:tcBorders>
                  <w:left w:val="single" w:sz="4" w:space="0" w:color="00DCA1" w:themeColor="background2"/>
                  <w:right w:val="single" w:sz="4" w:space="0" w:color="00DCA1" w:themeColor="background2"/>
                </w:tcBorders>
              </w:tcPr>
              <w:p w14:paraId="4ED486C2" w14:textId="77777777" w:rsidR="00A573D4" w:rsidRPr="00787153" w:rsidRDefault="00A573D4">
                <w:pPr>
                  <w:pStyle w:val="Tabletextleft"/>
                  <w:rPr>
                    <w:rFonts w:ascii="Segoe UI" w:hAnsi="Segoe UI" w:cs="Segoe UI"/>
                  </w:rPr>
                </w:pPr>
                <w:r w:rsidRPr="00787153">
                  <w:rPr>
                    <w:rStyle w:val="PlaceholderText"/>
                    <w:rFonts w:ascii="Segoe UI" w:hAnsi="Segoe UI" w:cs="Segoe UI"/>
                  </w:rPr>
                  <w:t>Choose an item.</w:t>
                </w:r>
              </w:p>
            </w:tc>
          </w:sdtContent>
        </w:sdt>
      </w:tr>
      <w:tr w:rsidR="00A573D4" w:rsidRPr="00E942F6" w14:paraId="70B5097F" w14:textId="77777777">
        <w:trPr>
          <w:trHeight w:val="59"/>
        </w:trPr>
        <w:tc>
          <w:tcPr>
            <w:tcW w:w="516" w:type="pct"/>
            <w:vMerge w:val="restar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shd w:val="clear" w:color="auto" w:fill="C5FFEF" w:themeFill="background2" w:themeFillTint="33"/>
          </w:tcPr>
          <w:p w14:paraId="777A6EDB" w14:textId="77777777" w:rsidR="00A573D4" w:rsidRPr="00787153" w:rsidRDefault="00A573D4">
            <w:pPr>
              <w:pStyle w:val="Tabletextleft"/>
              <w:rPr>
                <w:rFonts w:ascii="Segoe UI" w:hAnsi="Segoe UI" w:cs="Segoe UI"/>
                <w:b/>
              </w:rPr>
            </w:pPr>
            <w:r w:rsidRPr="00787153">
              <w:rPr>
                <w:rFonts w:ascii="Segoe UI" w:hAnsi="Segoe UI" w:cs="Segoe UI"/>
                <w:b/>
              </w:rPr>
              <w:t>Rainfall &amp; flooding</w:t>
            </w:r>
          </w:p>
        </w:tc>
        <w:tc>
          <w:tcPr>
            <w:tcW w:w="1148"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shd w:val="clear" w:color="auto" w:fill="C5FFEF" w:themeFill="background2" w:themeFillTint="33"/>
          </w:tcPr>
          <w:p w14:paraId="2EFBB208" w14:textId="77777777" w:rsidR="00A573D4" w:rsidRPr="00787153" w:rsidRDefault="00A573D4">
            <w:pPr>
              <w:pStyle w:val="Tabletextleft"/>
              <w:rPr>
                <w:rFonts w:ascii="Segoe UI" w:hAnsi="Segoe UI" w:cs="Segoe UI"/>
                <w:b/>
              </w:rPr>
            </w:pPr>
          </w:p>
        </w:tc>
        <w:tc>
          <w:tcPr>
            <w:tcW w:w="1672"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shd w:val="clear" w:color="auto" w:fill="C5FFEF" w:themeFill="background2" w:themeFillTint="33"/>
          </w:tcPr>
          <w:p w14:paraId="08E9BB18" w14:textId="77777777" w:rsidR="00A573D4" w:rsidRPr="00787153" w:rsidRDefault="00A573D4">
            <w:pPr>
              <w:pStyle w:val="Tabletextleft"/>
              <w:rPr>
                <w:rFonts w:ascii="Segoe UI" w:hAnsi="Segoe UI" w:cs="Segoe UI"/>
                <w:b/>
              </w:rPr>
            </w:pPr>
            <w:r w:rsidRPr="00787153">
              <w:rPr>
                <w:rFonts w:ascii="Segoe UI" w:hAnsi="Segoe UI" w:cs="Segoe UI"/>
                <w:b/>
              </w:rPr>
              <w:t>Timeframe 1</w:t>
            </w:r>
          </w:p>
        </w:tc>
        <w:tc>
          <w:tcPr>
            <w:tcW w:w="1664"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shd w:val="clear" w:color="auto" w:fill="C5FFEF" w:themeFill="background2" w:themeFillTint="33"/>
          </w:tcPr>
          <w:p w14:paraId="09BB4790" w14:textId="77777777" w:rsidR="00A573D4" w:rsidRPr="00787153" w:rsidRDefault="00A573D4">
            <w:pPr>
              <w:pStyle w:val="Tabletextleft"/>
              <w:rPr>
                <w:rFonts w:ascii="Segoe UI" w:hAnsi="Segoe UI" w:cs="Segoe UI"/>
                <w:b/>
              </w:rPr>
            </w:pPr>
            <w:r w:rsidRPr="00787153">
              <w:rPr>
                <w:rFonts w:ascii="Segoe UI" w:hAnsi="Segoe UI" w:cs="Segoe UI"/>
                <w:b/>
              </w:rPr>
              <w:t xml:space="preserve">Timeframe 2 </w:t>
            </w:r>
          </w:p>
        </w:tc>
      </w:tr>
      <w:tr w:rsidR="00A573D4" w:rsidRPr="00E942F6" w14:paraId="216D53EA" w14:textId="77777777">
        <w:trPr>
          <w:cnfStyle w:val="000000100000" w:firstRow="0" w:lastRow="0" w:firstColumn="0" w:lastColumn="0" w:oddVBand="0" w:evenVBand="0" w:oddHBand="1" w:evenHBand="0" w:firstRowFirstColumn="0" w:firstRowLastColumn="0" w:lastRowFirstColumn="0" w:lastRowLastColumn="0"/>
          <w:trHeight w:val="598"/>
        </w:trPr>
        <w:tc>
          <w:tcPr>
            <w:tcW w:w="516" w:type="pct"/>
            <w:vMerge/>
            <w:tcBorders>
              <w:left w:val="single" w:sz="4" w:space="0" w:color="00DCA1" w:themeColor="background2"/>
              <w:right w:val="single" w:sz="4" w:space="0" w:color="00DCA1" w:themeColor="background2"/>
            </w:tcBorders>
            <w:shd w:val="clear" w:color="auto" w:fill="C5FFEF" w:themeFill="background2" w:themeFillTint="33"/>
          </w:tcPr>
          <w:p w14:paraId="6C3A3117" w14:textId="77777777" w:rsidR="00A573D4" w:rsidRPr="00787153" w:rsidRDefault="00A573D4">
            <w:pPr>
              <w:pStyle w:val="Tabletextleft"/>
              <w:rPr>
                <w:rFonts w:ascii="Segoe UI" w:hAnsi="Segoe UI" w:cs="Segoe UI"/>
                <w:b/>
              </w:rPr>
            </w:pPr>
          </w:p>
        </w:tc>
        <w:tc>
          <w:tcPr>
            <w:tcW w:w="1148" w:type="pct"/>
            <w:tcBorders>
              <w:left w:val="single" w:sz="4" w:space="0" w:color="00DCA1" w:themeColor="background2"/>
              <w:right w:val="single" w:sz="4" w:space="0" w:color="00DCA1" w:themeColor="background2"/>
            </w:tcBorders>
          </w:tcPr>
          <w:p w14:paraId="0F7A2530" w14:textId="77777777" w:rsidR="00A573D4" w:rsidRPr="00787153" w:rsidRDefault="00A573D4">
            <w:pPr>
              <w:pStyle w:val="Tabletextleft"/>
              <w:rPr>
                <w:rFonts w:ascii="Segoe UI" w:hAnsi="Segoe UI" w:cs="Segoe UI"/>
                <w:b/>
              </w:rPr>
            </w:pPr>
            <w:r w:rsidRPr="00787153">
              <w:rPr>
                <w:rFonts w:ascii="Segoe UI" w:hAnsi="Segoe UI" w:cs="Segoe UI"/>
                <w:b/>
              </w:rPr>
              <w:t>Climate scenario 1</w:t>
            </w:r>
          </w:p>
        </w:tc>
        <w:sdt>
          <w:sdtPr>
            <w:rPr>
              <w:rFonts w:ascii="Segoe UI" w:hAnsi="Segoe UI" w:cs="Segoe UI"/>
            </w:rPr>
            <w:alias w:val="Hazard outlook"/>
            <w:tag w:val="Hazard outlook"/>
            <w:id w:val="-543673555"/>
            <w:placeholder>
              <w:docPart w:val="DF43BDAD51DC4F11A6B148F2D6A3B14A"/>
            </w:placeholder>
            <w:showingPlcHdr/>
            <w:dropDownList>
              <w:listItem w:value="Choose an item."/>
              <w:listItem w:displayText="More frequent and/or severe" w:value="More frequent and/or severe"/>
              <w:listItem w:displayText="Less frequent and/or severe" w:value="Less frequent and/or severe"/>
              <w:listItem w:displayText="Unchanged" w:value="Unchanged"/>
              <w:listItem w:displayText="N/A" w:value="N/A"/>
            </w:dropDownList>
          </w:sdtPr>
          <w:sdtContent>
            <w:tc>
              <w:tcPr>
                <w:tcW w:w="1672" w:type="pct"/>
                <w:tcBorders>
                  <w:left w:val="single" w:sz="4" w:space="0" w:color="00DCA1" w:themeColor="background2"/>
                  <w:right w:val="single" w:sz="4" w:space="0" w:color="00DCA1" w:themeColor="background2"/>
                </w:tcBorders>
              </w:tcPr>
              <w:p w14:paraId="5BF15038" w14:textId="77777777" w:rsidR="00A573D4" w:rsidRPr="00787153" w:rsidRDefault="00A573D4">
                <w:pPr>
                  <w:pStyle w:val="Tabletextleft"/>
                  <w:rPr>
                    <w:rFonts w:ascii="Segoe UI" w:hAnsi="Segoe UI" w:cs="Segoe UI"/>
                  </w:rPr>
                </w:pPr>
                <w:r w:rsidRPr="00787153">
                  <w:rPr>
                    <w:rStyle w:val="PlaceholderText"/>
                    <w:rFonts w:ascii="Segoe UI" w:hAnsi="Segoe UI" w:cs="Segoe UI"/>
                  </w:rPr>
                  <w:t>Choose an item.</w:t>
                </w:r>
              </w:p>
            </w:tc>
          </w:sdtContent>
        </w:sdt>
        <w:sdt>
          <w:sdtPr>
            <w:rPr>
              <w:rFonts w:ascii="Segoe UI" w:hAnsi="Segoe UI" w:cs="Segoe UI"/>
            </w:rPr>
            <w:alias w:val="Hazard outlook"/>
            <w:tag w:val="Hazard outlook"/>
            <w:id w:val="-639195663"/>
            <w:placeholder>
              <w:docPart w:val="E5149F8CCF084FA48A75D59D4DB27F87"/>
            </w:placeholder>
            <w:showingPlcHdr/>
            <w:dropDownList>
              <w:listItem w:value="Choose an item."/>
              <w:listItem w:displayText="More frequent and/or severe" w:value="More frequent and/or severe"/>
              <w:listItem w:displayText="Less frequent and/or severe" w:value="Less frequent and/or severe"/>
              <w:listItem w:displayText="Unchanged" w:value="Unchanged"/>
              <w:listItem w:displayText="N/A" w:value="N/A"/>
            </w:dropDownList>
          </w:sdtPr>
          <w:sdtContent>
            <w:tc>
              <w:tcPr>
                <w:tcW w:w="1664" w:type="pct"/>
                <w:tcBorders>
                  <w:left w:val="single" w:sz="4" w:space="0" w:color="00DCA1" w:themeColor="background2"/>
                  <w:right w:val="single" w:sz="4" w:space="0" w:color="00DCA1" w:themeColor="background2"/>
                </w:tcBorders>
              </w:tcPr>
              <w:p w14:paraId="539F4D82" w14:textId="77777777" w:rsidR="00A573D4" w:rsidRPr="00787153" w:rsidRDefault="00A573D4">
                <w:pPr>
                  <w:pStyle w:val="Tabletextleft"/>
                  <w:rPr>
                    <w:rFonts w:ascii="Segoe UI" w:hAnsi="Segoe UI" w:cs="Segoe UI"/>
                  </w:rPr>
                </w:pPr>
                <w:r w:rsidRPr="00787153">
                  <w:rPr>
                    <w:rStyle w:val="PlaceholderText"/>
                    <w:rFonts w:ascii="Segoe UI" w:hAnsi="Segoe UI" w:cs="Segoe UI"/>
                  </w:rPr>
                  <w:t>Choose an item.</w:t>
                </w:r>
              </w:p>
            </w:tc>
          </w:sdtContent>
        </w:sdt>
      </w:tr>
      <w:tr w:rsidR="00A573D4" w:rsidRPr="00E942F6" w14:paraId="72E16334" w14:textId="77777777">
        <w:trPr>
          <w:trHeight w:val="598"/>
        </w:trPr>
        <w:tc>
          <w:tcPr>
            <w:tcW w:w="516" w:type="pct"/>
            <w:vMerge/>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shd w:val="clear" w:color="auto" w:fill="C5FFEF" w:themeFill="background2" w:themeFillTint="33"/>
          </w:tcPr>
          <w:p w14:paraId="7A38E9C2" w14:textId="77777777" w:rsidR="00A573D4" w:rsidRPr="00787153" w:rsidRDefault="00A573D4">
            <w:pPr>
              <w:pStyle w:val="Tabletextleft"/>
              <w:rPr>
                <w:rFonts w:ascii="Segoe UI" w:hAnsi="Segoe UI" w:cs="Segoe UI"/>
                <w:b/>
              </w:rPr>
            </w:pPr>
          </w:p>
        </w:tc>
        <w:tc>
          <w:tcPr>
            <w:tcW w:w="1148"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tcPr>
          <w:p w14:paraId="746CA8B1" w14:textId="77777777" w:rsidR="00A573D4" w:rsidRPr="00787153" w:rsidRDefault="00A573D4">
            <w:pPr>
              <w:pStyle w:val="Tabletextleft"/>
              <w:rPr>
                <w:rFonts w:ascii="Segoe UI" w:hAnsi="Segoe UI" w:cs="Segoe UI"/>
                <w:b/>
              </w:rPr>
            </w:pPr>
            <w:r w:rsidRPr="00787153">
              <w:rPr>
                <w:rFonts w:ascii="Segoe UI" w:hAnsi="Segoe UI" w:cs="Segoe UI"/>
                <w:b/>
              </w:rPr>
              <w:t>Climate scenario 2</w:t>
            </w:r>
          </w:p>
        </w:tc>
        <w:sdt>
          <w:sdtPr>
            <w:rPr>
              <w:rFonts w:ascii="Segoe UI" w:hAnsi="Segoe UI" w:cs="Segoe UI"/>
            </w:rPr>
            <w:alias w:val="Hazard outlook"/>
            <w:tag w:val="Hazard outlook"/>
            <w:id w:val="-1299915949"/>
            <w:placeholder>
              <w:docPart w:val="F58E92AF5D044A05B989146ADCB47A67"/>
            </w:placeholder>
            <w:showingPlcHdr/>
            <w:dropDownList>
              <w:listItem w:value="Choose an item."/>
              <w:listItem w:displayText="More frequent and/or severe" w:value="More frequent and/or severe"/>
              <w:listItem w:displayText="Less frequent and/or severe" w:value="Less frequent and/or severe"/>
              <w:listItem w:displayText="Unchanged" w:value="Unchanged"/>
              <w:listItem w:displayText="N/A" w:value="N/A"/>
            </w:dropDownList>
          </w:sdtPr>
          <w:sdtContent>
            <w:tc>
              <w:tcPr>
                <w:tcW w:w="1672"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tcPr>
              <w:p w14:paraId="079079D4" w14:textId="77777777" w:rsidR="00A573D4" w:rsidRPr="00787153" w:rsidRDefault="00A573D4">
                <w:pPr>
                  <w:pStyle w:val="Tabletextleft"/>
                  <w:rPr>
                    <w:rFonts w:ascii="Segoe UI" w:hAnsi="Segoe UI" w:cs="Segoe UI"/>
                  </w:rPr>
                </w:pPr>
                <w:r w:rsidRPr="00787153">
                  <w:rPr>
                    <w:rStyle w:val="PlaceholderText"/>
                    <w:rFonts w:ascii="Segoe UI" w:hAnsi="Segoe UI" w:cs="Segoe UI"/>
                  </w:rPr>
                  <w:t>Choose an item.</w:t>
                </w:r>
              </w:p>
            </w:tc>
          </w:sdtContent>
        </w:sdt>
        <w:sdt>
          <w:sdtPr>
            <w:rPr>
              <w:rFonts w:ascii="Segoe UI" w:hAnsi="Segoe UI" w:cs="Segoe UI"/>
            </w:rPr>
            <w:alias w:val="Hazard outlook"/>
            <w:tag w:val="Hazard outlook"/>
            <w:id w:val="-1838452832"/>
            <w:placeholder>
              <w:docPart w:val="27FABDBCBD034A1EA1142891D30FB54B"/>
            </w:placeholder>
            <w:showingPlcHdr/>
            <w:dropDownList>
              <w:listItem w:value="Choose an item."/>
              <w:listItem w:displayText="More frequent and/or severe" w:value="More frequent and/or severe"/>
              <w:listItem w:displayText="Less frequent and/or severe" w:value="Less frequent and/or severe"/>
              <w:listItem w:displayText="Unchanged" w:value="Unchanged"/>
              <w:listItem w:displayText="N/A" w:value="N/A"/>
            </w:dropDownList>
          </w:sdtPr>
          <w:sdtContent>
            <w:tc>
              <w:tcPr>
                <w:tcW w:w="1664"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tcPr>
              <w:p w14:paraId="4C9E604E" w14:textId="77777777" w:rsidR="00A573D4" w:rsidRPr="00787153" w:rsidRDefault="00A573D4">
                <w:pPr>
                  <w:pStyle w:val="Tabletextleft"/>
                  <w:rPr>
                    <w:rFonts w:ascii="Segoe UI" w:hAnsi="Segoe UI" w:cs="Segoe UI"/>
                  </w:rPr>
                </w:pPr>
                <w:r w:rsidRPr="00787153">
                  <w:rPr>
                    <w:rStyle w:val="PlaceholderText"/>
                    <w:rFonts w:ascii="Segoe UI" w:hAnsi="Segoe UI" w:cs="Segoe UI"/>
                  </w:rPr>
                  <w:t>Choose an item.</w:t>
                </w:r>
              </w:p>
            </w:tc>
          </w:sdtContent>
        </w:sdt>
      </w:tr>
      <w:tr w:rsidR="00A573D4" w:rsidRPr="00E942F6" w14:paraId="0FC04E92" w14:textId="77777777">
        <w:trPr>
          <w:cnfStyle w:val="000000100000" w:firstRow="0" w:lastRow="0" w:firstColumn="0" w:lastColumn="0" w:oddVBand="0" w:evenVBand="0" w:oddHBand="1" w:evenHBand="0" w:firstRowFirstColumn="0" w:firstRowLastColumn="0" w:lastRowFirstColumn="0" w:lastRowLastColumn="0"/>
          <w:trHeight w:val="59"/>
        </w:trPr>
        <w:tc>
          <w:tcPr>
            <w:tcW w:w="516" w:type="pct"/>
            <w:vMerge w:val="restart"/>
            <w:tcBorders>
              <w:left w:val="single" w:sz="4" w:space="0" w:color="00DCA1" w:themeColor="background2"/>
              <w:right w:val="single" w:sz="4" w:space="0" w:color="00DCA1" w:themeColor="background2"/>
            </w:tcBorders>
            <w:shd w:val="clear" w:color="auto" w:fill="C5FFEF" w:themeFill="background2" w:themeFillTint="33"/>
          </w:tcPr>
          <w:p w14:paraId="4BA7BE0C" w14:textId="77777777" w:rsidR="00A573D4" w:rsidRPr="00787153" w:rsidRDefault="00A573D4">
            <w:pPr>
              <w:pStyle w:val="Tabletextleft"/>
              <w:rPr>
                <w:rFonts w:ascii="Segoe UI" w:hAnsi="Segoe UI" w:cs="Segoe UI"/>
                <w:b/>
              </w:rPr>
            </w:pPr>
            <w:r w:rsidRPr="00787153">
              <w:rPr>
                <w:rFonts w:ascii="Segoe UI" w:hAnsi="Segoe UI" w:cs="Segoe UI"/>
                <w:b/>
              </w:rPr>
              <w:t>Storms</w:t>
            </w:r>
          </w:p>
        </w:tc>
        <w:tc>
          <w:tcPr>
            <w:tcW w:w="1148" w:type="pct"/>
            <w:tcBorders>
              <w:left w:val="single" w:sz="4" w:space="0" w:color="00DCA1" w:themeColor="background2"/>
              <w:right w:val="single" w:sz="4" w:space="0" w:color="00DCA1" w:themeColor="background2"/>
            </w:tcBorders>
            <w:shd w:val="clear" w:color="auto" w:fill="C5FFEF" w:themeFill="background2" w:themeFillTint="33"/>
          </w:tcPr>
          <w:p w14:paraId="7D32AB72" w14:textId="77777777" w:rsidR="00A573D4" w:rsidRPr="00787153" w:rsidRDefault="00A573D4">
            <w:pPr>
              <w:pStyle w:val="Tabletextleft"/>
              <w:rPr>
                <w:rFonts w:ascii="Segoe UI" w:hAnsi="Segoe UI" w:cs="Segoe UI"/>
                <w:b/>
              </w:rPr>
            </w:pPr>
          </w:p>
        </w:tc>
        <w:tc>
          <w:tcPr>
            <w:tcW w:w="1672" w:type="pct"/>
            <w:tcBorders>
              <w:left w:val="single" w:sz="4" w:space="0" w:color="00DCA1" w:themeColor="background2"/>
              <w:right w:val="single" w:sz="4" w:space="0" w:color="00DCA1" w:themeColor="background2"/>
            </w:tcBorders>
            <w:shd w:val="clear" w:color="auto" w:fill="C5FFEF" w:themeFill="background2" w:themeFillTint="33"/>
          </w:tcPr>
          <w:p w14:paraId="1BE8337F" w14:textId="77777777" w:rsidR="00A573D4" w:rsidRPr="00787153" w:rsidRDefault="00A573D4">
            <w:pPr>
              <w:pStyle w:val="Tabletextleft"/>
              <w:rPr>
                <w:rFonts w:ascii="Segoe UI" w:hAnsi="Segoe UI" w:cs="Segoe UI"/>
                <w:b/>
              </w:rPr>
            </w:pPr>
            <w:r w:rsidRPr="00787153">
              <w:rPr>
                <w:rFonts w:ascii="Segoe UI" w:hAnsi="Segoe UI" w:cs="Segoe UI"/>
                <w:b/>
              </w:rPr>
              <w:t>Timeframe 1</w:t>
            </w:r>
          </w:p>
        </w:tc>
        <w:tc>
          <w:tcPr>
            <w:tcW w:w="1664" w:type="pct"/>
            <w:tcBorders>
              <w:left w:val="single" w:sz="4" w:space="0" w:color="00DCA1" w:themeColor="background2"/>
              <w:right w:val="single" w:sz="4" w:space="0" w:color="00DCA1" w:themeColor="background2"/>
            </w:tcBorders>
            <w:shd w:val="clear" w:color="auto" w:fill="C5FFEF" w:themeFill="background2" w:themeFillTint="33"/>
          </w:tcPr>
          <w:p w14:paraId="360C4503" w14:textId="77777777" w:rsidR="00A573D4" w:rsidRPr="00787153" w:rsidRDefault="00A573D4">
            <w:pPr>
              <w:pStyle w:val="Tabletextleft"/>
              <w:rPr>
                <w:rFonts w:ascii="Segoe UI" w:hAnsi="Segoe UI" w:cs="Segoe UI"/>
                <w:b/>
              </w:rPr>
            </w:pPr>
            <w:r w:rsidRPr="00787153">
              <w:rPr>
                <w:rFonts w:ascii="Segoe UI" w:hAnsi="Segoe UI" w:cs="Segoe UI"/>
                <w:b/>
              </w:rPr>
              <w:t xml:space="preserve">Timeframe 2 </w:t>
            </w:r>
          </w:p>
        </w:tc>
      </w:tr>
      <w:tr w:rsidR="00A573D4" w:rsidRPr="00E942F6" w14:paraId="034E1E86" w14:textId="77777777">
        <w:trPr>
          <w:trHeight w:val="598"/>
        </w:trPr>
        <w:tc>
          <w:tcPr>
            <w:tcW w:w="516" w:type="pct"/>
            <w:vMerge/>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shd w:val="clear" w:color="auto" w:fill="C5FFEF" w:themeFill="background2" w:themeFillTint="33"/>
          </w:tcPr>
          <w:p w14:paraId="5F92FFA5" w14:textId="77777777" w:rsidR="00A573D4" w:rsidRPr="00787153" w:rsidRDefault="00A573D4">
            <w:pPr>
              <w:pStyle w:val="Tabletextleft"/>
              <w:rPr>
                <w:rFonts w:ascii="Segoe UI" w:hAnsi="Segoe UI" w:cs="Segoe UI"/>
                <w:b/>
              </w:rPr>
            </w:pPr>
          </w:p>
        </w:tc>
        <w:tc>
          <w:tcPr>
            <w:tcW w:w="1148"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tcPr>
          <w:p w14:paraId="25663728" w14:textId="77777777" w:rsidR="00A573D4" w:rsidRPr="00787153" w:rsidRDefault="00A573D4">
            <w:pPr>
              <w:pStyle w:val="Tabletextleft"/>
              <w:rPr>
                <w:rFonts w:ascii="Segoe UI" w:hAnsi="Segoe UI" w:cs="Segoe UI"/>
                <w:b/>
              </w:rPr>
            </w:pPr>
            <w:r w:rsidRPr="00787153">
              <w:rPr>
                <w:rFonts w:ascii="Segoe UI" w:hAnsi="Segoe UI" w:cs="Segoe UI"/>
                <w:b/>
              </w:rPr>
              <w:t>Climate scenario 1</w:t>
            </w:r>
          </w:p>
        </w:tc>
        <w:sdt>
          <w:sdtPr>
            <w:rPr>
              <w:rFonts w:ascii="Segoe UI" w:hAnsi="Segoe UI" w:cs="Segoe UI"/>
            </w:rPr>
            <w:alias w:val="Hazard outlook"/>
            <w:tag w:val="Hazard outlook"/>
            <w:id w:val="1601919682"/>
            <w:placeholder>
              <w:docPart w:val="6430C786B4F542B596220E71035C19EB"/>
            </w:placeholder>
            <w:showingPlcHdr/>
            <w:dropDownList>
              <w:listItem w:value="Choose an item."/>
              <w:listItem w:displayText="More frequent and/or severe" w:value="More frequent and/or severe"/>
              <w:listItem w:displayText="Less frequent and/or severe" w:value="Less frequent and/or severe"/>
              <w:listItem w:displayText="Unchanged" w:value="Unchanged"/>
              <w:listItem w:displayText="N/A" w:value="N/A"/>
            </w:dropDownList>
          </w:sdtPr>
          <w:sdtContent>
            <w:tc>
              <w:tcPr>
                <w:tcW w:w="1672"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tcPr>
              <w:p w14:paraId="5D5EC7AE" w14:textId="77777777" w:rsidR="00A573D4" w:rsidRPr="00787153" w:rsidRDefault="00A573D4">
                <w:pPr>
                  <w:pStyle w:val="Tabletextleft"/>
                  <w:rPr>
                    <w:rFonts w:ascii="Segoe UI" w:hAnsi="Segoe UI" w:cs="Segoe UI"/>
                  </w:rPr>
                </w:pPr>
                <w:r w:rsidRPr="00787153">
                  <w:rPr>
                    <w:rStyle w:val="PlaceholderText"/>
                    <w:rFonts w:ascii="Segoe UI" w:hAnsi="Segoe UI" w:cs="Segoe UI"/>
                  </w:rPr>
                  <w:t>Choose an item.</w:t>
                </w:r>
              </w:p>
            </w:tc>
          </w:sdtContent>
        </w:sdt>
        <w:sdt>
          <w:sdtPr>
            <w:rPr>
              <w:rFonts w:ascii="Segoe UI" w:hAnsi="Segoe UI" w:cs="Segoe UI"/>
            </w:rPr>
            <w:alias w:val="Hazard outlook"/>
            <w:tag w:val="Hazard outlook"/>
            <w:id w:val="-64409177"/>
            <w:placeholder>
              <w:docPart w:val="B503C93D8BA1416E89E56AFAC42A7B1B"/>
            </w:placeholder>
            <w:showingPlcHdr/>
            <w:dropDownList>
              <w:listItem w:value="Choose an item."/>
              <w:listItem w:displayText="More frequent and/or severe" w:value="More frequent and/or severe"/>
              <w:listItem w:displayText="Less frequent and/or severe" w:value="Less frequent and/or severe"/>
              <w:listItem w:displayText="Unchanged" w:value="Unchanged"/>
              <w:listItem w:displayText="N/A" w:value="N/A"/>
            </w:dropDownList>
          </w:sdtPr>
          <w:sdtContent>
            <w:tc>
              <w:tcPr>
                <w:tcW w:w="1664"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tcPr>
              <w:p w14:paraId="181F495C" w14:textId="77777777" w:rsidR="00A573D4" w:rsidRPr="00787153" w:rsidRDefault="00A573D4">
                <w:pPr>
                  <w:pStyle w:val="Tabletextleft"/>
                  <w:rPr>
                    <w:rFonts w:ascii="Segoe UI" w:hAnsi="Segoe UI" w:cs="Segoe UI"/>
                  </w:rPr>
                </w:pPr>
                <w:r w:rsidRPr="00787153">
                  <w:rPr>
                    <w:rStyle w:val="PlaceholderText"/>
                    <w:rFonts w:ascii="Segoe UI" w:hAnsi="Segoe UI" w:cs="Segoe UI"/>
                  </w:rPr>
                  <w:t>Choose an item.</w:t>
                </w:r>
              </w:p>
            </w:tc>
          </w:sdtContent>
        </w:sdt>
      </w:tr>
      <w:tr w:rsidR="00A573D4" w:rsidRPr="00E942F6" w14:paraId="2D585180" w14:textId="77777777">
        <w:trPr>
          <w:cnfStyle w:val="000000100000" w:firstRow="0" w:lastRow="0" w:firstColumn="0" w:lastColumn="0" w:oddVBand="0" w:evenVBand="0" w:oddHBand="1" w:evenHBand="0" w:firstRowFirstColumn="0" w:firstRowLastColumn="0" w:lastRowFirstColumn="0" w:lastRowLastColumn="0"/>
          <w:trHeight w:val="598"/>
        </w:trPr>
        <w:tc>
          <w:tcPr>
            <w:tcW w:w="516" w:type="pct"/>
            <w:vMerge/>
            <w:tcBorders>
              <w:left w:val="single" w:sz="4" w:space="0" w:color="00DCA1" w:themeColor="background2"/>
              <w:right w:val="single" w:sz="4" w:space="0" w:color="00DCA1" w:themeColor="background2"/>
            </w:tcBorders>
            <w:shd w:val="clear" w:color="auto" w:fill="C5FFEF" w:themeFill="background2" w:themeFillTint="33"/>
          </w:tcPr>
          <w:p w14:paraId="66F5B4D2" w14:textId="77777777" w:rsidR="00A573D4" w:rsidRPr="00787153" w:rsidRDefault="00A573D4">
            <w:pPr>
              <w:pStyle w:val="Tabletextleft"/>
              <w:rPr>
                <w:rFonts w:ascii="Segoe UI" w:hAnsi="Segoe UI" w:cs="Segoe UI"/>
                <w:b/>
              </w:rPr>
            </w:pPr>
          </w:p>
        </w:tc>
        <w:tc>
          <w:tcPr>
            <w:tcW w:w="1148" w:type="pct"/>
            <w:tcBorders>
              <w:left w:val="single" w:sz="4" w:space="0" w:color="00DCA1" w:themeColor="background2"/>
              <w:right w:val="single" w:sz="4" w:space="0" w:color="00DCA1" w:themeColor="background2"/>
            </w:tcBorders>
          </w:tcPr>
          <w:p w14:paraId="7B26DAB1" w14:textId="77777777" w:rsidR="00A573D4" w:rsidRPr="00787153" w:rsidRDefault="00A573D4">
            <w:pPr>
              <w:pStyle w:val="Tabletextleft"/>
              <w:rPr>
                <w:rFonts w:ascii="Segoe UI" w:hAnsi="Segoe UI" w:cs="Segoe UI"/>
                <w:b/>
              </w:rPr>
            </w:pPr>
            <w:r w:rsidRPr="00787153">
              <w:rPr>
                <w:rFonts w:ascii="Segoe UI" w:hAnsi="Segoe UI" w:cs="Segoe UI"/>
                <w:b/>
              </w:rPr>
              <w:t>Climate scenario 2</w:t>
            </w:r>
          </w:p>
        </w:tc>
        <w:sdt>
          <w:sdtPr>
            <w:rPr>
              <w:rFonts w:ascii="Segoe UI" w:hAnsi="Segoe UI" w:cs="Segoe UI"/>
            </w:rPr>
            <w:alias w:val="Hazard outlook"/>
            <w:tag w:val="Hazard outlook"/>
            <w:id w:val="910512522"/>
            <w:placeholder>
              <w:docPart w:val="4F122C3CE2F84EF9B806934CDD9F40A4"/>
            </w:placeholder>
            <w:showingPlcHdr/>
            <w:dropDownList>
              <w:listItem w:value="Choose an item."/>
              <w:listItem w:displayText="More frequent and/or severe" w:value="More frequent and/or severe"/>
              <w:listItem w:displayText="Less frequent and/or severe" w:value="Less frequent and/or severe"/>
              <w:listItem w:displayText="Unchanged" w:value="Unchanged"/>
              <w:listItem w:displayText="N/A" w:value="N/A"/>
            </w:dropDownList>
          </w:sdtPr>
          <w:sdtContent>
            <w:tc>
              <w:tcPr>
                <w:tcW w:w="1672" w:type="pct"/>
                <w:tcBorders>
                  <w:left w:val="single" w:sz="4" w:space="0" w:color="00DCA1" w:themeColor="background2"/>
                  <w:right w:val="single" w:sz="4" w:space="0" w:color="00DCA1" w:themeColor="background2"/>
                </w:tcBorders>
              </w:tcPr>
              <w:p w14:paraId="1CA0B98E" w14:textId="77777777" w:rsidR="00A573D4" w:rsidRPr="00787153" w:rsidRDefault="00A573D4">
                <w:pPr>
                  <w:pStyle w:val="Tabletextleft"/>
                  <w:rPr>
                    <w:rFonts w:ascii="Segoe UI" w:hAnsi="Segoe UI" w:cs="Segoe UI"/>
                  </w:rPr>
                </w:pPr>
                <w:r w:rsidRPr="00787153">
                  <w:rPr>
                    <w:rStyle w:val="PlaceholderText"/>
                    <w:rFonts w:ascii="Segoe UI" w:hAnsi="Segoe UI" w:cs="Segoe UI"/>
                  </w:rPr>
                  <w:t>Choose an item.</w:t>
                </w:r>
              </w:p>
            </w:tc>
          </w:sdtContent>
        </w:sdt>
        <w:sdt>
          <w:sdtPr>
            <w:rPr>
              <w:rFonts w:ascii="Segoe UI" w:hAnsi="Segoe UI" w:cs="Segoe UI"/>
            </w:rPr>
            <w:alias w:val="Hazard outlook"/>
            <w:tag w:val="Hazard outlook"/>
            <w:id w:val="408351752"/>
            <w:placeholder>
              <w:docPart w:val="E2F4FE76AF244E7FA89C97123F59FF1C"/>
            </w:placeholder>
            <w:showingPlcHdr/>
            <w:dropDownList>
              <w:listItem w:value="Choose an item."/>
              <w:listItem w:displayText="More frequent and/or severe" w:value="More frequent and/or severe"/>
              <w:listItem w:displayText="Less frequent and/or severe" w:value="Less frequent and/or severe"/>
              <w:listItem w:displayText="Unchanged" w:value="Unchanged"/>
              <w:listItem w:displayText="N/A" w:value="N/A"/>
            </w:dropDownList>
          </w:sdtPr>
          <w:sdtContent>
            <w:tc>
              <w:tcPr>
                <w:tcW w:w="1664" w:type="pct"/>
                <w:tcBorders>
                  <w:left w:val="single" w:sz="4" w:space="0" w:color="00DCA1" w:themeColor="background2"/>
                  <w:right w:val="single" w:sz="4" w:space="0" w:color="00DCA1" w:themeColor="background2"/>
                </w:tcBorders>
              </w:tcPr>
              <w:p w14:paraId="5CFB3CCC" w14:textId="77777777" w:rsidR="00A573D4" w:rsidRPr="00787153" w:rsidRDefault="00A573D4">
                <w:pPr>
                  <w:pStyle w:val="Tabletextleft"/>
                  <w:rPr>
                    <w:rFonts w:ascii="Segoe UI" w:hAnsi="Segoe UI" w:cs="Segoe UI"/>
                  </w:rPr>
                </w:pPr>
                <w:r w:rsidRPr="00787153">
                  <w:rPr>
                    <w:rStyle w:val="PlaceholderText"/>
                    <w:rFonts w:ascii="Segoe UI" w:hAnsi="Segoe UI" w:cs="Segoe UI"/>
                  </w:rPr>
                  <w:t>Choose an item.</w:t>
                </w:r>
              </w:p>
            </w:tc>
          </w:sdtContent>
        </w:sdt>
      </w:tr>
      <w:tr w:rsidR="00A573D4" w:rsidRPr="00E942F6" w14:paraId="4B8233F0" w14:textId="77777777">
        <w:trPr>
          <w:trHeight w:val="59"/>
        </w:trPr>
        <w:tc>
          <w:tcPr>
            <w:tcW w:w="516" w:type="pct"/>
            <w:vMerge w:val="restar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shd w:val="clear" w:color="auto" w:fill="C5FFEF" w:themeFill="background2" w:themeFillTint="33"/>
          </w:tcPr>
          <w:p w14:paraId="303B6ADA" w14:textId="77777777" w:rsidR="00A573D4" w:rsidRPr="00787153" w:rsidRDefault="00A573D4">
            <w:pPr>
              <w:pStyle w:val="Tabletextleft"/>
              <w:rPr>
                <w:rFonts w:ascii="Segoe UI" w:hAnsi="Segoe UI" w:cs="Segoe UI"/>
                <w:b/>
              </w:rPr>
            </w:pPr>
            <w:r w:rsidRPr="00787153">
              <w:rPr>
                <w:rFonts w:ascii="Segoe UI" w:hAnsi="Segoe UI" w:cs="Segoe UI"/>
                <w:b/>
              </w:rPr>
              <w:t>Coastal inundation</w:t>
            </w:r>
          </w:p>
        </w:tc>
        <w:tc>
          <w:tcPr>
            <w:tcW w:w="1148"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shd w:val="clear" w:color="auto" w:fill="C5FFEF" w:themeFill="background2" w:themeFillTint="33"/>
          </w:tcPr>
          <w:p w14:paraId="727EEE61" w14:textId="77777777" w:rsidR="00A573D4" w:rsidRPr="00787153" w:rsidRDefault="00A573D4">
            <w:pPr>
              <w:pStyle w:val="Tabletextleft"/>
              <w:rPr>
                <w:rFonts w:ascii="Segoe UI" w:hAnsi="Segoe UI" w:cs="Segoe UI"/>
                <w:b/>
              </w:rPr>
            </w:pPr>
          </w:p>
        </w:tc>
        <w:tc>
          <w:tcPr>
            <w:tcW w:w="1672"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shd w:val="clear" w:color="auto" w:fill="C5FFEF" w:themeFill="background2" w:themeFillTint="33"/>
          </w:tcPr>
          <w:p w14:paraId="0A8C007E" w14:textId="77777777" w:rsidR="00A573D4" w:rsidRPr="00787153" w:rsidRDefault="00A573D4">
            <w:pPr>
              <w:pStyle w:val="Tabletextleft"/>
              <w:rPr>
                <w:rFonts w:ascii="Segoe UI" w:hAnsi="Segoe UI" w:cs="Segoe UI"/>
                <w:b/>
              </w:rPr>
            </w:pPr>
            <w:r w:rsidRPr="00787153">
              <w:rPr>
                <w:rFonts w:ascii="Segoe UI" w:hAnsi="Segoe UI" w:cs="Segoe UI"/>
                <w:b/>
              </w:rPr>
              <w:t>Timeframe 1</w:t>
            </w:r>
          </w:p>
        </w:tc>
        <w:tc>
          <w:tcPr>
            <w:tcW w:w="1664"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shd w:val="clear" w:color="auto" w:fill="C5FFEF" w:themeFill="background2" w:themeFillTint="33"/>
          </w:tcPr>
          <w:p w14:paraId="37FBA1FD" w14:textId="77777777" w:rsidR="00A573D4" w:rsidRPr="00787153" w:rsidRDefault="00A573D4">
            <w:pPr>
              <w:pStyle w:val="Tabletextleft"/>
              <w:rPr>
                <w:rFonts w:ascii="Segoe UI" w:hAnsi="Segoe UI" w:cs="Segoe UI"/>
                <w:b/>
              </w:rPr>
            </w:pPr>
            <w:r w:rsidRPr="00787153">
              <w:rPr>
                <w:rFonts w:ascii="Segoe UI" w:hAnsi="Segoe UI" w:cs="Segoe UI"/>
                <w:b/>
              </w:rPr>
              <w:t xml:space="preserve">Timeframe 2 </w:t>
            </w:r>
          </w:p>
        </w:tc>
      </w:tr>
      <w:tr w:rsidR="00A573D4" w:rsidRPr="00E942F6" w14:paraId="52B035C1" w14:textId="77777777">
        <w:trPr>
          <w:cnfStyle w:val="000000100000" w:firstRow="0" w:lastRow="0" w:firstColumn="0" w:lastColumn="0" w:oddVBand="0" w:evenVBand="0" w:oddHBand="1" w:evenHBand="0" w:firstRowFirstColumn="0" w:firstRowLastColumn="0" w:lastRowFirstColumn="0" w:lastRowLastColumn="0"/>
          <w:trHeight w:val="598"/>
        </w:trPr>
        <w:tc>
          <w:tcPr>
            <w:tcW w:w="516" w:type="pct"/>
            <w:vMerge/>
            <w:tcBorders>
              <w:left w:val="single" w:sz="4" w:space="0" w:color="00DCA1" w:themeColor="background2"/>
              <w:right w:val="single" w:sz="4" w:space="0" w:color="00DCA1" w:themeColor="background2"/>
            </w:tcBorders>
            <w:shd w:val="clear" w:color="auto" w:fill="C5FFEF" w:themeFill="background2" w:themeFillTint="33"/>
          </w:tcPr>
          <w:p w14:paraId="5D0F4D89" w14:textId="77777777" w:rsidR="00A573D4" w:rsidRPr="00787153" w:rsidRDefault="00A573D4">
            <w:pPr>
              <w:pStyle w:val="Tabletextleft"/>
              <w:rPr>
                <w:rFonts w:ascii="Segoe UI" w:hAnsi="Segoe UI" w:cs="Segoe UI"/>
              </w:rPr>
            </w:pPr>
          </w:p>
        </w:tc>
        <w:tc>
          <w:tcPr>
            <w:tcW w:w="1148" w:type="pct"/>
            <w:tcBorders>
              <w:left w:val="single" w:sz="4" w:space="0" w:color="00DCA1" w:themeColor="background2"/>
              <w:right w:val="single" w:sz="4" w:space="0" w:color="00DCA1" w:themeColor="background2"/>
            </w:tcBorders>
          </w:tcPr>
          <w:p w14:paraId="2F1E6852" w14:textId="77777777" w:rsidR="00A573D4" w:rsidRPr="00787153" w:rsidRDefault="00A573D4">
            <w:pPr>
              <w:pStyle w:val="Tabletextleft"/>
              <w:rPr>
                <w:rFonts w:ascii="Segoe UI" w:hAnsi="Segoe UI" w:cs="Segoe UI"/>
                <w:b/>
              </w:rPr>
            </w:pPr>
            <w:r w:rsidRPr="00787153">
              <w:rPr>
                <w:rFonts w:ascii="Segoe UI" w:hAnsi="Segoe UI" w:cs="Segoe UI"/>
                <w:b/>
              </w:rPr>
              <w:t>Climate scenario 1</w:t>
            </w:r>
          </w:p>
        </w:tc>
        <w:sdt>
          <w:sdtPr>
            <w:rPr>
              <w:rFonts w:ascii="Segoe UI" w:hAnsi="Segoe UI" w:cs="Segoe UI"/>
            </w:rPr>
            <w:alias w:val="Hazard outlook"/>
            <w:tag w:val="Hazard outlook"/>
            <w:id w:val="350221039"/>
            <w:placeholder>
              <w:docPart w:val="A88BD68C08914CE6840C8649B23F9C13"/>
            </w:placeholder>
            <w:showingPlcHdr/>
            <w:dropDownList>
              <w:listItem w:value="Choose an item."/>
              <w:listItem w:displayText="More frequent and/or severe" w:value="More frequent and/or severe"/>
              <w:listItem w:displayText="Less frequent and/or severe" w:value="Less frequent and/or severe"/>
              <w:listItem w:displayText="Unchanged" w:value="Unchanged"/>
              <w:listItem w:displayText="N/A" w:value="N/A"/>
            </w:dropDownList>
          </w:sdtPr>
          <w:sdtContent>
            <w:tc>
              <w:tcPr>
                <w:tcW w:w="1672" w:type="pct"/>
                <w:tcBorders>
                  <w:left w:val="single" w:sz="4" w:space="0" w:color="00DCA1" w:themeColor="background2"/>
                  <w:right w:val="single" w:sz="4" w:space="0" w:color="00DCA1" w:themeColor="background2"/>
                </w:tcBorders>
              </w:tcPr>
              <w:p w14:paraId="3C94ECAD" w14:textId="77777777" w:rsidR="00A573D4" w:rsidRPr="00787153" w:rsidRDefault="00A573D4">
                <w:pPr>
                  <w:pStyle w:val="Tabletextleft"/>
                  <w:rPr>
                    <w:rFonts w:ascii="Segoe UI" w:hAnsi="Segoe UI" w:cs="Segoe UI"/>
                  </w:rPr>
                </w:pPr>
                <w:r w:rsidRPr="00787153">
                  <w:rPr>
                    <w:rStyle w:val="PlaceholderText"/>
                    <w:rFonts w:ascii="Segoe UI" w:hAnsi="Segoe UI" w:cs="Segoe UI"/>
                  </w:rPr>
                  <w:t>Choose an item.</w:t>
                </w:r>
              </w:p>
            </w:tc>
          </w:sdtContent>
        </w:sdt>
        <w:sdt>
          <w:sdtPr>
            <w:rPr>
              <w:rFonts w:ascii="Segoe UI" w:hAnsi="Segoe UI" w:cs="Segoe UI"/>
            </w:rPr>
            <w:alias w:val="Hazard outlook"/>
            <w:tag w:val="Hazard outlook"/>
            <w:id w:val="1974486373"/>
            <w:placeholder>
              <w:docPart w:val="FE699476167E492B8D1050586A733E67"/>
            </w:placeholder>
            <w:showingPlcHdr/>
            <w:dropDownList>
              <w:listItem w:value="Choose an item."/>
              <w:listItem w:displayText="More frequent and/or severe" w:value="More frequent and/or severe"/>
              <w:listItem w:displayText="Less frequent and/or severe" w:value="Less frequent and/or severe"/>
              <w:listItem w:displayText="Unchanged" w:value="Unchanged"/>
              <w:listItem w:displayText="N/A" w:value="N/A"/>
            </w:dropDownList>
          </w:sdtPr>
          <w:sdtContent>
            <w:tc>
              <w:tcPr>
                <w:tcW w:w="1664" w:type="pct"/>
                <w:tcBorders>
                  <w:left w:val="single" w:sz="4" w:space="0" w:color="00DCA1" w:themeColor="background2"/>
                  <w:right w:val="single" w:sz="4" w:space="0" w:color="00DCA1" w:themeColor="background2"/>
                </w:tcBorders>
              </w:tcPr>
              <w:p w14:paraId="38488F5A" w14:textId="77777777" w:rsidR="00A573D4" w:rsidRPr="00787153" w:rsidRDefault="00A573D4">
                <w:pPr>
                  <w:pStyle w:val="Tabletextleft"/>
                  <w:rPr>
                    <w:rFonts w:ascii="Segoe UI" w:hAnsi="Segoe UI" w:cs="Segoe UI"/>
                  </w:rPr>
                </w:pPr>
                <w:r w:rsidRPr="00787153">
                  <w:rPr>
                    <w:rStyle w:val="PlaceholderText"/>
                    <w:rFonts w:ascii="Segoe UI" w:hAnsi="Segoe UI" w:cs="Segoe UI"/>
                  </w:rPr>
                  <w:t>Choose an item.</w:t>
                </w:r>
              </w:p>
            </w:tc>
          </w:sdtContent>
        </w:sdt>
      </w:tr>
      <w:tr w:rsidR="00A573D4" w:rsidRPr="00E942F6" w14:paraId="7B39A588" w14:textId="77777777">
        <w:trPr>
          <w:trHeight w:val="598"/>
        </w:trPr>
        <w:tc>
          <w:tcPr>
            <w:tcW w:w="516" w:type="pct"/>
            <w:vMerge/>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shd w:val="clear" w:color="auto" w:fill="C5FFEF" w:themeFill="background2" w:themeFillTint="33"/>
          </w:tcPr>
          <w:p w14:paraId="4D0B0095" w14:textId="77777777" w:rsidR="00A573D4" w:rsidRPr="00787153" w:rsidRDefault="00A573D4">
            <w:pPr>
              <w:pStyle w:val="Tabletextleft"/>
              <w:rPr>
                <w:rFonts w:ascii="Segoe UI" w:hAnsi="Segoe UI" w:cs="Segoe UI"/>
              </w:rPr>
            </w:pPr>
          </w:p>
        </w:tc>
        <w:tc>
          <w:tcPr>
            <w:tcW w:w="1148"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tcPr>
          <w:p w14:paraId="3A223B4E" w14:textId="77777777" w:rsidR="00A573D4" w:rsidRPr="00787153" w:rsidRDefault="00A573D4">
            <w:pPr>
              <w:pStyle w:val="Tabletextleft"/>
              <w:rPr>
                <w:rFonts w:ascii="Segoe UI" w:hAnsi="Segoe UI" w:cs="Segoe UI"/>
                <w:b/>
              </w:rPr>
            </w:pPr>
            <w:r w:rsidRPr="00787153">
              <w:rPr>
                <w:rFonts w:ascii="Segoe UI" w:hAnsi="Segoe UI" w:cs="Segoe UI"/>
                <w:b/>
              </w:rPr>
              <w:t>Climate scenario 2</w:t>
            </w:r>
          </w:p>
        </w:tc>
        <w:sdt>
          <w:sdtPr>
            <w:rPr>
              <w:rFonts w:ascii="Segoe UI" w:hAnsi="Segoe UI" w:cs="Segoe UI"/>
            </w:rPr>
            <w:alias w:val="Hazard outlook"/>
            <w:tag w:val="Hazard outlook"/>
            <w:id w:val="210395562"/>
            <w:placeholder>
              <w:docPart w:val="BCF7C93E931845AE9527D46ED2982A7C"/>
            </w:placeholder>
            <w:showingPlcHdr/>
            <w:dropDownList>
              <w:listItem w:value="Choose an item."/>
              <w:listItem w:displayText="More frequent and/or severe" w:value="More frequent and/or severe"/>
              <w:listItem w:displayText="Less frequent and/or severe" w:value="Less frequent and/or severe"/>
              <w:listItem w:displayText="Unchanged" w:value="Unchanged"/>
              <w:listItem w:displayText="N/A" w:value="N/A"/>
            </w:dropDownList>
          </w:sdtPr>
          <w:sdtContent>
            <w:tc>
              <w:tcPr>
                <w:tcW w:w="1672"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tcPr>
              <w:p w14:paraId="4E49FDBF" w14:textId="77777777" w:rsidR="00A573D4" w:rsidRPr="00787153" w:rsidRDefault="00A573D4">
                <w:pPr>
                  <w:pStyle w:val="Tabletextleft"/>
                  <w:rPr>
                    <w:rFonts w:ascii="Segoe UI" w:hAnsi="Segoe UI" w:cs="Segoe UI"/>
                  </w:rPr>
                </w:pPr>
                <w:r w:rsidRPr="00787153">
                  <w:rPr>
                    <w:rStyle w:val="PlaceholderText"/>
                    <w:rFonts w:ascii="Segoe UI" w:hAnsi="Segoe UI" w:cs="Segoe UI"/>
                  </w:rPr>
                  <w:t>Choose an item.</w:t>
                </w:r>
              </w:p>
            </w:tc>
          </w:sdtContent>
        </w:sdt>
        <w:sdt>
          <w:sdtPr>
            <w:rPr>
              <w:rFonts w:ascii="Segoe UI" w:hAnsi="Segoe UI" w:cs="Segoe UI"/>
            </w:rPr>
            <w:alias w:val="Hazard outlook"/>
            <w:tag w:val="Hazard outlook"/>
            <w:id w:val="-1400519090"/>
            <w:placeholder>
              <w:docPart w:val="A35A4729C1C94F51BAB698128702364B"/>
            </w:placeholder>
            <w:showingPlcHdr/>
            <w:dropDownList>
              <w:listItem w:value="Choose an item."/>
              <w:listItem w:displayText="More frequent and/or severe" w:value="More frequent and/or severe"/>
              <w:listItem w:displayText="Less frequent and/or severe" w:value="Less frequent and/or severe"/>
              <w:listItem w:displayText="Unchanged" w:value="Unchanged"/>
              <w:listItem w:displayText="N/A" w:value="N/A"/>
            </w:dropDownList>
          </w:sdtPr>
          <w:sdtContent>
            <w:tc>
              <w:tcPr>
                <w:tcW w:w="1664"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tcPr>
              <w:p w14:paraId="07985D22" w14:textId="77777777" w:rsidR="00A573D4" w:rsidRPr="00787153" w:rsidRDefault="00A573D4">
                <w:pPr>
                  <w:pStyle w:val="Tabletextleft"/>
                  <w:rPr>
                    <w:rFonts w:ascii="Segoe UI" w:hAnsi="Segoe UI" w:cs="Segoe UI"/>
                  </w:rPr>
                </w:pPr>
                <w:r w:rsidRPr="00787153">
                  <w:rPr>
                    <w:rStyle w:val="PlaceholderText"/>
                    <w:rFonts w:ascii="Segoe UI" w:hAnsi="Segoe UI" w:cs="Segoe UI"/>
                  </w:rPr>
                  <w:t>Choose an item.</w:t>
                </w:r>
              </w:p>
            </w:tc>
          </w:sdtContent>
        </w:sdt>
      </w:tr>
    </w:tbl>
    <w:p w14:paraId="3A184EFA" w14:textId="13106E77" w:rsidR="00B1635D" w:rsidRDefault="00B1635D">
      <w:pPr>
        <w:spacing w:before="0" w:after="0" w:line="240" w:lineRule="auto"/>
      </w:pPr>
      <w:r>
        <w:br w:type="page"/>
      </w:r>
    </w:p>
    <w:p w14:paraId="6961C2ED" w14:textId="5B489187" w:rsidR="00D97394" w:rsidRDefault="00D97394" w:rsidP="00313DB6">
      <w:pPr>
        <w:pStyle w:val="Heading1"/>
      </w:pPr>
      <w:bookmarkStart w:id="1" w:name="_Toc221868083"/>
      <w:r w:rsidRPr="00754369">
        <w:lastRenderedPageBreak/>
        <w:t>Risk identification</w:t>
      </w:r>
      <w:bookmarkEnd w:id="1"/>
    </w:p>
    <w:tbl>
      <w:tblPr>
        <w:tblStyle w:val="TableGrid"/>
        <w:tblW w:w="5000" w:type="pct"/>
        <w:tblLook w:val="04A0" w:firstRow="1" w:lastRow="0" w:firstColumn="1" w:lastColumn="0" w:noHBand="0" w:noVBand="1"/>
      </w:tblPr>
      <w:tblGrid>
        <w:gridCol w:w="752"/>
        <w:gridCol w:w="13499"/>
      </w:tblGrid>
      <w:tr w:rsidR="00D97394" w:rsidRPr="00754369" w14:paraId="6756D05E" w14:textId="77777777" w:rsidTr="00002F1B">
        <w:trPr>
          <w:cnfStyle w:val="100000000000" w:firstRow="1" w:lastRow="0" w:firstColumn="0" w:lastColumn="0" w:oddVBand="0" w:evenVBand="0" w:oddHBand="0" w:evenHBand="0" w:firstRowFirstColumn="0" w:firstRowLastColumn="0" w:lastRowFirstColumn="0" w:lastRowLastColumn="0"/>
          <w:trHeight w:val="109"/>
          <w:tblHeader/>
        </w:trPr>
        <w:tc>
          <w:tcPr>
            <w:tcW w:w="5000" w:type="pct"/>
            <w:gridSpan w:val="2"/>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tcPr>
          <w:p w14:paraId="37A8F1F3" w14:textId="77777777" w:rsidR="00D97394" w:rsidRPr="00787153" w:rsidRDefault="00D97394">
            <w:pPr>
              <w:pStyle w:val="Tabletextleft"/>
              <w:rPr>
                <w:rFonts w:ascii="Segoe UI" w:hAnsi="Segoe UI" w:cs="Segoe UI"/>
              </w:rPr>
            </w:pPr>
            <w:r w:rsidRPr="00787153">
              <w:rPr>
                <w:rFonts w:ascii="Segoe UI" w:hAnsi="Segoe UI" w:cs="Segoe UI"/>
              </w:rPr>
              <w:t>Identify current and future climate-related risks to your organisation and/or community</w:t>
            </w:r>
          </w:p>
        </w:tc>
      </w:tr>
      <w:tr w:rsidR="00D97394" w:rsidRPr="00754369" w14:paraId="0510B568" w14:textId="77777777">
        <w:trPr>
          <w:cnfStyle w:val="000000100000" w:firstRow="0" w:lastRow="0" w:firstColumn="0" w:lastColumn="0" w:oddVBand="0" w:evenVBand="0" w:oddHBand="1" w:evenHBand="0" w:firstRowFirstColumn="0" w:firstRowLastColumn="0" w:lastRowFirstColumn="0" w:lastRowLastColumn="0"/>
          <w:trHeight w:val="1125"/>
        </w:trPr>
        <w:tc>
          <w:tcPr>
            <w:tcW w:w="264" w:type="pct"/>
            <w:tcBorders>
              <w:left w:val="single" w:sz="4" w:space="0" w:color="00DCA1" w:themeColor="background2"/>
              <w:right w:val="single" w:sz="4" w:space="0" w:color="00DCA1" w:themeColor="background2"/>
            </w:tcBorders>
            <w:shd w:val="clear" w:color="auto" w:fill="C5FFEF" w:themeFill="background2" w:themeFillTint="33"/>
          </w:tcPr>
          <w:p w14:paraId="08848C81" w14:textId="77777777" w:rsidR="00D97394" w:rsidRPr="00787153" w:rsidRDefault="00D97394">
            <w:pPr>
              <w:pStyle w:val="Tabletextleft"/>
              <w:rPr>
                <w:rFonts w:ascii="Segoe UI" w:hAnsi="Segoe UI" w:cs="Segoe UI"/>
                <w:b/>
              </w:rPr>
            </w:pPr>
            <w:r w:rsidRPr="00787153">
              <w:rPr>
                <w:rFonts w:ascii="Segoe UI" w:hAnsi="Segoe UI" w:cs="Segoe UI"/>
                <w:b/>
              </w:rPr>
              <w:t>Risk ID</w:t>
            </w:r>
          </w:p>
        </w:tc>
        <w:tc>
          <w:tcPr>
            <w:tcW w:w="4736" w:type="pct"/>
            <w:tcBorders>
              <w:left w:val="single" w:sz="4" w:space="0" w:color="00DCA1" w:themeColor="background2"/>
              <w:right w:val="single" w:sz="4" w:space="0" w:color="00DCA1" w:themeColor="background2"/>
            </w:tcBorders>
            <w:shd w:val="clear" w:color="auto" w:fill="C5FFEF" w:themeFill="background2" w:themeFillTint="33"/>
          </w:tcPr>
          <w:p w14:paraId="0CA31C72" w14:textId="77777777" w:rsidR="00A14AD8" w:rsidRDefault="00D97394">
            <w:pPr>
              <w:pStyle w:val="Tabletextleft"/>
              <w:rPr>
                <w:rFonts w:ascii="Segoe UI" w:hAnsi="Segoe UI" w:cs="Segoe UI"/>
                <w:b/>
              </w:rPr>
            </w:pPr>
            <w:r w:rsidRPr="00787153">
              <w:rPr>
                <w:rFonts w:ascii="Segoe UI" w:hAnsi="Segoe UI" w:cs="Segoe UI"/>
                <w:b/>
              </w:rPr>
              <w:t>Risk statement</w:t>
            </w:r>
          </w:p>
          <w:p w14:paraId="370CE743" w14:textId="77777777" w:rsidR="00D97394" w:rsidRPr="00787153" w:rsidRDefault="00D97394">
            <w:pPr>
              <w:pStyle w:val="Tabletextleft"/>
              <w:rPr>
                <w:rFonts w:ascii="Segoe UI" w:hAnsi="Segoe UI" w:cs="Segoe UI"/>
              </w:rPr>
            </w:pPr>
            <w:r w:rsidRPr="00787153">
              <w:rPr>
                <w:rFonts w:ascii="Segoe UI" w:hAnsi="Segoe UI" w:cs="Segoe UI"/>
              </w:rPr>
              <w:t>Describe your risk. Consider using a structure such as: “[Hazard] could lead to [impact] affecting [who/what], resulting in [consequence].”</w:t>
            </w:r>
          </w:p>
        </w:tc>
      </w:tr>
      <w:tr w:rsidR="00D97394" w:rsidRPr="00754369" w14:paraId="0DBB71D3" w14:textId="77777777">
        <w:trPr>
          <w:trHeight w:val="416"/>
        </w:trPr>
        <w:tc>
          <w:tcPr>
            <w:tcW w:w="264"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tcPr>
          <w:p w14:paraId="6D0C15DE" w14:textId="77777777" w:rsidR="00D97394" w:rsidRPr="00787153" w:rsidRDefault="00D97394">
            <w:pPr>
              <w:pStyle w:val="Tabletextleft"/>
              <w:rPr>
                <w:rFonts w:ascii="Segoe UI" w:hAnsi="Segoe UI" w:cs="Segoe UI"/>
              </w:rPr>
            </w:pPr>
            <w:r w:rsidRPr="00787153">
              <w:rPr>
                <w:rFonts w:ascii="Segoe UI" w:hAnsi="Segoe UI" w:cs="Segoe UI"/>
              </w:rPr>
              <w:t xml:space="preserve">1 </w:t>
            </w:r>
          </w:p>
        </w:tc>
        <w:tc>
          <w:tcPr>
            <w:tcW w:w="4736"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tcPr>
          <w:p w14:paraId="03AFE39B" w14:textId="77777777" w:rsidR="00D97394" w:rsidRPr="00787153" w:rsidRDefault="00D97394">
            <w:pPr>
              <w:pStyle w:val="Tabletextleft"/>
              <w:rPr>
                <w:rFonts w:ascii="Segoe UI" w:hAnsi="Segoe UI" w:cs="Segoe UI"/>
                <w:i/>
              </w:rPr>
            </w:pPr>
            <w:r w:rsidRPr="00787153">
              <w:rPr>
                <w:rFonts w:ascii="Segoe UI" w:hAnsi="Segoe UI" w:cs="Segoe UI"/>
                <w:i/>
              </w:rPr>
              <w:t>e.g. Extreme heat and/or humidity could lead to heat stress in the local population, resulting in increased morbidity and/or mortality and increased demand on health services.</w:t>
            </w:r>
          </w:p>
        </w:tc>
      </w:tr>
      <w:tr w:rsidR="00D97394" w:rsidRPr="00754369" w14:paraId="3D1CBEE2" w14:textId="77777777">
        <w:trPr>
          <w:cnfStyle w:val="000000100000" w:firstRow="0" w:lastRow="0" w:firstColumn="0" w:lastColumn="0" w:oddVBand="0" w:evenVBand="0" w:oddHBand="1" w:evenHBand="0" w:firstRowFirstColumn="0" w:firstRowLastColumn="0" w:lastRowFirstColumn="0" w:lastRowLastColumn="0"/>
          <w:trHeight w:val="416"/>
        </w:trPr>
        <w:tc>
          <w:tcPr>
            <w:tcW w:w="264" w:type="pct"/>
            <w:tcBorders>
              <w:left w:val="single" w:sz="4" w:space="0" w:color="00DCA1" w:themeColor="background2"/>
              <w:right w:val="single" w:sz="4" w:space="0" w:color="00DCA1" w:themeColor="background2"/>
            </w:tcBorders>
          </w:tcPr>
          <w:p w14:paraId="6B0A6E30" w14:textId="77777777" w:rsidR="00D97394" w:rsidRPr="00787153" w:rsidRDefault="00D97394">
            <w:pPr>
              <w:pStyle w:val="Tabletextleft"/>
              <w:rPr>
                <w:rFonts w:ascii="Segoe UI" w:hAnsi="Segoe UI" w:cs="Segoe UI"/>
              </w:rPr>
            </w:pPr>
          </w:p>
        </w:tc>
        <w:tc>
          <w:tcPr>
            <w:tcW w:w="4736" w:type="pct"/>
            <w:tcBorders>
              <w:left w:val="single" w:sz="4" w:space="0" w:color="00DCA1" w:themeColor="background2"/>
              <w:right w:val="single" w:sz="4" w:space="0" w:color="00DCA1" w:themeColor="background2"/>
            </w:tcBorders>
          </w:tcPr>
          <w:p w14:paraId="0A320CAB" w14:textId="77777777" w:rsidR="00D97394" w:rsidRPr="00787153" w:rsidRDefault="00D97394">
            <w:pPr>
              <w:pStyle w:val="Tabletextleft"/>
              <w:rPr>
                <w:rFonts w:ascii="Segoe UI" w:hAnsi="Segoe UI" w:cs="Segoe UI"/>
              </w:rPr>
            </w:pPr>
          </w:p>
        </w:tc>
      </w:tr>
      <w:tr w:rsidR="00D97394" w:rsidRPr="00754369" w14:paraId="78D71AF3" w14:textId="77777777">
        <w:trPr>
          <w:trHeight w:val="416"/>
        </w:trPr>
        <w:tc>
          <w:tcPr>
            <w:tcW w:w="264"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tcPr>
          <w:p w14:paraId="12D3B7E0" w14:textId="77777777" w:rsidR="00D97394" w:rsidRPr="00787153" w:rsidRDefault="00D97394">
            <w:pPr>
              <w:pStyle w:val="Tabletextleft"/>
              <w:rPr>
                <w:rFonts w:ascii="Segoe UI" w:hAnsi="Segoe UI" w:cs="Segoe UI"/>
              </w:rPr>
            </w:pPr>
          </w:p>
        </w:tc>
        <w:tc>
          <w:tcPr>
            <w:tcW w:w="4736"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tcPr>
          <w:p w14:paraId="5F41C2B2" w14:textId="77777777" w:rsidR="00D97394" w:rsidRPr="00787153" w:rsidRDefault="00D97394">
            <w:pPr>
              <w:pStyle w:val="Tabletextleft"/>
              <w:rPr>
                <w:rFonts w:ascii="Segoe UI" w:hAnsi="Segoe UI" w:cs="Segoe UI"/>
              </w:rPr>
            </w:pPr>
          </w:p>
        </w:tc>
      </w:tr>
      <w:tr w:rsidR="00D97394" w:rsidRPr="00754369" w14:paraId="2D557DA5" w14:textId="77777777">
        <w:trPr>
          <w:cnfStyle w:val="000000100000" w:firstRow="0" w:lastRow="0" w:firstColumn="0" w:lastColumn="0" w:oddVBand="0" w:evenVBand="0" w:oddHBand="1" w:evenHBand="0" w:firstRowFirstColumn="0" w:firstRowLastColumn="0" w:lastRowFirstColumn="0" w:lastRowLastColumn="0"/>
          <w:trHeight w:val="416"/>
        </w:trPr>
        <w:tc>
          <w:tcPr>
            <w:tcW w:w="264" w:type="pct"/>
            <w:tcBorders>
              <w:left w:val="single" w:sz="4" w:space="0" w:color="00DCA1" w:themeColor="background2"/>
              <w:right w:val="single" w:sz="4" w:space="0" w:color="00DCA1" w:themeColor="background2"/>
            </w:tcBorders>
          </w:tcPr>
          <w:p w14:paraId="6F31D8E1" w14:textId="77777777" w:rsidR="00D97394" w:rsidRPr="00787153" w:rsidRDefault="00D97394">
            <w:pPr>
              <w:pStyle w:val="Tabletextleft"/>
              <w:rPr>
                <w:rFonts w:ascii="Segoe UI" w:hAnsi="Segoe UI" w:cs="Segoe UI"/>
              </w:rPr>
            </w:pPr>
          </w:p>
        </w:tc>
        <w:tc>
          <w:tcPr>
            <w:tcW w:w="4736" w:type="pct"/>
            <w:tcBorders>
              <w:left w:val="single" w:sz="4" w:space="0" w:color="00DCA1" w:themeColor="background2"/>
              <w:right w:val="single" w:sz="4" w:space="0" w:color="00DCA1" w:themeColor="background2"/>
            </w:tcBorders>
          </w:tcPr>
          <w:p w14:paraId="665A32A3" w14:textId="77777777" w:rsidR="00D97394" w:rsidRPr="00787153" w:rsidRDefault="00D97394">
            <w:pPr>
              <w:pStyle w:val="Tabletextleft"/>
              <w:rPr>
                <w:rFonts w:ascii="Segoe UI" w:hAnsi="Segoe UI" w:cs="Segoe UI"/>
              </w:rPr>
            </w:pPr>
          </w:p>
        </w:tc>
      </w:tr>
      <w:tr w:rsidR="00D97394" w:rsidRPr="00754369" w14:paraId="79CA02EF" w14:textId="77777777">
        <w:trPr>
          <w:trHeight w:val="416"/>
        </w:trPr>
        <w:tc>
          <w:tcPr>
            <w:tcW w:w="264"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tcPr>
          <w:p w14:paraId="43C1E208" w14:textId="77777777" w:rsidR="00D97394" w:rsidRPr="00787153" w:rsidRDefault="00D97394">
            <w:pPr>
              <w:pStyle w:val="Tabletextleft"/>
              <w:rPr>
                <w:rFonts w:ascii="Segoe UI" w:hAnsi="Segoe UI" w:cs="Segoe UI"/>
              </w:rPr>
            </w:pPr>
          </w:p>
        </w:tc>
        <w:tc>
          <w:tcPr>
            <w:tcW w:w="4736"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tcPr>
          <w:p w14:paraId="00092480" w14:textId="77777777" w:rsidR="00D97394" w:rsidRPr="00787153" w:rsidRDefault="00D97394">
            <w:pPr>
              <w:pStyle w:val="Tabletextleft"/>
              <w:rPr>
                <w:rFonts w:ascii="Segoe UI" w:hAnsi="Segoe UI" w:cs="Segoe UI"/>
              </w:rPr>
            </w:pPr>
          </w:p>
        </w:tc>
      </w:tr>
      <w:tr w:rsidR="00D97394" w:rsidRPr="00754369" w14:paraId="30F894E5" w14:textId="77777777">
        <w:trPr>
          <w:cnfStyle w:val="000000100000" w:firstRow="0" w:lastRow="0" w:firstColumn="0" w:lastColumn="0" w:oddVBand="0" w:evenVBand="0" w:oddHBand="1" w:evenHBand="0" w:firstRowFirstColumn="0" w:firstRowLastColumn="0" w:lastRowFirstColumn="0" w:lastRowLastColumn="0"/>
          <w:trHeight w:val="472"/>
        </w:trPr>
        <w:tc>
          <w:tcPr>
            <w:tcW w:w="264" w:type="pct"/>
            <w:tcBorders>
              <w:left w:val="single" w:sz="4" w:space="0" w:color="00DCA1" w:themeColor="background2"/>
              <w:right w:val="single" w:sz="4" w:space="0" w:color="00DCA1" w:themeColor="background2"/>
            </w:tcBorders>
          </w:tcPr>
          <w:p w14:paraId="55DF931F" w14:textId="77777777" w:rsidR="00D97394" w:rsidRPr="00787153" w:rsidRDefault="00D97394">
            <w:pPr>
              <w:pStyle w:val="Tabletextleft"/>
              <w:rPr>
                <w:rFonts w:ascii="Segoe UI" w:hAnsi="Segoe UI" w:cs="Segoe UI"/>
              </w:rPr>
            </w:pPr>
          </w:p>
        </w:tc>
        <w:tc>
          <w:tcPr>
            <w:tcW w:w="4736" w:type="pct"/>
            <w:tcBorders>
              <w:left w:val="single" w:sz="4" w:space="0" w:color="00DCA1" w:themeColor="background2"/>
              <w:right w:val="single" w:sz="4" w:space="0" w:color="00DCA1" w:themeColor="background2"/>
            </w:tcBorders>
          </w:tcPr>
          <w:p w14:paraId="7D1BDCF5" w14:textId="77777777" w:rsidR="00D97394" w:rsidRPr="00787153" w:rsidRDefault="00D97394">
            <w:pPr>
              <w:pStyle w:val="Tabletextleft"/>
              <w:rPr>
                <w:rFonts w:ascii="Segoe UI" w:hAnsi="Segoe UI" w:cs="Segoe UI"/>
              </w:rPr>
            </w:pPr>
          </w:p>
        </w:tc>
      </w:tr>
      <w:tr w:rsidR="00D97394" w:rsidRPr="00754369" w14:paraId="1548FCE9" w14:textId="77777777">
        <w:trPr>
          <w:trHeight w:val="564"/>
        </w:trPr>
        <w:tc>
          <w:tcPr>
            <w:tcW w:w="264"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tcPr>
          <w:p w14:paraId="4B74F2A0" w14:textId="77777777" w:rsidR="00D97394" w:rsidRPr="00787153" w:rsidRDefault="00D97394">
            <w:pPr>
              <w:pStyle w:val="Tabletextleft"/>
              <w:rPr>
                <w:rFonts w:ascii="Segoe UI" w:hAnsi="Segoe UI" w:cs="Segoe UI"/>
              </w:rPr>
            </w:pPr>
          </w:p>
        </w:tc>
        <w:tc>
          <w:tcPr>
            <w:tcW w:w="4736"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tcPr>
          <w:p w14:paraId="608CD15E" w14:textId="77777777" w:rsidR="00D97394" w:rsidRPr="00787153" w:rsidRDefault="00D97394">
            <w:pPr>
              <w:pStyle w:val="Tabletextleft"/>
              <w:rPr>
                <w:rFonts w:ascii="Segoe UI" w:hAnsi="Segoe UI" w:cs="Segoe UI"/>
              </w:rPr>
            </w:pPr>
          </w:p>
        </w:tc>
      </w:tr>
      <w:tr w:rsidR="00D97394" w:rsidRPr="00754369" w14:paraId="2AC3AAEC" w14:textId="77777777">
        <w:trPr>
          <w:cnfStyle w:val="000000100000" w:firstRow="0" w:lastRow="0" w:firstColumn="0" w:lastColumn="0" w:oddVBand="0" w:evenVBand="0" w:oddHBand="1" w:evenHBand="0" w:firstRowFirstColumn="0" w:firstRowLastColumn="0" w:lastRowFirstColumn="0" w:lastRowLastColumn="0"/>
          <w:trHeight w:val="462"/>
        </w:trPr>
        <w:tc>
          <w:tcPr>
            <w:tcW w:w="264" w:type="pct"/>
            <w:tcBorders>
              <w:left w:val="single" w:sz="4" w:space="0" w:color="00DCA1" w:themeColor="background2"/>
              <w:right w:val="single" w:sz="4" w:space="0" w:color="00DCA1" w:themeColor="background2"/>
            </w:tcBorders>
          </w:tcPr>
          <w:p w14:paraId="2C1B307E" w14:textId="77777777" w:rsidR="00D97394" w:rsidRPr="00787153" w:rsidRDefault="00D97394">
            <w:pPr>
              <w:pStyle w:val="Tabletextleft"/>
              <w:rPr>
                <w:rFonts w:ascii="Segoe UI" w:hAnsi="Segoe UI" w:cs="Segoe UI"/>
              </w:rPr>
            </w:pPr>
          </w:p>
        </w:tc>
        <w:tc>
          <w:tcPr>
            <w:tcW w:w="4736" w:type="pct"/>
            <w:tcBorders>
              <w:left w:val="single" w:sz="4" w:space="0" w:color="00DCA1" w:themeColor="background2"/>
              <w:right w:val="single" w:sz="4" w:space="0" w:color="00DCA1" w:themeColor="background2"/>
            </w:tcBorders>
          </w:tcPr>
          <w:p w14:paraId="2A200DF1" w14:textId="77777777" w:rsidR="00D97394" w:rsidRPr="00787153" w:rsidRDefault="00D97394">
            <w:pPr>
              <w:pStyle w:val="Tabletextleft"/>
              <w:rPr>
                <w:rFonts w:ascii="Segoe UI" w:hAnsi="Segoe UI" w:cs="Segoe UI"/>
              </w:rPr>
            </w:pPr>
          </w:p>
        </w:tc>
      </w:tr>
      <w:tr w:rsidR="00D97394" w:rsidRPr="00754369" w14:paraId="2F76EEC1" w14:textId="77777777">
        <w:trPr>
          <w:trHeight w:val="554"/>
        </w:trPr>
        <w:tc>
          <w:tcPr>
            <w:tcW w:w="264"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tcPr>
          <w:p w14:paraId="2F80E771" w14:textId="77777777" w:rsidR="00D97394" w:rsidRPr="00787153" w:rsidRDefault="00D97394">
            <w:pPr>
              <w:pStyle w:val="Tabletextleft"/>
              <w:rPr>
                <w:rFonts w:ascii="Segoe UI" w:hAnsi="Segoe UI" w:cs="Segoe UI"/>
              </w:rPr>
            </w:pPr>
          </w:p>
        </w:tc>
        <w:tc>
          <w:tcPr>
            <w:tcW w:w="4736" w:type="pct"/>
            <w:tcBorders>
              <w:top w:val="single" w:sz="4" w:space="0" w:color="00DCA1" w:themeColor="background2"/>
              <w:left w:val="single" w:sz="4" w:space="0" w:color="00DCA1" w:themeColor="background2"/>
              <w:bottom w:val="single" w:sz="4" w:space="0" w:color="00DCA1" w:themeColor="background2"/>
              <w:right w:val="single" w:sz="4" w:space="0" w:color="00DCA1" w:themeColor="background2"/>
            </w:tcBorders>
          </w:tcPr>
          <w:p w14:paraId="7F3BAD5E" w14:textId="77777777" w:rsidR="00D97394" w:rsidRPr="00787153" w:rsidRDefault="00D97394">
            <w:pPr>
              <w:pStyle w:val="Tabletextleft"/>
              <w:rPr>
                <w:rFonts w:ascii="Segoe UI" w:hAnsi="Segoe UI" w:cs="Segoe UI"/>
              </w:rPr>
            </w:pPr>
          </w:p>
        </w:tc>
      </w:tr>
      <w:tr w:rsidR="00D97394" w:rsidRPr="00754369" w14:paraId="019020A2" w14:textId="77777777">
        <w:trPr>
          <w:cnfStyle w:val="000000100000" w:firstRow="0" w:lastRow="0" w:firstColumn="0" w:lastColumn="0" w:oddVBand="0" w:evenVBand="0" w:oddHBand="1" w:evenHBand="0" w:firstRowFirstColumn="0" w:firstRowLastColumn="0" w:lastRowFirstColumn="0" w:lastRowLastColumn="0"/>
          <w:trHeight w:val="562"/>
        </w:trPr>
        <w:tc>
          <w:tcPr>
            <w:tcW w:w="264" w:type="pct"/>
            <w:tcBorders>
              <w:left w:val="single" w:sz="4" w:space="0" w:color="00DCA1" w:themeColor="background2"/>
              <w:right w:val="single" w:sz="4" w:space="0" w:color="00DCA1" w:themeColor="background2"/>
            </w:tcBorders>
          </w:tcPr>
          <w:p w14:paraId="00B2227B" w14:textId="77777777" w:rsidR="00D97394" w:rsidRPr="00787153" w:rsidRDefault="00D97394">
            <w:pPr>
              <w:pStyle w:val="Tabletextleft"/>
              <w:rPr>
                <w:rFonts w:ascii="Segoe UI" w:hAnsi="Segoe UI" w:cs="Segoe UI"/>
              </w:rPr>
            </w:pPr>
          </w:p>
        </w:tc>
        <w:tc>
          <w:tcPr>
            <w:tcW w:w="4736" w:type="pct"/>
            <w:tcBorders>
              <w:left w:val="single" w:sz="4" w:space="0" w:color="00DCA1" w:themeColor="background2"/>
              <w:right w:val="single" w:sz="4" w:space="0" w:color="00DCA1" w:themeColor="background2"/>
            </w:tcBorders>
          </w:tcPr>
          <w:p w14:paraId="4CE17D48" w14:textId="77777777" w:rsidR="00D97394" w:rsidRPr="00787153" w:rsidRDefault="00D97394">
            <w:pPr>
              <w:pStyle w:val="Tabletextleft"/>
              <w:rPr>
                <w:rFonts w:ascii="Segoe UI" w:hAnsi="Segoe UI" w:cs="Segoe UI"/>
              </w:rPr>
            </w:pPr>
          </w:p>
        </w:tc>
      </w:tr>
    </w:tbl>
    <w:p w14:paraId="536E980E" w14:textId="6903E47B" w:rsidR="00313DB6" w:rsidRDefault="00313DB6" w:rsidP="00313DB6">
      <w:pPr>
        <w:pStyle w:val="Heading1"/>
      </w:pPr>
      <w:r>
        <w:lastRenderedPageBreak/>
        <w:t>R</w:t>
      </w:r>
      <w:r w:rsidRPr="00E942F6">
        <w:t xml:space="preserve">isk analysis </w:t>
      </w:r>
      <w:r w:rsidR="00002F1B">
        <w:t>and</w:t>
      </w:r>
      <w:r w:rsidRPr="00E942F6">
        <w:t xml:space="preserve"> risk evaluation</w:t>
      </w:r>
    </w:p>
    <w:tbl>
      <w:tblPr>
        <w:tblStyle w:val="TableGrid"/>
        <w:tblW w:w="5000" w:type="pct"/>
        <w:tblBorders>
          <w:top w:val="single" w:sz="4" w:space="0" w:color="00DCA1" w:themeColor="background2"/>
          <w:left w:val="single" w:sz="4" w:space="0" w:color="00DCA1" w:themeColor="background2"/>
          <w:bottom w:val="single" w:sz="4" w:space="0" w:color="00DCA1" w:themeColor="background2"/>
          <w:right w:val="single" w:sz="4" w:space="0" w:color="00DCA1" w:themeColor="background2"/>
          <w:insideH w:val="single" w:sz="4" w:space="0" w:color="00DCA1" w:themeColor="background2"/>
          <w:insideV w:val="single" w:sz="4" w:space="0" w:color="00DCA1" w:themeColor="background2"/>
        </w:tblBorders>
        <w:tblLook w:val="04A0" w:firstRow="1" w:lastRow="0" w:firstColumn="1" w:lastColumn="0" w:noHBand="0" w:noVBand="1"/>
      </w:tblPr>
      <w:tblGrid>
        <w:gridCol w:w="752"/>
        <w:gridCol w:w="1796"/>
        <w:gridCol w:w="1488"/>
        <w:gridCol w:w="1391"/>
        <w:gridCol w:w="1958"/>
        <w:gridCol w:w="1126"/>
        <w:gridCol w:w="1391"/>
        <w:gridCol w:w="1576"/>
        <w:gridCol w:w="1134"/>
        <w:gridCol w:w="1639"/>
      </w:tblGrid>
      <w:tr w:rsidR="00313DB6" w:rsidRPr="00333DA8" w14:paraId="113F3DD4" w14:textId="77777777" w:rsidTr="00002F1B">
        <w:trPr>
          <w:cnfStyle w:val="100000000000" w:firstRow="1" w:lastRow="0" w:firstColumn="0" w:lastColumn="0" w:oddVBand="0" w:evenVBand="0" w:oddHBand="0" w:evenHBand="0" w:firstRowFirstColumn="0" w:firstRowLastColumn="0" w:lastRowFirstColumn="0" w:lastRowLastColumn="0"/>
          <w:trHeight w:hRule="exact" w:val="737"/>
          <w:tblHeader/>
        </w:trPr>
        <w:tc>
          <w:tcPr>
            <w:tcW w:w="5000" w:type="pct"/>
            <w:gridSpan w:val="10"/>
          </w:tcPr>
          <w:p w14:paraId="385ADF8F" w14:textId="77777777" w:rsidR="00313DB6" w:rsidRPr="00787153" w:rsidRDefault="00313DB6">
            <w:pPr>
              <w:rPr>
                <w:rFonts w:cs="Segoe UI"/>
              </w:rPr>
            </w:pPr>
            <w:r w:rsidRPr="00787153">
              <w:rPr>
                <w:rFonts w:cs="Segoe UI"/>
              </w:rPr>
              <w:t>Assess the vulnerability of elements at risk; identify current controls, assess the likelihood and consequence of each risk; and decide whether to treat, tolerate and/or transfer</w:t>
            </w:r>
          </w:p>
        </w:tc>
      </w:tr>
      <w:tr w:rsidR="00313DB6" w:rsidRPr="00754369" w14:paraId="2B572EDC" w14:textId="77777777" w:rsidTr="000B0E76">
        <w:trPr>
          <w:cnfStyle w:val="000000100000" w:firstRow="0" w:lastRow="0" w:firstColumn="0" w:lastColumn="0" w:oddVBand="0" w:evenVBand="0" w:oddHBand="1" w:evenHBand="0" w:firstRowFirstColumn="0" w:firstRowLastColumn="0" w:lastRowFirstColumn="0" w:lastRowLastColumn="0"/>
          <w:trHeight w:hRule="exact" w:val="794"/>
        </w:trPr>
        <w:tc>
          <w:tcPr>
            <w:tcW w:w="264"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C5FFEF" w:themeFill="background2" w:themeFillTint="33"/>
          </w:tcPr>
          <w:p w14:paraId="4233AF6E" w14:textId="77777777" w:rsidR="00313DB6" w:rsidRPr="00787153" w:rsidRDefault="00313DB6">
            <w:pPr>
              <w:pStyle w:val="Tabletextleft"/>
              <w:rPr>
                <w:rFonts w:ascii="Segoe UI" w:hAnsi="Segoe UI" w:cs="Segoe UI"/>
                <w:b/>
              </w:rPr>
            </w:pPr>
            <w:r w:rsidRPr="00787153">
              <w:rPr>
                <w:rFonts w:ascii="Segoe UI" w:hAnsi="Segoe UI" w:cs="Segoe UI"/>
                <w:b/>
              </w:rPr>
              <w:t>Risk ID</w:t>
            </w:r>
          </w:p>
        </w:tc>
        <w:tc>
          <w:tcPr>
            <w:tcW w:w="630"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C5FFEF" w:themeFill="background2" w:themeFillTint="33"/>
          </w:tcPr>
          <w:p w14:paraId="53DDD864" w14:textId="68C246C5" w:rsidR="00313DB6" w:rsidRPr="00787153" w:rsidRDefault="00313DB6">
            <w:pPr>
              <w:pStyle w:val="Tabletextleft"/>
              <w:rPr>
                <w:rFonts w:ascii="Segoe UI" w:hAnsi="Segoe UI" w:cs="Segoe UI"/>
                <w:b/>
              </w:rPr>
            </w:pPr>
            <w:r w:rsidRPr="00787153">
              <w:rPr>
                <w:rFonts w:ascii="Segoe UI" w:hAnsi="Segoe UI" w:cs="Segoe UI"/>
                <w:b/>
              </w:rPr>
              <w:t>Current controls</w:t>
            </w:r>
          </w:p>
        </w:tc>
        <w:tc>
          <w:tcPr>
            <w:tcW w:w="52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C5FFEF" w:themeFill="background2" w:themeFillTint="33"/>
          </w:tcPr>
          <w:p w14:paraId="00C34E79" w14:textId="0021EF47" w:rsidR="00313DB6" w:rsidRPr="00787153" w:rsidRDefault="00313DB6">
            <w:pPr>
              <w:pStyle w:val="Tabletextleft"/>
              <w:rPr>
                <w:rFonts w:ascii="Segoe UI" w:hAnsi="Segoe UI" w:cs="Segoe UI"/>
                <w:b/>
              </w:rPr>
            </w:pPr>
            <w:r w:rsidRPr="00787153">
              <w:rPr>
                <w:rFonts w:ascii="Segoe UI" w:hAnsi="Segoe UI" w:cs="Segoe UI"/>
                <w:b/>
              </w:rPr>
              <w:t>Vulnerability of element at risk</w:t>
            </w:r>
          </w:p>
        </w:tc>
        <w:tc>
          <w:tcPr>
            <w:tcW w:w="488"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C5FFEF" w:themeFill="background2" w:themeFillTint="33"/>
          </w:tcPr>
          <w:p w14:paraId="5FA618C6" w14:textId="30E52600" w:rsidR="00313DB6" w:rsidRPr="00787153" w:rsidRDefault="00313DB6">
            <w:pPr>
              <w:pStyle w:val="Tabletextleft"/>
              <w:rPr>
                <w:rFonts w:ascii="Segoe UI" w:hAnsi="Segoe UI" w:cs="Segoe UI"/>
                <w:b/>
              </w:rPr>
            </w:pPr>
            <w:r w:rsidRPr="00787153">
              <w:rPr>
                <w:rFonts w:ascii="Segoe UI" w:hAnsi="Segoe UI" w:cs="Segoe UI"/>
                <w:b/>
              </w:rPr>
              <w:t>Current risk likelihood</w:t>
            </w:r>
          </w:p>
        </w:tc>
        <w:tc>
          <w:tcPr>
            <w:tcW w:w="687"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C5FFEF" w:themeFill="background2" w:themeFillTint="33"/>
          </w:tcPr>
          <w:p w14:paraId="02115334" w14:textId="61EF921C" w:rsidR="00313DB6" w:rsidRPr="00787153" w:rsidRDefault="00313DB6">
            <w:pPr>
              <w:pStyle w:val="Tabletextleft"/>
              <w:rPr>
                <w:rFonts w:ascii="Segoe UI" w:hAnsi="Segoe UI" w:cs="Segoe UI"/>
                <w:b/>
              </w:rPr>
            </w:pPr>
            <w:r w:rsidRPr="00787153">
              <w:rPr>
                <w:rFonts w:ascii="Segoe UI" w:hAnsi="Segoe UI" w:cs="Segoe UI"/>
                <w:b/>
              </w:rPr>
              <w:t>Current risk consequences</w:t>
            </w:r>
          </w:p>
        </w:tc>
        <w:tc>
          <w:tcPr>
            <w:tcW w:w="395"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C5FFEF" w:themeFill="background2" w:themeFillTint="33"/>
          </w:tcPr>
          <w:p w14:paraId="03B9A744" w14:textId="77777777" w:rsidR="00A14AD8" w:rsidRDefault="00313DB6">
            <w:pPr>
              <w:pStyle w:val="Tabletextleft"/>
              <w:rPr>
                <w:rFonts w:ascii="Segoe UI" w:hAnsi="Segoe UI" w:cs="Segoe UI"/>
                <w:b/>
              </w:rPr>
            </w:pPr>
            <w:r w:rsidRPr="00787153">
              <w:rPr>
                <w:rFonts w:ascii="Segoe UI" w:hAnsi="Segoe UI" w:cs="Segoe UI"/>
                <w:b/>
              </w:rPr>
              <w:t>Current risk rating</w:t>
            </w:r>
          </w:p>
          <w:p w14:paraId="5355967E" w14:textId="77777777" w:rsidR="00313DB6" w:rsidRPr="00787153" w:rsidRDefault="00313DB6">
            <w:pPr>
              <w:pStyle w:val="Tabletextleft"/>
              <w:rPr>
                <w:rFonts w:ascii="Segoe UI" w:hAnsi="Segoe UI" w:cs="Segoe UI"/>
                <w:b/>
              </w:rPr>
            </w:pPr>
          </w:p>
        </w:tc>
        <w:tc>
          <w:tcPr>
            <w:tcW w:w="488"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C5FFEF" w:themeFill="background2" w:themeFillTint="33"/>
          </w:tcPr>
          <w:p w14:paraId="157B52CB" w14:textId="77777777" w:rsidR="00313DB6" w:rsidRPr="00787153" w:rsidRDefault="00313DB6">
            <w:pPr>
              <w:pStyle w:val="Tabletextleft"/>
              <w:rPr>
                <w:rFonts w:ascii="Segoe UI" w:hAnsi="Segoe UI" w:cs="Segoe UI"/>
                <w:b/>
              </w:rPr>
            </w:pPr>
            <w:r w:rsidRPr="00787153">
              <w:rPr>
                <w:rFonts w:ascii="Segoe UI" w:hAnsi="Segoe UI" w:cs="Segoe UI"/>
                <w:b/>
              </w:rPr>
              <w:t>Future risk likelihood</w:t>
            </w:r>
          </w:p>
        </w:tc>
        <w:tc>
          <w:tcPr>
            <w:tcW w:w="553"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C5FFEF" w:themeFill="background2" w:themeFillTint="33"/>
          </w:tcPr>
          <w:p w14:paraId="3723E241" w14:textId="3EC528AB" w:rsidR="00313DB6" w:rsidRPr="00787153" w:rsidRDefault="00313DB6">
            <w:pPr>
              <w:pStyle w:val="Tabletextleft"/>
              <w:rPr>
                <w:rFonts w:ascii="Segoe UI" w:hAnsi="Segoe UI" w:cs="Segoe UI"/>
                <w:b/>
              </w:rPr>
            </w:pPr>
            <w:r w:rsidRPr="00787153">
              <w:rPr>
                <w:rFonts w:ascii="Segoe UI" w:hAnsi="Segoe UI" w:cs="Segoe UI"/>
                <w:b/>
              </w:rPr>
              <w:t>Future risk consequences</w:t>
            </w:r>
          </w:p>
        </w:tc>
        <w:tc>
          <w:tcPr>
            <w:tcW w:w="398"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C5FFEF" w:themeFill="background2" w:themeFillTint="33"/>
          </w:tcPr>
          <w:p w14:paraId="76ABAD67" w14:textId="2CB60290" w:rsidR="00313DB6" w:rsidRPr="00787153" w:rsidRDefault="00313DB6">
            <w:pPr>
              <w:pStyle w:val="Tabletextleft"/>
              <w:rPr>
                <w:rFonts w:ascii="Segoe UI" w:hAnsi="Segoe UI" w:cs="Segoe UI"/>
                <w:b/>
              </w:rPr>
            </w:pPr>
            <w:r w:rsidRPr="00787153">
              <w:rPr>
                <w:rFonts w:ascii="Segoe UI" w:hAnsi="Segoe UI" w:cs="Segoe UI"/>
                <w:b/>
              </w:rPr>
              <w:t>Future risk rating</w:t>
            </w:r>
          </w:p>
        </w:tc>
        <w:tc>
          <w:tcPr>
            <w:tcW w:w="575"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C5FFEF" w:themeFill="background2" w:themeFillTint="33"/>
          </w:tcPr>
          <w:p w14:paraId="332847CC" w14:textId="5D8D0B01" w:rsidR="00313DB6" w:rsidRPr="00787153" w:rsidRDefault="00313DB6">
            <w:pPr>
              <w:pStyle w:val="Tabletextleft"/>
              <w:rPr>
                <w:rFonts w:ascii="Segoe UI" w:hAnsi="Segoe UI" w:cs="Segoe UI"/>
                <w:b/>
              </w:rPr>
            </w:pPr>
            <w:r w:rsidRPr="00787153">
              <w:rPr>
                <w:rFonts w:ascii="Segoe UI" w:hAnsi="Segoe UI" w:cs="Segoe UI"/>
                <w:b/>
              </w:rPr>
              <w:t>Treat, tolerate, and/or transfer?</w:t>
            </w:r>
          </w:p>
        </w:tc>
      </w:tr>
      <w:tr w:rsidR="00313DB6" w:rsidRPr="00754369" w14:paraId="3303D505" w14:textId="77777777" w:rsidTr="000B0E76">
        <w:trPr>
          <w:trHeight w:val="416"/>
        </w:trPr>
        <w:tc>
          <w:tcPr>
            <w:tcW w:w="264" w:type="pct"/>
          </w:tcPr>
          <w:p w14:paraId="4AAD67EB" w14:textId="77777777" w:rsidR="00313DB6" w:rsidRPr="00787153" w:rsidRDefault="00313DB6">
            <w:pPr>
              <w:pStyle w:val="Tabletextleft"/>
              <w:rPr>
                <w:rFonts w:ascii="Segoe UI" w:hAnsi="Segoe UI" w:cs="Segoe UI"/>
              </w:rPr>
            </w:pPr>
            <w:r w:rsidRPr="00787153">
              <w:rPr>
                <w:rFonts w:ascii="Segoe UI" w:hAnsi="Segoe UI" w:cs="Segoe UI"/>
              </w:rPr>
              <w:t>1</w:t>
            </w:r>
          </w:p>
        </w:tc>
        <w:tc>
          <w:tcPr>
            <w:tcW w:w="630" w:type="pct"/>
          </w:tcPr>
          <w:p w14:paraId="79786C79" w14:textId="77777777" w:rsidR="00313DB6" w:rsidRPr="00787153" w:rsidRDefault="00313DB6">
            <w:pPr>
              <w:pStyle w:val="Tabletextleft"/>
              <w:rPr>
                <w:rFonts w:ascii="Segoe UI" w:hAnsi="Segoe UI" w:cs="Segoe UI"/>
              </w:rPr>
            </w:pPr>
            <w:r w:rsidRPr="00787153">
              <w:rPr>
                <w:rFonts w:ascii="Segoe UI" w:hAnsi="Segoe UI" w:cs="Segoe UI"/>
              </w:rPr>
              <w:t>e.g. Hospital heatwave response policy, community outreach program, cooling centres run by council</w:t>
            </w:r>
          </w:p>
        </w:tc>
        <w:tc>
          <w:tcPr>
            <w:tcW w:w="522" w:type="pct"/>
          </w:tcPr>
          <w:p w14:paraId="1BE65073" w14:textId="77777777" w:rsidR="00313DB6" w:rsidRPr="00787153" w:rsidRDefault="00313DB6">
            <w:pPr>
              <w:pStyle w:val="Tabletextleft"/>
              <w:rPr>
                <w:rFonts w:ascii="Segoe UI" w:hAnsi="Segoe UI" w:cs="Segoe UI"/>
              </w:rPr>
            </w:pPr>
            <w:r w:rsidRPr="00787153">
              <w:rPr>
                <w:rFonts w:ascii="Segoe UI" w:hAnsi="Segoe UI" w:cs="Segoe UI"/>
              </w:rPr>
              <w:t>Population vulnerability is moderate (high adaptative capacity, low sensitivity)</w:t>
            </w:r>
          </w:p>
        </w:tc>
        <w:sdt>
          <w:sdtPr>
            <w:rPr>
              <w:rFonts w:ascii="Segoe UI" w:hAnsi="Segoe UI" w:cs="Segoe UI"/>
            </w:rPr>
            <w:alias w:val="Current likelihood"/>
            <w:tag w:val="Current likelihood"/>
            <w:id w:val="-1473208771"/>
            <w:placeholder>
              <w:docPart w:val="B71C2FF9D97F410FACF097F9A2B345B4"/>
            </w:placeholder>
            <w:dropDownList>
              <w:listItem w:value="Choose an item."/>
              <w:listItem w:displayText="Almost certain (5)" w:value="Almost certain (5)"/>
              <w:listItem w:displayText="Likely (4)" w:value="Likely (4)"/>
              <w:listItem w:displayText="Possible (3)" w:value="Possible (3)"/>
              <w:listItem w:displayText="Unlikely (2)" w:value="Unlikely (2)"/>
              <w:listItem w:displayText="Rare (1)" w:value="Rare (1)"/>
            </w:dropDownList>
          </w:sdtPr>
          <w:sdtContent>
            <w:tc>
              <w:tcPr>
                <w:tcW w:w="488" w:type="pct"/>
              </w:tcPr>
              <w:p w14:paraId="6DA9143B" w14:textId="77777777" w:rsidR="00313DB6" w:rsidRPr="00787153" w:rsidRDefault="00313DB6">
                <w:pPr>
                  <w:pStyle w:val="Tabletextleft"/>
                  <w:rPr>
                    <w:rFonts w:ascii="Segoe UI" w:hAnsi="Segoe UI" w:cs="Segoe UI"/>
                  </w:rPr>
                </w:pPr>
                <w:r w:rsidRPr="00787153">
                  <w:rPr>
                    <w:rFonts w:ascii="Segoe UI" w:hAnsi="Segoe UI" w:cs="Segoe UI"/>
                  </w:rPr>
                  <w:t>Possible (3)</w:t>
                </w:r>
              </w:p>
            </w:tc>
          </w:sdtContent>
        </w:sdt>
        <w:sdt>
          <w:sdtPr>
            <w:rPr>
              <w:rFonts w:ascii="Segoe UI" w:hAnsi="Segoe UI" w:cs="Segoe UI"/>
            </w:rPr>
            <w:alias w:val="Current consequences "/>
            <w:tag w:val="Current consequences "/>
            <w:id w:val="-132019602"/>
            <w:placeholder>
              <w:docPart w:val="B71C2FF9D97F410FACF097F9A2B345B4"/>
            </w:placeholder>
            <w:dropDownList>
              <w:listItem w:value="Choose an item."/>
              <w:listItem w:displayText="Catastrophic (5)" w:value="Catastrophic (5)"/>
              <w:listItem w:displayText="Major (4)" w:value="Major (4)"/>
              <w:listItem w:displayText="Moderate (3)" w:value="Moderate (3)"/>
              <w:listItem w:displayText="Minor (2)" w:value="Minor (2)"/>
              <w:listItem w:displayText="Insignificant (1)" w:value="Insignificant (1)"/>
            </w:dropDownList>
          </w:sdtPr>
          <w:sdtContent>
            <w:tc>
              <w:tcPr>
                <w:tcW w:w="687" w:type="pct"/>
              </w:tcPr>
              <w:p w14:paraId="0A7A0E14" w14:textId="77777777" w:rsidR="00313DB6" w:rsidRPr="00787153" w:rsidRDefault="00313DB6">
                <w:pPr>
                  <w:pStyle w:val="Tabletextleft"/>
                  <w:rPr>
                    <w:rFonts w:ascii="Segoe UI" w:hAnsi="Segoe UI" w:cs="Segoe UI"/>
                  </w:rPr>
                </w:pPr>
                <w:r w:rsidRPr="00787153">
                  <w:rPr>
                    <w:rFonts w:ascii="Segoe UI" w:hAnsi="Segoe UI" w:cs="Segoe UI"/>
                  </w:rPr>
                  <w:t>Minor (2)</w:t>
                </w:r>
              </w:p>
            </w:tc>
          </w:sdtContent>
        </w:sdt>
        <w:sdt>
          <w:sdtPr>
            <w:rPr>
              <w:rFonts w:ascii="Segoe UI" w:hAnsi="Segoe UI" w:cs="Segoe UI"/>
            </w:rPr>
            <w:alias w:val="Current risk rating "/>
            <w:tag w:val="Current risk rating "/>
            <w:id w:val="193503883"/>
            <w:placeholder>
              <w:docPart w:val="B71C2FF9D97F410FACF097F9A2B345B4"/>
            </w:placeholder>
            <w:dropDownList>
              <w:listItem w:value="Choose an item."/>
              <w:listItem w:displayText="Extreme (21-25)" w:value="Extreme (21-25)"/>
              <w:listItem w:displayText="High (16-20)" w:value="High (16-20)"/>
              <w:listItem w:displayText="Medium (11-15)" w:value="Medium (11-15)"/>
              <w:listItem w:displayText="Low (6-10)" w:value="Low (6-10)"/>
              <w:listItem w:displayText="Very low (1-5)" w:value="Very low (1-5)"/>
            </w:dropDownList>
          </w:sdtPr>
          <w:sdtContent>
            <w:tc>
              <w:tcPr>
                <w:tcW w:w="395" w:type="pct"/>
              </w:tcPr>
              <w:p w14:paraId="077AC573" w14:textId="44BAE4DA" w:rsidR="00313DB6" w:rsidRPr="00787153" w:rsidRDefault="003215A4">
                <w:pPr>
                  <w:pStyle w:val="Tabletextleft"/>
                  <w:rPr>
                    <w:rFonts w:ascii="Segoe UI" w:hAnsi="Segoe UI" w:cs="Segoe UI"/>
                  </w:rPr>
                </w:pPr>
                <w:r w:rsidRPr="00787153">
                  <w:rPr>
                    <w:rFonts w:ascii="Segoe UI" w:hAnsi="Segoe UI" w:cs="Segoe UI"/>
                  </w:rPr>
                  <w:t>Low (6-10)</w:t>
                </w:r>
              </w:p>
            </w:tc>
          </w:sdtContent>
        </w:sdt>
        <w:sdt>
          <w:sdtPr>
            <w:rPr>
              <w:rFonts w:ascii="Segoe UI" w:hAnsi="Segoe UI" w:cs="Segoe UI"/>
            </w:rPr>
            <w:alias w:val="Future likelihood"/>
            <w:tag w:val="Current likelihood"/>
            <w:id w:val="538246152"/>
            <w:placeholder>
              <w:docPart w:val="FA0C67CF852D4268A595815E5E2C56F1"/>
            </w:placeholder>
            <w:dropDownList>
              <w:listItem w:value="Choose an item."/>
              <w:listItem w:displayText="Almost certain (5)" w:value="Almost certain (5)"/>
              <w:listItem w:displayText="Likely (4)" w:value="Likely (4)"/>
              <w:listItem w:displayText="Possible (3)" w:value="Possible (3)"/>
              <w:listItem w:displayText="Unlikely (2)" w:value="Unlikely (2)"/>
              <w:listItem w:displayText="Rare (1)" w:value="Rare (1)"/>
            </w:dropDownList>
          </w:sdtPr>
          <w:sdtContent>
            <w:tc>
              <w:tcPr>
                <w:tcW w:w="488" w:type="pct"/>
              </w:tcPr>
              <w:p w14:paraId="0BF57864" w14:textId="77777777" w:rsidR="00313DB6" w:rsidRPr="00787153" w:rsidRDefault="00313DB6">
                <w:pPr>
                  <w:pStyle w:val="Tabletextleft"/>
                  <w:rPr>
                    <w:rFonts w:ascii="Segoe UI" w:hAnsi="Segoe UI" w:cs="Segoe UI"/>
                  </w:rPr>
                </w:pPr>
                <w:r w:rsidRPr="00787153">
                  <w:rPr>
                    <w:rFonts w:ascii="Segoe UI" w:hAnsi="Segoe UI" w:cs="Segoe UI"/>
                  </w:rPr>
                  <w:t>Likely (4)</w:t>
                </w:r>
              </w:p>
            </w:tc>
          </w:sdtContent>
        </w:sdt>
        <w:sdt>
          <w:sdtPr>
            <w:rPr>
              <w:rFonts w:ascii="Segoe UI" w:hAnsi="Segoe UI" w:cs="Segoe UI"/>
            </w:rPr>
            <w:alias w:val="Future consequences "/>
            <w:tag w:val="Current consequences "/>
            <w:id w:val="623514923"/>
            <w:placeholder>
              <w:docPart w:val="8FE52A733DF14F0F9A5150B7DBB60E10"/>
            </w:placeholder>
            <w:dropDownList>
              <w:listItem w:value="Choose an item."/>
              <w:listItem w:displayText="Catastrophic (5)" w:value="Catastrophic (5)"/>
              <w:listItem w:displayText="Major (4)" w:value="Major (4)"/>
              <w:listItem w:displayText="Moderate (3)" w:value="Moderate (3)"/>
              <w:listItem w:displayText="Minor (2)" w:value="Minor (2)"/>
              <w:listItem w:displayText="Insignificant (1)" w:value="Insignificant (1)"/>
            </w:dropDownList>
          </w:sdtPr>
          <w:sdtContent>
            <w:tc>
              <w:tcPr>
                <w:tcW w:w="553" w:type="pct"/>
              </w:tcPr>
              <w:p w14:paraId="63183CDD" w14:textId="77777777" w:rsidR="00313DB6" w:rsidRPr="00787153" w:rsidRDefault="00313DB6">
                <w:pPr>
                  <w:pStyle w:val="Tabletextleft"/>
                  <w:rPr>
                    <w:rFonts w:ascii="Segoe UI" w:hAnsi="Segoe UI" w:cs="Segoe UI"/>
                  </w:rPr>
                </w:pPr>
                <w:r w:rsidRPr="00787153">
                  <w:rPr>
                    <w:rFonts w:ascii="Segoe UI" w:hAnsi="Segoe UI" w:cs="Segoe UI"/>
                  </w:rPr>
                  <w:t>Moderate (3)</w:t>
                </w:r>
              </w:p>
            </w:tc>
          </w:sdtContent>
        </w:sdt>
        <w:sdt>
          <w:sdtPr>
            <w:rPr>
              <w:rFonts w:ascii="Segoe UI" w:hAnsi="Segoe UI" w:cs="Segoe UI"/>
            </w:rPr>
            <w:alias w:val="Future risk rating "/>
            <w:tag w:val="Current risk rating "/>
            <w:id w:val="1599756009"/>
            <w:placeholder>
              <w:docPart w:val="E80726160EB44FD09D4E3D19935A44F4"/>
            </w:placeholder>
            <w:dropDownList>
              <w:listItem w:value="Choose an item."/>
              <w:listItem w:displayText="Extreme (21-25)" w:value="Extreme (21-25)"/>
              <w:listItem w:displayText="High (16-20)" w:value="High (16-20)"/>
              <w:listItem w:displayText="Medium (11-15)" w:value="Medium (11-15)"/>
              <w:listItem w:displayText="Low (6-10)" w:value="Low (6-10)"/>
              <w:listItem w:displayText="Very low (1-5)" w:value="Very low (1-5)"/>
            </w:dropDownList>
          </w:sdtPr>
          <w:sdtContent>
            <w:tc>
              <w:tcPr>
                <w:tcW w:w="398" w:type="pct"/>
              </w:tcPr>
              <w:p w14:paraId="33E3CE64" w14:textId="6524FE2D" w:rsidR="00313DB6" w:rsidRPr="00787153" w:rsidRDefault="006C14E7">
                <w:pPr>
                  <w:pStyle w:val="Tabletextleft"/>
                  <w:rPr>
                    <w:rFonts w:ascii="Segoe UI" w:hAnsi="Segoe UI" w:cs="Segoe UI"/>
                  </w:rPr>
                </w:pPr>
                <w:r w:rsidRPr="00787153">
                  <w:rPr>
                    <w:rFonts w:ascii="Segoe UI" w:hAnsi="Segoe UI" w:cs="Segoe UI"/>
                  </w:rPr>
                  <w:t>Medium (11-15)</w:t>
                </w:r>
              </w:p>
            </w:tc>
          </w:sdtContent>
        </w:sdt>
        <w:tc>
          <w:tcPr>
            <w:tcW w:w="575" w:type="pct"/>
          </w:tcPr>
          <w:p w14:paraId="45719F94" w14:textId="77777777" w:rsidR="00313DB6" w:rsidRPr="00787153" w:rsidRDefault="00313DB6">
            <w:pPr>
              <w:pStyle w:val="Tabletextleft"/>
              <w:rPr>
                <w:rFonts w:ascii="Segoe UI" w:hAnsi="Segoe UI" w:cs="Segoe UI"/>
              </w:rPr>
            </w:pPr>
          </w:p>
        </w:tc>
      </w:tr>
      <w:tr w:rsidR="00313DB6" w:rsidRPr="00754369" w14:paraId="787AD3DA" w14:textId="77777777" w:rsidTr="000B0E76">
        <w:trPr>
          <w:cnfStyle w:val="000000100000" w:firstRow="0" w:lastRow="0" w:firstColumn="0" w:lastColumn="0" w:oddVBand="0" w:evenVBand="0" w:oddHBand="1" w:evenHBand="0" w:firstRowFirstColumn="0" w:firstRowLastColumn="0" w:lastRowFirstColumn="0" w:lastRowLastColumn="0"/>
          <w:trHeight w:val="416"/>
        </w:trPr>
        <w:tc>
          <w:tcPr>
            <w:tcW w:w="264"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50FFC01" w14:textId="77777777" w:rsidR="00313DB6" w:rsidRPr="00787153" w:rsidRDefault="00313DB6">
            <w:pPr>
              <w:pStyle w:val="Tabletextleft"/>
              <w:rPr>
                <w:rFonts w:ascii="Segoe UI" w:hAnsi="Segoe UI" w:cs="Segoe UI"/>
              </w:rPr>
            </w:pPr>
          </w:p>
        </w:tc>
        <w:tc>
          <w:tcPr>
            <w:tcW w:w="630"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1438E60" w14:textId="77777777" w:rsidR="00313DB6" w:rsidRPr="00787153" w:rsidRDefault="00313DB6">
            <w:pPr>
              <w:pStyle w:val="Tabletextleft"/>
              <w:rPr>
                <w:rFonts w:ascii="Segoe UI" w:hAnsi="Segoe UI" w:cs="Segoe UI"/>
              </w:rPr>
            </w:pPr>
          </w:p>
        </w:tc>
        <w:tc>
          <w:tcPr>
            <w:tcW w:w="522"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7B9D4D0" w14:textId="77777777" w:rsidR="00313DB6" w:rsidRPr="00787153" w:rsidRDefault="00313DB6">
            <w:pPr>
              <w:pStyle w:val="Tabletextleft"/>
              <w:rPr>
                <w:rFonts w:ascii="Segoe UI" w:hAnsi="Segoe UI" w:cs="Segoe UI"/>
              </w:rPr>
            </w:pPr>
          </w:p>
        </w:tc>
        <w:sdt>
          <w:sdtPr>
            <w:rPr>
              <w:rFonts w:ascii="Segoe UI" w:hAnsi="Segoe UI" w:cs="Segoe UI"/>
            </w:rPr>
            <w:alias w:val="Current likelihood"/>
            <w:tag w:val="Current likelihood"/>
            <w:id w:val="-1871987175"/>
            <w:placeholder>
              <w:docPart w:val="61725D00386E4C738BAD7B53C8F4FD76"/>
            </w:placeholder>
            <w:showingPlcHdr/>
            <w:dropDownList>
              <w:listItem w:value="Choose an item."/>
              <w:listItem w:displayText="Almost certain (5)" w:value="Almost certain (5)"/>
              <w:listItem w:displayText="Likely (4)" w:value="Likely (4)"/>
              <w:listItem w:displayText="Possible (3)" w:value="Possible (3)"/>
              <w:listItem w:displayText="Unlikely (2)" w:value="Unlikely (2)"/>
              <w:listItem w:displayText="Rare (1)" w:value="Rare (1)"/>
            </w:dropDownList>
          </w:sdtPr>
          <w:sdtContent>
            <w:tc>
              <w:tcPr>
                <w:tcW w:w="488"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F260489" w14:textId="77777777" w:rsidR="00313DB6" w:rsidRPr="00787153" w:rsidRDefault="00313DB6">
                <w:pPr>
                  <w:pStyle w:val="Tabletextleft"/>
                  <w:rPr>
                    <w:rFonts w:ascii="Segoe UI" w:hAnsi="Segoe UI" w:cs="Segoe UI"/>
                  </w:rPr>
                </w:pPr>
                <w:r w:rsidRPr="00787153">
                  <w:rPr>
                    <w:rStyle w:val="PlaceholderText"/>
                    <w:rFonts w:ascii="Segoe UI" w:hAnsi="Segoe UI" w:cs="Segoe UI"/>
                  </w:rPr>
                  <w:t>Choose an item.</w:t>
                </w:r>
              </w:p>
            </w:tc>
          </w:sdtContent>
        </w:sdt>
        <w:sdt>
          <w:sdtPr>
            <w:rPr>
              <w:rFonts w:ascii="Segoe UI" w:hAnsi="Segoe UI" w:cs="Segoe UI"/>
            </w:rPr>
            <w:alias w:val="Current consequences "/>
            <w:tag w:val="Current consequences "/>
            <w:id w:val="626512910"/>
            <w:placeholder>
              <w:docPart w:val="9137DB1242BD4E8BB8E7ADA16CBDA023"/>
            </w:placeholder>
            <w:showingPlcHdr/>
            <w:dropDownList>
              <w:listItem w:value="Choose an item."/>
              <w:listItem w:displayText="Catastrophic (5)" w:value="Catastrophic (5)"/>
              <w:listItem w:displayText="Major (4)" w:value="Major (4)"/>
              <w:listItem w:displayText="Moderate (3)" w:value="Moderate (3)"/>
              <w:listItem w:displayText="Minor (2)" w:value="Minor (2)"/>
              <w:listItem w:displayText="Insignificant (1)" w:value="Insignificant (1)"/>
            </w:dropDownList>
          </w:sdtPr>
          <w:sdtContent>
            <w:tc>
              <w:tcPr>
                <w:tcW w:w="687"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088AE7F" w14:textId="77777777" w:rsidR="00313DB6" w:rsidRPr="00787153" w:rsidRDefault="00313DB6">
                <w:pPr>
                  <w:pStyle w:val="Tabletextleft"/>
                  <w:rPr>
                    <w:rFonts w:ascii="Segoe UI" w:hAnsi="Segoe UI" w:cs="Segoe UI"/>
                  </w:rPr>
                </w:pPr>
                <w:r w:rsidRPr="00787153">
                  <w:rPr>
                    <w:rStyle w:val="PlaceholderText"/>
                    <w:rFonts w:ascii="Segoe UI" w:hAnsi="Segoe UI" w:cs="Segoe UI"/>
                  </w:rPr>
                  <w:t>Choose an item.</w:t>
                </w:r>
              </w:p>
            </w:tc>
          </w:sdtContent>
        </w:sdt>
        <w:sdt>
          <w:sdtPr>
            <w:rPr>
              <w:rFonts w:ascii="Segoe UI" w:hAnsi="Segoe UI" w:cs="Segoe UI"/>
            </w:rPr>
            <w:alias w:val="Current risk rating "/>
            <w:tag w:val="Current risk rating "/>
            <w:id w:val="414915402"/>
            <w:placeholder>
              <w:docPart w:val="39C9BA5867E84EC690F1DCF216572DAE"/>
            </w:placeholder>
            <w:showingPlcHdr/>
            <w:dropDownList>
              <w:listItem w:value="Choose an item."/>
              <w:listItem w:displayText="Extreme (21-25)" w:value="Extreme (21-25)"/>
              <w:listItem w:displayText="High (16-20)" w:value="High (16-20)"/>
              <w:listItem w:displayText="Medium (11-15)" w:value="Medium (11-15)"/>
              <w:listItem w:displayText="Low (6-10)" w:value="Low (6-10)"/>
              <w:listItem w:displayText="Very low (1-5)" w:value="Very low (1-5)"/>
            </w:dropDownList>
          </w:sdtPr>
          <w:sdtContent>
            <w:tc>
              <w:tcPr>
                <w:tcW w:w="395"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69B16DA" w14:textId="1ED097B4" w:rsidR="00313DB6" w:rsidRPr="00787153" w:rsidRDefault="007F467F">
                <w:pPr>
                  <w:pStyle w:val="Tabletextleft"/>
                  <w:rPr>
                    <w:rFonts w:ascii="Segoe UI" w:hAnsi="Segoe UI" w:cs="Segoe UI"/>
                  </w:rPr>
                </w:pPr>
                <w:r w:rsidRPr="00787153">
                  <w:rPr>
                    <w:rStyle w:val="PlaceholderText"/>
                    <w:rFonts w:ascii="Segoe UI" w:hAnsi="Segoe UI" w:cs="Segoe UI"/>
                  </w:rPr>
                  <w:t>Choose an item.</w:t>
                </w:r>
              </w:p>
            </w:tc>
          </w:sdtContent>
        </w:sdt>
        <w:sdt>
          <w:sdtPr>
            <w:rPr>
              <w:rFonts w:ascii="Segoe UI" w:hAnsi="Segoe UI" w:cs="Segoe UI"/>
            </w:rPr>
            <w:alias w:val="Future likelihood"/>
            <w:tag w:val="Current likelihood"/>
            <w:id w:val="-1284113747"/>
            <w:placeholder>
              <w:docPart w:val="A782B217806740A49FDF915D864EBA34"/>
            </w:placeholder>
            <w:showingPlcHdr/>
            <w:dropDownList>
              <w:listItem w:value="Choose an item."/>
              <w:listItem w:displayText="Almost certain (5)" w:value="Almost certain (5)"/>
              <w:listItem w:displayText="Likely (4)" w:value="Likely (4)"/>
              <w:listItem w:displayText="Possible (3)" w:value="Possible (3)"/>
              <w:listItem w:displayText="Unlikely (2)" w:value="Unlikely (2)"/>
              <w:listItem w:displayText="Rare (1)" w:value="Rare (1)"/>
            </w:dropDownList>
          </w:sdtPr>
          <w:sdtContent>
            <w:tc>
              <w:tcPr>
                <w:tcW w:w="488"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6C8856F" w14:textId="77777777" w:rsidR="00313DB6" w:rsidRPr="00787153" w:rsidRDefault="00313DB6">
                <w:pPr>
                  <w:pStyle w:val="Tabletextleft"/>
                  <w:rPr>
                    <w:rFonts w:ascii="Segoe UI" w:hAnsi="Segoe UI" w:cs="Segoe UI"/>
                  </w:rPr>
                </w:pPr>
                <w:r w:rsidRPr="00787153">
                  <w:rPr>
                    <w:rStyle w:val="PlaceholderText"/>
                    <w:rFonts w:ascii="Segoe UI" w:hAnsi="Segoe UI" w:cs="Segoe UI"/>
                  </w:rPr>
                  <w:t>Choose an item.</w:t>
                </w:r>
              </w:p>
            </w:tc>
          </w:sdtContent>
        </w:sdt>
        <w:sdt>
          <w:sdtPr>
            <w:rPr>
              <w:rFonts w:ascii="Segoe UI" w:hAnsi="Segoe UI" w:cs="Segoe UI"/>
            </w:rPr>
            <w:alias w:val="Future consequences "/>
            <w:tag w:val="Current consequences "/>
            <w:id w:val="834337385"/>
            <w:placeholder>
              <w:docPart w:val="1D18D2BAFD0C4D3A98C4FE2B539AE935"/>
            </w:placeholder>
            <w:showingPlcHdr/>
            <w:dropDownList>
              <w:listItem w:value="Choose an item."/>
              <w:listItem w:displayText="Catastrophic (5)" w:value="Catastrophic (5)"/>
              <w:listItem w:displayText="Major (4)" w:value="Major (4)"/>
              <w:listItem w:displayText="Moderate (3)" w:value="Moderate (3)"/>
              <w:listItem w:displayText="Minor (2)" w:value="Minor (2)"/>
              <w:listItem w:displayText="Insignificant (1)" w:value="Insignificant (1)"/>
            </w:dropDownList>
          </w:sdtPr>
          <w:sdtContent>
            <w:tc>
              <w:tcPr>
                <w:tcW w:w="553"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5B3BDCE" w14:textId="77777777" w:rsidR="00313DB6" w:rsidRPr="00787153" w:rsidRDefault="00313DB6">
                <w:pPr>
                  <w:pStyle w:val="Tabletextleft"/>
                  <w:rPr>
                    <w:rFonts w:ascii="Segoe UI" w:hAnsi="Segoe UI" w:cs="Segoe UI"/>
                  </w:rPr>
                </w:pPr>
                <w:r w:rsidRPr="00787153">
                  <w:rPr>
                    <w:rStyle w:val="PlaceholderText"/>
                    <w:rFonts w:ascii="Segoe UI" w:hAnsi="Segoe UI" w:cs="Segoe UI"/>
                  </w:rPr>
                  <w:t>Choose an item.</w:t>
                </w:r>
              </w:p>
            </w:tc>
          </w:sdtContent>
        </w:sdt>
        <w:sdt>
          <w:sdtPr>
            <w:rPr>
              <w:rFonts w:ascii="Segoe UI" w:hAnsi="Segoe UI" w:cs="Segoe UI"/>
            </w:rPr>
            <w:alias w:val="Future risk rating "/>
            <w:tag w:val="Current risk rating "/>
            <w:id w:val="-264690305"/>
            <w:placeholder>
              <w:docPart w:val="B4719112C8234938B130254A5155E4D6"/>
            </w:placeholder>
            <w:showingPlcHdr/>
            <w:dropDownList>
              <w:listItem w:value="Choose an item."/>
              <w:listItem w:displayText="Extreme (12-15)" w:value="Extreme (12-15)"/>
              <w:listItem w:displayText="High (9-11)" w:value="High (9-11)"/>
              <w:listItem w:displayText="Medium (7-8)" w:value="Medium (7-8)"/>
              <w:listItem w:displayText="Low (4-6)" w:value="Low (4-6)"/>
              <w:listItem w:displayText="Very low (1-3)" w:value="Very low (1-3)"/>
            </w:dropDownList>
          </w:sdtPr>
          <w:sdtContent>
            <w:tc>
              <w:tcPr>
                <w:tcW w:w="398"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B855070" w14:textId="77777777" w:rsidR="00313DB6" w:rsidRPr="00787153" w:rsidRDefault="00313DB6">
                <w:pPr>
                  <w:pStyle w:val="Tabletextleft"/>
                  <w:rPr>
                    <w:rFonts w:ascii="Segoe UI" w:hAnsi="Segoe UI" w:cs="Segoe UI"/>
                  </w:rPr>
                </w:pPr>
                <w:r w:rsidRPr="00787153">
                  <w:rPr>
                    <w:rStyle w:val="PlaceholderText"/>
                    <w:rFonts w:ascii="Segoe UI" w:hAnsi="Segoe UI" w:cs="Segoe UI"/>
                  </w:rPr>
                  <w:t>Choose an item.</w:t>
                </w:r>
              </w:p>
            </w:tc>
          </w:sdtContent>
        </w:sdt>
        <w:tc>
          <w:tcPr>
            <w:tcW w:w="575"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46BD944" w14:textId="77777777" w:rsidR="00313DB6" w:rsidRPr="00787153" w:rsidRDefault="00313DB6">
            <w:pPr>
              <w:pStyle w:val="Tabletextleft"/>
              <w:rPr>
                <w:rFonts w:ascii="Segoe UI" w:hAnsi="Segoe UI" w:cs="Segoe UI"/>
              </w:rPr>
            </w:pPr>
          </w:p>
        </w:tc>
      </w:tr>
      <w:tr w:rsidR="00313DB6" w:rsidRPr="00754369" w14:paraId="231595B3" w14:textId="77777777" w:rsidTr="000B0E76">
        <w:trPr>
          <w:trHeight w:val="416"/>
        </w:trPr>
        <w:tc>
          <w:tcPr>
            <w:tcW w:w="264" w:type="pct"/>
          </w:tcPr>
          <w:p w14:paraId="1B1E3D58" w14:textId="77777777" w:rsidR="00313DB6" w:rsidRPr="00787153" w:rsidRDefault="00313DB6">
            <w:pPr>
              <w:pStyle w:val="Tabletextleft"/>
              <w:rPr>
                <w:rFonts w:ascii="Segoe UI" w:hAnsi="Segoe UI" w:cs="Segoe UI"/>
              </w:rPr>
            </w:pPr>
          </w:p>
        </w:tc>
        <w:tc>
          <w:tcPr>
            <w:tcW w:w="630" w:type="pct"/>
          </w:tcPr>
          <w:p w14:paraId="72242937" w14:textId="77777777" w:rsidR="00313DB6" w:rsidRPr="00787153" w:rsidRDefault="00313DB6">
            <w:pPr>
              <w:pStyle w:val="Tabletextleft"/>
              <w:rPr>
                <w:rFonts w:ascii="Segoe UI" w:hAnsi="Segoe UI" w:cs="Segoe UI"/>
              </w:rPr>
            </w:pPr>
          </w:p>
        </w:tc>
        <w:tc>
          <w:tcPr>
            <w:tcW w:w="522" w:type="pct"/>
          </w:tcPr>
          <w:p w14:paraId="704E116C" w14:textId="77777777" w:rsidR="00313DB6" w:rsidRPr="00787153" w:rsidRDefault="00313DB6">
            <w:pPr>
              <w:pStyle w:val="Tabletextleft"/>
              <w:rPr>
                <w:rFonts w:ascii="Segoe UI" w:hAnsi="Segoe UI" w:cs="Segoe UI"/>
              </w:rPr>
            </w:pPr>
          </w:p>
        </w:tc>
        <w:sdt>
          <w:sdtPr>
            <w:rPr>
              <w:rFonts w:ascii="Segoe UI" w:hAnsi="Segoe UI" w:cs="Segoe UI"/>
            </w:rPr>
            <w:alias w:val="Current likelihood"/>
            <w:tag w:val="Current likelihood"/>
            <w:id w:val="-807239170"/>
            <w:placeholder>
              <w:docPart w:val="A4FCE52887F94646854060BED888833E"/>
            </w:placeholder>
            <w:showingPlcHdr/>
            <w:dropDownList>
              <w:listItem w:value="Choose an item."/>
              <w:listItem w:displayText="Almost certain (5)" w:value="Almost certain (5)"/>
              <w:listItem w:displayText="Likely (4)" w:value="Likely (4)"/>
              <w:listItem w:displayText="Possible (3)" w:value="Possible (3)"/>
              <w:listItem w:displayText="Unlikely (2)" w:value="Unlikely (2)"/>
              <w:listItem w:displayText="Rare (1)" w:value="Rare (1)"/>
            </w:dropDownList>
          </w:sdtPr>
          <w:sdtContent>
            <w:tc>
              <w:tcPr>
                <w:tcW w:w="488" w:type="pct"/>
              </w:tcPr>
              <w:p w14:paraId="7DFF528B" w14:textId="77777777" w:rsidR="00313DB6" w:rsidRPr="00787153" w:rsidRDefault="00313DB6">
                <w:pPr>
                  <w:pStyle w:val="Tabletextleft"/>
                  <w:rPr>
                    <w:rFonts w:ascii="Segoe UI" w:hAnsi="Segoe UI" w:cs="Segoe UI"/>
                  </w:rPr>
                </w:pPr>
                <w:r w:rsidRPr="00787153">
                  <w:rPr>
                    <w:rStyle w:val="PlaceholderText"/>
                    <w:rFonts w:ascii="Segoe UI" w:hAnsi="Segoe UI" w:cs="Segoe UI"/>
                  </w:rPr>
                  <w:t>Choose an item.</w:t>
                </w:r>
              </w:p>
            </w:tc>
          </w:sdtContent>
        </w:sdt>
        <w:sdt>
          <w:sdtPr>
            <w:rPr>
              <w:rFonts w:ascii="Segoe UI" w:hAnsi="Segoe UI" w:cs="Segoe UI"/>
            </w:rPr>
            <w:alias w:val="Current consequences "/>
            <w:tag w:val="Current consequences "/>
            <w:id w:val="1518813307"/>
            <w:placeholder>
              <w:docPart w:val="93705D94BE954B03B28672C3C79935AE"/>
            </w:placeholder>
            <w:showingPlcHdr/>
            <w:dropDownList>
              <w:listItem w:value="Choose an item."/>
              <w:listItem w:displayText="Catastrophic (5)" w:value="Catastrophic (5)"/>
              <w:listItem w:displayText="Major (4)" w:value="Major (4)"/>
              <w:listItem w:displayText="Moderate (3)" w:value="Moderate (3)"/>
              <w:listItem w:displayText="Minor (2)" w:value="Minor (2)"/>
              <w:listItem w:displayText="Insignificant (1)" w:value="Insignificant (1)"/>
            </w:dropDownList>
          </w:sdtPr>
          <w:sdtContent>
            <w:tc>
              <w:tcPr>
                <w:tcW w:w="687" w:type="pct"/>
              </w:tcPr>
              <w:p w14:paraId="470E9781" w14:textId="77777777" w:rsidR="00313DB6" w:rsidRPr="00787153" w:rsidRDefault="00313DB6">
                <w:pPr>
                  <w:pStyle w:val="Tabletextleft"/>
                  <w:rPr>
                    <w:rFonts w:ascii="Segoe UI" w:hAnsi="Segoe UI" w:cs="Segoe UI"/>
                  </w:rPr>
                </w:pPr>
                <w:r w:rsidRPr="00787153">
                  <w:rPr>
                    <w:rStyle w:val="PlaceholderText"/>
                    <w:rFonts w:ascii="Segoe UI" w:hAnsi="Segoe UI" w:cs="Segoe UI"/>
                  </w:rPr>
                  <w:t>Choose an item.</w:t>
                </w:r>
              </w:p>
            </w:tc>
          </w:sdtContent>
        </w:sdt>
        <w:sdt>
          <w:sdtPr>
            <w:rPr>
              <w:rFonts w:ascii="Segoe UI" w:hAnsi="Segoe UI" w:cs="Segoe UI"/>
            </w:rPr>
            <w:alias w:val="Current risk rating "/>
            <w:tag w:val="Current risk rating "/>
            <w:id w:val="2092197778"/>
            <w:placeholder>
              <w:docPart w:val="12CAD29365C84B078421F02DD74B3E45"/>
            </w:placeholder>
            <w:showingPlcHdr/>
            <w:dropDownList>
              <w:listItem w:value="Choose an item."/>
              <w:listItem w:displayText="Extreme (12-15)" w:value="Extreme (12-15)"/>
              <w:listItem w:displayText="High (9-11)" w:value="High (9-11)"/>
              <w:listItem w:displayText="Medium (7-8)" w:value="Medium (7-8)"/>
              <w:listItem w:displayText="Low (4-6)" w:value="Low (4-6)"/>
              <w:listItem w:displayText="Very low (1-3)" w:value="Very low (1-3)"/>
            </w:dropDownList>
          </w:sdtPr>
          <w:sdtContent>
            <w:tc>
              <w:tcPr>
                <w:tcW w:w="395" w:type="pct"/>
              </w:tcPr>
              <w:p w14:paraId="15D71731" w14:textId="5A190DE2" w:rsidR="00313DB6" w:rsidRPr="00787153" w:rsidRDefault="009A66C5">
                <w:pPr>
                  <w:pStyle w:val="Tabletextleft"/>
                  <w:rPr>
                    <w:rFonts w:ascii="Segoe UI" w:hAnsi="Segoe UI" w:cs="Segoe UI"/>
                  </w:rPr>
                </w:pPr>
                <w:r w:rsidRPr="00787153">
                  <w:rPr>
                    <w:rStyle w:val="PlaceholderText"/>
                    <w:rFonts w:ascii="Segoe UI" w:hAnsi="Segoe UI" w:cs="Segoe UI"/>
                  </w:rPr>
                  <w:t>Choose an item.</w:t>
                </w:r>
              </w:p>
            </w:tc>
          </w:sdtContent>
        </w:sdt>
        <w:sdt>
          <w:sdtPr>
            <w:rPr>
              <w:rFonts w:ascii="Segoe UI" w:hAnsi="Segoe UI" w:cs="Segoe UI"/>
            </w:rPr>
            <w:alias w:val="Future likelihood"/>
            <w:tag w:val="Current likelihood"/>
            <w:id w:val="-1835682387"/>
            <w:placeholder>
              <w:docPart w:val="A7A06A3FF65046918BFEA6141BEC807A"/>
            </w:placeholder>
            <w:showingPlcHdr/>
            <w:dropDownList>
              <w:listItem w:value="Choose an item."/>
              <w:listItem w:displayText="Almost certain (5)" w:value="Almost certain (5)"/>
              <w:listItem w:displayText="Likely (4)" w:value="Likely (4)"/>
              <w:listItem w:displayText="Possible (3)" w:value="Possible (3)"/>
              <w:listItem w:displayText="Unlikely (2)" w:value="Unlikely (2)"/>
              <w:listItem w:displayText="Rare (1)" w:value="Rare (1)"/>
            </w:dropDownList>
          </w:sdtPr>
          <w:sdtContent>
            <w:tc>
              <w:tcPr>
                <w:tcW w:w="488" w:type="pct"/>
              </w:tcPr>
              <w:p w14:paraId="77A178C8" w14:textId="77777777" w:rsidR="00313DB6" w:rsidRPr="00787153" w:rsidRDefault="00313DB6">
                <w:pPr>
                  <w:pStyle w:val="Tabletextleft"/>
                  <w:rPr>
                    <w:rFonts w:ascii="Segoe UI" w:hAnsi="Segoe UI" w:cs="Segoe UI"/>
                  </w:rPr>
                </w:pPr>
                <w:r w:rsidRPr="00787153">
                  <w:rPr>
                    <w:rStyle w:val="PlaceholderText"/>
                    <w:rFonts w:ascii="Segoe UI" w:hAnsi="Segoe UI" w:cs="Segoe UI"/>
                  </w:rPr>
                  <w:t>Choose an item.</w:t>
                </w:r>
              </w:p>
            </w:tc>
          </w:sdtContent>
        </w:sdt>
        <w:sdt>
          <w:sdtPr>
            <w:rPr>
              <w:rFonts w:ascii="Segoe UI" w:hAnsi="Segoe UI" w:cs="Segoe UI"/>
            </w:rPr>
            <w:alias w:val="Future consequences "/>
            <w:tag w:val="Current consequences "/>
            <w:id w:val="250391689"/>
            <w:placeholder>
              <w:docPart w:val="C93399667FDC4927969026BED4CDB54D"/>
            </w:placeholder>
            <w:showingPlcHdr/>
            <w:dropDownList>
              <w:listItem w:value="Choose an item."/>
              <w:listItem w:displayText="Catastrophic (5)" w:value="Catastrophic (5)"/>
              <w:listItem w:displayText="Major (4)" w:value="Major (4)"/>
              <w:listItem w:displayText="Moderate (3)" w:value="Moderate (3)"/>
              <w:listItem w:displayText="Minor (2)" w:value="Minor (2)"/>
              <w:listItem w:displayText="Insignificant (1)" w:value="Insignificant (1)"/>
            </w:dropDownList>
          </w:sdtPr>
          <w:sdtContent>
            <w:tc>
              <w:tcPr>
                <w:tcW w:w="553" w:type="pct"/>
              </w:tcPr>
              <w:p w14:paraId="08A38386" w14:textId="77777777" w:rsidR="00313DB6" w:rsidRPr="00787153" w:rsidRDefault="00313DB6">
                <w:pPr>
                  <w:pStyle w:val="Tabletextleft"/>
                  <w:rPr>
                    <w:rFonts w:ascii="Segoe UI" w:hAnsi="Segoe UI" w:cs="Segoe UI"/>
                  </w:rPr>
                </w:pPr>
                <w:r w:rsidRPr="00787153">
                  <w:rPr>
                    <w:rStyle w:val="PlaceholderText"/>
                    <w:rFonts w:ascii="Segoe UI" w:hAnsi="Segoe UI" w:cs="Segoe UI"/>
                  </w:rPr>
                  <w:t>Choose an item.</w:t>
                </w:r>
              </w:p>
            </w:tc>
          </w:sdtContent>
        </w:sdt>
        <w:sdt>
          <w:sdtPr>
            <w:rPr>
              <w:rFonts w:ascii="Segoe UI" w:hAnsi="Segoe UI" w:cs="Segoe UI"/>
            </w:rPr>
            <w:alias w:val="Future risk rating "/>
            <w:tag w:val="Current risk rating "/>
            <w:id w:val="1891000277"/>
            <w:placeholder>
              <w:docPart w:val="285624A158204A2A87A5774357AFC064"/>
            </w:placeholder>
            <w:showingPlcHdr/>
            <w:dropDownList>
              <w:listItem w:value="Choose an item."/>
              <w:listItem w:displayText="Extreme (12-15)" w:value="Extreme (12-15)"/>
              <w:listItem w:displayText="High (9-11)" w:value="High (9-11)"/>
              <w:listItem w:displayText="Medium (7-8)" w:value="Medium (7-8)"/>
              <w:listItem w:displayText="Low (4-6)" w:value="Low (4-6)"/>
              <w:listItem w:displayText="Very low (1-3)" w:value="Very low (1-3)"/>
            </w:dropDownList>
          </w:sdtPr>
          <w:sdtContent>
            <w:tc>
              <w:tcPr>
                <w:tcW w:w="398" w:type="pct"/>
              </w:tcPr>
              <w:p w14:paraId="03F970B1" w14:textId="77777777" w:rsidR="00313DB6" w:rsidRPr="00787153" w:rsidRDefault="00313DB6">
                <w:pPr>
                  <w:pStyle w:val="Tabletextleft"/>
                  <w:rPr>
                    <w:rFonts w:ascii="Segoe UI" w:hAnsi="Segoe UI" w:cs="Segoe UI"/>
                  </w:rPr>
                </w:pPr>
                <w:r w:rsidRPr="00787153">
                  <w:rPr>
                    <w:rStyle w:val="PlaceholderText"/>
                    <w:rFonts w:ascii="Segoe UI" w:hAnsi="Segoe UI" w:cs="Segoe UI"/>
                  </w:rPr>
                  <w:t>Choose an item.</w:t>
                </w:r>
              </w:p>
            </w:tc>
          </w:sdtContent>
        </w:sdt>
        <w:tc>
          <w:tcPr>
            <w:tcW w:w="575" w:type="pct"/>
          </w:tcPr>
          <w:p w14:paraId="1364F4F2" w14:textId="77777777" w:rsidR="00313DB6" w:rsidRPr="00787153" w:rsidRDefault="00313DB6">
            <w:pPr>
              <w:pStyle w:val="Tabletextleft"/>
              <w:rPr>
                <w:rFonts w:ascii="Segoe UI" w:hAnsi="Segoe UI" w:cs="Segoe UI"/>
              </w:rPr>
            </w:pPr>
          </w:p>
        </w:tc>
      </w:tr>
      <w:tr w:rsidR="00313DB6" w:rsidRPr="00754369" w14:paraId="34F9D682" w14:textId="77777777" w:rsidTr="000B0E76">
        <w:trPr>
          <w:cnfStyle w:val="000000100000" w:firstRow="0" w:lastRow="0" w:firstColumn="0" w:lastColumn="0" w:oddVBand="0" w:evenVBand="0" w:oddHBand="1" w:evenHBand="0" w:firstRowFirstColumn="0" w:firstRowLastColumn="0" w:lastRowFirstColumn="0" w:lastRowLastColumn="0"/>
          <w:trHeight w:val="416"/>
        </w:trPr>
        <w:tc>
          <w:tcPr>
            <w:tcW w:w="264"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E1CA6D5" w14:textId="77777777" w:rsidR="00313DB6" w:rsidRPr="00787153" w:rsidRDefault="00313DB6">
            <w:pPr>
              <w:pStyle w:val="Tabletextleft"/>
              <w:rPr>
                <w:rFonts w:ascii="Segoe UI" w:hAnsi="Segoe UI" w:cs="Segoe UI"/>
              </w:rPr>
            </w:pPr>
          </w:p>
        </w:tc>
        <w:tc>
          <w:tcPr>
            <w:tcW w:w="630"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C38F2B2" w14:textId="77777777" w:rsidR="00313DB6" w:rsidRPr="00787153" w:rsidRDefault="00313DB6">
            <w:pPr>
              <w:pStyle w:val="Tabletextleft"/>
              <w:rPr>
                <w:rFonts w:ascii="Segoe UI" w:hAnsi="Segoe UI" w:cs="Segoe UI"/>
              </w:rPr>
            </w:pPr>
          </w:p>
        </w:tc>
        <w:tc>
          <w:tcPr>
            <w:tcW w:w="522"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FC39525" w14:textId="77777777" w:rsidR="00313DB6" w:rsidRPr="00787153" w:rsidRDefault="00313DB6">
            <w:pPr>
              <w:pStyle w:val="Tabletextleft"/>
              <w:rPr>
                <w:rFonts w:ascii="Segoe UI" w:hAnsi="Segoe UI" w:cs="Segoe UI"/>
              </w:rPr>
            </w:pPr>
          </w:p>
        </w:tc>
        <w:sdt>
          <w:sdtPr>
            <w:rPr>
              <w:rFonts w:ascii="Segoe UI" w:hAnsi="Segoe UI" w:cs="Segoe UI"/>
            </w:rPr>
            <w:alias w:val="Current likelihood"/>
            <w:tag w:val="Current likelihood"/>
            <w:id w:val="-791975994"/>
            <w:placeholder>
              <w:docPart w:val="BAB97DF975C840F5B549F261B9618A7F"/>
            </w:placeholder>
            <w:showingPlcHdr/>
            <w:dropDownList>
              <w:listItem w:value="Choose an item."/>
              <w:listItem w:displayText="Almost certain (5)" w:value="Almost certain (5)"/>
              <w:listItem w:displayText="Likely (4)" w:value="Likely (4)"/>
              <w:listItem w:displayText="Possible (3)" w:value="Possible (3)"/>
              <w:listItem w:displayText="Unlikely (2)" w:value="Unlikely (2)"/>
              <w:listItem w:displayText="Rare (1)" w:value="Rare (1)"/>
            </w:dropDownList>
          </w:sdtPr>
          <w:sdtContent>
            <w:tc>
              <w:tcPr>
                <w:tcW w:w="488"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D3D774B" w14:textId="77777777" w:rsidR="00313DB6" w:rsidRPr="00787153" w:rsidRDefault="00313DB6">
                <w:pPr>
                  <w:pStyle w:val="Tabletextleft"/>
                  <w:rPr>
                    <w:rFonts w:ascii="Segoe UI" w:hAnsi="Segoe UI" w:cs="Segoe UI"/>
                  </w:rPr>
                </w:pPr>
                <w:r w:rsidRPr="00787153">
                  <w:rPr>
                    <w:rStyle w:val="PlaceholderText"/>
                    <w:rFonts w:ascii="Segoe UI" w:hAnsi="Segoe UI" w:cs="Segoe UI"/>
                  </w:rPr>
                  <w:t>Choose an item.</w:t>
                </w:r>
              </w:p>
            </w:tc>
          </w:sdtContent>
        </w:sdt>
        <w:sdt>
          <w:sdtPr>
            <w:rPr>
              <w:rFonts w:ascii="Segoe UI" w:hAnsi="Segoe UI" w:cs="Segoe UI"/>
            </w:rPr>
            <w:alias w:val="Current consequences "/>
            <w:tag w:val="Current consequences "/>
            <w:id w:val="2005853851"/>
            <w:placeholder>
              <w:docPart w:val="B762D8EEF9F24C9FA06BE6997ECDAD5D"/>
            </w:placeholder>
            <w:showingPlcHdr/>
            <w:dropDownList>
              <w:listItem w:value="Choose an item."/>
              <w:listItem w:displayText="Catastrophic (5)" w:value="Catastrophic (5)"/>
              <w:listItem w:displayText="Major (4)" w:value="Major (4)"/>
              <w:listItem w:displayText="Moderate (3)" w:value="Moderate (3)"/>
              <w:listItem w:displayText="Minor (2)" w:value="Minor (2)"/>
              <w:listItem w:displayText="Insignificant (1)" w:value="Insignificant (1)"/>
            </w:dropDownList>
          </w:sdtPr>
          <w:sdtContent>
            <w:tc>
              <w:tcPr>
                <w:tcW w:w="687"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A1663B2" w14:textId="77777777" w:rsidR="00313DB6" w:rsidRPr="00787153" w:rsidRDefault="00313DB6">
                <w:pPr>
                  <w:pStyle w:val="Tabletextleft"/>
                  <w:rPr>
                    <w:rFonts w:ascii="Segoe UI" w:hAnsi="Segoe UI" w:cs="Segoe UI"/>
                  </w:rPr>
                </w:pPr>
                <w:r w:rsidRPr="00787153">
                  <w:rPr>
                    <w:rStyle w:val="PlaceholderText"/>
                    <w:rFonts w:ascii="Segoe UI" w:hAnsi="Segoe UI" w:cs="Segoe UI"/>
                  </w:rPr>
                  <w:t>Choose an item.</w:t>
                </w:r>
              </w:p>
            </w:tc>
          </w:sdtContent>
        </w:sdt>
        <w:sdt>
          <w:sdtPr>
            <w:rPr>
              <w:rFonts w:ascii="Segoe UI" w:hAnsi="Segoe UI" w:cs="Segoe UI"/>
            </w:rPr>
            <w:alias w:val="Current risk rating "/>
            <w:tag w:val="Current risk rating "/>
            <w:id w:val="-1533809027"/>
            <w:placeholder>
              <w:docPart w:val="6B2BF4EC50AB4B51A42758CC90716E25"/>
            </w:placeholder>
            <w:showingPlcHdr/>
            <w:dropDownList>
              <w:listItem w:value="Choose an item."/>
              <w:listItem w:displayText="Extreme (21-25)" w:value="Extreme (21-25)"/>
              <w:listItem w:displayText="High (16-20)" w:value="High (16-20)"/>
              <w:listItem w:displayText="Medium (11-15)" w:value="Medium (11-15)"/>
              <w:listItem w:displayText="Low (6-10)" w:value="Low (6-10)"/>
              <w:listItem w:displayText="Very low (1-5)" w:value="Very low (1-5)"/>
            </w:dropDownList>
          </w:sdtPr>
          <w:sdtContent>
            <w:tc>
              <w:tcPr>
                <w:tcW w:w="395"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7FB696D" w14:textId="4657D583" w:rsidR="00313DB6" w:rsidRPr="00787153" w:rsidRDefault="007F467F">
                <w:pPr>
                  <w:pStyle w:val="Tabletextleft"/>
                  <w:rPr>
                    <w:rFonts w:ascii="Segoe UI" w:hAnsi="Segoe UI" w:cs="Segoe UI"/>
                  </w:rPr>
                </w:pPr>
                <w:r w:rsidRPr="00787153">
                  <w:rPr>
                    <w:rStyle w:val="PlaceholderText"/>
                    <w:rFonts w:ascii="Segoe UI" w:hAnsi="Segoe UI" w:cs="Segoe UI"/>
                  </w:rPr>
                  <w:t>Choose an item.</w:t>
                </w:r>
              </w:p>
            </w:tc>
          </w:sdtContent>
        </w:sdt>
        <w:sdt>
          <w:sdtPr>
            <w:rPr>
              <w:rFonts w:ascii="Segoe UI" w:hAnsi="Segoe UI" w:cs="Segoe UI"/>
            </w:rPr>
            <w:alias w:val="Future likelihood"/>
            <w:tag w:val="Current likelihood"/>
            <w:id w:val="-1662467206"/>
            <w:placeholder>
              <w:docPart w:val="73CA33F7493A4A14AEADC3C4067EB3E0"/>
            </w:placeholder>
            <w:showingPlcHdr/>
            <w:dropDownList>
              <w:listItem w:value="Choose an item."/>
              <w:listItem w:displayText="Almost certain (5)" w:value="Almost certain (5)"/>
              <w:listItem w:displayText="Likely (4)" w:value="Likely (4)"/>
              <w:listItem w:displayText="Possible (3)" w:value="Possible (3)"/>
              <w:listItem w:displayText="Unlikely (2)" w:value="Unlikely (2)"/>
              <w:listItem w:displayText="Rare (1)" w:value="Rare (1)"/>
            </w:dropDownList>
          </w:sdtPr>
          <w:sdtContent>
            <w:tc>
              <w:tcPr>
                <w:tcW w:w="488"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3083232" w14:textId="77777777" w:rsidR="00313DB6" w:rsidRPr="00787153" w:rsidRDefault="00313DB6">
                <w:pPr>
                  <w:pStyle w:val="Tabletextleft"/>
                  <w:rPr>
                    <w:rFonts w:ascii="Segoe UI" w:hAnsi="Segoe UI" w:cs="Segoe UI"/>
                  </w:rPr>
                </w:pPr>
                <w:r w:rsidRPr="00787153">
                  <w:rPr>
                    <w:rStyle w:val="PlaceholderText"/>
                    <w:rFonts w:ascii="Segoe UI" w:hAnsi="Segoe UI" w:cs="Segoe UI"/>
                  </w:rPr>
                  <w:t>Choose an item.</w:t>
                </w:r>
              </w:p>
            </w:tc>
          </w:sdtContent>
        </w:sdt>
        <w:sdt>
          <w:sdtPr>
            <w:rPr>
              <w:rFonts w:ascii="Segoe UI" w:hAnsi="Segoe UI" w:cs="Segoe UI"/>
            </w:rPr>
            <w:alias w:val="Future consequences "/>
            <w:tag w:val="Current consequences "/>
            <w:id w:val="1965462151"/>
            <w:placeholder>
              <w:docPart w:val="849374518C734ADC833EF9B8D8074582"/>
            </w:placeholder>
            <w:showingPlcHdr/>
            <w:dropDownList>
              <w:listItem w:value="Choose an item."/>
              <w:listItem w:displayText="Catastrophic (5)" w:value="Catastrophic (5)"/>
              <w:listItem w:displayText="Major (4)" w:value="Major (4)"/>
              <w:listItem w:displayText="Moderate (3)" w:value="Moderate (3)"/>
              <w:listItem w:displayText="Minor (2)" w:value="Minor (2)"/>
              <w:listItem w:displayText="Insignificant (1)" w:value="Insignificant (1)"/>
            </w:dropDownList>
          </w:sdtPr>
          <w:sdtContent>
            <w:tc>
              <w:tcPr>
                <w:tcW w:w="553"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C7A7975" w14:textId="77777777" w:rsidR="00313DB6" w:rsidRPr="00787153" w:rsidRDefault="00313DB6">
                <w:pPr>
                  <w:pStyle w:val="Tabletextleft"/>
                  <w:rPr>
                    <w:rFonts w:ascii="Segoe UI" w:hAnsi="Segoe UI" w:cs="Segoe UI"/>
                  </w:rPr>
                </w:pPr>
                <w:r w:rsidRPr="00787153">
                  <w:rPr>
                    <w:rStyle w:val="PlaceholderText"/>
                    <w:rFonts w:ascii="Segoe UI" w:hAnsi="Segoe UI" w:cs="Segoe UI"/>
                  </w:rPr>
                  <w:t>Choose an item.</w:t>
                </w:r>
              </w:p>
            </w:tc>
          </w:sdtContent>
        </w:sdt>
        <w:sdt>
          <w:sdtPr>
            <w:rPr>
              <w:rFonts w:ascii="Segoe UI" w:hAnsi="Segoe UI" w:cs="Segoe UI"/>
            </w:rPr>
            <w:alias w:val="Future risk rating "/>
            <w:tag w:val="Current risk rating "/>
            <w:id w:val="-1219127864"/>
            <w:placeholder>
              <w:docPart w:val="17817B98033248B98F3C489E105629F1"/>
            </w:placeholder>
            <w:showingPlcHdr/>
            <w:dropDownList>
              <w:listItem w:value="Choose an item."/>
              <w:listItem w:displayText="Extreme (12-15)" w:value="Extreme (12-15)"/>
              <w:listItem w:displayText="High (9-11)" w:value="High (9-11)"/>
              <w:listItem w:displayText="Medium (7-8)" w:value="Medium (7-8)"/>
              <w:listItem w:displayText="Low (4-6)" w:value="Low (4-6)"/>
              <w:listItem w:displayText="Very low (1-3)" w:value="Very low (1-3)"/>
            </w:dropDownList>
          </w:sdtPr>
          <w:sdtContent>
            <w:tc>
              <w:tcPr>
                <w:tcW w:w="398"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19280C8" w14:textId="77777777" w:rsidR="00313DB6" w:rsidRPr="00787153" w:rsidRDefault="00313DB6">
                <w:pPr>
                  <w:pStyle w:val="Tabletextleft"/>
                  <w:rPr>
                    <w:rFonts w:ascii="Segoe UI" w:hAnsi="Segoe UI" w:cs="Segoe UI"/>
                  </w:rPr>
                </w:pPr>
                <w:r w:rsidRPr="00787153">
                  <w:rPr>
                    <w:rStyle w:val="PlaceholderText"/>
                    <w:rFonts w:ascii="Segoe UI" w:hAnsi="Segoe UI" w:cs="Segoe UI"/>
                  </w:rPr>
                  <w:t>Choose an item.</w:t>
                </w:r>
              </w:p>
            </w:tc>
          </w:sdtContent>
        </w:sdt>
        <w:tc>
          <w:tcPr>
            <w:tcW w:w="575"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C63351F" w14:textId="77777777" w:rsidR="00313DB6" w:rsidRPr="00787153" w:rsidRDefault="00313DB6">
            <w:pPr>
              <w:pStyle w:val="Tabletextleft"/>
              <w:rPr>
                <w:rFonts w:ascii="Segoe UI" w:hAnsi="Segoe UI" w:cs="Segoe UI"/>
              </w:rPr>
            </w:pPr>
          </w:p>
        </w:tc>
      </w:tr>
      <w:tr w:rsidR="00313DB6" w:rsidRPr="00754369" w14:paraId="0A5DA271" w14:textId="77777777" w:rsidTr="000B0E76">
        <w:trPr>
          <w:trHeight w:val="516"/>
        </w:trPr>
        <w:tc>
          <w:tcPr>
            <w:tcW w:w="264" w:type="pct"/>
          </w:tcPr>
          <w:p w14:paraId="6FA6FBFC" w14:textId="77777777" w:rsidR="00313DB6" w:rsidRPr="00787153" w:rsidRDefault="00313DB6">
            <w:pPr>
              <w:pStyle w:val="Tabletextleft"/>
              <w:rPr>
                <w:rFonts w:ascii="Segoe UI" w:hAnsi="Segoe UI" w:cs="Segoe UI"/>
              </w:rPr>
            </w:pPr>
          </w:p>
        </w:tc>
        <w:tc>
          <w:tcPr>
            <w:tcW w:w="630" w:type="pct"/>
          </w:tcPr>
          <w:p w14:paraId="741DECAD" w14:textId="77777777" w:rsidR="00313DB6" w:rsidRPr="00787153" w:rsidRDefault="00313DB6">
            <w:pPr>
              <w:pStyle w:val="Tabletextleft"/>
              <w:rPr>
                <w:rFonts w:ascii="Segoe UI" w:hAnsi="Segoe UI" w:cs="Segoe UI"/>
              </w:rPr>
            </w:pPr>
          </w:p>
        </w:tc>
        <w:tc>
          <w:tcPr>
            <w:tcW w:w="522" w:type="pct"/>
          </w:tcPr>
          <w:p w14:paraId="3B0DAC0C" w14:textId="77777777" w:rsidR="00313DB6" w:rsidRPr="00787153" w:rsidRDefault="00313DB6">
            <w:pPr>
              <w:pStyle w:val="Tabletextleft"/>
              <w:rPr>
                <w:rFonts w:ascii="Segoe UI" w:hAnsi="Segoe UI" w:cs="Segoe UI"/>
              </w:rPr>
            </w:pPr>
          </w:p>
        </w:tc>
        <w:sdt>
          <w:sdtPr>
            <w:rPr>
              <w:rFonts w:ascii="Segoe UI" w:hAnsi="Segoe UI" w:cs="Segoe UI"/>
            </w:rPr>
            <w:alias w:val="Current likelihood"/>
            <w:tag w:val="Current likelihood"/>
            <w:id w:val="-1959871541"/>
            <w:placeholder>
              <w:docPart w:val="086065D35E344B32B7D80A8A10DD4D4D"/>
            </w:placeholder>
            <w:showingPlcHdr/>
            <w:dropDownList>
              <w:listItem w:value="Choose an item."/>
              <w:listItem w:displayText="Almost certain (5)" w:value="Almost certain (5)"/>
              <w:listItem w:displayText="Likely (4)" w:value="Likely (4)"/>
              <w:listItem w:displayText="Possible (3)" w:value="Possible (3)"/>
              <w:listItem w:displayText="Unlikely (2)" w:value="Unlikely (2)"/>
              <w:listItem w:displayText="Rare (1)" w:value="Rare (1)"/>
            </w:dropDownList>
          </w:sdtPr>
          <w:sdtContent>
            <w:tc>
              <w:tcPr>
                <w:tcW w:w="488" w:type="pct"/>
              </w:tcPr>
              <w:p w14:paraId="168E244D" w14:textId="77777777" w:rsidR="00313DB6" w:rsidRPr="00787153" w:rsidRDefault="00313DB6">
                <w:pPr>
                  <w:pStyle w:val="Tabletextleft"/>
                  <w:rPr>
                    <w:rFonts w:ascii="Segoe UI" w:hAnsi="Segoe UI" w:cs="Segoe UI"/>
                  </w:rPr>
                </w:pPr>
                <w:r w:rsidRPr="00787153">
                  <w:rPr>
                    <w:rStyle w:val="PlaceholderText"/>
                    <w:rFonts w:ascii="Segoe UI" w:hAnsi="Segoe UI" w:cs="Segoe UI"/>
                  </w:rPr>
                  <w:t>Choose an item.</w:t>
                </w:r>
              </w:p>
            </w:tc>
          </w:sdtContent>
        </w:sdt>
        <w:sdt>
          <w:sdtPr>
            <w:rPr>
              <w:rFonts w:ascii="Segoe UI" w:hAnsi="Segoe UI" w:cs="Segoe UI"/>
            </w:rPr>
            <w:alias w:val="Current consequences "/>
            <w:tag w:val="Current consequences "/>
            <w:id w:val="-831220379"/>
            <w:placeholder>
              <w:docPart w:val="9F0667FF7B9D45C5ACDC41046306408D"/>
            </w:placeholder>
            <w:showingPlcHdr/>
            <w:dropDownList>
              <w:listItem w:value="Choose an item."/>
              <w:listItem w:displayText="Catastrophic (5)" w:value="Catastrophic (5)"/>
              <w:listItem w:displayText="Major (4)" w:value="Major (4)"/>
              <w:listItem w:displayText="Moderate (3)" w:value="Moderate (3)"/>
              <w:listItem w:displayText="Minor (2)" w:value="Minor (2)"/>
              <w:listItem w:displayText="Insignificant (1)" w:value="Insignificant (1)"/>
            </w:dropDownList>
          </w:sdtPr>
          <w:sdtContent>
            <w:tc>
              <w:tcPr>
                <w:tcW w:w="687" w:type="pct"/>
              </w:tcPr>
              <w:p w14:paraId="66134C93" w14:textId="77777777" w:rsidR="00313DB6" w:rsidRPr="00787153" w:rsidRDefault="00313DB6">
                <w:pPr>
                  <w:pStyle w:val="Tabletextleft"/>
                  <w:rPr>
                    <w:rFonts w:ascii="Segoe UI" w:hAnsi="Segoe UI" w:cs="Segoe UI"/>
                  </w:rPr>
                </w:pPr>
                <w:r w:rsidRPr="00787153">
                  <w:rPr>
                    <w:rStyle w:val="PlaceholderText"/>
                    <w:rFonts w:ascii="Segoe UI" w:hAnsi="Segoe UI" w:cs="Segoe UI"/>
                  </w:rPr>
                  <w:t>Choose an item.</w:t>
                </w:r>
              </w:p>
            </w:tc>
          </w:sdtContent>
        </w:sdt>
        <w:sdt>
          <w:sdtPr>
            <w:rPr>
              <w:rFonts w:ascii="Segoe UI" w:hAnsi="Segoe UI" w:cs="Segoe UI"/>
            </w:rPr>
            <w:alias w:val="Current risk rating "/>
            <w:tag w:val="Current risk rating "/>
            <w:id w:val="-66568087"/>
            <w:placeholder>
              <w:docPart w:val="1F5C176B7A354C1296D6B201763CC4B9"/>
            </w:placeholder>
            <w:showingPlcHdr/>
            <w:dropDownList>
              <w:listItem w:value="Choose an item."/>
              <w:listItem w:displayText="Extreme (21-25)" w:value="Extreme (21-25)"/>
              <w:listItem w:displayText="High (16-20)" w:value="High (16-20)"/>
              <w:listItem w:displayText="Medium (11-15)" w:value="Medium (11-15)"/>
              <w:listItem w:displayText="Low (6-10)" w:value="Low (6-10)"/>
              <w:listItem w:displayText="Very low (1-5)" w:value="Very low (1-5)"/>
            </w:dropDownList>
          </w:sdtPr>
          <w:sdtContent>
            <w:tc>
              <w:tcPr>
                <w:tcW w:w="395" w:type="pct"/>
              </w:tcPr>
              <w:p w14:paraId="0D6DA2DC" w14:textId="3030E1AF" w:rsidR="00313DB6" w:rsidRPr="00787153" w:rsidRDefault="007F467F">
                <w:pPr>
                  <w:pStyle w:val="Tabletextleft"/>
                  <w:rPr>
                    <w:rFonts w:ascii="Segoe UI" w:hAnsi="Segoe UI" w:cs="Segoe UI"/>
                  </w:rPr>
                </w:pPr>
                <w:r w:rsidRPr="00787153">
                  <w:rPr>
                    <w:rStyle w:val="PlaceholderText"/>
                    <w:rFonts w:ascii="Segoe UI" w:hAnsi="Segoe UI" w:cs="Segoe UI"/>
                  </w:rPr>
                  <w:t>Choose an item.</w:t>
                </w:r>
              </w:p>
            </w:tc>
          </w:sdtContent>
        </w:sdt>
        <w:sdt>
          <w:sdtPr>
            <w:rPr>
              <w:rFonts w:ascii="Segoe UI" w:hAnsi="Segoe UI" w:cs="Segoe UI"/>
            </w:rPr>
            <w:alias w:val="Future likelihood"/>
            <w:tag w:val="Current likelihood"/>
            <w:id w:val="250560659"/>
            <w:placeholder>
              <w:docPart w:val="A35A2458CE5B48B8B2CA532692607E5F"/>
            </w:placeholder>
            <w:showingPlcHdr/>
            <w:dropDownList>
              <w:listItem w:value="Choose an item."/>
              <w:listItem w:displayText="Almost certain (5)" w:value="Almost certain (5)"/>
              <w:listItem w:displayText="Likely (4)" w:value="Likely (4)"/>
              <w:listItem w:displayText="Possible (3)" w:value="Possible (3)"/>
              <w:listItem w:displayText="Unlikely (2)" w:value="Unlikely (2)"/>
              <w:listItem w:displayText="Rare (1)" w:value="Rare (1)"/>
            </w:dropDownList>
          </w:sdtPr>
          <w:sdtContent>
            <w:tc>
              <w:tcPr>
                <w:tcW w:w="488" w:type="pct"/>
              </w:tcPr>
              <w:p w14:paraId="420D8446" w14:textId="77777777" w:rsidR="00313DB6" w:rsidRPr="00787153" w:rsidRDefault="00313DB6">
                <w:pPr>
                  <w:pStyle w:val="Tabletextleft"/>
                  <w:rPr>
                    <w:rFonts w:ascii="Segoe UI" w:hAnsi="Segoe UI" w:cs="Segoe UI"/>
                  </w:rPr>
                </w:pPr>
                <w:r w:rsidRPr="00787153">
                  <w:rPr>
                    <w:rStyle w:val="PlaceholderText"/>
                    <w:rFonts w:ascii="Segoe UI" w:hAnsi="Segoe UI" w:cs="Segoe UI"/>
                  </w:rPr>
                  <w:t>Choose an item.</w:t>
                </w:r>
              </w:p>
            </w:tc>
          </w:sdtContent>
        </w:sdt>
        <w:sdt>
          <w:sdtPr>
            <w:rPr>
              <w:rFonts w:ascii="Segoe UI" w:hAnsi="Segoe UI" w:cs="Segoe UI"/>
            </w:rPr>
            <w:alias w:val="Future consequences "/>
            <w:tag w:val="Current consequences "/>
            <w:id w:val="-1531868400"/>
            <w:placeholder>
              <w:docPart w:val="C233F8ED6FF04F9292FFC97DA562DCC0"/>
            </w:placeholder>
            <w:showingPlcHdr/>
            <w:dropDownList>
              <w:listItem w:value="Choose an item."/>
              <w:listItem w:displayText="Catastrophic (5)" w:value="Catastrophic (5)"/>
              <w:listItem w:displayText="Major (4)" w:value="Major (4)"/>
              <w:listItem w:displayText="Moderate (3)" w:value="Moderate (3)"/>
              <w:listItem w:displayText="Minor (2)" w:value="Minor (2)"/>
              <w:listItem w:displayText="Insignificant (1)" w:value="Insignificant (1)"/>
            </w:dropDownList>
          </w:sdtPr>
          <w:sdtContent>
            <w:tc>
              <w:tcPr>
                <w:tcW w:w="553" w:type="pct"/>
              </w:tcPr>
              <w:p w14:paraId="1B984DAB" w14:textId="77777777" w:rsidR="00313DB6" w:rsidRPr="00787153" w:rsidRDefault="00313DB6">
                <w:pPr>
                  <w:pStyle w:val="Tabletextleft"/>
                  <w:rPr>
                    <w:rFonts w:ascii="Segoe UI" w:hAnsi="Segoe UI" w:cs="Segoe UI"/>
                  </w:rPr>
                </w:pPr>
                <w:r w:rsidRPr="00787153">
                  <w:rPr>
                    <w:rStyle w:val="PlaceholderText"/>
                    <w:rFonts w:ascii="Segoe UI" w:hAnsi="Segoe UI" w:cs="Segoe UI"/>
                  </w:rPr>
                  <w:t>Choose an item.</w:t>
                </w:r>
              </w:p>
            </w:tc>
          </w:sdtContent>
        </w:sdt>
        <w:sdt>
          <w:sdtPr>
            <w:rPr>
              <w:rFonts w:ascii="Segoe UI" w:hAnsi="Segoe UI" w:cs="Segoe UI"/>
            </w:rPr>
            <w:alias w:val="Future risk rating "/>
            <w:tag w:val="Current risk rating "/>
            <w:id w:val="1192578001"/>
            <w:placeholder>
              <w:docPart w:val="95A072D3776E46E890B783A5DE656627"/>
            </w:placeholder>
            <w:showingPlcHdr/>
            <w:dropDownList>
              <w:listItem w:value="Choose an item."/>
              <w:listItem w:displayText="Extreme (12-15)" w:value="Extreme (12-15)"/>
              <w:listItem w:displayText="High (9-11)" w:value="High (9-11)"/>
              <w:listItem w:displayText="Medium (7-8)" w:value="Medium (7-8)"/>
              <w:listItem w:displayText="Low (4-6)" w:value="Low (4-6)"/>
              <w:listItem w:displayText="Very low (1-3)" w:value="Very low (1-3)"/>
            </w:dropDownList>
          </w:sdtPr>
          <w:sdtContent>
            <w:tc>
              <w:tcPr>
                <w:tcW w:w="398" w:type="pct"/>
              </w:tcPr>
              <w:p w14:paraId="3CE8639A" w14:textId="77777777" w:rsidR="00313DB6" w:rsidRPr="00787153" w:rsidRDefault="00313DB6">
                <w:pPr>
                  <w:pStyle w:val="Tabletextleft"/>
                  <w:rPr>
                    <w:rFonts w:ascii="Segoe UI" w:hAnsi="Segoe UI" w:cs="Segoe UI"/>
                  </w:rPr>
                </w:pPr>
                <w:r w:rsidRPr="00787153">
                  <w:rPr>
                    <w:rStyle w:val="PlaceholderText"/>
                    <w:rFonts w:ascii="Segoe UI" w:hAnsi="Segoe UI" w:cs="Segoe UI"/>
                  </w:rPr>
                  <w:t>Choose an item.</w:t>
                </w:r>
              </w:p>
            </w:tc>
          </w:sdtContent>
        </w:sdt>
        <w:tc>
          <w:tcPr>
            <w:tcW w:w="575" w:type="pct"/>
          </w:tcPr>
          <w:p w14:paraId="3A41D38D" w14:textId="77777777" w:rsidR="00313DB6" w:rsidRPr="00787153" w:rsidRDefault="00313DB6">
            <w:pPr>
              <w:pStyle w:val="Tabletextleft"/>
              <w:rPr>
                <w:rFonts w:ascii="Segoe UI" w:hAnsi="Segoe UI" w:cs="Segoe UI"/>
              </w:rPr>
            </w:pPr>
          </w:p>
        </w:tc>
      </w:tr>
      <w:tr w:rsidR="00313DB6" w:rsidRPr="00754369" w14:paraId="426CF32C" w14:textId="77777777" w:rsidTr="000B0E76">
        <w:trPr>
          <w:cnfStyle w:val="000000100000" w:firstRow="0" w:lastRow="0" w:firstColumn="0" w:lastColumn="0" w:oddVBand="0" w:evenVBand="0" w:oddHBand="1" w:evenHBand="0" w:firstRowFirstColumn="0" w:firstRowLastColumn="0" w:lastRowFirstColumn="0" w:lastRowLastColumn="0"/>
          <w:trHeight w:val="516"/>
        </w:trPr>
        <w:tc>
          <w:tcPr>
            <w:tcW w:w="264"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52D70D6" w14:textId="77777777" w:rsidR="00313DB6" w:rsidRPr="00787153" w:rsidRDefault="00313DB6">
            <w:pPr>
              <w:pStyle w:val="Tabletextleft"/>
              <w:rPr>
                <w:rFonts w:ascii="Segoe UI" w:hAnsi="Segoe UI" w:cs="Segoe UI"/>
              </w:rPr>
            </w:pPr>
          </w:p>
        </w:tc>
        <w:tc>
          <w:tcPr>
            <w:tcW w:w="630"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B4EACE3" w14:textId="77777777" w:rsidR="00313DB6" w:rsidRPr="00787153" w:rsidRDefault="00313DB6">
            <w:pPr>
              <w:pStyle w:val="Tabletextleft"/>
              <w:rPr>
                <w:rFonts w:ascii="Segoe UI" w:hAnsi="Segoe UI" w:cs="Segoe UI"/>
              </w:rPr>
            </w:pPr>
          </w:p>
        </w:tc>
        <w:tc>
          <w:tcPr>
            <w:tcW w:w="522"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44B76EE" w14:textId="77777777" w:rsidR="00313DB6" w:rsidRPr="00787153" w:rsidRDefault="00313DB6">
            <w:pPr>
              <w:pStyle w:val="Tabletextleft"/>
              <w:rPr>
                <w:rFonts w:ascii="Segoe UI" w:hAnsi="Segoe UI" w:cs="Segoe UI"/>
              </w:rPr>
            </w:pPr>
          </w:p>
        </w:tc>
        <w:sdt>
          <w:sdtPr>
            <w:rPr>
              <w:rFonts w:ascii="Segoe UI" w:hAnsi="Segoe UI" w:cs="Segoe UI"/>
            </w:rPr>
            <w:alias w:val="Current likelihood"/>
            <w:tag w:val="Current likelihood"/>
            <w:id w:val="-326369852"/>
            <w:placeholder>
              <w:docPart w:val="A62F9AD8B2924C34B945F424552AE418"/>
            </w:placeholder>
            <w:showingPlcHdr/>
            <w:dropDownList>
              <w:listItem w:value="Choose an item."/>
              <w:listItem w:displayText="Almost certain (5)" w:value="Almost certain (5)"/>
              <w:listItem w:displayText="Likely (4)" w:value="Likely (4)"/>
              <w:listItem w:displayText="Possible (3)" w:value="Possible (3)"/>
              <w:listItem w:displayText="Unlikely (2)" w:value="Unlikely (2)"/>
              <w:listItem w:displayText="Rare (1)" w:value="Rare (1)"/>
            </w:dropDownList>
          </w:sdtPr>
          <w:sdtContent>
            <w:tc>
              <w:tcPr>
                <w:tcW w:w="488"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E1E42AF" w14:textId="77777777" w:rsidR="00313DB6" w:rsidRPr="00787153" w:rsidRDefault="00313DB6">
                <w:pPr>
                  <w:pStyle w:val="Tabletextleft"/>
                  <w:rPr>
                    <w:rFonts w:ascii="Segoe UI" w:hAnsi="Segoe UI" w:cs="Segoe UI"/>
                  </w:rPr>
                </w:pPr>
                <w:r w:rsidRPr="00787153">
                  <w:rPr>
                    <w:rStyle w:val="PlaceholderText"/>
                    <w:rFonts w:ascii="Segoe UI" w:hAnsi="Segoe UI" w:cs="Segoe UI"/>
                  </w:rPr>
                  <w:t>Choose an item.</w:t>
                </w:r>
              </w:p>
            </w:tc>
          </w:sdtContent>
        </w:sdt>
        <w:sdt>
          <w:sdtPr>
            <w:rPr>
              <w:rFonts w:ascii="Segoe UI" w:hAnsi="Segoe UI" w:cs="Segoe UI"/>
            </w:rPr>
            <w:alias w:val="Current consequences "/>
            <w:tag w:val="Current consequences "/>
            <w:id w:val="-1510129821"/>
            <w:placeholder>
              <w:docPart w:val="7ABD93544A1A451AA8887E9D5B637E0C"/>
            </w:placeholder>
            <w:showingPlcHdr/>
            <w:dropDownList>
              <w:listItem w:value="Choose an item."/>
              <w:listItem w:displayText="Catastrophic (5)" w:value="Catastrophic (5)"/>
              <w:listItem w:displayText="Major (4)" w:value="Major (4)"/>
              <w:listItem w:displayText="Moderate (3)" w:value="Moderate (3)"/>
              <w:listItem w:displayText="Minor (2)" w:value="Minor (2)"/>
              <w:listItem w:displayText="Insignificant (1)" w:value="Insignificant (1)"/>
            </w:dropDownList>
          </w:sdtPr>
          <w:sdtContent>
            <w:tc>
              <w:tcPr>
                <w:tcW w:w="687"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9F0EC38" w14:textId="77777777" w:rsidR="00313DB6" w:rsidRPr="00787153" w:rsidRDefault="00313DB6">
                <w:pPr>
                  <w:pStyle w:val="Tabletextleft"/>
                  <w:rPr>
                    <w:rFonts w:ascii="Segoe UI" w:hAnsi="Segoe UI" w:cs="Segoe UI"/>
                  </w:rPr>
                </w:pPr>
                <w:r w:rsidRPr="00787153">
                  <w:rPr>
                    <w:rStyle w:val="PlaceholderText"/>
                    <w:rFonts w:ascii="Segoe UI" w:hAnsi="Segoe UI" w:cs="Segoe UI"/>
                  </w:rPr>
                  <w:t>Choose an item.</w:t>
                </w:r>
              </w:p>
            </w:tc>
          </w:sdtContent>
        </w:sdt>
        <w:sdt>
          <w:sdtPr>
            <w:rPr>
              <w:rFonts w:ascii="Segoe UI" w:hAnsi="Segoe UI" w:cs="Segoe UI"/>
            </w:rPr>
            <w:alias w:val="Current risk rating "/>
            <w:tag w:val="Current risk rating "/>
            <w:id w:val="-2087067583"/>
            <w:placeholder>
              <w:docPart w:val="96185B87C14C4B03987BB8943CD34A2B"/>
            </w:placeholder>
            <w:showingPlcHdr/>
            <w:dropDownList>
              <w:listItem w:value="Choose an item."/>
              <w:listItem w:displayText="Extreme (21-25)" w:value="Extreme (21-25)"/>
              <w:listItem w:displayText="High (16-20)" w:value="High (16-20)"/>
              <w:listItem w:displayText="Medium (11-15)" w:value="Medium (11-15)"/>
              <w:listItem w:displayText="Low (6-10)" w:value="Low (6-10)"/>
              <w:listItem w:displayText="Very low (1-5)" w:value="Very low (1-5)"/>
            </w:dropDownList>
          </w:sdtPr>
          <w:sdtContent>
            <w:tc>
              <w:tcPr>
                <w:tcW w:w="395"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AA30679" w14:textId="4B44CC59" w:rsidR="00313DB6" w:rsidRPr="00787153" w:rsidRDefault="007F467F">
                <w:pPr>
                  <w:pStyle w:val="Tabletextleft"/>
                  <w:rPr>
                    <w:rFonts w:ascii="Segoe UI" w:hAnsi="Segoe UI" w:cs="Segoe UI"/>
                  </w:rPr>
                </w:pPr>
                <w:r w:rsidRPr="00787153">
                  <w:rPr>
                    <w:rStyle w:val="PlaceholderText"/>
                    <w:rFonts w:ascii="Segoe UI" w:hAnsi="Segoe UI" w:cs="Segoe UI"/>
                  </w:rPr>
                  <w:t>Choose an item.</w:t>
                </w:r>
              </w:p>
            </w:tc>
          </w:sdtContent>
        </w:sdt>
        <w:sdt>
          <w:sdtPr>
            <w:rPr>
              <w:rFonts w:ascii="Segoe UI" w:hAnsi="Segoe UI" w:cs="Segoe UI"/>
            </w:rPr>
            <w:alias w:val="Future likelihood"/>
            <w:tag w:val="Current likelihood"/>
            <w:id w:val="-1668238997"/>
            <w:placeholder>
              <w:docPart w:val="C71B65CAC493441F9C51356710C5AA18"/>
            </w:placeholder>
            <w:showingPlcHdr/>
            <w:dropDownList>
              <w:listItem w:value="Choose an item."/>
              <w:listItem w:displayText="Almost certain (5)" w:value="Almost certain (5)"/>
              <w:listItem w:displayText="Likely (4)" w:value="Likely (4)"/>
              <w:listItem w:displayText="Possible (3)" w:value="Possible (3)"/>
              <w:listItem w:displayText="Unlikely (2)" w:value="Unlikely (2)"/>
              <w:listItem w:displayText="Rare (1)" w:value="Rare (1)"/>
            </w:dropDownList>
          </w:sdtPr>
          <w:sdtContent>
            <w:tc>
              <w:tcPr>
                <w:tcW w:w="488"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B3C198A" w14:textId="77777777" w:rsidR="00313DB6" w:rsidRPr="00787153" w:rsidRDefault="00313DB6">
                <w:pPr>
                  <w:pStyle w:val="Tabletextleft"/>
                  <w:rPr>
                    <w:rFonts w:ascii="Segoe UI" w:hAnsi="Segoe UI" w:cs="Segoe UI"/>
                  </w:rPr>
                </w:pPr>
                <w:r w:rsidRPr="00787153">
                  <w:rPr>
                    <w:rStyle w:val="PlaceholderText"/>
                    <w:rFonts w:ascii="Segoe UI" w:hAnsi="Segoe UI" w:cs="Segoe UI"/>
                  </w:rPr>
                  <w:t>Choose an item.</w:t>
                </w:r>
              </w:p>
            </w:tc>
          </w:sdtContent>
        </w:sdt>
        <w:sdt>
          <w:sdtPr>
            <w:rPr>
              <w:rFonts w:ascii="Segoe UI" w:hAnsi="Segoe UI" w:cs="Segoe UI"/>
            </w:rPr>
            <w:alias w:val="Future consequences "/>
            <w:tag w:val="Current consequences "/>
            <w:id w:val="-1255823483"/>
            <w:placeholder>
              <w:docPart w:val="88A6EB736BF04E48BB3A75D025E03189"/>
            </w:placeholder>
            <w:showingPlcHdr/>
            <w:dropDownList>
              <w:listItem w:value="Choose an item."/>
              <w:listItem w:displayText="Catastrophic (5)" w:value="Catastrophic (5)"/>
              <w:listItem w:displayText="Major (4)" w:value="Major (4)"/>
              <w:listItem w:displayText="Moderate (3)" w:value="Moderate (3)"/>
              <w:listItem w:displayText="Minor (2)" w:value="Minor (2)"/>
              <w:listItem w:displayText="Insignificant (1)" w:value="Insignificant (1)"/>
            </w:dropDownList>
          </w:sdtPr>
          <w:sdtContent>
            <w:tc>
              <w:tcPr>
                <w:tcW w:w="553"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BAC84D8" w14:textId="77777777" w:rsidR="00313DB6" w:rsidRPr="00787153" w:rsidRDefault="00313DB6">
                <w:pPr>
                  <w:pStyle w:val="Tabletextleft"/>
                  <w:rPr>
                    <w:rFonts w:ascii="Segoe UI" w:hAnsi="Segoe UI" w:cs="Segoe UI"/>
                  </w:rPr>
                </w:pPr>
                <w:r w:rsidRPr="00787153">
                  <w:rPr>
                    <w:rStyle w:val="PlaceholderText"/>
                    <w:rFonts w:ascii="Segoe UI" w:hAnsi="Segoe UI" w:cs="Segoe UI"/>
                  </w:rPr>
                  <w:t>Choose an item.</w:t>
                </w:r>
              </w:p>
            </w:tc>
          </w:sdtContent>
        </w:sdt>
        <w:sdt>
          <w:sdtPr>
            <w:rPr>
              <w:rFonts w:ascii="Segoe UI" w:hAnsi="Segoe UI" w:cs="Segoe UI"/>
            </w:rPr>
            <w:alias w:val="Future risk rating "/>
            <w:tag w:val="Current risk rating "/>
            <w:id w:val="196277412"/>
            <w:placeholder>
              <w:docPart w:val="C00CADF1FAEC44DA8C0A2A4F6FBB27A9"/>
            </w:placeholder>
            <w:showingPlcHdr/>
            <w:dropDownList>
              <w:listItem w:value="Choose an item."/>
              <w:listItem w:displayText="Extreme (12-15)" w:value="Extreme (12-15)"/>
              <w:listItem w:displayText="High (9-11)" w:value="High (9-11)"/>
              <w:listItem w:displayText="Medium (7-8)" w:value="Medium (7-8)"/>
              <w:listItem w:displayText="Low (4-6)" w:value="Low (4-6)"/>
              <w:listItem w:displayText="Very low (1-3)" w:value="Very low (1-3)"/>
            </w:dropDownList>
          </w:sdtPr>
          <w:sdtContent>
            <w:tc>
              <w:tcPr>
                <w:tcW w:w="398"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47137C5" w14:textId="77777777" w:rsidR="00313DB6" w:rsidRPr="00787153" w:rsidRDefault="00313DB6">
                <w:pPr>
                  <w:pStyle w:val="Tabletextleft"/>
                  <w:rPr>
                    <w:rFonts w:ascii="Segoe UI" w:hAnsi="Segoe UI" w:cs="Segoe UI"/>
                  </w:rPr>
                </w:pPr>
                <w:r w:rsidRPr="00787153">
                  <w:rPr>
                    <w:rStyle w:val="PlaceholderText"/>
                    <w:rFonts w:ascii="Segoe UI" w:hAnsi="Segoe UI" w:cs="Segoe UI"/>
                  </w:rPr>
                  <w:t>Choose an item.</w:t>
                </w:r>
              </w:p>
            </w:tc>
          </w:sdtContent>
        </w:sdt>
        <w:tc>
          <w:tcPr>
            <w:tcW w:w="575"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6757095" w14:textId="77777777" w:rsidR="00313DB6" w:rsidRPr="00787153" w:rsidRDefault="00313DB6">
            <w:pPr>
              <w:pStyle w:val="Tabletextleft"/>
              <w:rPr>
                <w:rFonts w:ascii="Segoe UI" w:hAnsi="Segoe UI" w:cs="Segoe UI"/>
              </w:rPr>
            </w:pPr>
          </w:p>
        </w:tc>
      </w:tr>
    </w:tbl>
    <w:p w14:paraId="53701A6A" w14:textId="6A7D12D6" w:rsidR="00313DB6" w:rsidRPr="00754369" w:rsidRDefault="00313DB6" w:rsidP="00067011">
      <w:pPr>
        <w:pStyle w:val="Heading1"/>
      </w:pPr>
      <w:r w:rsidRPr="00754369">
        <w:lastRenderedPageBreak/>
        <w:t>Adaptation options</w:t>
      </w:r>
    </w:p>
    <w:tbl>
      <w:tblPr>
        <w:tblStyle w:val="TableGrid"/>
        <w:tblW w:w="5000" w:type="pct"/>
        <w:tblBorders>
          <w:top w:val="single" w:sz="4" w:space="0" w:color="00DCA1" w:themeColor="background2"/>
          <w:left w:val="single" w:sz="4" w:space="0" w:color="00DCA1" w:themeColor="background2"/>
          <w:bottom w:val="single" w:sz="4" w:space="0" w:color="00DCA1" w:themeColor="background2"/>
          <w:right w:val="single" w:sz="4" w:space="0" w:color="00DCA1" w:themeColor="background2"/>
          <w:insideH w:val="single" w:sz="4" w:space="0" w:color="00DCA1" w:themeColor="background2"/>
          <w:insideV w:val="single" w:sz="4" w:space="0" w:color="00DCA1" w:themeColor="background2"/>
        </w:tblBorders>
        <w:tblLook w:val="04A0" w:firstRow="1" w:lastRow="0" w:firstColumn="1" w:lastColumn="0" w:noHBand="0" w:noVBand="1"/>
      </w:tblPr>
      <w:tblGrid>
        <w:gridCol w:w="833"/>
        <w:gridCol w:w="5059"/>
        <w:gridCol w:w="2525"/>
        <w:gridCol w:w="2217"/>
        <w:gridCol w:w="3617"/>
      </w:tblGrid>
      <w:tr w:rsidR="00313DB6" w:rsidRPr="003E5DC8" w14:paraId="5ADD9F0C" w14:textId="77777777" w:rsidTr="00002F1B">
        <w:trPr>
          <w:cnfStyle w:val="100000000000" w:firstRow="1" w:lastRow="0" w:firstColumn="0" w:lastColumn="0" w:oddVBand="0" w:evenVBand="0" w:oddHBand="0" w:evenHBand="0" w:firstRowFirstColumn="0" w:firstRowLastColumn="0" w:lastRowFirstColumn="0" w:lastRowLastColumn="0"/>
          <w:trHeight w:val="454"/>
          <w:tblHeader/>
        </w:trPr>
        <w:tc>
          <w:tcPr>
            <w:tcW w:w="5000" w:type="pct"/>
            <w:gridSpan w:val="5"/>
          </w:tcPr>
          <w:p w14:paraId="2F2C8B02" w14:textId="77777777" w:rsidR="00313DB6" w:rsidRPr="003E5DC8" w:rsidRDefault="00313DB6">
            <w:pPr>
              <w:pStyle w:val="Tabletextleft"/>
              <w:rPr>
                <w:rFonts w:ascii="Segoe UI" w:hAnsi="Segoe UI" w:cs="Segoe UI"/>
                <w:b/>
              </w:rPr>
            </w:pPr>
            <w:r w:rsidRPr="003E5DC8">
              <w:rPr>
                <w:rFonts w:ascii="Segoe UI" w:hAnsi="Segoe UI" w:cs="Segoe UI"/>
              </w:rPr>
              <w:t>Identify and assess additional adaptation options.</w:t>
            </w:r>
          </w:p>
        </w:tc>
      </w:tr>
      <w:tr w:rsidR="00313DB6" w:rsidRPr="003E5DC8" w14:paraId="5C910364" w14:textId="77777777" w:rsidTr="00F974E5">
        <w:trPr>
          <w:cnfStyle w:val="000000100000" w:firstRow="0" w:lastRow="0" w:firstColumn="0" w:lastColumn="0" w:oddVBand="0" w:evenVBand="0" w:oddHBand="1" w:evenHBand="0" w:firstRowFirstColumn="0" w:firstRowLastColumn="0" w:lastRowFirstColumn="0" w:lastRowLastColumn="0"/>
          <w:trHeight w:val="106"/>
        </w:trPr>
        <w:tc>
          <w:tcPr>
            <w:tcW w:w="292"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C5FFEF" w:themeFill="background2" w:themeFillTint="33"/>
          </w:tcPr>
          <w:p w14:paraId="032B689A" w14:textId="77777777" w:rsidR="00313DB6" w:rsidRPr="003E5DC8" w:rsidRDefault="00313DB6" w:rsidP="00A14AD8">
            <w:pPr>
              <w:pStyle w:val="Tabletextleft"/>
              <w:spacing w:before="0" w:after="0"/>
              <w:rPr>
                <w:rFonts w:ascii="Segoe UI" w:hAnsi="Segoe UI" w:cs="Segoe UI"/>
                <w:b/>
              </w:rPr>
            </w:pPr>
            <w:r w:rsidRPr="003E5DC8">
              <w:rPr>
                <w:rFonts w:ascii="Segoe UI" w:hAnsi="Segoe UI" w:cs="Segoe UI"/>
                <w:b/>
              </w:rPr>
              <w:t>Risk ID</w:t>
            </w:r>
          </w:p>
        </w:tc>
        <w:tc>
          <w:tcPr>
            <w:tcW w:w="1775"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C5FFEF" w:themeFill="background2" w:themeFillTint="33"/>
          </w:tcPr>
          <w:p w14:paraId="33589C3C" w14:textId="77777777" w:rsidR="00313DB6" w:rsidRPr="003E5DC8" w:rsidRDefault="00313DB6" w:rsidP="00A14AD8">
            <w:pPr>
              <w:pStyle w:val="Tabletextleft"/>
              <w:spacing w:before="0" w:after="0"/>
              <w:rPr>
                <w:rFonts w:ascii="Segoe UI" w:hAnsi="Segoe UI" w:cs="Segoe UI"/>
                <w:b/>
              </w:rPr>
            </w:pPr>
            <w:r w:rsidRPr="003E5DC8">
              <w:rPr>
                <w:rFonts w:ascii="Segoe UI" w:hAnsi="Segoe UI" w:cs="Segoe UI"/>
                <w:b/>
              </w:rPr>
              <w:t xml:space="preserve">Adaptation option/s </w:t>
            </w:r>
          </w:p>
        </w:tc>
        <w:tc>
          <w:tcPr>
            <w:tcW w:w="886"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C5FFEF" w:themeFill="background2" w:themeFillTint="33"/>
          </w:tcPr>
          <w:p w14:paraId="696E7DCB" w14:textId="77777777" w:rsidR="00313DB6" w:rsidRPr="003E5DC8" w:rsidRDefault="00313DB6" w:rsidP="00A14AD8">
            <w:pPr>
              <w:pStyle w:val="Tabletextleft"/>
              <w:spacing w:before="0" w:after="0"/>
              <w:rPr>
                <w:rFonts w:ascii="Segoe UI" w:hAnsi="Segoe UI" w:cs="Segoe UI"/>
                <w:b/>
              </w:rPr>
            </w:pPr>
            <w:r w:rsidRPr="003E5DC8">
              <w:rPr>
                <w:rFonts w:ascii="Segoe UI" w:hAnsi="Segoe UI" w:cs="Segoe UI"/>
                <w:b/>
              </w:rPr>
              <w:t>Effectiveness</w:t>
            </w:r>
          </w:p>
          <w:p w14:paraId="4EDCB6FA" w14:textId="77777777" w:rsidR="00313DB6" w:rsidRPr="003E5DC8" w:rsidRDefault="00313DB6" w:rsidP="00A14AD8">
            <w:pPr>
              <w:pStyle w:val="Tabletextleft"/>
              <w:spacing w:before="0" w:after="0"/>
              <w:rPr>
                <w:rFonts w:ascii="Segoe UI" w:hAnsi="Segoe UI" w:cs="Segoe UI"/>
              </w:rPr>
            </w:pPr>
            <w:r w:rsidRPr="003E5DC8">
              <w:rPr>
                <w:rFonts w:ascii="Segoe UI" w:hAnsi="Segoe UI" w:cs="Segoe UI"/>
              </w:rPr>
              <w:t xml:space="preserve">Consider how well the action addresses the risk </w:t>
            </w:r>
          </w:p>
        </w:tc>
        <w:tc>
          <w:tcPr>
            <w:tcW w:w="778"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C5FFEF" w:themeFill="background2" w:themeFillTint="33"/>
          </w:tcPr>
          <w:p w14:paraId="65E2B51A" w14:textId="77777777" w:rsidR="00A14AD8" w:rsidRDefault="00313DB6" w:rsidP="00A14AD8">
            <w:pPr>
              <w:pStyle w:val="Tabletextleft"/>
              <w:spacing w:before="0" w:after="0"/>
              <w:rPr>
                <w:rFonts w:ascii="Segoe UI" w:hAnsi="Segoe UI" w:cs="Segoe UI"/>
                <w:b/>
              </w:rPr>
            </w:pPr>
            <w:r w:rsidRPr="003E5DC8">
              <w:rPr>
                <w:rFonts w:ascii="Segoe UI" w:hAnsi="Segoe UI" w:cs="Segoe UI"/>
                <w:b/>
              </w:rPr>
              <w:t>Feasibility</w:t>
            </w:r>
          </w:p>
          <w:p w14:paraId="1CB6B267" w14:textId="77777777" w:rsidR="00313DB6" w:rsidRPr="003E5DC8" w:rsidRDefault="00313DB6" w:rsidP="00A14AD8">
            <w:pPr>
              <w:pStyle w:val="Tabletextleft"/>
              <w:spacing w:before="0" w:after="0"/>
              <w:rPr>
                <w:rFonts w:ascii="Segoe UI" w:hAnsi="Segoe UI" w:cs="Segoe UI"/>
              </w:rPr>
            </w:pPr>
            <w:r w:rsidRPr="003E5DC8">
              <w:rPr>
                <w:rFonts w:ascii="Segoe UI" w:hAnsi="Segoe UI" w:cs="Segoe UI"/>
              </w:rPr>
              <w:t xml:space="preserve">Consider cost, ease of implementation, and stakeholder support </w:t>
            </w:r>
          </w:p>
        </w:tc>
        <w:tc>
          <w:tcPr>
            <w:tcW w:w="1269" w:type="pct"/>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C5FFEF" w:themeFill="background2" w:themeFillTint="33"/>
          </w:tcPr>
          <w:p w14:paraId="521D209F" w14:textId="77777777" w:rsidR="00A14AD8" w:rsidRDefault="00313DB6" w:rsidP="00A14AD8">
            <w:pPr>
              <w:pStyle w:val="Tabletextleft"/>
              <w:spacing w:before="0" w:after="0"/>
              <w:rPr>
                <w:rFonts w:ascii="Segoe UI" w:hAnsi="Segoe UI" w:cs="Segoe UI"/>
                <w:b/>
              </w:rPr>
            </w:pPr>
            <w:r w:rsidRPr="003E5DC8">
              <w:rPr>
                <w:rFonts w:ascii="Segoe UI" w:hAnsi="Segoe UI" w:cs="Segoe UI"/>
                <w:b/>
              </w:rPr>
              <w:t>Other impacts</w:t>
            </w:r>
          </w:p>
          <w:p w14:paraId="60DB6A7C" w14:textId="77777777" w:rsidR="00313DB6" w:rsidRPr="003E5DC8" w:rsidRDefault="00313DB6" w:rsidP="00A14AD8">
            <w:pPr>
              <w:pStyle w:val="Tabletextleft"/>
              <w:spacing w:before="0" w:after="0"/>
              <w:rPr>
                <w:rFonts w:ascii="Segoe UI" w:hAnsi="Segoe UI" w:cs="Segoe UI"/>
              </w:rPr>
            </w:pPr>
            <w:r w:rsidRPr="003E5DC8">
              <w:rPr>
                <w:rFonts w:ascii="Segoe UI" w:hAnsi="Segoe UI" w:cs="Segoe UI"/>
              </w:rPr>
              <w:t>Consider whether the action will have other impacts on your organisation and/or community</w:t>
            </w:r>
          </w:p>
        </w:tc>
      </w:tr>
      <w:tr w:rsidR="00313DB6" w:rsidRPr="003E5DC8" w14:paraId="44A76491" w14:textId="77777777" w:rsidTr="00712598">
        <w:trPr>
          <w:trHeight w:val="85"/>
        </w:trPr>
        <w:tc>
          <w:tcPr>
            <w:tcW w:w="292" w:type="pct"/>
            <w:vMerge w:val="restart"/>
          </w:tcPr>
          <w:p w14:paraId="423C0632" w14:textId="77777777" w:rsidR="00313DB6" w:rsidRPr="003E5DC8" w:rsidRDefault="00313DB6">
            <w:pPr>
              <w:pStyle w:val="Tabletextleft"/>
              <w:rPr>
                <w:rFonts w:ascii="Segoe UI" w:hAnsi="Segoe UI" w:cs="Segoe UI"/>
              </w:rPr>
            </w:pPr>
            <w:r w:rsidRPr="003E5DC8">
              <w:rPr>
                <w:rFonts w:ascii="Segoe UI" w:hAnsi="Segoe UI" w:cs="Segoe UI"/>
              </w:rPr>
              <w:t>1</w:t>
            </w:r>
          </w:p>
        </w:tc>
        <w:tc>
          <w:tcPr>
            <w:tcW w:w="1775" w:type="pct"/>
          </w:tcPr>
          <w:p w14:paraId="13C6711A" w14:textId="77777777" w:rsidR="00313DB6" w:rsidRPr="003E5DC8" w:rsidRDefault="00313DB6" w:rsidP="00712598">
            <w:pPr>
              <w:pStyle w:val="Tabletextleft"/>
              <w:spacing w:before="40" w:after="40"/>
              <w:rPr>
                <w:rFonts w:ascii="Segoe UI" w:hAnsi="Segoe UI" w:cs="Segoe UI"/>
              </w:rPr>
            </w:pPr>
            <w:r w:rsidRPr="003E5DC8">
              <w:rPr>
                <w:rFonts w:ascii="Segoe UI" w:hAnsi="Segoe UI" w:cs="Segoe UI"/>
              </w:rPr>
              <w:t xml:space="preserve">e.g. Develop heatwave response plan that includes HVAC failure contingencies </w:t>
            </w:r>
          </w:p>
        </w:tc>
        <w:sdt>
          <w:sdtPr>
            <w:rPr>
              <w:rFonts w:ascii="Segoe UI" w:hAnsi="Segoe UI" w:cs="Segoe UI"/>
              <w:i/>
            </w:rPr>
            <w:alias w:val="Effectiviness rating"/>
            <w:tag w:val="Effectiviness rating"/>
            <w:id w:val="324944965"/>
            <w:placeholder>
              <w:docPart w:val="AE9C1A73A69D4464B8A8B116375258FA"/>
            </w:placeholder>
            <w:showingPlcHdr/>
            <w:dropDownList>
              <w:listItem w:value="Choose an item."/>
              <w:listItem w:displayText="Effectively addresses risk " w:value="Effectively addresses risk "/>
              <w:listItem w:displayText="Somewhat effectively addresses risk " w:value="Somewhat effectively addresses risk "/>
              <w:listItem w:displayText="Limited effectiveness in addressing risk" w:value="Limited effectiveness in addressing risk"/>
              <w:listItem w:displayText="Does not address risk " w:value="Does not address risk "/>
            </w:dropDownList>
          </w:sdtPr>
          <w:sdtContent>
            <w:tc>
              <w:tcPr>
                <w:tcW w:w="886" w:type="pct"/>
              </w:tcPr>
              <w:p w14:paraId="3EEDAA1E" w14:textId="77777777" w:rsidR="00313DB6" w:rsidRPr="003E5DC8" w:rsidRDefault="00313DB6" w:rsidP="00712598">
                <w:pPr>
                  <w:pStyle w:val="Tabletextleft"/>
                  <w:spacing w:before="40" w:after="40"/>
                  <w:rPr>
                    <w:rFonts w:ascii="Segoe UI" w:hAnsi="Segoe UI" w:cs="Segoe UI"/>
                    <w:i/>
                  </w:rPr>
                </w:pPr>
                <w:r w:rsidRPr="003E5DC8">
                  <w:rPr>
                    <w:rStyle w:val="PlaceholderText"/>
                    <w:rFonts w:ascii="Segoe UI" w:hAnsi="Segoe UI" w:cs="Segoe UI"/>
                  </w:rPr>
                  <w:t>Choose an item.</w:t>
                </w:r>
              </w:p>
            </w:tc>
          </w:sdtContent>
        </w:sdt>
        <w:sdt>
          <w:sdtPr>
            <w:rPr>
              <w:rFonts w:ascii="Segoe UI" w:hAnsi="Segoe UI" w:cs="Segoe UI"/>
              <w:i/>
            </w:rPr>
            <w:alias w:val="Feasibility rating "/>
            <w:tag w:val="Feasibility rating "/>
            <w:id w:val="-78833148"/>
            <w:placeholder>
              <w:docPart w:val="AE9C1A73A69D4464B8A8B116375258FA"/>
            </w:placeholder>
            <w:showingPlcHdr/>
            <w:dropDownList>
              <w:listItem w:value="Choose an item."/>
              <w:listItem w:displayText="Highly feasible to implement " w:value="Highly feasible to implement "/>
              <w:listItem w:displayText="Somewhat feasible with some challenges" w:value="Somewhat feasible with some challenges"/>
              <w:listItem w:displayText="Significant challenges with implementation" w:value="Significant challenges with implementation"/>
              <w:listItem w:displayText="Not feasible to implement " w:value="Not feasible to implement "/>
            </w:dropDownList>
          </w:sdtPr>
          <w:sdtContent>
            <w:tc>
              <w:tcPr>
                <w:tcW w:w="778" w:type="pct"/>
              </w:tcPr>
              <w:p w14:paraId="3EA4192A" w14:textId="77777777" w:rsidR="00313DB6" w:rsidRPr="003E5DC8" w:rsidRDefault="00313DB6" w:rsidP="00712598">
                <w:pPr>
                  <w:pStyle w:val="Tabletextleft"/>
                  <w:spacing w:before="40" w:after="40"/>
                  <w:rPr>
                    <w:rFonts w:ascii="Segoe UI" w:hAnsi="Segoe UI" w:cs="Segoe UI"/>
                    <w:i/>
                  </w:rPr>
                </w:pPr>
                <w:r w:rsidRPr="003E5DC8">
                  <w:rPr>
                    <w:rStyle w:val="PlaceholderText"/>
                    <w:rFonts w:ascii="Segoe UI" w:hAnsi="Segoe UI" w:cs="Segoe UI"/>
                  </w:rPr>
                  <w:t>Choose an item.</w:t>
                </w:r>
              </w:p>
            </w:tc>
          </w:sdtContent>
        </w:sdt>
        <w:sdt>
          <w:sdtPr>
            <w:rPr>
              <w:rFonts w:ascii="Segoe UI" w:hAnsi="Segoe UI" w:cs="Segoe UI"/>
              <w:i/>
            </w:rPr>
            <w:alias w:val="Other impacts rating"/>
            <w:tag w:val="Other impacts rating"/>
            <w:id w:val="-1391417767"/>
            <w:placeholder>
              <w:docPart w:val="AE9C1A73A69D4464B8A8B116375258FA"/>
            </w:placeholder>
            <w:showingPlcHdr/>
            <w:dropDownList>
              <w:listItem w:value="Choose an item."/>
              <w:listItem w:displayText="Benefits to the organisation and/or community " w:value="Benefits to the organisation and/or community "/>
              <w:listItem w:displayText="Mixed impacts on the organisation and/or community " w:value="Mixed impacts on the organisation and/or community "/>
              <w:listItem w:displayText="Potential harms to the organisation and/or community " w:value="Potential harms to the organisation and/or community "/>
            </w:dropDownList>
          </w:sdtPr>
          <w:sdtContent>
            <w:tc>
              <w:tcPr>
                <w:tcW w:w="1269" w:type="pct"/>
              </w:tcPr>
              <w:p w14:paraId="3866390C" w14:textId="77777777" w:rsidR="00313DB6" w:rsidRPr="003E5DC8" w:rsidRDefault="00313DB6" w:rsidP="00712598">
                <w:pPr>
                  <w:pStyle w:val="Tabletextleft"/>
                  <w:spacing w:before="40" w:after="40"/>
                  <w:rPr>
                    <w:rFonts w:ascii="Segoe UI" w:hAnsi="Segoe UI" w:cs="Segoe UI"/>
                    <w:i/>
                  </w:rPr>
                </w:pPr>
                <w:r w:rsidRPr="003E5DC8">
                  <w:rPr>
                    <w:rStyle w:val="PlaceholderText"/>
                    <w:rFonts w:ascii="Segoe UI" w:hAnsi="Segoe UI" w:cs="Segoe UI"/>
                  </w:rPr>
                  <w:t>Choose an item.</w:t>
                </w:r>
              </w:p>
            </w:tc>
          </w:sdtContent>
        </w:sdt>
      </w:tr>
      <w:tr w:rsidR="00313DB6" w:rsidRPr="003E5DC8" w14:paraId="78E53388" w14:textId="77777777" w:rsidTr="00712598">
        <w:trPr>
          <w:cnfStyle w:val="000000100000" w:firstRow="0" w:lastRow="0" w:firstColumn="0" w:lastColumn="0" w:oddVBand="0" w:evenVBand="0" w:oddHBand="1" w:evenHBand="0" w:firstRowFirstColumn="0" w:firstRowLastColumn="0" w:lastRowFirstColumn="0" w:lastRowLastColumn="0"/>
          <w:trHeight w:val="85"/>
        </w:trPr>
        <w:tc>
          <w:tcPr>
            <w:tcW w:w="292" w:type="pct"/>
            <w:vMerge/>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4C9D508" w14:textId="77777777" w:rsidR="00313DB6" w:rsidRPr="003E5DC8" w:rsidRDefault="00313DB6">
            <w:pPr>
              <w:pStyle w:val="Tabletextleft"/>
              <w:rPr>
                <w:rFonts w:ascii="Segoe UI" w:hAnsi="Segoe UI" w:cs="Segoe UI"/>
              </w:rPr>
            </w:pPr>
          </w:p>
        </w:tc>
        <w:tc>
          <w:tcPr>
            <w:tcW w:w="1775"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DFE8340" w14:textId="77777777" w:rsidR="00313DB6" w:rsidRPr="003E5DC8" w:rsidRDefault="00313DB6" w:rsidP="00712598">
            <w:pPr>
              <w:pStyle w:val="Tabletextleft"/>
              <w:spacing w:before="40" w:after="40"/>
              <w:rPr>
                <w:rFonts w:ascii="Segoe UI" w:hAnsi="Segoe UI" w:cs="Segoe UI"/>
              </w:rPr>
            </w:pPr>
            <w:r w:rsidRPr="003E5DC8">
              <w:rPr>
                <w:rFonts w:ascii="Segoe UI" w:hAnsi="Segoe UI" w:cs="Segoe UI"/>
              </w:rPr>
              <w:t xml:space="preserve">e.g. Improve building insulation and reflective roofing to reduce heat gain in buildings </w:t>
            </w:r>
          </w:p>
        </w:tc>
        <w:sdt>
          <w:sdtPr>
            <w:rPr>
              <w:rFonts w:ascii="Segoe UI" w:hAnsi="Segoe UI" w:cs="Segoe UI"/>
              <w:i/>
            </w:rPr>
            <w:alias w:val="Effectiviness rating"/>
            <w:tag w:val="Effectiviness rating"/>
            <w:id w:val="626044426"/>
            <w:placeholder>
              <w:docPart w:val="01506C15889F444FB7E9DE3DFAE7DB6F"/>
            </w:placeholder>
            <w:showingPlcHdr/>
            <w:dropDownList>
              <w:listItem w:value="Choose an item."/>
              <w:listItem w:displayText="Effectively addresses risk " w:value="Effectively addresses risk "/>
              <w:listItem w:displayText="Somewhat effectively addresses risk " w:value="Somewhat effectively addresses risk "/>
              <w:listItem w:displayText="Limited effectiveness in addressing risk" w:value="Limited effectiveness in addressing risk"/>
              <w:listItem w:displayText="Does not address risk " w:value="Does not address risk "/>
            </w:dropDownList>
          </w:sdtPr>
          <w:sdtContent>
            <w:tc>
              <w:tcPr>
                <w:tcW w:w="886"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7FE04F2" w14:textId="77777777" w:rsidR="00313DB6" w:rsidRPr="003E5DC8" w:rsidRDefault="00313DB6" w:rsidP="00712598">
                <w:pPr>
                  <w:pStyle w:val="Tabletextleft"/>
                  <w:spacing w:before="40" w:after="40"/>
                  <w:rPr>
                    <w:rFonts w:ascii="Segoe UI" w:hAnsi="Segoe UI" w:cs="Segoe UI"/>
                    <w:i/>
                  </w:rPr>
                </w:pPr>
                <w:r w:rsidRPr="003E5DC8">
                  <w:rPr>
                    <w:rStyle w:val="PlaceholderText"/>
                    <w:rFonts w:ascii="Segoe UI" w:hAnsi="Segoe UI" w:cs="Segoe UI"/>
                  </w:rPr>
                  <w:t>Choose an item.</w:t>
                </w:r>
              </w:p>
            </w:tc>
          </w:sdtContent>
        </w:sdt>
        <w:sdt>
          <w:sdtPr>
            <w:rPr>
              <w:rFonts w:ascii="Segoe UI" w:hAnsi="Segoe UI" w:cs="Segoe UI"/>
              <w:i/>
            </w:rPr>
            <w:alias w:val="Feasibility rating "/>
            <w:tag w:val="Feasibility rating "/>
            <w:id w:val="-75441102"/>
            <w:placeholder>
              <w:docPart w:val="8D0B5DD065C94217A02B3BCE5C7DB607"/>
            </w:placeholder>
            <w:showingPlcHdr/>
            <w:dropDownList>
              <w:listItem w:value="Choose an item."/>
              <w:listItem w:displayText="Highly feasible to implement " w:value="Highly feasible to implement "/>
              <w:listItem w:displayText="Somewhat feasible with some challenges" w:value="Somewhat feasible with some challenges"/>
              <w:listItem w:displayText="Significant challenges with implementation" w:value="Significant challenges with implementation"/>
              <w:listItem w:displayText="Not feasible to implement " w:value="Not feasible to implement "/>
            </w:dropDownList>
          </w:sdtPr>
          <w:sdtContent>
            <w:tc>
              <w:tcPr>
                <w:tcW w:w="778"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7107176" w14:textId="70BB52C7" w:rsidR="00313DB6" w:rsidRPr="003E5DC8" w:rsidRDefault="00C4193C" w:rsidP="00712598">
                <w:pPr>
                  <w:pStyle w:val="Tabletextleft"/>
                  <w:spacing w:before="40" w:after="40"/>
                  <w:rPr>
                    <w:rFonts w:ascii="Segoe UI" w:hAnsi="Segoe UI" w:cs="Segoe UI"/>
                    <w:i/>
                  </w:rPr>
                </w:pPr>
                <w:r w:rsidRPr="003E5DC8">
                  <w:rPr>
                    <w:rStyle w:val="PlaceholderText"/>
                    <w:rFonts w:ascii="Segoe UI" w:hAnsi="Segoe UI" w:cs="Segoe UI"/>
                  </w:rPr>
                  <w:t>Choose an item.</w:t>
                </w:r>
              </w:p>
            </w:tc>
          </w:sdtContent>
        </w:sdt>
        <w:sdt>
          <w:sdtPr>
            <w:rPr>
              <w:rFonts w:ascii="Segoe UI" w:hAnsi="Segoe UI" w:cs="Segoe UI"/>
              <w:i/>
            </w:rPr>
            <w:alias w:val="Other impacts rating"/>
            <w:tag w:val="Other impacts rating"/>
            <w:id w:val="-1953538691"/>
            <w:placeholder>
              <w:docPart w:val="9BC6CB5FF817465DB66648783F4E1F06"/>
            </w:placeholder>
            <w:showingPlcHdr/>
            <w:dropDownList>
              <w:listItem w:value="Choose an item."/>
              <w:listItem w:displayText="Benefits to the organisation and/or community " w:value="Benefits to the organisation and/or community "/>
              <w:listItem w:displayText="Mixed impacts on the organisation and/or community " w:value="Mixed impacts on the organisation and/or community "/>
              <w:listItem w:displayText="Potential harms to the organisation and/or community " w:value="Potential harms to the organisation and/or community "/>
            </w:dropDownList>
          </w:sdtPr>
          <w:sdtContent>
            <w:tc>
              <w:tcPr>
                <w:tcW w:w="1269"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CDD8287" w14:textId="73326E48" w:rsidR="00313DB6" w:rsidRPr="003E5DC8" w:rsidRDefault="000717EB" w:rsidP="00712598">
                <w:pPr>
                  <w:pStyle w:val="Tabletextleft"/>
                  <w:spacing w:before="40" w:after="40"/>
                  <w:rPr>
                    <w:rFonts w:ascii="Segoe UI" w:hAnsi="Segoe UI" w:cs="Segoe UI"/>
                    <w:i/>
                  </w:rPr>
                </w:pPr>
                <w:r w:rsidRPr="003E5DC8">
                  <w:rPr>
                    <w:rStyle w:val="PlaceholderText"/>
                    <w:rFonts w:ascii="Segoe UI" w:hAnsi="Segoe UI" w:cs="Segoe UI"/>
                  </w:rPr>
                  <w:t>Choose an item.</w:t>
                </w:r>
              </w:p>
            </w:tc>
          </w:sdtContent>
        </w:sdt>
      </w:tr>
      <w:tr w:rsidR="00313DB6" w:rsidRPr="003E5DC8" w14:paraId="67C43B4E" w14:textId="77777777" w:rsidTr="00712598">
        <w:trPr>
          <w:trHeight w:val="85"/>
        </w:trPr>
        <w:tc>
          <w:tcPr>
            <w:tcW w:w="292" w:type="pct"/>
            <w:vMerge/>
          </w:tcPr>
          <w:p w14:paraId="0BF6D4FB" w14:textId="77777777" w:rsidR="00313DB6" w:rsidRPr="003E5DC8" w:rsidRDefault="00313DB6">
            <w:pPr>
              <w:pStyle w:val="Tabletextleft"/>
              <w:rPr>
                <w:rFonts w:ascii="Segoe UI" w:hAnsi="Segoe UI" w:cs="Segoe UI"/>
              </w:rPr>
            </w:pPr>
          </w:p>
        </w:tc>
        <w:tc>
          <w:tcPr>
            <w:tcW w:w="1775" w:type="pct"/>
          </w:tcPr>
          <w:p w14:paraId="17555C4E" w14:textId="77777777" w:rsidR="00313DB6" w:rsidRPr="003E5DC8" w:rsidRDefault="00313DB6" w:rsidP="00712598">
            <w:pPr>
              <w:pStyle w:val="Tabletextleft"/>
              <w:spacing w:before="40" w:after="40"/>
              <w:rPr>
                <w:rFonts w:ascii="Segoe UI" w:hAnsi="Segoe UI" w:cs="Segoe UI"/>
              </w:rPr>
            </w:pPr>
          </w:p>
        </w:tc>
        <w:sdt>
          <w:sdtPr>
            <w:rPr>
              <w:rFonts w:ascii="Segoe UI" w:hAnsi="Segoe UI" w:cs="Segoe UI"/>
              <w:i/>
            </w:rPr>
            <w:alias w:val="Effectiviness rating"/>
            <w:tag w:val="Effectiviness rating"/>
            <w:id w:val="1022366946"/>
            <w:placeholder>
              <w:docPart w:val="70A2FBF816C24192B17AEC0BF84508EC"/>
            </w:placeholder>
            <w:showingPlcHdr/>
            <w:dropDownList>
              <w:listItem w:value="Choose an item."/>
              <w:listItem w:displayText="Effectively addresses risk " w:value="Effectively addresses risk "/>
              <w:listItem w:displayText="Somewhat effectively addresses risk " w:value="Somewhat effectively addresses risk "/>
              <w:listItem w:displayText="Limited effectiveness in addressing risk" w:value="Limited effectiveness in addressing risk"/>
              <w:listItem w:displayText="Does not address risk " w:value="Does not address risk "/>
            </w:dropDownList>
          </w:sdtPr>
          <w:sdtContent>
            <w:tc>
              <w:tcPr>
                <w:tcW w:w="886" w:type="pct"/>
              </w:tcPr>
              <w:p w14:paraId="40C2DBE0" w14:textId="77777777" w:rsidR="00313DB6" w:rsidRPr="003E5DC8" w:rsidRDefault="00313DB6" w:rsidP="00712598">
                <w:pPr>
                  <w:pStyle w:val="Tabletextleft"/>
                  <w:spacing w:before="40" w:after="40"/>
                  <w:rPr>
                    <w:rFonts w:ascii="Segoe UI" w:hAnsi="Segoe UI" w:cs="Segoe UI"/>
                  </w:rPr>
                </w:pPr>
                <w:r w:rsidRPr="003E5DC8">
                  <w:rPr>
                    <w:rStyle w:val="PlaceholderText"/>
                    <w:rFonts w:ascii="Segoe UI" w:hAnsi="Segoe UI" w:cs="Segoe UI"/>
                  </w:rPr>
                  <w:t>Choose an item.</w:t>
                </w:r>
              </w:p>
            </w:tc>
          </w:sdtContent>
        </w:sdt>
        <w:sdt>
          <w:sdtPr>
            <w:rPr>
              <w:rFonts w:ascii="Segoe UI" w:hAnsi="Segoe UI" w:cs="Segoe UI"/>
              <w:i/>
            </w:rPr>
            <w:alias w:val="Feasibility rating "/>
            <w:tag w:val="Feasibility rating "/>
            <w:id w:val="102238498"/>
            <w:placeholder>
              <w:docPart w:val="77100B99B587420480159599F7D73269"/>
            </w:placeholder>
            <w:showingPlcHdr/>
            <w:dropDownList>
              <w:listItem w:value="Choose an item."/>
              <w:listItem w:displayText="Highly feasible to implement " w:value="Highly feasible to implement "/>
              <w:listItem w:displayText="Somewhat feasible with some challenges" w:value="Somewhat feasible with some challenges"/>
              <w:listItem w:displayText="Significant challenges with implementation" w:value="Significant challenges with implementation"/>
              <w:listItem w:displayText="Not feasible to implement " w:value="Not feasible to implement "/>
            </w:dropDownList>
          </w:sdtPr>
          <w:sdtContent>
            <w:tc>
              <w:tcPr>
                <w:tcW w:w="778" w:type="pct"/>
              </w:tcPr>
              <w:p w14:paraId="0E79FB6B" w14:textId="4FBA6C9E" w:rsidR="00313DB6" w:rsidRPr="003E5DC8" w:rsidRDefault="00C4193C" w:rsidP="00712598">
                <w:pPr>
                  <w:pStyle w:val="Tabletextleft"/>
                  <w:spacing w:before="40" w:after="40"/>
                  <w:rPr>
                    <w:rFonts w:ascii="Segoe UI" w:hAnsi="Segoe UI" w:cs="Segoe UI"/>
                  </w:rPr>
                </w:pPr>
                <w:r w:rsidRPr="003E5DC8">
                  <w:rPr>
                    <w:rStyle w:val="PlaceholderText"/>
                    <w:rFonts w:ascii="Segoe UI" w:hAnsi="Segoe UI" w:cs="Segoe UI"/>
                  </w:rPr>
                  <w:t>Choose an item.</w:t>
                </w:r>
              </w:p>
            </w:tc>
          </w:sdtContent>
        </w:sdt>
        <w:sdt>
          <w:sdtPr>
            <w:rPr>
              <w:rFonts w:ascii="Segoe UI" w:hAnsi="Segoe UI" w:cs="Segoe UI"/>
              <w:i/>
            </w:rPr>
            <w:alias w:val="Other impacts rating"/>
            <w:tag w:val="Other impacts rating"/>
            <w:id w:val="1440262239"/>
            <w:placeholder>
              <w:docPart w:val="80586EB145634CA2A1EC81240EE39FEA"/>
            </w:placeholder>
            <w:showingPlcHdr/>
            <w:dropDownList>
              <w:listItem w:value="Choose an item."/>
              <w:listItem w:displayText="Benefits to the organisation and/or community " w:value="Benefits to the organisation and/or community "/>
              <w:listItem w:displayText="Mixed impacts on the organisation and/or community " w:value="Mixed impacts on the organisation and/or community "/>
              <w:listItem w:displayText="Potential harms to the organisation and/or community " w:value="Potential harms to the organisation and/or community "/>
            </w:dropDownList>
          </w:sdtPr>
          <w:sdtContent>
            <w:tc>
              <w:tcPr>
                <w:tcW w:w="1269" w:type="pct"/>
              </w:tcPr>
              <w:p w14:paraId="78AEDF94" w14:textId="4A7CDC3F" w:rsidR="00313DB6" w:rsidRPr="003E5DC8" w:rsidRDefault="000717EB" w:rsidP="00712598">
                <w:pPr>
                  <w:pStyle w:val="Tabletextleft"/>
                  <w:spacing w:before="40" w:after="40"/>
                  <w:rPr>
                    <w:rFonts w:ascii="Segoe UI" w:hAnsi="Segoe UI" w:cs="Segoe UI"/>
                  </w:rPr>
                </w:pPr>
                <w:r w:rsidRPr="003E5DC8">
                  <w:rPr>
                    <w:rStyle w:val="PlaceholderText"/>
                    <w:rFonts w:ascii="Segoe UI" w:hAnsi="Segoe UI" w:cs="Segoe UI"/>
                  </w:rPr>
                  <w:t>Choose an item.</w:t>
                </w:r>
              </w:p>
            </w:tc>
          </w:sdtContent>
        </w:sdt>
      </w:tr>
      <w:tr w:rsidR="00313DB6" w:rsidRPr="003E5DC8" w14:paraId="56799293" w14:textId="77777777" w:rsidTr="00712598">
        <w:trPr>
          <w:cnfStyle w:val="000000100000" w:firstRow="0" w:lastRow="0" w:firstColumn="0" w:lastColumn="0" w:oddVBand="0" w:evenVBand="0" w:oddHBand="1" w:evenHBand="0" w:firstRowFirstColumn="0" w:firstRowLastColumn="0" w:lastRowFirstColumn="0" w:lastRowLastColumn="0"/>
          <w:trHeight w:val="85"/>
        </w:trPr>
        <w:tc>
          <w:tcPr>
            <w:tcW w:w="292" w:type="pct"/>
            <w:vMerge/>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E2419FE" w14:textId="77777777" w:rsidR="00313DB6" w:rsidRPr="003E5DC8" w:rsidRDefault="00313DB6">
            <w:pPr>
              <w:pStyle w:val="Tabletextleft"/>
              <w:rPr>
                <w:rFonts w:ascii="Segoe UI" w:hAnsi="Segoe UI" w:cs="Segoe UI"/>
              </w:rPr>
            </w:pPr>
          </w:p>
        </w:tc>
        <w:tc>
          <w:tcPr>
            <w:tcW w:w="1775"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A060C5F" w14:textId="77777777" w:rsidR="00313DB6" w:rsidRPr="003E5DC8" w:rsidRDefault="00313DB6" w:rsidP="00712598">
            <w:pPr>
              <w:pStyle w:val="Tabletextleft"/>
              <w:spacing w:before="40" w:after="40"/>
              <w:rPr>
                <w:rFonts w:ascii="Segoe UI" w:hAnsi="Segoe UI" w:cs="Segoe UI"/>
              </w:rPr>
            </w:pPr>
          </w:p>
        </w:tc>
        <w:sdt>
          <w:sdtPr>
            <w:rPr>
              <w:rFonts w:ascii="Segoe UI" w:hAnsi="Segoe UI" w:cs="Segoe UI"/>
              <w:i/>
            </w:rPr>
            <w:alias w:val="Effectiviness rating"/>
            <w:tag w:val="Effectiviness rating"/>
            <w:id w:val="-2111803922"/>
            <w:placeholder>
              <w:docPart w:val="5EF4CA328CA2410AA90A969AB8F81CE9"/>
            </w:placeholder>
            <w:showingPlcHdr/>
            <w:dropDownList>
              <w:listItem w:value="Choose an item."/>
              <w:listItem w:displayText="Effectively addresses risk " w:value="Effectively addresses risk "/>
              <w:listItem w:displayText="Somewhat effectively addresses risk " w:value="Somewhat effectively addresses risk "/>
              <w:listItem w:displayText="Limited effectiveness in addressing risk" w:value="Limited effectiveness in addressing risk"/>
              <w:listItem w:displayText="Does not address risk " w:value="Does not address risk "/>
            </w:dropDownList>
          </w:sdtPr>
          <w:sdtContent>
            <w:tc>
              <w:tcPr>
                <w:tcW w:w="886"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5159651" w14:textId="77777777" w:rsidR="00313DB6" w:rsidRPr="003E5DC8" w:rsidRDefault="00313DB6" w:rsidP="00712598">
                <w:pPr>
                  <w:pStyle w:val="Tabletextleft"/>
                  <w:spacing w:before="40" w:after="40"/>
                  <w:rPr>
                    <w:rFonts w:ascii="Segoe UI" w:hAnsi="Segoe UI" w:cs="Segoe UI"/>
                  </w:rPr>
                </w:pPr>
                <w:r w:rsidRPr="003E5DC8">
                  <w:rPr>
                    <w:rStyle w:val="PlaceholderText"/>
                    <w:rFonts w:ascii="Segoe UI" w:hAnsi="Segoe UI" w:cs="Segoe UI"/>
                  </w:rPr>
                  <w:t>Choose an item.</w:t>
                </w:r>
              </w:p>
            </w:tc>
          </w:sdtContent>
        </w:sdt>
        <w:sdt>
          <w:sdtPr>
            <w:rPr>
              <w:rFonts w:ascii="Segoe UI" w:hAnsi="Segoe UI" w:cs="Segoe UI"/>
              <w:i/>
            </w:rPr>
            <w:alias w:val="Feasibility rating "/>
            <w:tag w:val="Feasibility rating "/>
            <w:id w:val="-908081575"/>
            <w:placeholder>
              <w:docPart w:val="1CFA64F8A5D4481FB4D536ACC87AC6F2"/>
            </w:placeholder>
            <w:showingPlcHdr/>
            <w:dropDownList>
              <w:listItem w:value="Choose an item."/>
              <w:listItem w:displayText="Highly feasible to implement " w:value="Highly feasible to implement "/>
              <w:listItem w:displayText="Somewhat feasible with some challenges" w:value="Somewhat feasible with some challenges"/>
              <w:listItem w:displayText="Significant challenges with implementation" w:value="Significant challenges with implementation"/>
              <w:listItem w:displayText="Not feasible to implement " w:value="Not feasible to implement "/>
            </w:dropDownList>
          </w:sdtPr>
          <w:sdtContent>
            <w:tc>
              <w:tcPr>
                <w:tcW w:w="778"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8347A5E" w14:textId="5682A4AC" w:rsidR="00313DB6" w:rsidRPr="003E5DC8" w:rsidRDefault="00C4193C" w:rsidP="00712598">
                <w:pPr>
                  <w:pStyle w:val="Tabletextleft"/>
                  <w:spacing w:before="40" w:after="40"/>
                  <w:rPr>
                    <w:rFonts w:ascii="Segoe UI" w:hAnsi="Segoe UI" w:cs="Segoe UI"/>
                  </w:rPr>
                </w:pPr>
                <w:r w:rsidRPr="003E5DC8">
                  <w:rPr>
                    <w:rStyle w:val="PlaceholderText"/>
                    <w:rFonts w:ascii="Segoe UI" w:hAnsi="Segoe UI" w:cs="Segoe UI"/>
                  </w:rPr>
                  <w:t>Choose an item.</w:t>
                </w:r>
              </w:p>
            </w:tc>
          </w:sdtContent>
        </w:sdt>
        <w:sdt>
          <w:sdtPr>
            <w:rPr>
              <w:rFonts w:ascii="Segoe UI" w:hAnsi="Segoe UI" w:cs="Segoe UI"/>
              <w:i/>
            </w:rPr>
            <w:alias w:val="Other impacts rating"/>
            <w:tag w:val="Other impacts rating"/>
            <w:id w:val="-863373024"/>
            <w:placeholder>
              <w:docPart w:val="CD8AA6541B55469496E440A16DA4C7EF"/>
            </w:placeholder>
            <w:showingPlcHdr/>
            <w:dropDownList>
              <w:listItem w:value="Choose an item."/>
              <w:listItem w:displayText="Benefits to the organisation and/or community " w:value="Benefits to the organisation and/or community "/>
              <w:listItem w:displayText="Mixed impacts on the organisation and/or community " w:value="Mixed impacts on the organisation and/or community "/>
              <w:listItem w:displayText="Potential harms to the organisation and/or community " w:value="Potential harms to the organisation and/or community "/>
            </w:dropDownList>
          </w:sdtPr>
          <w:sdtContent>
            <w:tc>
              <w:tcPr>
                <w:tcW w:w="1269"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04732ED" w14:textId="51F180B4" w:rsidR="00313DB6" w:rsidRPr="003E5DC8" w:rsidRDefault="000717EB" w:rsidP="00712598">
                <w:pPr>
                  <w:pStyle w:val="Tabletextleft"/>
                  <w:spacing w:before="40" w:after="40"/>
                  <w:rPr>
                    <w:rFonts w:ascii="Segoe UI" w:hAnsi="Segoe UI" w:cs="Segoe UI"/>
                  </w:rPr>
                </w:pPr>
                <w:r w:rsidRPr="003E5DC8">
                  <w:rPr>
                    <w:rStyle w:val="PlaceholderText"/>
                    <w:rFonts w:ascii="Segoe UI" w:hAnsi="Segoe UI" w:cs="Segoe UI"/>
                  </w:rPr>
                  <w:t>Choose an item.</w:t>
                </w:r>
              </w:p>
            </w:tc>
          </w:sdtContent>
        </w:sdt>
      </w:tr>
      <w:tr w:rsidR="00313DB6" w:rsidRPr="003E5DC8" w14:paraId="0156E49F" w14:textId="77777777" w:rsidTr="00712598">
        <w:trPr>
          <w:trHeight w:val="85"/>
        </w:trPr>
        <w:tc>
          <w:tcPr>
            <w:tcW w:w="292" w:type="pct"/>
            <w:vMerge w:val="restart"/>
          </w:tcPr>
          <w:p w14:paraId="10F90180" w14:textId="77777777" w:rsidR="00313DB6" w:rsidRPr="003E5DC8" w:rsidRDefault="00313DB6">
            <w:pPr>
              <w:pStyle w:val="Tabletextleft"/>
              <w:rPr>
                <w:rFonts w:ascii="Segoe UI" w:hAnsi="Segoe UI" w:cs="Segoe UI"/>
              </w:rPr>
            </w:pPr>
          </w:p>
        </w:tc>
        <w:tc>
          <w:tcPr>
            <w:tcW w:w="1775" w:type="pct"/>
          </w:tcPr>
          <w:p w14:paraId="3BBB34C9" w14:textId="77777777" w:rsidR="00313DB6" w:rsidRPr="003E5DC8" w:rsidRDefault="00313DB6" w:rsidP="00712598">
            <w:pPr>
              <w:pStyle w:val="Tabletextleft"/>
              <w:spacing w:before="40" w:after="40"/>
              <w:rPr>
                <w:rFonts w:ascii="Segoe UI" w:hAnsi="Segoe UI" w:cs="Segoe UI"/>
              </w:rPr>
            </w:pPr>
          </w:p>
        </w:tc>
        <w:sdt>
          <w:sdtPr>
            <w:rPr>
              <w:rFonts w:ascii="Segoe UI" w:hAnsi="Segoe UI" w:cs="Segoe UI"/>
              <w:i/>
            </w:rPr>
            <w:alias w:val="Effectiviness rating"/>
            <w:tag w:val="Effectiviness rating"/>
            <w:id w:val="1318763460"/>
            <w:placeholder>
              <w:docPart w:val="0D4AB41E5C0F45FD9E1365C79853D1F1"/>
            </w:placeholder>
            <w:showingPlcHdr/>
            <w:dropDownList>
              <w:listItem w:value="Choose an item."/>
              <w:listItem w:displayText="Effectively addresses risk " w:value="Effectively addresses risk "/>
              <w:listItem w:displayText="Somewhat effectively addresses risk " w:value="Somewhat effectively addresses risk "/>
              <w:listItem w:displayText="Limited effectiveness in addressing risk" w:value="Limited effectiveness in addressing risk"/>
              <w:listItem w:displayText="Does not address risk " w:value="Does not address risk "/>
            </w:dropDownList>
          </w:sdtPr>
          <w:sdtContent>
            <w:tc>
              <w:tcPr>
                <w:tcW w:w="886" w:type="pct"/>
              </w:tcPr>
              <w:p w14:paraId="17E4E015" w14:textId="77777777" w:rsidR="00313DB6" w:rsidRPr="003E5DC8" w:rsidRDefault="00313DB6" w:rsidP="00712598">
                <w:pPr>
                  <w:pStyle w:val="Tabletextleft"/>
                  <w:spacing w:before="40" w:after="40"/>
                  <w:rPr>
                    <w:rFonts w:ascii="Segoe UI" w:hAnsi="Segoe UI" w:cs="Segoe UI"/>
                  </w:rPr>
                </w:pPr>
                <w:r w:rsidRPr="003E5DC8">
                  <w:rPr>
                    <w:rStyle w:val="PlaceholderText"/>
                    <w:rFonts w:ascii="Segoe UI" w:hAnsi="Segoe UI" w:cs="Segoe UI"/>
                  </w:rPr>
                  <w:t>Choose an item.</w:t>
                </w:r>
              </w:p>
            </w:tc>
          </w:sdtContent>
        </w:sdt>
        <w:sdt>
          <w:sdtPr>
            <w:rPr>
              <w:rFonts w:ascii="Segoe UI" w:hAnsi="Segoe UI" w:cs="Segoe UI"/>
              <w:i/>
            </w:rPr>
            <w:alias w:val="Feasibility rating "/>
            <w:tag w:val="Feasibility rating "/>
            <w:id w:val="135464226"/>
            <w:placeholder>
              <w:docPart w:val="D07C8DE2AAEB4D2AACBCA57592757D3A"/>
            </w:placeholder>
            <w:showingPlcHdr/>
            <w:dropDownList>
              <w:listItem w:value="Choose an item."/>
              <w:listItem w:displayText="Highly feasible to implement " w:value="Highly feasible to implement "/>
              <w:listItem w:displayText="Somewhat feasible with some challenges" w:value="Somewhat feasible with some challenges"/>
              <w:listItem w:displayText="Significant challenges with implementation" w:value="Significant challenges with implementation"/>
              <w:listItem w:displayText="Not feasible to implement " w:value="Not feasible to implement "/>
            </w:dropDownList>
          </w:sdtPr>
          <w:sdtContent>
            <w:tc>
              <w:tcPr>
                <w:tcW w:w="778" w:type="pct"/>
              </w:tcPr>
              <w:p w14:paraId="42755008" w14:textId="17A72B35" w:rsidR="00313DB6" w:rsidRPr="003E5DC8" w:rsidRDefault="00C4193C" w:rsidP="00712598">
                <w:pPr>
                  <w:pStyle w:val="Tabletextleft"/>
                  <w:spacing w:before="40" w:after="40"/>
                  <w:rPr>
                    <w:rFonts w:ascii="Segoe UI" w:hAnsi="Segoe UI" w:cs="Segoe UI"/>
                  </w:rPr>
                </w:pPr>
                <w:r w:rsidRPr="003E5DC8">
                  <w:rPr>
                    <w:rStyle w:val="PlaceholderText"/>
                    <w:rFonts w:ascii="Segoe UI" w:hAnsi="Segoe UI" w:cs="Segoe UI"/>
                  </w:rPr>
                  <w:t>Choose an item.</w:t>
                </w:r>
              </w:p>
            </w:tc>
          </w:sdtContent>
        </w:sdt>
        <w:sdt>
          <w:sdtPr>
            <w:rPr>
              <w:rFonts w:ascii="Segoe UI" w:hAnsi="Segoe UI" w:cs="Segoe UI"/>
              <w:i/>
            </w:rPr>
            <w:alias w:val="Other impacts rating"/>
            <w:tag w:val="Other impacts rating"/>
            <w:id w:val="-38971401"/>
            <w:placeholder>
              <w:docPart w:val="65BE0D8413C847EF8E95569FA5101B69"/>
            </w:placeholder>
            <w:showingPlcHdr/>
            <w:dropDownList>
              <w:listItem w:value="Choose an item."/>
              <w:listItem w:displayText="Benefits to the organisation and/or community " w:value="Benefits to the organisation and/or community "/>
              <w:listItem w:displayText="Mixed impacts on the organisation and/or community " w:value="Mixed impacts on the organisation and/or community "/>
              <w:listItem w:displayText="Potential harms to the organisation and/or community " w:value="Potential harms to the organisation and/or community "/>
            </w:dropDownList>
          </w:sdtPr>
          <w:sdtContent>
            <w:tc>
              <w:tcPr>
                <w:tcW w:w="1269" w:type="pct"/>
              </w:tcPr>
              <w:p w14:paraId="298C2AE9" w14:textId="768BC221" w:rsidR="00313DB6" w:rsidRPr="003E5DC8" w:rsidRDefault="000717EB" w:rsidP="00712598">
                <w:pPr>
                  <w:pStyle w:val="Tabletextleft"/>
                  <w:spacing w:before="40" w:after="40"/>
                  <w:rPr>
                    <w:rFonts w:ascii="Segoe UI" w:hAnsi="Segoe UI" w:cs="Segoe UI"/>
                  </w:rPr>
                </w:pPr>
                <w:r w:rsidRPr="003E5DC8">
                  <w:rPr>
                    <w:rStyle w:val="PlaceholderText"/>
                    <w:rFonts w:ascii="Segoe UI" w:hAnsi="Segoe UI" w:cs="Segoe UI"/>
                  </w:rPr>
                  <w:t>Choose an item.</w:t>
                </w:r>
              </w:p>
            </w:tc>
          </w:sdtContent>
        </w:sdt>
      </w:tr>
      <w:tr w:rsidR="00313DB6" w:rsidRPr="003E5DC8" w14:paraId="5F94B3F8" w14:textId="77777777" w:rsidTr="00712598">
        <w:trPr>
          <w:cnfStyle w:val="000000100000" w:firstRow="0" w:lastRow="0" w:firstColumn="0" w:lastColumn="0" w:oddVBand="0" w:evenVBand="0" w:oddHBand="1" w:evenHBand="0" w:firstRowFirstColumn="0" w:firstRowLastColumn="0" w:lastRowFirstColumn="0" w:lastRowLastColumn="0"/>
          <w:trHeight w:val="85"/>
        </w:trPr>
        <w:tc>
          <w:tcPr>
            <w:tcW w:w="292" w:type="pct"/>
            <w:vMerge/>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D8D4F2C" w14:textId="77777777" w:rsidR="00313DB6" w:rsidRPr="003E5DC8" w:rsidRDefault="00313DB6">
            <w:pPr>
              <w:pStyle w:val="Tabletextleft"/>
              <w:rPr>
                <w:rFonts w:ascii="Segoe UI" w:hAnsi="Segoe UI" w:cs="Segoe UI"/>
              </w:rPr>
            </w:pPr>
          </w:p>
        </w:tc>
        <w:tc>
          <w:tcPr>
            <w:tcW w:w="1775"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12339A8" w14:textId="77777777" w:rsidR="00313DB6" w:rsidRPr="003E5DC8" w:rsidRDefault="00313DB6" w:rsidP="00712598">
            <w:pPr>
              <w:pStyle w:val="Tabletextleft"/>
              <w:spacing w:before="40" w:after="40"/>
              <w:rPr>
                <w:rFonts w:ascii="Segoe UI" w:hAnsi="Segoe UI" w:cs="Segoe UI"/>
              </w:rPr>
            </w:pPr>
          </w:p>
        </w:tc>
        <w:sdt>
          <w:sdtPr>
            <w:rPr>
              <w:rFonts w:ascii="Segoe UI" w:hAnsi="Segoe UI" w:cs="Segoe UI"/>
              <w:i/>
            </w:rPr>
            <w:alias w:val="Effectiviness rating"/>
            <w:tag w:val="Effectiviness rating"/>
            <w:id w:val="903882378"/>
            <w:placeholder>
              <w:docPart w:val="79F9EA6F8E2E425B9319AFE261A5D60F"/>
            </w:placeholder>
            <w:showingPlcHdr/>
            <w:dropDownList>
              <w:listItem w:value="Choose an item."/>
              <w:listItem w:displayText="Effectively addresses risk " w:value="Effectively addresses risk "/>
              <w:listItem w:displayText="Somewhat effectively addresses risk " w:value="Somewhat effectively addresses risk "/>
              <w:listItem w:displayText="Limited effectiveness in addressing risk" w:value="Limited effectiveness in addressing risk"/>
              <w:listItem w:displayText="Does not address risk " w:value="Does not address risk "/>
            </w:dropDownList>
          </w:sdtPr>
          <w:sdtContent>
            <w:tc>
              <w:tcPr>
                <w:tcW w:w="886"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F67ABFD" w14:textId="77777777" w:rsidR="00313DB6" w:rsidRPr="003E5DC8" w:rsidRDefault="00313DB6" w:rsidP="00712598">
                <w:pPr>
                  <w:pStyle w:val="Tabletextleft"/>
                  <w:spacing w:before="40" w:after="40"/>
                  <w:rPr>
                    <w:rFonts w:ascii="Segoe UI" w:hAnsi="Segoe UI" w:cs="Segoe UI"/>
                  </w:rPr>
                </w:pPr>
                <w:r w:rsidRPr="003E5DC8">
                  <w:rPr>
                    <w:rStyle w:val="PlaceholderText"/>
                    <w:rFonts w:ascii="Segoe UI" w:hAnsi="Segoe UI" w:cs="Segoe UI"/>
                  </w:rPr>
                  <w:t>Choose an item.</w:t>
                </w:r>
              </w:p>
            </w:tc>
          </w:sdtContent>
        </w:sdt>
        <w:sdt>
          <w:sdtPr>
            <w:rPr>
              <w:rFonts w:ascii="Segoe UI" w:hAnsi="Segoe UI" w:cs="Segoe UI"/>
              <w:i/>
            </w:rPr>
            <w:alias w:val="Feasibility rating "/>
            <w:tag w:val="Feasibility rating "/>
            <w:id w:val="186026952"/>
            <w:placeholder>
              <w:docPart w:val="D50604F0E5F74B0882F513E56B7EC9CE"/>
            </w:placeholder>
            <w:showingPlcHdr/>
            <w:dropDownList>
              <w:listItem w:value="Choose an item."/>
              <w:listItem w:displayText="Highly feasible to implement " w:value="Highly feasible to implement "/>
              <w:listItem w:displayText="Somewhat feasible with some challenges" w:value="Somewhat feasible with some challenges"/>
              <w:listItem w:displayText="Significant challenges with implementation" w:value="Significant challenges with implementation"/>
              <w:listItem w:displayText="Not feasible to implement " w:value="Not feasible to implement "/>
            </w:dropDownList>
          </w:sdtPr>
          <w:sdtContent>
            <w:tc>
              <w:tcPr>
                <w:tcW w:w="778"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73DC71A" w14:textId="67639561" w:rsidR="00313DB6" w:rsidRPr="003E5DC8" w:rsidRDefault="000717EB" w:rsidP="00712598">
                <w:pPr>
                  <w:pStyle w:val="Tabletextleft"/>
                  <w:spacing w:before="40" w:after="40"/>
                  <w:rPr>
                    <w:rFonts w:ascii="Segoe UI" w:hAnsi="Segoe UI" w:cs="Segoe UI"/>
                  </w:rPr>
                </w:pPr>
                <w:r w:rsidRPr="003E5DC8">
                  <w:rPr>
                    <w:rStyle w:val="PlaceholderText"/>
                    <w:rFonts w:ascii="Segoe UI" w:hAnsi="Segoe UI" w:cs="Segoe UI"/>
                  </w:rPr>
                  <w:t>Choose an item.</w:t>
                </w:r>
              </w:p>
            </w:tc>
          </w:sdtContent>
        </w:sdt>
        <w:sdt>
          <w:sdtPr>
            <w:rPr>
              <w:rFonts w:ascii="Segoe UI" w:hAnsi="Segoe UI" w:cs="Segoe UI"/>
              <w:i/>
            </w:rPr>
            <w:alias w:val="Other impacts rating"/>
            <w:tag w:val="Other impacts rating"/>
            <w:id w:val="-1811086152"/>
            <w:placeholder>
              <w:docPart w:val="E040C6A0022D43C392D8C245EBACD6AB"/>
            </w:placeholder>
            <w:showingPlcHdr/>
            <w:dropDownList>
              <w:listItem w:value="Choose an item."/>
              <w:listItem w:displayText="Benefits to the organisation and/or community " w:value="Benefits to the organisation and/or community "/>
              <w:listItem w:displayText="Mixed impacts on the organisation and/or community " w:value="Mixed impacts on the organisation and/or community "/>
              <w:listItem w:displayText="Potential harms to the organisation and/or community " w:value="Potential harms to the organisation and/or community "/>
            </w:dropDownList>
          </w:sdtPr>
          <w:sdtContent>
            <w:tc>
              <w:tcPr>
                <w:tcW w:w="1269"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80C0124" w14:textId="307478E2" w:rsidR="00313DB6" w:rsidRPr="003E5DC8" w:rsidRDefault="000717EB" w:rsidP="00712598">
                <w:pPr>
                  <w:pStyle w:val="Tabletextleft"/>
                  <w:spacing w:before="40" w:after="40"/>
                  <w:rPr>
                    <w:rFonts w:ascii="Segoe UI" w:hAnsi="Segoe UI" w:cs="Segoe UI"/>
                  </w:rPr>
                </w:pPr>
                <w:r w:rsidRPr="003E5DC8">
                  <w:rPr>
                    <w:rStyle w:val="PlaceholderText"/>
                    <w:rFonts w:ascii="Segoe UI" w:hAnsi="Segoe UI" w:cs="Segoe UI"/>
                  </w:rPr>
                  <w:t>Choose an item.</w:t>
                </w:r>
              </w:p>
            </w:tc>
          </w:sdtContent>
        </w:sdt>
      </w:tr>
      <w:tr w:rsidR="00313DB6" w:rsidRPr="003E5DC8" w14:paraId="5A2123C6" w14:textId="77777777" w:rsidTr="00712598">
        <w:trPr>
          <w:trHeight w:val="85"/>
        </w:trPr>
        <w:tc>
          <w:tcPr>
            <w:tcW w:w="292" w:type="pct"/>
            <w:vMerge/>
          </w:tcPr>
          <w:p w14:paraId="66C90E87" w14:textId="77777777" w:rsidR="00313DB6" w:rsidRPr="003E5DC8" w:rsidRDefault="00313DB6">
            <w:pPr>
              <w:pStyle w:val="Tabletextleft"/>
              <w:rPr>
                <w:rFonts w:ascii="Segoe UI" w:hAnsi="Segoe UI" w:cs="Segoe UI"/>
              </w:rPr>
            </w:pPr>
          </w:p>
        </w:tc>
        <w:tc>
          <w:tcPr>
            <w:tcW w:w="1775" w:type="pct"/>
          </w:tcPr>
          <w:p w14:paraId="4A3F3E4A" w14:textId="77777777" w:rsidR="00313DB6" w:rsidRPr="003E5DC8" w:rsidRDefault="00313DB6" w:rsidP="00712598">
            <w:pPr>
              <w:pStyle w:val="Tabletextleft"/>
              <w:spacing w:before="40" w:after="40"/>
              <w:rPr>
                <w:rFonts w:ascii="Segoe UI" w:hAnsi="Segoe UI" w:cs="Segoe UI"/>
              </w:rPr>
            </w:pPr>
          </w:p>
        </w:tc>
        <w:sdt>
          <w:sdtPr>
            <w:rPr>
              <w:rFonts w:ascii="Segoe UI" w:hAnsi="Segoe UI" w:cs="Segoe UI"/>
              <w:i/>
            </w:rPr>
            <w:alias w:val="Effectiviness rating"/>
            <w:tag w:val="Effectiviness rating"/>
            <w:id w:val="-1281018536"/>
            <w:placeholder>
              <w:docPart w:val="B4FD963EE1074CAB929A4B6F838F1994"/>
            </w:placeholder>
            <w:showingPlcHdr/>
            <w:dropDownList>
              <w:listItem w:value="Choose an item."/>
              <w:listItem w:displayText="Effectively addresses risk " w:value="Effectively addresses risk "/>
              <w:listItem w:displayText="Somewhat effectively addresses risk " w:value="Somewhat effectively addresses risk "/>
              <w:listItem w:displayText="Limited effectiveness in addressing risk" w:value="Limited effectiveness in addressing risk"/>
              <w:listItem w:displayText="Does not address risk " w:value="Does not address risk "/>
            </w:dropDownList>
          </w:sdtPr>
          <w:sdtContent>
            <w:tc>
              <w:tcPr>
                <w:tcW w:w="886" w:type="pct"/>
              </w:tcPr>
              <w:p w14:paraId="77457046" w14:textId="77777777" w:rsidR="00313DB6" w:rsidRPr="003E5DC8" w:rsidRDefault="00313DB6" w:rsidP="00712598">
                <w:pPr>
                  <w:pStyle w:val="Tabletextleft"/>
                  <w:spacing w:before="40" w:after="40"/>
                  <w:rPr>
                    <w:rFonts w:ascii="Segoe UI" w:hAnsi="Segoe UI" w:cs="Segoe UI"/>
                  </w:rPr>
                </w:pPr>
                <w:r w:rsidRPr="003E5DC8">
                  <w:rPr>
                    <w:rStyle w:val="PlaceholderText"/>
                    <w:rFonts w:ascii="Segoe UI" w:hAnsi="Segoe UI" w:cs="Segoe UI"/>
                  </w:rPr>
                  <w:t>Choose an item.</w:t>
                </w:r>
              </w:p>
            </w:tc>
          </w:sdtContent>
        </w:sdt>
        <w:sdt>
          <w:sdtPr>
            <w:rPr>
              <w:rFonts w:ascii="Segoe UI" w:hAnsi="Segoe UI" w:cs="Segoe UI"/>
              <w:i/>
            </w:rPr>
            <w:alias w:val="Feasibility rating "/>
            <w:tag w:val="Feasibility rating "/>
            <w:id w:val="63997667"/>
            <w:placeholder>
              <w:docPart w:val="F25AA9139E1F46E0BC82AB7E83016B70"/>
            </w:placeholder>
            <w:showingPlcHdr/>
            <w:dropDownList>
              <w:listItem w:value="Choose an item."/>
              <w:listItem w:displayText="Highly feasible to implement " w:value="Highly feasible to implement "/>
              <w:listItem w:displayText="Somewhat feasible with some challenges" w:value="Somewhat feasible with some challenges"/>
              <w:listItem w:displayText="Significant challenges with implementation" w:value="Significant challenges with implementation"/>
              <w:listItem w:displayText="Not feasible to implement " w:value="Not feasible to implement "/>
            </w:dropDownList>
          </w:sdtPr>
          <w:sdtContent>
            <w:tc>
              <w:tcPr>
                <w:tcW w:w="778" w:type="pct"/>
              </w:tcPr>
              <w:p w14:paraId="3DF13400" w14:textId="0D630F1C" w:rsidR="00313DB6" w:rsidRPr="003E5DC8" w:rsidRDefault="000717EB" w:rsidP="00712598">
                <w:pPr>
                  <w:pStyle w:val="Tabletextleft"/>
                  <w:spacing w:before="40" w:after="40"/>
                  <w:rPr>
                    <w:rFonts w:ascii="Segoe UI" w:hAnsi="Segoe UI" w:cs="Segoe UI"/>
                  </w:rPr>
                </w:pPr>
                <w:r w:rsidRPr="003E5DC8">
                  <w:rPr>
                    <w:rStyle w:val="PlaceholderText"/>
                    <w:rFonts w:ascii="Segoe UI" w:hAnsi="Segoe UI" w:cs="Segoe UI"/>
                  </w:rPr>
                  <w:t>Choose an item.</w:t>
                </w:r>
              </w:p>
            </w:tc>
          </w:sdtContent>
        </w:sdt>
        <w:sdt>
          <w:sdtPr>
            <w:rPr>
              <w:rFonts w:ascii="Segoe UI" w:hAnsi="Segoe UI" w:cs="Segoe UI"/>
              <w:i/>
            </w:rPr>
            <w:alias w:val="Other impacts rating"/>
            <w:tag w:val="Other impacts rating"/>
            <w:id w:val="-996882822"/>
            <w:placeholder>
              <w:docPart w:val="C614EC2446EF42038FC47E7097E5A779"/>
            </w:placeholder>
            <w:showingPlcHdr/>
            <w:dropDownList>
              <w:listItem w:value="Choose an item."/>
              <w:listItem w:displayText="Benefits to the organisation and/or community " w:value="Benefits to the organisation and/or community "/>
              <w:listItem w:displayText="Mixed impacts on the organisation and/or community " w:value="Mixed impacts on the organisation and/or community "/>
              <w:listItem w:displayText="Potential harms to the organisation and/or community " w:value="Potential harms to the organisation and/or community "/>
            </w:dropDownList>
          </w:sdtPr>
          <w:sdtContent>
            <w:tc>
              <w:tcPr>
                <w:tcW w:w="1269" w:type="pct"/>
              </w:tcPr>
              <w:p w14:paraId="6964C687" w14:textId="45644451" w:rsidR="00313DB6" w:rsidRPr="003E5DC8" w:rsidRDefault="000717EB" w:rsidP="00712598">
                <w:pPr>
                  <w:pStyle w:val="Tabletextleft"/>
                  <w:spacing w:before="40" w:after="40"/>
                  <w:rPr>
                    <w:rFonts w:ascii="Segoe UI" w:hAnsi="Segoe UI" w:cs="Segoe UI"/>
                  </w:rPr>
                </w:pPr>
                <w:r w:rsidRPr="003E5DC8">
                  <w:rPr>
                    <w:rStyle w:val="PlaceholderText"/>
                    <w:rFonts w:ascii="Segoe UI" w:hAnsi="Segoe UI" w:cs="Segoe UI"/>
                  </w:rPr>
                  <w:t>Choose an item.</w:t>
                </w:r>
              </w:p>
            </w:tc>
          </w:sdtContent>
        </w:sdt>
      </w:tr>
      <w:tr w:rsidR="00313DB6" w:rsidRPr="003E5DC8" w14:paraId="73638B1F" w14:textId="77777777" w:rsidTr="00712598">
        <w:trPr>
          <w:cnfStyle w:val="000000100000" w:firstRow="0" w:lastRow="0" w:firstColumn="0" w:lastColumn="0" w:oddVBand="0" w:evenVBand="0" w:oddHBand="1" w:evenHBand="0" w:firstRowFirstColumn="0" w:firstRowLastColumn="0" w:lastRowFirstColumn="0" w:lastRowLastColumn="0"/>
          <w:trHeight w:val="85"/>
        </w:trPr>
        <w:tc>
          <w:tcPr>
            <w:tcW w:w="292" w:type="pct"/>
            <w:vMerge/>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4665100" w14:textId="77777777" w:rsidR="00313DB6" w:rsidRPr="003E5DC8" w:rsidRDefault="00313DB6">
            <w:pPr>
              <w:pStyle w:val="Tabletextleft"/>
              <w:rPr>
                <w:rFonts w:ascii="Segoe UI" w:hAnsi="Segoe UI" w:cs="Segoe UI"/>
              </w:rPr>
            </w:pPr>
          </w:p>
        </w:tc>
        <w:tc>
          <w:tcPr>
            <w:tcW w:w="1775"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43E4053" w14:textId="77777777" w:rsidR="00313DB6" w:rsidRPr="003E5DC8" w:rsidRDefault="00313DB6" w:rsidP="00712598">
            <w:pPr>
              <w:pStyle w:val="Tabletextleft"/>
              <w:spacing w:before="40" w:after="40"/>
              <w:rPr>
                <w:rFonts w:ascii="Segoe UI" w:hAnsi="Segoe UI" w:cs="Segoe UI"/>
              </w:rPr>
            </w:pPr>
          </w:p>
        </w:tc>
        <w:sdt>
          <w:sdtPr>
            <w:rPr>
              <w:rFonts w:ascii="Segoe UI" w:hAnsi="Segoe UI" w:cs="Segoe UI"/>
              <w:i/>
            </w:rPr>
            <w:alias w:val="Effectiviness rating"/>
            <w:tag w:val="Effectiviness rating"/>
            <w:id w:val="-635171852"/>
            <w:placeholder>
              <w:docPart w:val="24CB632D8CAA4CD99A557A65295B2C63"/>
            </w:placeholder>
            <w:showingPlcHdr/>
            <w:dropDownList>
              <w:listItem w:value="Choose an item."/>
              <w:listItem w:displayText="Effectively addresses risk " w:value="Effectively addresses risk "/>
              <w:listItem w:displayText="Somewhat effectively addresses risk " w:value="Somewhat effectively addresses risk "/>
              <w:listItem w:displayText="Limited effectiveness in addressing risk" w:value="Limited effectiveness in addressing risk"/>
              <w:listItem w:displayText="Does not address risk " w:value="Does not address risk "/>
            </w:dropDownList>
          </w:sdtPr>
          <w:sdtContent>
            <w:tc>
              <w:tcPr>
                <w:tcW w:w="886"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3366308" w14:textId="77777777" w:rsidR="00313DB6" w:rsidRPr="003E5DC8" w:rsidRDefault="00313DB6" w:rsidP="00712598">
                <w:pPr>
                  <w:pStyle w:val="Tabletextleft"/>
                  <w:spacing w:before="40" w:after="40"/>
                  <w:rPr>
                    <w:rFonts w:ascii="Segoe UI" w:hAnsi="Segoe UI" w:cs="Segoe UI"/>
                  </w:rPr>
                </w:pPr>
                <w:r w:rsidRPr="003E5DC8">
                  <w:rPr>
                    <w:rStyle w:val="PlaceholderText"/>
                    <w:rFonts w:ascii="Segoe UI" w:hAnsi="Segoe UI" w:cs="Segoe UI"/>
                  </w:rPr>
                  <w:t>Choose an item.</w:t>
                </w:r>
              </w:p>
            </w:tc>
          </w:sdtContent>
        </w:sdt>
        <w:sdt>
          <w:sdtPr>
            <w:rPr>
              <w:rFonts w:ascii="Segoe UI" w:hAnsi="Segoe UI" w:cs="Segoe UI"/>
              <w:i/>
            </w:rPr>
            <w:alias w:val="Feasibility rating "/>
            <w:tag w:val="Feasibility rating "/>
            <w:id w:val="-732930728"/>
            <w:placeholder>
              <w:docPart w:val="565C40EC4992454BAF44732EA0631519"/>
            </w:placeholder>
            <w:showingPlcHdr/>
            <w:dropDownList>
              <w:listItem w:value="Choose an item."/>
              <w:listItem w:displayText="Highly feasible to implement " w:value="Highly feasible to implement "/>
              <w:listItem w:displayText="Somewhat feasible with some challenges" w:value="Somewhat feasible with some challenges"/>
              <w:listItem w:displayText="Significant challenges with implementation" w:value="Significant challenges with implementation"/>
              <w:listItem w:displayText="Not feasible to implement " w:value="Not feasible to implement "/>
            </w:dropDownList>
          </w:sdtPr>
          <w:sdtContent>
            <w:tc>
              <w:tcPr>
                <w:tcW w:w="778"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881EA32" w14:textId="2906C309" w:rsidR="00313DB6" w:rsidRPr="003E5DC8" w:rsidRDefault="000717EB" w:rsidP="00712598">
                <w:pPr>
                  <w:pStyle w:val="Tabletextleft"/>
                  <w:spacing w:before="40" w:after="40"/>
                  <w:rPr>
                    <w:rFonts w:ascii="Segoe UI" w:hAnsi="Segoe UI" w:cs="Segoe UI"/>
                  </w:rPr>
                </w:pPr>
                <w:r w:rsidRPr="003E5DC8">
                  <w:rPr>
                    <w:rStyle w:val="PlaceholderText"/>
                    <w:rFonts w:ascii="Segoe UI" w:hAnsi="Segoe UI" w:cs="Segoe UI"/>
                  </w:rPr>
                  <w:t>Choose an item.</w:t>
                </w:r>
              </w:p>
            </w:tc>
          </w:sdtContent>
        </w:sdt>
        <w:sdt>
          <w:sdtPr>
            <w:rPr>
              <w:rFonts w:ascii="Segoe UI" w:hAnsi="Segoe UI" w:cs="Segoe UI"/>
              <w:i/>
            </w:rPr>
            <w:alias w:val="Other impacts rating"/>
            <w:tag w:val="Other impacts rating"/>
            <w:id w:val="-2121976200"/>
            <w:placeholder>
              <w:docPart w:val="C1D6BB83C7A246D9941D6DC96081A29F"/>
            </w:placeholder>
            <w:showingPlcHdr/>
            <w:dropDownList>
              <w:listItem w:value="Choose an item."/>
              <w:listItem w:displayText="Benefits to the organisation and/or community " w:value="Benefits to the organisation and/or community "/>
              <w:listItem w:displayText="Mixed impacts on the organisation and/or community " w:value="Mixed impacts on the organisation and/or community "/>
              <w:listItem w:displayText="Potential harms to the organisation and/or community " w:value="Potential harms to the organisation and/or community "/>
            </w:dropDownList>
          </w:sdtPr>
          <w:sdtContent>
            <w:tc>
              <w:tcPr>
                <w:tcW w:w="1269"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B02542A" w14:textId="7BA799BF" w:rsidR="00313DB6" w:rsidRPr="003E5DC8" w:rsidRDefault="000717EB" w:rsidP="00712598">
                <w:pPr>
                  <w:pStyle w:val="Tabletextleft"/>
                  <w:spacing w:before="40" w:after="40"/>
                  <w:rPr>
                    <w:rFonts w:ascii="Segoe UI" w:hAnsi="Segoe UI" w:cs="Segoe UI"/>
                  </w:rPr>
                </w:pPr>
                <w:r w:rsidRPr="003E5DC8">
                  <w:rPr>
                    <w:rStyle w:val="PlaceholderText"/>
                    <w:rFonts w:ascii="Segoe UI" w:hAnsi="Segoe UI" w:cs="Segoe UI"/>
                  </w:rPr>
                  <w:t>Choose an item.</w:t>
                </w:r>
              </w:p>
            </w:tc>
          </w:sdtContent>
        </w:sdt>
      </w:tr>
      <w:tr w:rsidR="00313DB6" w:rsidRPr="003E5DC8" w14:paraId="6CC54CA4" w14:textId="77777777" w:rsidTr="00712598">
        <w:trPr>
          <w:trHeight w:val="85"/>
        </w:trPr>
        <w:tc>
          <w:tcPr>
            <w:tcW w:w="292" w:type="pct"/>
            <w:vMerge w:val="restart"/>
          </w:tcPr>
          <w:p w14:paraId="4CDD297C" w14:textId="77777777" w:rsidR="00313DB6" w:rsidRPr="003E5DC8" w:rsidRDefault="00313DB6">
            <w:pPr>
              <w:pStyle w:val="Tabletextleft"/>
              <w:rPr>
                <w:rFonts w:ascii="Segoe UI" w:hAnsi="Segoe UI" w:cs="Segoe UI"/>
              </w:rPr>
            </w:pPr>
          </w:p>
        </w:tc>
        <w:tc>
          <w:tcPr>
            <w:tcW w:w="1775" w:type="pct"/>
          </w:tcPr>
          <w:p w14:paraId="5B8D5263" w14:textId="77777777" w:rsidR="00313DB6" w:rsidRPr="003E5DC8" w:rsidRDefault="00313DB6" w:rsidP="00712598">
            <w:pPr>
              <w:pStyle w:val="Tabletextleft"/>
              <w:spacing w:before="40" w:after="40"/>
              <w:rPr>
                <w:rFonts w:ascii="Segoe UI" w:hAnsi="Segoe UI" w:cs="Segoe UI"/>
              </w:rPr>
            </w:pPr>
          </w:p>
        </w:tc>
        <w:sdt>
          <w:sdtPr>
            <w:rPr>
              <w:rFonts w:ascii="Segoe UI" w:hAnsi="Segoe UI" w:cs="Segoe UI"/>
              <w:i/>
            </w:rPr>
            <w:alias w:val="Effectiviness rating"/>
            <w:tag w:val="Effectiviness rating"/>
            <w:id w:val="1202433218"/>
            <w:placeholder>
              <w:docPart w:val="F1CDB9630DC24C1A8BE2D6BAAFB66391"/>
            </w:placeholder>
            <w:showingPlcHdr/>
            <w:dropDownList>
              <w:listItem w:value="Choose an item."/>
              <w:listItem w:displayText="Effectively addresses risk " w:value="Effectively addresses risk "/>
              <w:listItem w:displayText="Somewhat effectively addresses risk " w:value="Somewhat effectively addresses risk "/>
              <w:listItem w:displayText="Limited effectiveness in addressing risk" w:value="Limited effectiveness in addressing risk"/>
              <w:listItem w:displayText="Does not address risk " w:value="Does not address risk "/>
            </w:dropDownList>
          </w:sdtPr>
          <w:sdtContent>
            <w:tc>
              <w:tcPr>
                <w:tcW w:w="886" w:type="pct"/>
              </w:tcPr>
              <w:p w14:paraId="579E7FB9" w14:textId="77777777" w:rsidR="00313DB6" w:rsidRPr="003E5DC8" w:rsidRDefault="00313DB6" w:rsidP="00712598">
                <w:pPr>
                  <w:pStyle w:val="Tabletextleft"/>
                  <w:spacing w:before="40" w:after="40"/>
                  <w:rPr>
                    <w:rFonts w:ascii="Segoe UI" w:hAnsi="Segoe UI" w:cs="Segoe UI"/>
                  </w:rPr>
                </w:pPr>
                <w:r w:rsidRPr="003E5DC8">
                  <w:rPr>
                    <w:rStyle w:val="PlaceholderText"/>
                    <w:rFonts w:ascii="Segoe UI" w:hAnsi="Segoe UI" w:cs="Segoe UI"/>
                  </w:rPr>
                  <w:t>Choose an item.</w:t>
                </w:r>
              </w:p>
            </w:tc>
          </w:sdtContent>
        </w:sdt>
        <w:sdt>
          <w:sdtPr>
            <w:rPr>
              <w:rFonts w:ascii="Segoe UI" w:hAnsi="Segoe UI" w:cs="Segoe UI"/>
              <w:i/>
            </w:rPr>
            <w:alias w:val="Feasibility rating "/>
            <w:tag w:val="Feasibility rating "/>
            <w:id w:val="-512611445"/>
            <w:placeholder>
              <w:docPart w:val="CEE72EE9A12447BFB02EF80F4C590A00"/>
            </w:placeholder>
            <w:showingPlcHdr/>
            <w:dropDownList>
              <w:listItem w:value="Choose an item."/>
              <w:listItem w:displayText="Highly feasible to implement " w:value="Highly feasible to implement "/>
              <w:listItem w:displayText="Somewhat feasible with some challenges" w:value="Somewhat feasible with some challenges"/>
              <w:listItem w:displayText="Significant challenges with implementation" w:value="Significant challenges with implementation"/>
              <w:listItem w:displayText="Not feasible to implement " w:value="Not feasible to implement "/>
            </w:dropDownList>
          </w:sdtPr>
          <w:sdtContent>
            <w:tc>
              <w:tcPr>
                <w:tcW w:w="778" w:type="pct"/>
              </w:tcPr>
              <w:p w14:paraId="7696BB4A" w14:textId="6498E704" w:rsidR="00313DB6" w:rsidRPr="003E5DC8" w:rsidRDefault="000717EB" w:rsidP="00712598">
                <w:pPr>
                  <w:pStyle w:val="Tabletextleft"/>
                  <w:spacing w:before="40" w:after="40"/>
                  <w:rPr>
                    <w:rFonts w:ascii="Segoe UI" w:hAnsi="Segoe UI" w:cs="Segoe UI"/>
                  </w:rPr>
                </w:pPr>
                <w:r w:rsidRPr="003E5DC8">
                  <w:rPr>
                    <w:rStyle w:val="PlaceholderText"/>
                    <w:rFonts w:ascii="Segoe UI" w:hAnsi="Segoe UI" w:cs="Segoe UI"/>
                  </w:rPr>
                  <w:t>Choose an item.</w:t>
                </w:r>
              </w:p>
            </w:tc>
          </w:sdtContent>
        </w:sdt>
        <w:sdt>
          <w:sdtPr>
            <w:rPr>
              <w:rFonts w:ascii="Segoe UI" w:hAnsi="Segoe UI" w:cs="Segoe UI"/>
              <w:i/>
            </w:rPr>
            <w:alias w:val="Other impacts rating"/>
            <w:tag w:val="Other impacts rating"/>
            <w:id w:val="147340734"/>
            <w:placeholder>
              <w:docPart w:val="5D2E617F66194266A87309AA9710FE25"/>
            </w:placeholder>
            <w:showingPlcHdr/>
            <w:dropDownList>
              <w:listItem w:value="Choose an item."/>
              <w:listItem w:displayText="Benefits to the organisation and/or community " w:value="Benefits to the organisation and/or community "/>
              <w:listItem w:displayText="Mixed impacts on the organisation and/or community " w:value="Mixed impacts on the organisation and/or community "/>
              <w:listItem w:displayText="Potential harms to the organisation and/or community " w:value="Potential harms to the organisation and/or community "/>
            </w:dropDownList>
          </w:sdtPr>
          <w:sdtContent>
            <w:tc>
              <w:tcPr>
                <w:tcW w:w="1269" w:type="pct"/>
              </w:tcPr>
              <w:p w14:paraId="0F9BF2FB" w14:textId="79D10708" w:rsidR="00313DB6" w:rsidRPr="003E5DC8" w:rsidRDefault="000717EB" w:rsidP="00712598">
                <w:pPr>
                  <w:pStyle w:val="Tabletextleft"/>
                  <w:spacing w:before="40" w:after="40"/>
                  <w:rPr>
                    <w:rFonts w:ascii="Segoe UI" w:hAnsi="Segoe UI" w:cs="Segoe UI"/>
                  </w:rPr>
                </w:pPr>
                <w:r w:rsidRPr="003E5DC8">
                  <w:rPr>
                    <w:rStyle w:val="PlaceholderText"/>
                    <w:rFonts w:ascii="Segoe UI" w:hAnsi="Segoe UI" w:cs="Segoe UI"/>
                  </w:rPr>
                  <w:t>Choose an item.</w:t>
                </w:r>
              </w:p>
            </w:tc>
          </w:sdtContent>
        </w:sdt>
      </w:tr>
      <w:tr w:rsidR="00313DB6" w:rsidRPr="003E5DC8" w14:paraId="2141E68F" w14:textId="77777777" w:rsidTr="00712598">
        <w:trPr>
          <w:cnfStyle w:val="000000100000" w:firstRow="0" w:lastRow="0" w:firstColumn="0" w:lastColumn="0" w:oddVBand="0" w:evenVBand="0" w:oddHBand="1" w:evenHBand="0" w:firstRowFirstColumn="0" w:firstRowLastColumn="0" w:lastRowFirstColumn="0" w:lastRowLastColumn="0"/>
          <w:trHeight w:val="85"/>
        </w:trPr>
        <w:tc>
          <w:tcPr>
            <w:tcW w:w="292" w:type="pct"/>
            <w:vMerge/>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81A1807" w14:textId="77777777" w:rsidR="00313DB6" w:rsidRPr="003E5DC8" w:rsidRDefault="00313DB6">
            <w:pPr>
              <w:pStyle w:val="Tabletextleft"/>
              <w:rPr>
                <w:rFonts w:ascii="Segoe UI" w:hAnsi="Segoe UI" w:cs="Segoe UI"/>
              </w:rPr>
            </w:pPr>
          </w:p>
        </w:tc>
        <w:tc>
          <w:tcPr>
            <w:tcW w:w="1775"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C18A679" w14:textId="77777777" w:rsidR="00313DB6" w:rsidRPr="003E5DC8" w:rsidRDefault="00313DB6" w:rsidP="00712598">
            <w:pPr>
              <w:pStyle w:val="Tabletextleft"/>
              <w:spacing w:before="40" w:after="40"/>
              <w:rPr>
                <w:rFonts w:ascii="Segoe UI" w:hAnsi="Segoe UI" w:cs="Segoe UI"/>
              </w:rPr>
            </w:pPr>
          </w:p>
        </w:tc>
        <w:sdt>
          <w:sdtPr>
            <w:rPr>
              <w:rFonts w:ascii="Segoe UI" w:hAnsi="Segoe UI" w:cs="Segoe UI"/>
              <w:i/>
            </w:rPr>
            <w:alias w:val="Effectiviness rating"/>
            <w:tag w:val="Effectiviness rating"/>
            <w:id w:val="118893157"/>
            <w:placeholder>
              <w:docPart w:val="B888EB57376C480AA206487AF6C99230"/>
            </w:placeholder>
            <w:showingPlcHdr/>
            <w:dropDownList>
              <w:listItem w:value="Choose an item."/>
              <w:listItem w:displayText="Effectively addresses risk " w:value="Effectively addresses risk "/>
              <w:listItem w:displayText="Somewhat effectively addresses risk " w:value="Somewhat effectively addresses risk "/>
              <w:listItem w:displayText="Limited effectiveness in addressing risk" w:value="Limited effectiveness in addressing risk"/>
              <w:listItem w:displayText="Does not address risk " w:value="Does not address risk "/>
            </w:dropDownList>
          </w:sdtPr>
          <w:sdtContent>
            <w:tc>
              <w:tcPr>
                <w:tcW w:w="886"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8B7594E" w14:textId="77777777" w:rsidR="00313DB6" w:rsidRPr="003E5DC8" w:rsidRDefault="00313DB6" w:rsidP="00712598">
                <w:pPr>
                  <w:pStyle w:val="Tabletextleft"/>
                  <w:spacing w:before="40" w:after="40"/>
                  <w:rPr>
                    <w:rFonts w:ascii="Segoe UI" w:hAnsi="Segoe UI" w:cs="Segoe UI"/>
                  </w:rPr>
                </w:pPr>
                <w:r w:rsidRPr="003E5DC8">
                  <w:rPr>
                    <w:rStyle w:val="PlaceholderText"/>
                    <w:rFonts w:ascii="Segoe UI" w:hAnsi="Segoe UI" w:cs="Segoe UI"/>
                  </w:rPr>
                  <w:t>Choose an item.</w:t>
                </w:r>
              </w:p>
            </w:tc>
          </w:sdtContent>
        </w:sdt>
        <w:sdt>
          <w:sdtPr>
            <w:rPr>
              <w:rFonts w:ascii="Segoe UI" w:hAnsi="Segoe UI" w:cs="Segoe UI"/>
              <w:i/>
            </w:rPr>
            <w:alias w:val="Feasibility rating "/>
            <w:tag w:val="Feasibility rating "/>
            <w:id w:val="304751546"/>
            <w:placeholder>
              <w:docPart w:val="865D61BF61554982AA601F0ADE60BFA3"/>
            </w:placeholder>
            <w:showingPlcHdr/>
            <w:dropDownList>
              <w:listItem w:value="Choose an item."/>
              <w:listItem w:displayText="Highly feasible to implement " w:value="Highly feasible to implement "/>
              <w:listItem w:displayText="Somewhat feasible with some challenges" w:value="Somewhat feasible with some challenges"/>
              <w:listItem w:displayText="Significant challenges with implementation" w:value="Significant challenges with implementation"/>
              <w:listItem w:displayText="Not feasible to implement " w:value="Not feasible to implement "/>
            </w:dropDownList>
          </w:sdtPr>
          <w:sdtContent>
            <w:tc>
              <w:tcPr>
                <w:tcW w:w="778"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CE9EE02" w14:textId="690E1C76" w:rsidR="00313DB6" w:rsidRPr="003E5DC8" w:rsidRDefault="000717EB" w:rsidP="00712598">
                <w:pPr>
                  <w:pStyle w:val="Tabletextleft"/>
                  <w:spacing w:before="40" w:after="40"/>
                  <w:rPr>
                    <w:rFonts w:ascii="Segoe UI" w:hAnsi="Segoe UI" w:cs="Segoe UI"/>
                  </w:rPr>
                </w:pPr>
                <w:r w:rsidRPr="003E5DC8">
                  <w:rPr>
                    <w:rStyle w:val="PlaceholderText"/>
                    <w:rFonts w:ascii="Segoe UI" w:hAnsi="Segoe UI" w:cs="Segoe UI"/>
                  </w:rPr>
                  <w:t>Choose an item.</w:t>
                </w:r>
              </w:p>
            </w:tc>
          </w:sdtContent>
        </w:sdt>
        <w:sdt>
          <w:sdtPr>
            <w:rPr>
              <w:rFonts w:ascii="Segoe UI" w:hAnsi="Segoe UI" w:cs="Segoe UI"/>
              <w:i/>
            </w:rPr>
            <w:alias w:val="Other impacts rating"/>
            <w:tag w:val="Other impacts rating"/>
            <w:id w:val="2007402057"/>
            <w:placeholder>
              <w:docPart w:val="126C4180DF6144E489BE362D97DB73DF"/>
            </w:placeholder>
            <w:showingPlcHdr/>
            <w:dropDownList>
              <w:listItem w:value="Choose an item."/>
              <w:listItem w:displayText="Benefits to the organisation and/or community " w:value="Benefits to the organisation and/or community "/>
              <w:listItem w:displayText="Mixed impacts on the organisation and/or community " w:value="Mixed impacts on the organisation and/or community "/>
              <w:listItem w:displayText="Potential harms to the organisation and/or community " w:value="Potential harms to the organisation and/or community "/>
            </w:dropDownList>
          </w:sdtPr>
          <w:sdtContent>
            <w:tc>
              <w:tcPr>
                <w:tcW w:w="1269"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55CB96A" w14:textId="7698C92C" w:rsidR="00313DB6" w:rsidRPr="003E5DC8" w:rsidRDefault="000717EB" w:rsidP="00712598">
                <w:pPr>
                  <w:pStyle w:val="Tabletextleft"/>
                  <w:spacing w:before="40" w:after="40"/>
                  <w:rPr>
                    <w:rFonts w:ascii="Segoe UI" w:hAnsi="Segoe UI" w:cs="Segoe UI"/>
                  </w:rPr>
                </w:pPr>
                <w:r w:rsidRPr="003E5DC8">
                  <w:rPr>
                    <w:rStyle w:val="PlaceholderText"/>
                    <w:rFonts w:ascii="Segoe UI" w:hAnsi="Segoe UI" w:cs="Segoe UI"/>
                  </w:rPr>
                  <w:t>Choose an item.</w:t>
                </w:r>
              </w:p>
            </w:tc>
          </w:sdtContent>
        </w:sdt>
      </w:tr>
      <w:tr w:rsidR="00313DB6" w:rsidRPr="003E5DC8" w14:paraId="163923E7" w14:textId="77777777" w:rsidTr="00712598">
        <w:trPr>
          <w:trHeight w:val="85"/>
        </w:trPr>
        <w:tc>
          <w:tcPr>
            <w:tcW w:w="292" w:type="pct"/>
            <w:vMerge/>
          </w:tcPr>
          <w:p w14:paraId="7836C7A0" w14:textId="77777777" w:rsidR="00313DB6" w:rsidRPr="003E5DC8" w:rsidRDefault="00313DB6">
            <w:pPr>
              <w:pStyle w:val="Tabletextleft"/>
              <w:rPr>
                <w:rFonts w:ascii="Segoe UI" w:hAnsi="Segoe UI" w:cs="Segoe UI"/>
              </w:rPr>
            </w:pPr>
          </w:p>
        </w:tc>
        <w:tc>
          <w:tcPr>
            <w:tcW w:w="1775" w:type="pct"/>
          </w:tcPr>
          <w:p w14:paraId="6895307F" w14:textId="77777777" w:rsidR="00313DB6" w:rsidRPr="003E5DC8" w:rsidRDefault="00313DB6" w:rsidP="00712598">
            <w:pPr>
              <w:pStyle w:val="Tabletextleft"/>
              <w:spacing w:before="40" w:after="40"/>
              <w:rPr>
                <w:rFonts w:ascii="Segoe UI" w:hAnsi="Segoe UI" w:cs="Segoe UI"/>
              </w:rPr>
            </w:pPr>
          </w:p>
        </w:tc>
        <w:sdt>
          <w:sdtPr>
            <w:rPr>
              <w:rFonts w:ascii="Segoe UI" w:hAnsi="Segoe UI" w:cs="Segoe UI"/>
              <w:i/>
            </w:rPr>
            <w:alias w:val="Effectiviness rating"/>
            <w:tag w:val="Effectiviness rating"/>
            <w:id w:val="-1695456326"/>
            <w:placeholder>
              <w:docPart w:val="51A7B76B879447AD8B272BADE354AEF3"/>
            </w:placeholder>
            <w:showingPlcHdr/>
            <w:dropDownList>
              <w:listItem w:value="Choose an item."/>
              <w:listItem w:displayText="Effectively addresses risk " w:value="Effectively addresses risk "/>
              <w:listItem w:displayText="Somewhat effectively addresses risk " w:value="Somewhat effectively addresses risk "/>
              <w:listItem w:displayText="Limited effectiveness in addressing risk" w:value="Limited effectiveness in addressing risk"/>
              <w:listItem w:displayText="Does not address risk " w:value="Does not address risk "/>
            </w:dropDownList>
          </w:sdtPr>
          <w:sdtContent>
            <w:tc>
              <w:tcPr>
                <w:tcW w:w="886" w:type="pct"/>
              </w:tcPr>
              <w:p w14:paraId="3E725D37" w14:textId="77777777" w:rsidR="00313DB6" w:rsidRPr="003E5DC8" w:rsidRDefault="00313DB6" w:rsidP="00712598">
                <w:pPr>
                  <w:pStyle w:val="Tabletextleft"/>
                  <w:spacing w:before="40" w:after="40"/>
                  <w:rPr>
                    <w:rFonts w:ascii="Segoe UI" w:hAnsi="Segoe UI" w:cs="Segoe UI"/>
                  </w:rPr>
                </w:pPr>
                <w:r w:rsidRPr="003E5DC8">
                  <w:rPr>
                    <w:rStyle w:val="PlaceholderText"/>
                    <w:rFonts w:ascii="Segoe UI" w:hAnsi="Segoe UI" w:cs="Segoe UI"/>
                  </w:rPr>
                  <w:t>Choose an item.</w:t>
                </w:r>
              </w:p>
            </w:tc>
          </w:sdtContent>
        </w:sdt>
        <w:sdt>
          <w:sdtPr>
            <w:rPr>
              <w:rFonts w:ascii="Segoe UI" w:hAnsi="Segoe UI" w:cs="Segoe UI"/>
              <w:i/>
            </w:rPr>
            <w:alias w:val="Feasibility rating "/>
            <w:tag w:val="Feasibility rating "/>
            <w:id w:val="716322075"/>
            <w:placeholder>
              <w:docPart w:val="5A6C644C80A541128FCA50404C3F00C1"/>
            </w:placeholder>
            <w:showingPlcHdr/>
            <w:dropDownList>
              <w:listItem w:value="Choose an item."/>
              <w:listItem w:displayText="Highly feasible to implement " w:value="Highly feasible to implement "/>
              <w:listItem w:displayText="Somewhat feasible with some challenges" w:value="Somewhat feasible with some challenges"/>
              <w:listItem w:displayText="Significant challenges with implementation" w:value="Significant challenges with implementation"/>
              <w:listItem w:displayText="Not feasible to implement " w:value="Not feasible to implement "/>
            </w:dropDownList>
          </w:sdtPr>
          <w:sdtContent>
            <w:tc>
              <w:tcPr>
                <w:tcW w:w="778" w:type="pct"/>
              </w:tcPr>
              <w:p w14:paraId="446EE218" w14:textId="573756F3" w:rsidR="00313DB6" w:rsidRPr="003E5DC8" w:rsidRDefault="000717EB" w:rsidP="00712598">
                <w:pPr>
                  <w:pStyle w:val="Tabletextleft"/>
                  <w:spacing w:before="40" w:after="40"/>
                  <w:rPr>
                    <w:rFonts w:ascii="Segoe UI" w:hAnsi="Segoe UI" w:cs="Segoe UI"/>
                  </w:rPr>
                </w:pPr>
                <w:r w:rsidRPr="003E5DC8">
                  <w:rPr>
                    <w:rStyle w:val="PlaceholderText"/>
                    <w:rFonts w:ascii="Segoe UI" w:hAnsi="Segoe UI" w:cs="Segoe UI"/>
                  </w:rPr>
                  <w:t>Choose an item.</w:t>
                </w:r>
              </w:p>
            </w:tc>
          </w:sdtContent>
        </w:sdt>
        <w:sdt>
          <w:sdtPr>
            <w:rPr>
              <w:rFonts w:ascii="Segoe UI" w:hAnsi="Segoe UI" w:cs="Segoe UI"/>
              <w:i/>
            </w:rPr>
            <w:alias w:val="Other impacts rating"/>
            <w:tag w:val="Other impacts rating"/>
            <w:id w:val="1983570219"/>
            <w:placeholder>
              <w:docPart w:val="DA118F1AF2CF4FD185F31ED49B7D7F80"/>
            </w:placeholder>
            <w:showingPlcHdr/>
            <w:dropDownList>
              <w:listItem w:value="Choose an item."/>
              <w:listItem w:displayText="Benefits to the organisation and/or community " w:value="Benefits to the organisation and/or community "/>
              <w:listItem w:displayText="Mixed impacts on the organisation and/or community " w:value="Mixed impacts on the organisation and/or community "/>
              <w:listItem w:displayText="Potential harms to the organisation and/or community " w:value="Potential harms to the organisation and/or community "/>
            </w:dropDownList>
          </w:sdtPr>
          <w:sdtContent>
            <w:tc>
              <w:tcPr>
                <w:tcW w:w="1269" w:type="pct"/>
              </w:tcPr>
              <w:p w14:paraId="6CE487C3" w14:textId="47F5097E" w:rsidR="00313DB6" w:rsidRPr="003E5DC8" w:rsidRDefault="000717EB" w:rsidP="00712598">
                <w:pPr>
                  <w:pStyle w:val="Tabletextleft"/>
                  <w:spacing w:before="40" w:after="40"/>
                  <w:rPr>
                    <w:rFonts w:ascii="Segoe UI" w:hAnsi="Segoe UI" w:cs="Segoe UI"/>
                  </w:rPr>
                </w:pPr>
                <w:r w:rsidRPr="003E5DC8">
                  <w:rPr>
                    <w:rStyle w:val="PlaceholderText"/>
                    <w:rFonts w:ascii="Segoe UI" w:hAnsi="Segoe UI" w:cs="Segoe UI"/>
                  </w:rPr>
                  <w:t>Choose an item.</w:t>
                </w:r>
              </w:p>
            </w:tc>
          </w:sdtContent>
        </w:sdt>
      </w:tr>
      <w:tr w:rsidR="00313DB6" w:rsidRPr="003E5DC8" w14:paraId="4B7120DF" w14:textId="77777777" w:rsidTr="00712598">
        <w:trPr>
          <w:cnfStyle w:val="000000100000" w:firstRow="0" w:lastRow="0" w:firstColumn="0" w:lastColumn="0" w:oddVBand="0" w:evenVBand="0" w:oddHBand="1" w:evenHBand="0" w:firstRowFirstColumn="0" w:firstRowLastColumn="0" w:lastRowFirstColumn="0" w:lastRowLastColumn="0"/>
          <w:trHeight w:val="85"/>
        </w:trPr>
        <w:tc>
          <w:tcPr>
            <w:tcW w:w="292" w:type="pct"/>
            <w:vMerge/>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923034D" w14:textId="77777777" w:rsidR="00313DB6" w:rsidRPr="003E5DC8" w:rsidRDefault="00313DB6">
            <w:pPr>
              <w:pStyle w:val="Tabletextleft"/>
              <w:rPr>
                <w:rFonts w:ascii="Segoe UI" w:hAnsi="Segoe UI" w:cs="Segoe UI"/>
              </w:rPr>
            </w:pPr>
          </w:p>
        </w:tc>
        <w:tc>
          <w:tcPr>
            <w:tcW w:w="1775"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F426528" w14:textId="77777777" w:rsidR="00313DB6" w:rsidRPr="003E5DC8" w:rsidRDefault="00313DB6" w:rsidP="00712598">
            <w:pPr>
              <w:pStyle w:val="Tabletextleft"/>
              <w:spacing w:before="40" w:after="40"/>
              <w:rPr>
                <w:rFonts w:ascii="Segoe UI" w:hAnsi="Segoe UI" w:cs="Segoe UI"/>
              </w:rPr>
            </w:pPr>
          </w:p>
        </w:tc>
        <w:sdt>
          <w:sdtPr>
            <w:rPr>
              <w:rFonts w:ascii="Segoe UI" w:hAnsi="Segoe UI" w:cs="Segoe UI"/>
              <w:i/>
            </w:rPr>
            <w:alias w:val="Effectiviness rating"/>
            <w:tag w:val="Effectiviness rating"/>
            <w:id w:val="437026420"/>
            <w:placeholder>
              <w:docPart w:val="4F33B801CF6C46D2B444C27B5A80CB05"/>
            </w:placeholder>
            <w:showingPlcHdr/>
            <w:dropDownList>
              <w:listItem w:value="Choose an item."/>
              <w:listItem w:displayText="Effectively addresses risk " w:value="Effectively addresses risk "/>
              <w:listItem w:displayText="Somewhat effectively addresses risk " w:value="Somewhat effectively addresses risk "/>
              <w:listItem w:displayText="Limited effectiveness in addressing risk" w:value="Limited effectiveness in addressing risk"/>
              <w:listItem w:displayText="Does not address risk " w:value="Does not address risk "/>
            </w:dropDownList>
          </w:sdtPr>
          <w:sdtContent>
            <w:tc>
              <w:tcPr>
                <w:tcW w:w="886"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12F949B" w14:textId="77777777" w:rsidR="00313DB6" w:rsidRPr="003E5DC8" w:rsidRDefault="00313DB6" w:rsidP="00712598">
                <w:pPr>
                  <w:pStyle w:val="Tabletextleft"/>
                  <w:spacing w:before="40" w:after="40"/>
                  <w:rPr>
                    <w:rFonts w:ascii="Segoe UI" w:hAnsi="Segoe UI" w:cs="Segoe UI"/>
                  </w:rPr>
                </w:pPr>
                <w:r w:rsidRPr="003E5DC8">
                  <w:rPr>
                    <w:rStyle w:val="PlaceholderText"/>
                    <w:rFonts w:ascii="Segoe UI" w:hAnsi="Segoe UI" w:cs="Segoe UI"/>
                  </w:rPr>
                  <w:t>Choose an item.</w:t>
                </w:r>
              </w:p>
            </w:tc>
          </w:sdtContent>
        </w:sdt>
        <w:sdt>
          <w:sdtPr>
            <w:rPr>
              <w:rFonts w:ascii="Segoe UI" w:hAnsi="Segoe UI" w:cs="Segoe UI"/>
              <w:i/>
            </w:rPr>
            <w:alias w:val="Feasibility rating "/>
            <w:tag w:val="Feasibility rating "/>
            <w:id w:val="696590945"/>
            <w:placeholder>
              <w:docPart w:val="42FCB227693A4870A7295019E412A9CB"/>
            </w:placeholder>
            <w:showingPlcHdr/>
            <w:dropDownList>
              <w:listItem w:value="Choose an item."/>
              <w:listItem w:displayText="Highly feasible to implement " w:value="Highly feasible to implement "/>
              <w:listItem w:displayText="Somewhat feasible with some challenges" w:value="Somewhat feasible with some challenges"/>
              <w:listItem w:displayText="Significant challenges with implementation" w:value="Significant challenges with implementation"/>
              <w:listItem w:displayText="Not feasible to implement " w:value="Not feasible to implement "/>
            </w:dropDownList>
          </w:sdtPr>
          <w:sdtContent>
            <w:tc>
              <w:tcPr>
                <w:tcW w:w="778"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964FFC9" w14:textId="197FBB0F" w:rsidR="00313DB6" w:rsidRPr="003E5DC8" w:rsidRDefault="000717EB" w:rsidP="00712598">
                <w:pPr>
                  <w:pStyle w:val="Tabletextleft"/>
                  <w:spacing w:before="40" w:after="40"/>
                  <w:rPr>
                    <w:rFonts w:ascii="Segoe UI" w:hAnsi="Segoe UI" w:cs="Segoe UI"/>
                  </w:rPr>
                </w:pPr>
                <w:r w:rsidRPr="003E5DC8">
                  <w:rPr>
                    <w:rStyle w:val="PlaceholderText"/>
                    <w:rFonts w:ascii="Segoe UI" w:hAnsi="Segoe UI" w:cs="Segoe UI"/>
                  </w:rPr>
                  <w:t>Choose an item.</w:t>
                </w:r>
              </w:p>
            </w:tc>
          </w:sdtContent>
        </w:sdt>
        <w:sdt>
          <w:sdtPr>
            <w:rPr>
              <w:rFonts w:ascii="Segoe UI" w:hAnsi="Segoe UI" w:cs="Segoe UI"/>
              <w:i/>
            </w:rPr>
            <w:alias w:val="Other impacts rating"/>
            <w:tag w:val="Other impacts rating"/>
            <w:id w:val="-1046134439"/>
            <w:placeholder>
              <w:docPart w:val="F5E801FA4DAD4174A61EF7A8678EE9B0"/>
            </w:placeholder>
            <w:showingPlcHdr/>
            <w:dropDownList>
              <w:listItem w:value="Choose an item."/>
              <w:listItem w:displayText="Benefits to the organisation and/or community " w:value="Benefits to the organisation and/or community "/>
              <w:listItem w:displayText="Mixed impacts on the organisation and/or community " w:value="Mixed impacts on the organisation and/or community "/>
              <w:listItem w:displayText="Potential harms to the organisation and/or community " w:value="Potential harms to the organisation and/or community "/>
            </w:dropDownList>
          </w:sdtPr>
          <w:sdtContent>
            <w:tc>
              <w:tcPr>
                <w:tcW w:w="1269"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2B59710" w14:textId="1C275D5C" w:rsidR="00313DB6" w:rsidRPr="003E5DC8" w:rsidRDefault="000717EB" w:rsidP="00712598">
                <w:pPr>
                  <w:pStyle w:val="Tabletextleft"/>
                  <w:spacing w:before="40" w:after="40"/>
                  <w:rPr>
                    <w:rFonts w:ascii="Segoe UI" w:hAnsi="Segoe UI" w:cs="Segoe UI"/>
                  </w:rPr>
                </w:pPr>
                <w:r w:rsidRPr="003E5DC8">
                  <w:rPr>
                    <w:rStyle w:val="PlaceholderText"/>
                    <w:rFonts w:ascii="Segoe UI" w:hAnsi="Segoe UI" w:cs="Segoe UI"/>
                  </w:rPr>
                  <w:t>Choose an item.</w:t>
                </w:r>
              </w:p>
            </w:tc>
          </w:sdtContent>
        </w:sdt>
      </w:tr>
    </w:tbl>
    <w:p w14:paraId="62DA6C29" w14:textId="77777777" w:rsidR="00B1635D" w:rsidRDefault="00B1635D" w:rsidP="001C3090">
      <w:pPr>
        <w:sectPr w:rsidR="00B1635D" w:rsidSect="00810C7A">
          <w:headerReference w:type="default" r:id="rId18"/>
          <w:footerReference w:type="default" r:id="rId19"/>
          <w:pgSz w:w="16840" w:h="11900" w:orient="landscape" w:code="9"/>
          <w:pgMar w:top="1474" w:right="1105" w:bottom="851" w:left="1474" w:header="709" w:footer="374" w:gutter="0"/>
          <w:cols w:space="708"/>
          <w:docGrid w:linePitch="360"/>
        </w:sectPr>
      </w:pPr>
    </w:p>
    <w:p w14:paraId="37797EE6" w14:textId="71057346" w:rsidR="00392A4D" w:rsidRPr="00BF1A21" w:rsidRDefault="00AA4BE1" w:rsidP="007E72A6">
      <w:pPr>
        <w:rPr>
          <w:noProof/>
        </w:rPr>
      </w:pPr>
      <w:r>
        <w:rPr>
          <w:noProof/>
        </w:rPr>
        <w:lastRenderedPageBreak/>
        <w:drawing>
          <wp:anchor distT="0" distB="0" distL="114300" distR="114300" simplePos="0" relativeHeight="251658240" behindDoc="1" locked="0" layoutInCell="1" allowOverlap="1" wp14:anchorId="2E5DDEFB" wp14:editId="55613253">
            <wp:simplePos x="0" y="0"/>
            <wp:positionH relativeFrom="page">
              <wp:posOffset>-128270</wp:posOffset>
            </wp:positionH>
            <wp:positionV relativeFrom="paragraph">
              <wp:posOffset>-981132</wp:posOffset>
            </wp:positionV>
            <wp:extent cx="7685122" cy="10862157"/>
            <wp:effectExtent l="0" t="0" r="0" b="0"/>
            <wp:wrapNone/>
            <wp:docPr id="499333056" name="Picture 6" descr="Australian Centre for Disease Control final report page. In dark bottle green col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333056" name="Picture 6" descr="Australian Centre for Disease Control final report page. In dark bottle green colour. "/>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685122" cy="10862157"/>
                    </a:xfrm>
                    <a:prstGeom prst="rect">
                      <a:avLst/>
                    </a:prstGeom>
                  </pic:spPr>
                </pic:pic>
              </a:graphicData>
            </a:graphic>
            <wp14:sizeRelH relativeFrom="page">
              <wp14:pctWidth>0</wp14:pctWidth>
            </wp14:sizeRelH>
            <wp14:sizeRelV relativeFrom="page">
              <wp14:pctHeight>0</wp14:pctHeight>
            </wp14:sizeRelV>
          </wp:anchor>
        </w:drawing>
      </w:r>
    </w:p>
    <w:sectPr w:rsidR="00392A4D" w:rsidRPr="00BF1A21" w:rsidSect="003C415F">
      <w:footerReference w:type="default" r:id="rId21"/>
      <w:pgSz w:w="11900" w:h="16840" w:code="9"/>
      <w:pgMar w:top="1276" w:right="934" w:bottom="1135" w:left="147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F5E60" w14:textId="77777777" w:rsidR="00EB0B62" w:rsidRDefault="00EB0B62" w:rsidP="00BD640A">
      <w:pPr>
        <w:spacing w:before="0" w:after="0" w:line="240" w:lineRule="auto"/>
      </w:pPr>
      <w:r>
        <w:separator/>
      </w:r>
    </w:p>
  </w:endnote>
  <w:endnote w:type="continuationSeparator" w:id="0">
    <w:p w14:paraId="1BADAEB7" w14:textId="77777777" w:rsidR="00EB0B62" w:rsidRDefault="00EB0B62" w:rsidP="00BD640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Times New Roman (Body C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98FC9" w14:textId="77777777" w:rsidR="000D71BB" w:rsidRDefault="005F6735">
    <w:pPr>
      <w:pStyle w:val="Footer"/>
    </w:pPr>
    <w:r>
      <w:rPr>
        <w:noProof/>
      </w:rPr>
      <mc:AlternateContent>
        <mc:Choice Requires="wps">
          <w:drawing>
            <wp:anchor distT="0" distB="0" distL="0" distR="0" simplePos="0" relativeHeight="251658248" behindDoc="0" locked="0" layoutInCell="1" allowOverlap="1" wp14:anchorId="3E2AA04F" wp14:editId="3709534B">
              <wp:simplePos x="635" y="635"/>
              <wp:positionH relativeFrom="page">
                <wp:align>center</wp:align>
              </wp:positionH>
              <wp:positionV relativeFrom="page">
                <wp:align>bottom</wp:align>
              </wp:positionV>
              <wp:extent cx="622300" cy="480695"/>
              <wp:effectExtent l="0" t="0" r="6350" b="0"/>
              <wp:wrapNone/>
              <wp:docPr id="190511158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224CA88F" w14:textId="77777777" w:rsidR="005F6735" w:rsidRPr="005F6735" w:rsidRDefault="005F6735" w:rsidP="005F6735">
                          <w:pPr>
                            <w:spacing w:after="0"/>
                            <w:rPr>
                              <w:rFonts w:ascii="Aptos" w:eastAsia="Aptos" w:hAnsi="Aptos" w:cs="Aptos"/>
                              <w:noProof/>
                              <w:color w:val="FF0000"/>
                            </w:rPr>
                          </w:pPr>
                          <w:r w:rsidRPr="005F6735">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3E2AA04F" id="_x0000_t202" coordsize="21600,21600" o:spt="202" path="m,l,21600r21600,l21600,xe">
              <v:stroke joinstyle="miter"/>
              <v:path gradientshapeok="t" o:connecttype="rect"/>
            </v:shapetype>
            <v:shape id="Text Box 6" o:spid="_x0000_s1027" type="#_x0000_t202" alt="OFFICIAL" style="position:absolute;margin-left:0;margin-top:0;width:49pt;height:37.8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" filled="f" stroked="f">
              <v:textbox style="mso-fit-shape-to-text:t" inset="0,0,0,15pt">
                <w:txbxContent>
                  <w:p w14:paraId="224CA88F" w14:textId="77777777" w:rsidR="005F6735" w:rsidRPr="005F6735" w:rsidRDefault="005F6735" w:rsidP="005F6735">
                    <w:pPr>
                      <w:spacing w:after="0"/>
                      <w:rPr>
                        <w:rFonts w:ascii="Aptos" w:eastAsia="Aptos" w:hAnsi="Aptos" w:cs="Aptos"/>
                        <w:noProof/>
                        <w:color w:val="FF0000"/>
                      </w:rPr>
                    </w:pPr>
                    <w:r w:rsidRPr="005F6735">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2CA38" w14:textId="033EC9CC" w:rsidR="00121E5A" w:rsidRPr="00CA11E3" w:rsidRDefault="00100A34" w:rsidP="00E70694">
    <w:pPr>
      <w:pStyle w:val="Footer"/>
      <w:tabs>
        <w:tab w:val="clear" w:pos="4513"/>
        <w:tab w:val="clear" w:pos="9026"/>
        <w:tab w:val="right" w:pos="13892"/>
      </w:tabs>
      <w:ind w:left="-284" w:right="-291"/>
      <w:rPr>
        <w:color w:val="FFFFFF" w:themeColor="background1"/>
      </w:rPr>
    </w:pPr>
    <w:r>
      <w:rPr>
        <w:rFonts w:ascii="Segoe UI Semibold" w:hAnsi="Segoe UI Semibold" w:cs="Segoe UI Semibold"/>
        <w:noProof/>
        <w:color w:val="FFFFFF" w:themeColor="background1"/>
      </w:rPr>
      <w:drawing>
        <wp:anchor distT="0" distB="0" distL="114300" distR="114300" simplePos="0" relativeHeight="251658244" behindDoc="1" locked="0" layoutInCell="1" allowOverlap="1" wp14:anchorId="7D950DCF" wp14:editId="3F8AF4A7">
          <wp:simplePos x="0" y="0"/>
          <wp:positionH relativeFrom="margin">
            <wp:align>center</wp:align>
          </wp:positionH>
          <wp:positionV relativeFrom="paragraph">
            <wp:posOffset>-170815</wp:posOffset>
          </wp:positionV>
          <wp:extent cx="7912100" cy="681355"/>
          <wp:effectExtent l="0" t="0" r="0" b="4445"/>
          <wp:wrapNone/>
          <wp:docPr id="335538788" name="Picture 4" descr="Australian Centre for Disease Control footer. In green col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538788" name="Picture 4" descr="Australian Centre for Disease Control footer. In green colour. "/>
                  <pic:cNvPicPr/>
                </pic:nvPicPr>
                <pic:blipFill>
                  <a:blip r:embed="rId1">
                    <a:extLst>
                      <a:ext uri="{28A0092B-C50C-407E-A947-70E740481C1C}">
                        <a14:useLocalDpi xmlns:a14="http://schemas.microsoft.com/office/drawing/2010/main" val="0"/>
                      </a:ext>
                    </a:extLst>
                  </a:blip>
                  <a:stretch>
                    <a:fillRect/>
                  </a:stretch>
                </pic:blipFill>
                <pic:spPr>
                  <a:xfrm>
                    <a:off x="0" y="0"/>
                    <a:ext cx="7912100" cy="681355"/>
                  </a:xfrm>
                  <a:prstGeom prst="rect">
                    <a:avLst/>
                  </a:prstGeom>
                </pic:spPr>
              </pic:pic>
            </a:graphicData>
          </a:graphic>
          <wp14:sizeRelH relativeFrom="page">
            <wp14:pctWidth>0</wp14:pctWidth>
          </wp14:sizeRelH>
          <wp14:sizeRelV relativeFrom="page">
            <wp14:pctHeight>0</wp14:pctHeight>
          </wp14:sizeRelV>
        </wp:anchor>
      </w:drawing>
    </w:r>
    <w:r w:rsidR="00121E5A" w:rsidRPr="00B63816">
      <w:rPr>
        <w:rFonts w:ascii="Segoe UI Semibold" w:hAnsi="Segoe UI Semibold" w:cs="Segoe UI Semibold"/>
        <w:color w:val="FFFFFF" w:themeColor="background1"/>
      </w:rPr>
      <w:t>Australian Centre for Disease Control</w:t>
    </w:r>
    <w:r w:rsidR="00121E5A" w:rsidRPr="00121E5A">
      <w:rPr>
        <w:color w:val="FFFFFF" w:themeColor="background1"/>
      </w:rPr>
      <w:tab/>
    </w:r>
    <w:r>
      <w:rPr>
        <w:color w:val="FFFFFF" w:themeColor="background1"/>
      </w:rPr>
      <w:t xml:space="preserve">  </w:t>
    </w:r>
    <w:r w:rsidR="00121E5A" w:rsidRPr="00B63816">
      <w:rPr>
        <w:rFonts w:ascii="Segoe UI Semibold" w:hAnsi="Segoe UI Semibold" w:cs="Segoe UI Semibold"/>
        <w:color w:val="FFFFFF" w:themeColor="background1"/>
      </w:rPr>
      <w:fldChar w:fldCharType="begin"/>
    </w:r>
    <w:r w:rsidR="00121E5A" w:rsidRPr="00B63816">
      <w:rPr>
        <w:rFonts w:ascii="Segoe UI Semibold" w:hAnsi="Segoe UI Semibold" w:cs="Segoe UI Semibold"/>
        <w:color w:val="FFFFFF" w:themeColor="background1"/>
      </w:rPr>
      <w:instrText xml:space="preserve"> PAGE   \* MERGEFORMAT </w:instrText>
    </w:r>
    <w:r w:rsidR="00121E5A" w:rsidRPr="00B63816">
      <w:rPr>
        <w:rFonts w:ascii="Segoe UI Semibold" w:hAnsi="Segoe UI Semibold" w:cs="Segoe UI Semibold"/>
        <w:color w:val="FFFFFF" w:themeColor="background1"/>
      </w:rPr>
      <w:fldChar w:fldCharType="separate"/>
    </w:r>
    <w:r w:rsidR="00121E5A" w:rsidRPr="00B63816">
      <w:rPr>
        <w:rFonts w:ascii="Segoe UI Semibold" w:hAnsi="Segoe UI Semibold" w:cs="Segoe UI Semibold"/>
        <w:noProof/>
        <w:color w:val="FFFFFF" w:themeColor="background1"/>
      </w:rPr>
      <w:t>1</w:t>
    </w:r>
    <w:r w:rsidR="00121E5A" w:rsidRPr="00B63816">
      <w:rPr>
        <w:rFonts w:ascii="Segoe UI Semibold" w:hAnsi="Segoe UI Semibold" w:cs="Segoe UI Semibold"/>
        <w:noProof/>
        <w:color w:val="FFFFFF" w:themeColor="background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0EC14" w14:textId="1193CCF5" w:rsidR="004B339D" w:rsidRPr="00923F3C" w:rsidRDefault="004B339D" w:rsidP="00121E5A">
    <w:pPr>
      <w:pStyle w:val="Footer"/>
      <w:tabs>
        <w:tab w:val="clear" w:pos="4513"/>
        <w:tab w:val="clear" w:pos="9026"/>
        <w:tab w:val="right" w:pos="13892"/>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3549C" w14:textId="108A7A7D" w:rsidR="00100A34" w:rsidRPr="00923F3C" w:rsidRDefault="00100A34" w:rsidP="00F974E5">
    <w:pPr>
      <w:pStyle w:val="Footer"/>
      <w:tabs>
        <w:tab w:val="clear" w:pos="4513"/>
        <w:tab w:val="clear" w:pos="9026"/>
        <w:tab w:val="left" w:pos="11010"/>
        <w:tab w:val="right" w:pos="13892"/>
      </w:tabs>
    </w:pPr>
    <w:r>
      <w:rPr>
        <w:rFonts w:ascii="Segoe UI Semibold" w:hAnsi="Segoe UI Semibold" w:cs="Segoe UI Semibold"/>
        <w:noProof/>
        <w:color w:val="FFFFFF" w:themeColor="background1"/>
      </w:rPr>
      <w:drawing>
        <wp:anchor distT="0" distB="0" distL="114300" distR="114300" simplePos="0" relativeHeight="251658243" behindDoc="1" locked="0" layoutInCell="1" allowOverlap="1" wp14:anchorId="1F8FB8A5" wp14:editId="5DB1FED8">
          <wp:simplePos x="0" y="0"/>
          <wp:positionH relativeFrom="margin">
            <wp:align>center</wp:align>
          </wp:positionH>
          <wp:positionV relativeFrom="paragraph">
            <wp:posOffset>-241409</wp:posOffset>
          </wp:positionV>
          <wp:extent cx="10972685" cy="664270"/>
          <wp:effectExtent l="0" t="0" r="635" b="2540"/>
          <wp:wrapNone/>
          <wp:docPr id="805033014" name="Picture 3" descr="Australian Centre for Disease Control footer. In green colour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610825" name="Picture 3" descr="Australian Centre for Disease Control footer. In green colouring. "/>
                  <pic:cNvPicPr/>
                </pic:nvPicPr>
                <pic:blipFill>
                  <a:blip r:embed="rId1">
                    <a:extLst>
                      <a:ext uri="{28A0092B-C50C-407E-A947-70E740481C1C}">
                        <a14:useLocalDpi xmlns:a14="http://schemas.microsoft.com/office/drawing/2010/main" val="0"/>
                      </a:ext>
                    </a:extLst>
                  </a:blip>
                  <a:stretch>
                    <a:fillRect/>
                  </a:stretch>
                </pic:blipFill>
                <pic:spPr>
                  <a:xfrm>
                    <a:off x="0" y="0"/>
                    <a:ext cx="10972685" cy="664270"/>
                  </a:xfrm>
                  <a:prstGeom prst="rect">
                    <a:avLst/>
                  </a:prstGeom>
                </pic:spPr>
              </pic:pic>
            </a:graphicData>
          </a:graphic>
          <wp14:sizeRelH relativeFrom="page">
            <wp14:pctWidth>0</wp14:pctWidth>
          </wp14:sizeRelH>
          <wp14:sizeRelV relativeFrom="page">
            <wp14:pctHeight>0</wp14:pctHeight>
          </wp14:sizeRelV>
        </wp:anchor>
      </w:drawing>
    </w:r>
    <w:r w:rsidR="004972AD" w:rsidRPr="00923F3C">
      <w:rPr>
        <w:rFonts w:ascii="Segoe UI Semibold" w:hAnsi="Segoe UI Semibold" w:cs="Segoe UI Semibold"/>
      </w:rPr>
      <w:t>Australian Centre for Disease Control</w:t>
    </w:r>
    <w:r w:rsidR="00810C7A" w:rsidRPr="00923F3C">
      <w:rPr>
        <w:rFonts w:ascii="Segoe UI Semibold" w:hAnsi="Segoe UI Semibold" w:cs="Segoe UI Semibold"/>
      </w:rPr>
      <w:tab/>
    </w:r>
    <w:r w:rsidR="00F974E5">
      <w:rPr>
        <w:rFonts w:ascii="Segoe UI Semibold" w:hAnsi="Segoe UI Semibold" w:cs="Segoe UI Semibold"/>
      </w:rPr>
      <w:tab/>
    </w:r>
    <w:r w:rsidR="00F32BE8" w:rsidRPr="00923F3C">
      <w:rPr>
        <w:rFonts w:ascii="Segoe UI Semibold" w:hAnsi="Segoe UI Semibold" w:cs="Segoe UI Semibold"/>
      </w:rPr>
      <w:t xml:space="preserve">       </w:t>
    </w:r>
    <w:r w:rsidRPr="00923F3C">
      <w:rPr>
        <w:rFonts w:ascii="Segoe UI Semibold" w:hAnsi="Segoe UI Semibold" w:cs="Segoe UI Semibold"/>
      </w:rPr>
      <w:fldChar w:fldCharType="begin"/>
    </w:r>
    <w:r w:rsidRPr="00923F3C">
      <w:rPr>
        <w:rFonts w:ascii="Segoe UI Semibold" w:hAnsi="Segoe UI Semibold" w:cs="Segoe UI Semibold"/>
      </w:rPr>
      <w:instrText xml:space="preserve"> PAGE   \* MERGEFORMAT </w:instrText>
    </w:r>
    <w:r w:rsidRPr="00923F3C">
      <w:rPr>
        <w:rFonts w:ascii="Segoe UI Semibold" w:hAnsi="Segoe UI Semibold" w:cs="Segoe UI Semibold"/>
      </w:rPr>
      <w:fldChar w:fldCharType="separate"/>
    </w:r>
    <w:r w:rsidRPr="00923F3C">
      <w:rPr>
        <w:rFonts w:ascii="Segoe UI Semibold" w:hAnsi="Segoe UI Semibold" w:cs="Segoe UI Semibold"/>
        <w:noProof/>
      </w:rPr>
      <w:t>1</w:t>
    </w:r>
    <w:r w:rsidRPr="00923F3C">
      <w:rPr>
        <w:rFonts w:ascii="Segoe UI Semibold" w:hAnsi="Segoe UI Semibold" w:cs="Segoe UI Semibold"/>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819E8" w14:textId="77777777" w:rsidR="00381AD9" w:rsidRPr="00923F3C" w:rsidRDefault="005F6735" w:rsidP="00381AD9">
    <w:pPr>
      <w:pStyle w:val="Footer"/>
      <w:tabs>
        <w:tab w:val="clear" w:pos="4513"/>
        <w:tab w:val="clear" w:pos="9026"/>
        <w:tab w:val="right" w:pos="13892"/>
      </w:tabs>
      <w:ind w:left="-284" w:right="-291"/>
    </w:pPr>
    <w:r>
      <w:rPr>
        <w:rFonts w:ascii="Segoe UI Semibold" w:hAnsi="Segoe UI Semibold" w:cs="Segoe UI Semibold"/>
        <w:noProof/>
        <w:color w:val="FFFFFF" w:themeColor="background1"/>
      </w:rPr>
      <mc:AlternateContent>
        <mc:Choice Requires="wps">
          <w:drawing>
            <wp:anchor distT="0" distB="0" distL="0" distR="0" simplePos="0" relativeHeight="251658249" behindDoc="0" locked="0" layoutInCell="1" allowOverlap="1" wp14:anchorId="01A3FD0D" wp14:editId="13F6D0B2">
              <wp:simplePos x="635" y="635"/>
              <wp:positionH relativeFrom="page">
                <wp:align>center</wp:align>
              </wp:positionH>
              <wp:positionV relativeFrom="page">
                <wp:align>bottom</wp:align>
              </wp:positionV>
              <wp:extent cx="622300" cy="480695"/>
              <wp:effectExtent l="0" t="0" r="6350" b="0"/>
              <wp:wrapNone/>
              <wp:docPr id="1684373964"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703304D2" w14:textId="77777777" w:rsidR="005F6735" w:rsidRPr="005F6735" w:rsidRDefault="005F6735" w:rsidP="005F6735">
                          <w:pPr>
                            <w:spacing w:after="0"/>
                            <w:rPr>
                              <w:rFonts w:ascii="Aptos" w:eastAsia="Aptos" w:hAnsi="Aptos" w:cs="Aptos"/>
                              <w:noProof/>
                              <w:color w:val="FF0000"/>
                            </w:rPr>
                          </w:pPr>
                          <w:r w:rsidRPr="005F6735">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01A3FD0D" id="_x0000_t202" coordsize="21600,21600" o:spt="202" path="m,l,21600r21600,l21600,xe">
              <v:stroke joinstyle="miter"/>
              <v:path gradientshapeok="t" o:connecttype="rect"/>
            </v:shapetype>
            <v:shape id="Text Box 9" o:spid="_x0000_s1028" type="#_x0000_t202" alt="OFFICIAL" style="position:absolute;left:0;text-align:left;margin-left:0;margin-top:0;width:49pt;height:37.85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siY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Bq6yJgNAgAAHAQA&#10;AA4AAAAAAAAAAAAAAAAALgIAAGRycy9lMm9Eb2MueG1sUEsBAi0AFAAGAAgAAAAhAB25QdHaAAAA&#10;AwEAAA8AAAAAAAAAAAAAAAAAZwQAAGRycy9kb3ducmV2LnhtbFBLBQYAAAAABAAEAPMAAABuBQAA&#10;AAA=&#10;" filled="f" stroked="f">
              <v:textbox style="mso-fit-shape-to-text:t" inset="0,0,0,15pt">
                <w:txbxContent>
                  <w:p w14:paraId="703304D2" w14:textId="77777777" w:rsidR="005F6735" w:rsidRPr="005F6735" w:rsidRDefault="005F6735" w:rsidP="005F6735">
                    <w:pPr>
                      <w:spacing w:after="0"/>
                      <w:rPr>
                        <w:rFonts w:ascii="Aptos" w:eastAsia="Aptos" w:hAnsi="Aptos" w:cs="Aptos"/>
                        <w:noProof/>
                        <w:color w:val="FF0000"/>
                      </w:rPr>
                    </w:pPr>
                    <w:r w:rsidRPr="005F6735">
                      <w:rPr>
                        <w:rFonts w:ascii="Aptos" w:eastAsia="Aptos" w:hAnsi="Aptos" w:cs="Aptos"/>
                        <w:noProof/>
                        <w:color w:val="FF0000"/>
                      </w:rPr>
                      <w:t>OFFICIAL</w:t>
                    </w:r>
                  </w:p>
                </w:txbxContent>
              </v:textbox>
              <w10:wrap anchorx="page" anchory="page"/>
            </v:shape>
          </w:pict>
        </mc:Fallback>
      </mc:AlternateContent>
    </w:r>
    <w:r w:rsidR="00381AD9">
      <w:rPr>
        <w:rFonts w:ascii="Segoe UI Semibold" w:hAnsi="Segoe UI Semibold" w:cs="Segoe UI Semibold"/>
        <w:noProof/>
        <w:color w:val="FFFFFF" w:themeColor="background1"/>
      </w:rPr>
      <w:drawing>
        <wp:anchor distT="0" distB="0" distL="114300" distR="114300" simplePos="0" relativeHeight="251658246" behindDoc="1" locked="0" layoutInCell="1" allowOverlap="1" wp14:anchorId="080954E2" wp14:editId="72024DFD">
          <wp:simplePos x="0" y="0"/>
          <wp:positionH relativeFrom="margin">
            <wp:align>center</wp:align>
          </wp:positionH>
          <wp:positionV relativeFrom="paragraph">
            <wp:posOffset>-170815</wp:posOffset>
          </wp:positionV>
          <wp:extent cx="7912100" cy="681355"/>
          <wp:effectExtent l="0" t="0" r="0" b="4445"/>
          <wp:wrapNone/>
          <wp:docPr id="2107530640" name="Picture 4" descr="CDC foot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530640" name="Picture 4" descr="CDC footer&#10;"/>
                  <pic:cNvPicPr/>
                </pic:nvPicPr>
                <pic:blipFill>
                  <a:blip r:embed="rId1">
                    <a:extLst>
                      <a:ext uri="{28A0092B-C50C-407E-A947-70E740481C1C}">
                        <a14:useLocalDpi xmlns:a14="http://schemas.microsoft.com/office/drawing/2010/main" val="0"/>
                      </a:ext>
                    </a:extLst>
                  </a:blip>
                  <a:stretch>
                    <a:fillRect/>
                  </a:stretch>
                </pic:blipFill>
                <pic:spPr>
                  <a:xfrm>
                    <a:off x="0" y="0"/>
                    <a:ext cx="7912100" cy="681355"/>
                  </a:xfrm>
                  <a:prstGeom prst="rect">
                    <a:avLst/>
                  </a:prstGeom>
                </pic:spPr>
              </pic:pic>
            </a:graphicData>
          </a:graphic>
          <wp14:sizeRelH relativeFrom="page">
            <wp14:pctWidth>0</wp14:pctWidth>
          </wp14:sizeRelH>
          <wp14:sizeRelV relativeFrom="page">
            <wp14:pctHeight>0</wp14:pctHeight>
          </wp14:sizeRelV>
        </wp:anchor>
      </w:drawing>
    </w:r>
    <w:r w:rsidR="00381AD9" w:rsidRPr="00923F3C">
      <w:rPr>
        <w:rFonts w:ascii="Segoe UI Semibold" w:hAnsi="Segoe UI Semibold" w:cs="Segoe UI Semibold"/>
      </w:rPr>
      <w:t>Australian Centre for Disease Control</w:t>
    </w:r>
    <w:r w:rsidR="00381AD9" w:rsidRPr="00923F3C">
      <w:tab/>
      <w:t xml:space="preserve">  </w:t>
    </w:r>
    <w:r w:rsidR="00381AD9" w:rsidRPr="00923F3C">
      <w:rPr>
        <w:rFonts w:ascii="Segoe UI Semibold" w:hAnsi="Segoe UI Semibold" w:cs="Segoe UI Semibold"/>
      </w:rPr>
      <w:fldChar w:fldCharType="begin"/>
    </w:r>
    <w:r w:rsidR="00381AD9" w:rsidRPr="00923F3C">
      <w:rPr>
        <w:rFonts w:ascii="Segoe UI Semibold" w:hAnsi="Segoe UI Semibold" w:cs="Segoe UI Semibold"/>
      </w:rPr>
      <w:instrText xml:space="preserve"> PAGE   \* MERGEFORMAT </w:instrText>
    </w:r>
    <w:r w:rsidR="00381AD9" w:rsidRPr="00923F3C">
      <w:rPr>
        <w:rFonts w:ascii="Segoe UI Semibold" w:hAnsi="Segoe UI Semibold" w:cs="Segoe UI Semibold"/>
      </w:rPr>
      <w:fldChar w:fldCharType="separate"/>
    </w:r>
    <w:r w:rsidR="00381AD9" w:rsidRPr="00923F3C">
      <w:rPr>
        <w:rFonts w:ascii="Segoe UI Semibold" w:hAnsi="Segoe UI Semibold" w:cs="Segoe UI Semibold"/>
      </w:rPr>
      <w:t>9</w:t>
    </w:r>
    <w:r w:rsidR="00381AD9" w:rsidRPr="00923F3C">
      <w:rPr>
        <w:rFonts w:ascii="Segoe UI Semibold" w:hAnsi="Segoe UI Semibold" w:cs="Segoe UI Semibold"/>
        <w:noProof/>
      </w:rPr>
      <w:fldChar w:fldCharType="end"/>
    </w:r>
  </w:p>
  <w:p w14:paraId="3B66C75A" w14:textId="77777777" w:rsidR="0086733D" w:rsidRPr="00923F3C" w:rsidRDefault="0086733D" w:rsidP="00AA4BE1">
    <w:pPr>
      <w:pStyle w:val="Footer"/>
      <w:tabs>
        <w:tab w:val="clear" w:pos="4513"/>
        <w:tab w:val="clear" w:pos="9026"/>
        <w:tab w:val="left" w:pos="11010"/>
        <w:tab w:val="right" w:pos="13892"/>
      </w:tabs>
      <w:ind w:left="-1418" w:right="-90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D6906" w14:textId="77777777" w:rsidR="00EB0B62" w:rsidRDefault="00EB0B62" w:rsidP="00BD640A">
      <w:pPr>
        <w:spacing w:before="0" w:after="0" w:line="240" w:lineRule="auto"/>
      </w:pPr>
      <w:r>
        <w:separator/>
      </w:r>
    </w:p>
  </w:footnote>
  <w:footnote w:type="continuationSeparator" w:id="0">
    <w:p w14:paraId="390902CE" w14:textId="77777777" w:rsidR="00EB0B62" w:rsidRDefault="00EB0B62" w:rsidP="00BD640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46B81" w14:textId="77777777" w:rsidR="000D71BB" w:rsidRDefault="005F6735">
    <w:pPr>
      <w:pStyle w:val="Header"/>
    </w:pPr>
    <w:r>
      <w:rPr>
        <w:noProof/>
      </w:rPr>
      <mc:AlternateContent>
        <mc:Choice Requires="wps">
          <w:drawing>
            <wp:anchor distT="0" distB="0" distL="0" distR="0" simplePos="0" relativeHeight="251658247" behindDoc="0" locked="0" layoutInCell="1" allowOverlap="1" wp14:anchorId="7F1CC0FA" wp14:editId="44A3D03F">
              <wp:simplePos x="635" y="635"/>
              <wp:positionH relativeFrom="page">
                <wp:align>center</wp:align>
              </wp:positionH>
              <wp:positionV relativeFrom="page">
                <wp:align>top</wp:align>
              </wp:positionV>
              <wp:extent cx="622300" cy="480695"/>
              <wp:effectExtent l="0" t="0" r="6350" b="14605"/>
              <wp:wrapNone/>
              <wp:docPr id="169361536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4C288A07" w14:textId="77777777" w:rsidR="005F6735" w:rsidRPr="005F6735" w:rsidRDefault="005F6735" w:rsidP="005F6735">
                          <w:pPr>
                            <w:spacing w:after="0"/>
                            <w:rPr>
                              <w:rFonts w:ascii="Aptos" w:eastAsia="Aptos" w:hAnsi="Aptos" w:cs="Aptos"/>
                              <w:noProof/>
                              <w:color w:val="FF0000"/>
                            </w:rPr>
                          </w:pPr>
                          <w:r w:rsidRPr="005F6735">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7F1CC0FA" id="_x0000_t202" coordsize="21600,21600" o:spt="202" path="m,l,21600r21600,l21600,xe">
              <v:stroke joinstyle="miter"/>
              <v:path gradientshapeok="t" o:connecttype="rect"/>
            </v:shapetype>
            <v:shape id="Text Box 2" o:spid="_x0000_s1026" type="#_x0000_t202" alt="OFFICIAL" style="position:absolute;margin-left:0;margin-top:0;width:49pt;height:37.8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textbox style="mso-fit-shape-to-text:t" inset="0,15pt,0,0">
                <w:txbxContent>
                  <w:p w14:paraId="4C288A07" w14:textId="77777777" w:rsidR="005F6735" w:rsidRPr="005F6735" w:rsidRDefault="005F6735" w:rsidP="005F6735">
                    <w:pPr>
                      <w:spacing w:after="0"/>
                      <w:rPr>
                        <w:rFonts w:ascii="Aptos" w:eastAsia="Aptos" w:hAnsi="Aptos" w:cs="Aptos"/>
                        <w:noProof/>
                        <w:color w:val="FF0000"/>
                      </w:rPr>
                    </w:pPr>
                    <w:r w:rsidRPr="005F6735">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B0BB6" w14:textId="4442E8BC" w:rsidR="0073193E" w:rsidRDefault="0073193E" w:rsidP="00E70694">
    <w:pPr>
      <w:pStyle w:val="Header"/>
      <w:tabs>
        <w:tab w:val="clear" w:pos="4513"/>
        <w:tab w:val="clear" w:pos="9026"/>
        <w:tab w:val="right" w:pos="13892"/>
      </w:tabs>
    </w:pPr>
    <w:r>
      <w:rPr>
        <w:rFonts w:ascii="Segoe UI Semibold" w:hAnsi="Segoe UI Semibold" w:cs="Segoe UI Semibold"/>
        <w:noProof/>
        <w:color w:val="FFFFFF" w:themeColor="background1"/>
      </w:rPr>
      <w:drawing>
        <wp:anchor distT="0" distB="0" distL="114300" distR="114300" simplePos="0" relativeHeight="251658242" behindDoc="1" locked="0" layoutInCell="1" allowOverlap="1" wp14:anchorId="7F903F6F" wp14:editId="5081148B">
          <wp:simplePos x="0" y="0"/>
          <wp:positionH relativeFrom="page">
            <wp:posOffset>278912</wp:posOffset>
          </wp:positionH>
          <wp:positionV relativeFrom="paragraph">
            <wp:posOffset>-2383986</wp:posOffset>
          </wp:positionV>
          <wp:extent cx="11990300" cy="611505"/>
          <wp:effectExtent l="0" t="0" r="0" b="0"/>
          <wp:wrapNone/>
          <wp:docPr id="636330942" name="Picture 2" descr="Australian Centre for Disease Control footer. In green col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330942" name="Picture 2" descr="Australian Centre for Disease Control footer. In green colour. "/>
                  <pic:cNvPicPr/>
                </pic:nvPicPr>
                <pic:blipFill>
                  <a:blip r:embed="rId1">
                    <a:extLst>
                      <a:ext uri="{28A0092B-C50C-407E-A947-70E740481C1C}">
                        <a14:useLocalDpi xmlns:a14="http://schemas.microsoft.com/office/drawing/2010/main" val="0"/>
                      </a:ext>
                    </a:extLst>
                  </a:blip>
                  <a:stretch>
                    <a:fillRect/>
                  </a:stretch>
                </pic:blipFill>
                <pic:spPr>
                  <a:xfrm>
                    <a:off x="0" y="0"/>
                    <a:ext cx="11990300" cy="611505"/>
                  </a:xfrm>
                  <a:prstGeom prst="rect">
                    <a:avLst/>
                  </a:prstGeom>
                </pic:spPr>
              </pic:pic>
            </a:graphicData>
          </a:graphic>
          <wp14:sizeRelH relativeFrom="page">
            <wp14:pctWidth>0</wp14:pctWidth>
          </wp14:sizeRelH>
          <wp14:sizeRelV relativeFrom="page">
            <wp14:pctHeight>0</wp14:pctHeight>
          </wp14:sizeRelV>
        </wp:anchor>
      </w:drawing>
    </w:r>
    <w:r w:rsidR="00E70694">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9422D" w14:textId="54F7DF17" w:rsidR="00EA5EEB" w:rsidRDefault="006B13B3" w:rsidP="006B13B3">
    <w:pPr>
      <w:pStyle w:val="Header"/>
      <w:ind w:left="-1418"/>
    </w:pPr>
    <w:r w:rsidRPr="006B13B3">
      <w:rPr>
        <w:rFonts w:ascii="Segoe UI Semibold" w:hAnsi="Segoe UI Semibold" w:cs="Segoe UI Semibold"/>
        <w:noProof/>
      </w:rPr>
      <w:drawing>
        <wp:anchor distT="0" distB="0" distL="114300" distR="114300" simplePos="0" relativeHeight="251658241" behindDoc="1" locked="0" layoutInCell="1" allowOverlap="1" wp14:anchorId="34CD2922" wp14:editId="3AC1816E">
          <wp:simplePos x="0" y="0"/>
          <wp:positionH relativeFrom="column">
            <wp:posOffset>-900821</wp:posOffset>
          </wp:positionH>
          <wp:positionV relativeFrom="paragraph">
            <wp:posOffset>0</wp:posOffset>
          </wp:positionV>
          <wp:extent cx="8776897" cy="12221845"/>
          <wp:effectExtent l="0" t="0" r="5715" b="8255"/>
          <wp:wrapNone/>
          <wp:docPr id="1001024411" name="Picture 1" descr="Australian Centre for Disease Control cover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24411" name="Picture 1" descr="Australian Centre for Disease Control cover page."/>
                  <pic:cNvPicPr/>
                </pic:nvPicPr>
                <pic:blipFill>
                  <a:blip r:embed="rId1">
                    <a:extLst>
                      <a:ext uri="{28A0092B-C50C-407E-A947-70E740481C1C}">
                        <a14:useLocalDpi xmlns:a14="http://schemas.microsoft.com/office/drawing/2010/main" val="0"/>
                      </a:ext>
                    </a:extLst>
                  </a:blip>
                  <a:stretch>
                    <a:fillRect/>
                  </a:stretch>
                </pic:blipFill>
                <pic:spPr>
                  <a:xfrm>
                    <a:off x="0" y="0"/>
                    <a:ext cx="8776897" cy="12221845"/>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B1434" w14:textId="6E73CB24" w:rsidR="00E70694" w:rsidRDefault="00E70694" w:rsidP="00E70694">
    <w:pPr>
      <w:pStyle w:val="Header"/>
      <w:tabs>
        <w:tab w:val="clear" w:pos="4513"/>
        <w:tab w:val="clear" w:pos="9026"/>
        <w:tab w:val="right" w:pos="13892"/>
      </w:tabs>
    </w:pPr>
    <w:r>
      <w:rPr>
        <w:rFonts w:ascii="Segoe UI Semibold" w:hAnsi="Segoe UI Semibold" w:cs="Segoe UI Semibold"/>
        <w:noProof/>
        <w:color w:val="FFFFFF" w:themeColor="background1"/>
      </w:rPr>
      <w:drawing>
        <wp:anchor distT="0" distB="0" distL="114300" distR="114300" simplePos="0" relativeHeight="251658245" behindDoc="1" locked="0" layoutInCell="1" allowOverlap="1" wp14:anchorId="00C3EE13" wp14:editId="22A0070C">
          <wp:simplePos x="0" y="0"/>
          <wp:positionH relativeFrom="page">
            <wp:posOffset>278912</wp:posOffset>
          </wp:positionH>
          <wp:positionV relativeFrom="paragraph">
            <wp:posOffset>-2383986</wp:posOffset>
          </wp:positionV>
          <wp:extent cx="11990300" cy="611505"/>
          <wp:effectExtent l="0" t="0" r="0" b="0"/>
          <wp:wrapNone/>
          <wp:docPr id="112930770" name="Picture 2" descr="Australian Centre for Disease Control footer. In green col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30770" name="Picture 2" descr="Australian Centre for Disease Control footer. In green colour. "/>
                  <pic:cNvPicPr/>
                </pic:nvPicPr>
                <pic:blipFill>
                  <a:blip r:embed="rId1">
                    <a:extLst>
                      <a:ext uri="{28A0092B-C50C-407E-A947-70E740481C1C}">
                        <a14:useLocalDpi xmlns:a14="http://schemas.microsoft.com/office/drawing/2010/main" val="0"/>
                      </a:ext>
                    </a:extLst>
                  </a:blip>
                  <a:stretch>
                    <a:fillRect/>
                  </a:stretch>
                </pic:blipFill>
                <pic:spPr>
                  <a:xfrm>
                    <a:off x="0" y="0"/>
                    <a:ext cx="11990300" cy="6115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42F38"/>
    <w:multiLevelType w:val="hybridMultilevel"/>
    <w:tmpl w:val="BB2ACE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D47D5F"/>
    <w:multiLevelType w:val="multilevel"/>
    <w:tmpl w:val="DC149FE0"/>
    <w:numStyleLink w:val="Bulletlist"/>
  </w:abstractNum>
  <w:abstractNum w:abstractNumId="2" w15:restartNumberingAfterBreak="0">
    <w:nsid w:val="096769AC"/>
    <w:multiLevelType w:val="multilevel"/>
    <w:tmpl w:val="2232323A"/>
    <w:lvl w:ilvl="0">
      <w:start w:val="1"/>
      <w:numFmt w:val="bullet"/>
      <w:lvlText w:val=""/>
      <w:lvlJc w:val="left"/>
      <w:pPr>
        <w:ind w:left="720" w:hanging="360"/>
      </w:pPr>
      <w:rPr>
        <w:rFonts w:ascii="Symbol" w:hAnsi="Symbol"/>
        <w:kern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C484E0B"/>
    <w:multiLevelType w:val="hybridMultilevel"/>
    <w:tmpl w:val="97AE5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E06968"/>
    <w:multiLevelType w:val="multilevel"/>
    <w:tmpl w:val="DC149FE0"/>
    <w:numStyleLink w:val="Bulletlist"/>
  </w:abstractNum>
  <w:abstractNum w:abstractNumId="5" w15:restartNumberingAfterBreak="0">
    <w:nsid w:val="0FC06983"/>
    <w:multiLevelType w:val="hybridMultilevel"/>
    <w:tmpl w:val="55E4A408"/>
    <w:lvl w:ilvl="0" w:tplc="52F28F4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5E23D41"/>
    <w:multiLevelType w:val="hybridMultilevel"/>
    <w:tmpl w:val="5470AA0E"/>
    <w:lvl w:ilvl="0" w:tplc="7564F708">
      <w:start w:val="1"/>
      <w:numFmt w:val="bullet"/>
      <w:pStyle w:val="BoxBulletEmerald"/>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8A8184B"/>
    <w:multiLevelType w:val="multilevel"/>
    <w:tmpl w:val="ADE0FE30"/>
    <w:styleLink w:val="CurrentList1"/>
    <w:lvl w:ilvl="0">
      <w:start w:val="1"/>
      <w:numFmt w:val="decimal"/>
      <w:lvlText w:val="Number %1."/>
      <w:lvlJc w:val="left"/>
      <w:pPr>
        <w:tabs>
          <w:tab w:val="num" w:pos="1247"/>
        </w:tabs>
        <w:ind w:left="1247" w:hanging="124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F802566"/>
    <w:multiLevelType w:val="multilevel"/>
    <w:tmpl w:val="DC149FE0"/>
    <w:styleLink w:val="Bulletlist"/>
    <w:lvl w:ilvl="0">
      <w:start w:val="1"/>
      <w:numFmt w:val="bullet"/>
      <w:lvlText w:val=""/>
      <w:lvlJc w:val="left"/>
      <w:pPr>
        <w:ind w:left="720" w:hanging="360"/>
      </w:pPr>
      <w:rPr>
        <w:rFonts w:ascii="Symbol" w:hAnsi="Symbol"/>
        <w:kern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0A93B78"/>
    <w:multiLevelType w:val="hybridMultilevel"/>
    <w:tmpl w:val="70A843E2"/>
    <w:lvl w:ilvl="0" w:tplc="ED4C45D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2D02CBE"/>
    <w:multiLevelType w:val="hybridMultilevel"/>
    <w:tmpl w:val="579443F2"/>
    <w:lvl w:ilvl="0" w:tplc="61E4EA3A">
      <w:start w:val="1"/>
      <w:numFmt w:val="bullet"/>
      <w:pStyle w:val="Box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C0B6CE8"/>
    <w:multiLevelType w:val="hybridMultilevel"/>
    <w:tmpl w:val="8B640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457DF4"/>
    <w:multiLevelType w:val="hybridMultilevel"/>
    <w:tmpl w:val="DC149FE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35A4FFE"/>
    <w:multiLevelType w:val="hybridMultilevel"/>
    <w:tmpl w:val="9AB813CC"/>
    <w:lvl w:ilvl="0" w:tplc="73C4C7F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781E84"/>
    <w:multiLevelType w:val="multilevel"/>
    <w:tmpl w:val="DC149FE0"/>
    <w:numStyleLink w:val="Bulletlist"/>
  </w:abstractNum>
  <w:abstractNum w:abstractNumId="15" w15:restartNumberingAfterBreak="0">
    <w:nsid w:val="3A673388"/>
    <w:multiLevelType w:val="hybridMultilevel"/>
    <w:tmpl w:val="178E0966"/>
    <w:lvl w:ilvl="0" w:tplc="390A7D6C">
      <w:numFmt w:val="bullet"/>
      <w:lvlText w:val="-"/>
      <w:lvlJc w:val="left"/>
      <w:pPr>
        <w:ind w:left="643" w:hanging="360"/>
      </w:pPr>
      <w:rPr>
        <w:rFonts w:ascii="Calibri" w:eastAsia="Times New Roman" w:hAnsi="Calibri" w:cs="Calibri" w:hint="default"/>
      </w:rPr>
    </w:lvl>
    <w:lvl w:ilvl="1" w:tplc="0C090003" w:tentative="1">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16" w15:restartNumberingAfterBreak="0">
    <w:nsid w:val="3A7730F8"/>
    <w:multiLevelType w:val="hybridMultilevel"/>
    <w:tmpl w:val="BDE487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AD83BAF"/>
    <w:multiLevelType w:val="hybridMultilevel"/>
    <w:tmpl w:val="9342DD40"/>
    <w:lvl w:ilvl="0" w:tplc="4DECC438">
      <w:start w:val="1"/>
      <w:numFmt w:val="decimal"/>
      <w:pStyle w:val="Figureheading"/>
      <w:lvlText w:val="Figure %1."/>
      <w:lvlJc w:val="left"/>
      <w:pPr>
        <w:tabs>
          <w:tab w:val="num" w:pos="1247"/>
        </w:tabs>
        <w:ind w:left="1247" w:hanging="124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B03EB5"/>
    <w:multiLevelType w:val="hybridMultilevel"/>
    <w:tmpl w:val="C3F2A288"/>
    <w:lvl w:ilvl="0" w:tplc="1CB23032">
      <w:start w:val="1"/>
      <w:numFmt w:val="bullet"/>
      <w:pStyle w:val="Copyrightbulletlis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9" w15:restartNumberingAfterBreak="0">
    <w:nsid w:val="458255ED"/>
    <w:multiLevelType w:val="multilevel"/>
    <w:tmpl w:val="7DD02210"/>
    <w:lvl w:ilvl="0">
      <w:start w:val="1"/>
      <w:numFmt w:val="bullet"/>
      <w:lvlText w:val=""/>
      <w:lvlJc w:val="left"/>
      <w:pPr>
        <w:ind w:left="360" w:hanging="360"/>
      </w:pPr>
      <w:rPr>
        <w:rFonts w:ascii="Symbol" w:hAnsi="Symbol"/>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4AC06F00"/>
    <w:multiLevelType w:val="multilevel"/>
    <w:tmpl w:val="DC149FE0"/>
    <w:numStyleLink w:val="Bulletlist"/>
  </w:abstractNum>
  <w:abstractNum w:abstractNumId="21" w15:restartNumberingAfterBreak="0">
    <w:nsid w:val="4B0D6EA4"/>
    <w:multiLevelType w:val="multilevel"/>
    <w:tmpl w:val="DC149FE0"/>
    <w:numStyleLink w:val="Bulletlist"/>
  </w:abstractNum>
  <w:abstractNum w:abstractNumId="22" w15:restartNumberingAfterBreak="0">
    <w:nsid w:val="4D172985"/>
    <w:multiLevelType w:val="hybridMultilevel"/>
    <w:tmpl w:val="65FCD970"/>
    <w:lvl w:ilvl="0" w:tplc="E8FEDF4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637FBF"/>
    <w:multiLevelType w:val="multilevel"/>
    <w:tmpl w:val="DC149FE0"/>
    <w:numStyleLink w:val="Bulletlist"/>
  </w:abstractNum>
  <w:abstractNum w:abstractNumId="24" w15:restartNumberingAfterBreak="0">
    <w:nsid w:val="4EEC04C7"/>
    <w:multiLevelType w:val="hybridMultilevel"/>
    <w:tmpl w:val="C52E31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D820573"/>
    <w:multiLevelType w:val="hybridMultilevel"/>
    <w:tmpl w:val="3132B3A2"/>
    <w:lvl w:ilvl="0" w:tplc="C142832C">
      <w:start w:val="1"/>
      <w:numFmt w:val="decimal"/>
      <w:pStyle w:val="Tableheading"/>
      <w:lvlText w:val="Table %1."/>
      <w:lvlJc w:val="left"/>
      <w:pPr>
        <w:tabs>
          <w:tab w:val="num" w:pos="1247"/>
        </w:tabs>
        <w:ind w:left="1247" w:hanging="887"/>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2855CBE"/>
    <w:multiLevelType w:val="hybridMultilevel"/>
    <w:tmpl w:val="8DEE7778"/>
    <w:lvl w:ilvl="0" w:tplc="058C4B00">
      <w:numFmt w:val="bullet"/>
      <w:lvlText w:val="-"/>
      <w:lvlJc w:val="left"/>
      <w:pPr>
        <w:ind w:left="643" w:hanging="360"/>
      </w:pPr>
      <w:rPr>
        <w:rFonts w:ascii="Calibri" w:eastAsia="Times New Roman" w:hAnsi="Calibri" w:cs="Calibri" w:hint="default"/>
      </w:rPr>
    </w:lvl>
    <w:lvl w:ilvl="1" w:tplc="0C090003" w:tentative="1">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27" w15:restartNumberingAfterBreak="0">
    <w:nsid w:val="645B3D30"/>
    <w:multiLevelType w:val="multilevel"/>
    <w:tmpl w:val="55E4A408"/>
    <w:styleLink w:val="CurrentLis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76A0B9B"/>
    <w:multiLevelType w:val="multilevel"/>
    <w:tmpl w:val="674AE7C8"/>
    <w:lvl w:ilvl="0">
      <w:start w:val="1"/>
      <w:numFmt w:val="decimal"/>
      <w:lvlText w:val="(%1)"/>
      <w:lvlJc w:val="left"/>
      <w:pPr>
        <w:tabs>
          <w:tab w:val="num" w:pos="720"/>
        </w:tabs>
        <w:ind w:left="720" w:hanging="360"/>
      </w:pPr>
      <w:rPr>
        <w:rFonts w:ascii="Arial" w:eastAsia="Times New Roman" w:hAnsi="Arial" w:cs="Times New Roman"/>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7D10CFB"/>
    <w:multiLevelType w:val="hybridMultilevel"/>
    <w:tmpl w:val="338CE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9B62D8"/>
    <w:multiLevelType w:val="multilevel"/>
    <w:tmpl w:val="DC149FE0"/>
    <w:numStyleLink w:val="Bulletlist"/>
  </w:abstractNum>
  <w:abstractNum w:abstractNumId="31" w15:restartNumberingAfterBreak="0">
    <w:nsid w:val="6CF8287E"/>
    <w:multiLevelType w:val="hybridMultilevel"/>
    <w:tmpl w:val="19AE8E9A"/>
    <w:lvl w:ilvl="0" w:tplc="0D001382">
      <w:start w:val="1"/>
      <w:numFmt w:val="bullet"/>
      <w:pStyle w:val="Tablelist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6E9936A3"/>
    <w:multiLevelType w:val="hybridMultilevel"/>
    <w:tmpl w:val="34CA888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01115BD"/>
    <w:multiLevelType w:val="multilevel"/>
    <w:tmpl w:val="DC149FE0"/>
    <w:numStyleLink w:val="Bulletlist"/>
  </w:abstractNum>
  <w:abstractNum w:abstractNumId="34" w15:restartNumberingAfterBreak="0">
    <w:nsid w:val="74B64403"/>
    <w:multiLevelType w:val="hybridMultilevel"/>
    <w:tmpl w:val="D3E44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6B38FE"/>
    <w:multiLevelType w:val="multilevel"/>
    <w:tmpl w:val="DC149FE0"/>
    <w:numStyleLink w:val="Bulletlist"/>
  </w:abstractNum>
  <w:abstractNum w:abstractNumId="36" w15:restartNumberingAfterBreak="0">
    <w:nsid w:val="7A596CE0"/>
    <w:multiLevelType w:val="hybridMultilevel"/>
    <w:tmpl w:val="28665394"/>
    <w:lvl w:ilvl="0" w:tplc="CB16BCEC">
      <w:start w:val="1"/>
      <w:numFmt w:val="bullet"/>
      <w:pStyle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E391716"/>
    <w:multiLevelType w:val="hybridMultilevel"/>
    <w:tmpl w:val="70DAFC76"/>
    <w:lvl w:ilvl="0" w:tplc="C908B35C">
      <w:start w:val="1"/>
      <w:numFmt w:val="bullet"/>
      <w:lvlText w:val="-"/>
      <w:lvlJc w:val="left"/>
      <w:pPr>
        <w:ind w:left="644" w:hanging="360"/>
      </w:pPr>
      <w:rPr>
        <w:rFonts w:ascii="Courier New" w:hAnsi="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1661813044">
    <w:abstractNumId w:val="16"/>
  </w:num>
  <w:num w:numId="2" w16cid:durableId="1871189198">
    <w:abstractNumId w:val="29"/>
  </w:num>
  <w:num w:numId="3" w16cid:durableId="618923822">
    <w:abstractNumId w:val="11"/>
  </w:num>
  <w:num w:numId="4" w16cid:durableId="1677536720">
    <w:abstractNumId w:val="13"/>
  </w:num>
  <w:num w:numId="5" w16cid:durableId="1601134077">
    <w:abstractNumId w:val="12"/>
  </w:num>
  <w:num w:numId="6" w16cid:durableId="1008754037">
    <w:abstractNumId w:val="3"/>
  </w:num>
  <w:num w:numId="7" w16cid:durableId="2107185229">
    <w:abstractNumId w:val="22"/>
  </w:num>
  <w:num w:numId="8" w16cid:durableId="988829585">
    <w:abstractNumId w:val="32"/>
  </w:num>
  <w:num w:numId="9" w16cid:durableId="561913990">
    <w:abstractNumId w:val="34"/>
  </w:num>
  <w:num w:numId="10" w16cid:durableId="1819804961">
    <w:abstractNumId w:val="24"/>
  </w:num>
  <w:num w:numId="11" w16cid:durableId="1660041357">
    <w:abstractNumId w:val="15"/>
  </w:num>
  <w:num w:numId="12" w16cid:durableId="1821144484">
    <w:abstractNumId w:val="25"/>
  </w:num>
  <w:num w:numId="13" w16cid:durableId="1128666264">
    <w:abstractNumId w:val="17"/>
  </w:num>
  <w:num w:numId="14" w16cid:durableId="585654748">
    <w:abstractNumId w:val="7"/>
  </w:num>
  <w:num w:numId="15" w16cid:durableId="1674411436">
    <w:abstractNumId w:val="6"/>
  </w:num>
  <w:num w:numId="16" w16cid:durableId="1587111512">
    <w:abstractNumId w:val="26"/>
  </w:num>
  <w:num w:numId="17" w16cid:durableId="406080009">
    <w:abstractNumId w:val="36"/>
  </w:num>
  <w:num w:numId="18" w16cid:durableId="1672641317">
    <w:abstractNumId w:val="31"/>
  </w:num>
  <w:num w:numId="19" w16cid:durableId="2826113">
    <w:abstractNumId w:val="37"/>
  </w:num>
  <w:num w:numId="20" w16cid:durableId="972638051">
    <w:abstractNumId w:val="5"/>
  </w:num>
  <w:num w:numId="21" w16cid:durableId="197360763">
    <w:abstractNumId w:val="27"/>
  </w:num>
  <w:num w:numId="22" w16cid:durableId="272398987">
    <w:abstractNumId w:val="0"/>
  </w:num>
  <w:num w:numId="23" w16cid:durableId="174924647">
    <w:abstractNumId w:val="8"/>
  </w:num>
  <w:num w:numId="24" w16cid:durableId="2110854043">
    <w:abstractNumId w:val="20"/>
  </w:num>
  <w:num w:numId="25" w16cid:durableId="1437562194">
    <w:abstractNumId w:val="2"/>
  </w:num>
  <w:num w:numId="26" w16cid:durableId="1338196495">
    <w:abstractNumId w:val="35"/>
  </w:num>
  <w:num w:numId="27" w16cid:durableId="1078400573">
    <w:abstractNumId w:val="23"/>
  </w:num>
  <w:num w:numId="28" w16cid:durableId="1523399682">
    <w:abstractNumId w:val="21"/>
  </w:num>
  <w:num w:numId="29" w16cid:durableId="206572905">
    <w:abstractNumId w:val="14"/>
  </w:num>
  <w:num w:numId="30" w16cid:durableId="1402747870">
    <w:abstractNumId w:val="33"/>
  </w:num>
  <w:num w:numId="31" w16cid:durableId="372658380">
    <w:abstractNumId w:val="30"/>
  </w:num>
  <w:num w:numId="32" w16cid:durableId="779683429">
    <w:abstractNumId w:val="1"/>
  </w:num>
  <w:num w:numId="33" w16cid:durableId="420568393">
    <w:abstractNumId w:val="4"/>
  </w:num>
  <w:num w:numId="34" w16cid:durableId="1217618433">
    <w:abstractNumId w:val="19"/>
  </w:num>
  <w:num w:numId="35" w16cid:durableId="991366926">
    <w:abstractNumId w:val="18"/>
  </w:num>
  <w:num w:numId="36" w16cid:durableId="711150303">
    <w:abstractNumId w:val="10"/>
  </w:num>
  <w:num w:numId="37" w16cid:durableId="1844779490">
    <w:abstractNumId w:val="9"/>
  </w:num>
  <w:num w:numId="38" w16cid:durableId="56946136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2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961"/>
    <w:rsid w:val="000016F9"/>
    <w:rsid w:val="00002F1B"/>
    <w:rsid w:val="00014DDC"/>
    <w:rsid w:val="000246D0"/>
    <w:rsid w:val="000250A4"/>
    <w:rsid w:val="00025525"/>
    <w:rsid w:val="00044E5E"/>
    <w:rsid w:val="00046B1D"/>
    <w:rsid w:val="00052FAE"/>
    <w:rsid w:val="000665A8"/>
    <w:rsid w:val="00067011"/>
    <w:rsid w:val="000717EB"/>
    <w:rsid w:val="0007468D"/>
    <w:rsid w:val="000757B3"/>
    <w:rsid w:val="0009402E"/>
    <w:rsid w:val="000A056A"/>
    <w:rsid w:val="000B0E76"/>
    <w:rsid w:val="000B1C48"/>
    <w:rsid w:val="000B4F51"/>
    <w:rsid w:val="000B5D73"/>
    <w:rsid w:val="000C36F5"/>
    <w:rsid w:val="000D2CBB"/>
    <w:rsid w:val="000D71BB"/>
    <w:rsid w:val="000D78AF"/>
    <w:rsid w:val="000F66DE"/>
    <w:rsid w:val="00100365"/>
    <w:rsid w:val="00100A34"/>
    <w:rsid w:val="00110EBE"/>
    <w:rsid w:val="001130A7"/>
    <w:rsid w:val="001130E4"/>
    <w:rsid w:val="00116C4F"/>
    <w:rsid w:val="00121E5A"/>
    <w:rsid w:val="001376B2"/>
    <w:rsid w:val="00164FCC"/>
    <w:rsid w:val="00182AC8"/>
    <w:rsid w:val="00195871"/>
    <w:rsid w:val="001A5E9F"/>
    <w:rsid w:val="001B20D4"/>
    <w:rsid w:val="001C3090"/>
    <w:rsid w:val="001D044A"/>
    <w:rsid w:val="001E7087"/>
    <w:rsid w:val="001E76C3"/>
    <w:rsid w:val="001F18AE"/>
    <w:rsid w:val="001F22B9"/>
    <w:rsid w:val="00205DEC"/>
    <w:rsid w:val="002141B4"/>
    <w:rsid w:val="00246F2B"/>
    <w:rsid w:val="00256F21"/>
    <w:rsid w:val="0026080E"/>
    <w:rsid w:val="0029061E"/>
    <w:rsid w:val="00290CCF"/>
    <w:rsid w:val="002B6884"/>
    <w:rsid w:val="002D05B4"/>
    <w:rsid w:val="002E0E53"/>
    <w:rsid w:val="002F4104"/>
    <w:rsid w:val="002F4FED"/>
    <w:rsid w:val="00300DE1"/>
    <w:rsid w:val="003014C8"/>
    <w:rsid w:val="00313DB6"/>
    <w:rsid w:val="00317D53"/>
    <w:rsid w:val="003215A4"/>
    <w:rsid w:val="00346C59"/>
    <w:rsid w:val="00365AAC"/>
    <w:rsid w:val="00380DC2"/>
    <w:rsid w:val="00381AD9"/>
    <w:rsid w:val="00390460"/>
    <w:rsid w:val="00392A4D"/>
    <w:rsid w:val="003B041F"/>
    <w:rsid w:val="003C415F"/>
    <w:rsid w:val="003C658C"/>
    <w:rsid w:val="003D18B3"/>
    <w:rsid w:val="003D46DC"/>
    <w:rsid w:val="003E49C9"/>
    <w:rsid w:val="003E5DC8"/>
    <w:rsid w:val="003F0243"/>
    <w:rsid w:val="00423BDF"/>
    <w:rsid w:val="00434E55"/>
    <w:rsid w:val="00442261"/>
    <w:rsid w:val="004509F1"/>
    <w:rsid w:val="0047616C"/>
    <w:rsid w:val="00484CA8"/>
    <w:rsid w:val="00487535"/>
    <w:rsid w:val="004972AD"/>
    <w:rsid w:val="004B339D"/>
    <w:rsid w:val="004F3A72"/>
    <w:rsid w:val="005018AC"/>
    <w:rsid w:val="005035B6"/>
    <w:rsid w:val="00506E71"/>
    <w:rsid w:val="0053139F"/>
    <w:rsid w:val="0055570D"/>
    <w:rsid w:val="0056312E"/>
    <w:rsid w:val="00571B1A"/>
    <w:rsid w:val="00580ABD"/>
    <w:rsid w:val="005815CF"/>
    <w:rsid w:val="00584A16"/>
    <w:rsid w:val="00586AA3"/>
    <w:rsid w:val="00592F8F"/>
    <w:rsid w:val="0059768E"/>
    <w:rsid w:val="005A4AFA"/>
    <w:rsid w:val="005B40E6"/>
    <w:rsid w:val="005D4673"/>
    <w:rsid w:val="005F6735"/>
    <w:rsid w:val="006135A5"/>
    <w:rsid w:val="006449D0"/>
    <w:rsid w:val="00645FEC"/>
    <w:rsid w:val="00652044"/>
    <w:rsid w:val="00656463"/>
    <w:rsid w:val="00665B8A"/>
    <w:rsid w:val="006738DC"/>
    <w:rsid w:val="00676590"/>
    <w:rsid w:val="006774B1"/>
    <w:rsid w:val="00685BA9"/>
    <w:rsid w:val="006B13B3"/>
    <w:rsid w:val="006C14E7"/>
    <w:rsid w:val="006C34B5"/>
    <w:rsid w:val="006E48EA"/>
    <w:rsid w:val="006F2111"/>
    <w:rsid w:val="006F4B13"/>
    <w:rsid w:val="00712598"/>
    <w:rsid w:val="0071379C"/>
    <w:rsid w:val="0073193E"/>
    <w:rsid w:val="00754243"/>
    <w:rsid w:val="00764AE5"/>
    <w:rsid w:val="00767EC5"/>
    <w:rsid w:val="00786476"/>
    <w:rsid w:val="00787153"/>
    <w:rsid w:val="0079364C"/>
    <w:rsid w:val="007956A0"/>
    <w:rsid w:val="007A6AA3"/>
    <w:rsid w:val="007A6ED8"/>
    <w:rsid w:val="007B46B1"/>
    <w:rsid w:val="007B612A"/>
    <w:rsid w:val="007B6485"/>
    <w:rsid w:val="007E596F"/>
    <w:rsid w:val="007E72A6"/>
    <w:rsid w:val="007E7B6D"/>
    <w:rsid w:val="007F30D4"/>
    <w:rsid w:val="007F467F"/>
    <w:rsid w:val="00810C7A"/>
    <w:rsid w:val="00813F55"/>
    <w:rsid w:val="0085426C"/>
    <w:rsid w:val="008623C9"/>
    <w:rsid w:val="0086733D"/>
    <w:rsid w:val="00872244"/>
    <w:rsid w:val="008816CD"/>
    <w:rsid w:val="008A6E76"/>
    <w:rsid w:val="008B7D74"/>
    <w:rsid w:val="008E761A"/>
    <w:rsid w:val="008F1484"/>
    <w:rsid w:val="008F5BAC"/>
    <w:rsid w:val="008F6168"/>
    <w:rsid w:val="00901E96"/>
    <w:rsid w:val="00902E7B"/>
    <w:rsid w:val="0090477D"/>
    <w:rsid w:val="00921403"/>
    <w:rsid w:val="00923F3C"/>
    <w:rsid w:val="00945C78"/>
    <w:rsid w:val="009752F5"/>
    <w:rsid w:val="0098082A"/>
    <w:rsid w:val="009A66C5"/>
    <w:rsid w:val="009D2175"/>
    <w:rsid w:val="00A01A86"/>
    <w:rsid w:val="00A02E42"/>
    <w:rsid w:val="00A075BC"/>
    <w:rsid w:val="00A14AD8"/>
    <w:rsid w:val="00A25036"/>
    <w:rsid w:val="00A27F6A"/>
    <w:rsid w:val="00A47467"/>
    <w:rsid w:val="00A508F3"/>
    <w:rsid w:val="00A51FB5"/>
    <w:rsid w:val="00A552D0"/>
    <w:rsid w:val="00A573D4"/>
    <w:rsid w:val="00A81A9E"/>
    <w:rsid w:val="00A935A2"/>
    <w:rsid w:val="00A94AB7"/>
    <w:rsid w:val="00AA4BE1"/>
    <w:rsid w:val="00AB1146"/>
    <w:rsid w:val="00AD776B"/>
    <w:rsid w:val="00AD7FD7"/>
    <w:rsid w:val="00AF7DE3"/>
    <w:rsid w:val="00B05675"/>
    <w:rsid w:val="00B07F16"/>
    <w:rsid w:val="00B1635D"/>
    <w:rsid w:val="00B21D64"/>
    <w:rsid w:val="00B26FD1"/>
    <w:rsid w:val="00B30DD2"/>
    <w:rsid w:val="00B3299F"/>
    <w:rsid w:val="00B44251"/>
    <w:rsid w:val="00B54CCA"/>
    <w:rsid w:val="00B63816"/>
    <w:rsid w:val="00B77915"/>
    <w:rsid w:val="00B97EF1"/>
    <w:rsid w:val="00BB6C0C"/>
    <w:rsid w:val="00BC4EF1"/>
    <w:rsid w:val="00BD640A"/>
    <w:rsid w:val="00BF05F1"/>
    <w:rsid w:val="00BF07AC"/>
    <w:rsid w:val="00BF1A21"/>
    <w:rsid w:val="00BF36DA"/>
    <w:rsid w:val="00BF388E"/>
    <w:rsid w:val="00C14BF9"/>
    <w:rsid w:val="00C20DB4"/>
    <w:rsid w:val="00C274B1"/>
    <w:rsid w:val="00C3620D"/>
    <w:rsid w:val="00C4193C"/>
    <w:rsid w:val="00C44995"/>
    <w:rsid w:val="00C6013F"/>
    <w:rsid w:val="00C70262"/>
    <w:rsid w:val="00C92173"/>
    <w:rsid w:val="00CA11E3"/>
    <w:rsid w:val="00CA463F"/>
    <w:rsid w:val="00CE050E"/>
    <w:rsid w:val="00CE4BFC"/>
    <w:rsid w:val="00D268FF"/>
    <w:rsid w:val="00D457A3"/>
    <w:rsid w:val="00D52DF0"/>
    <w:rsid w:val="00D62733"/>
    <w:rsid w:val="00D77373"/>
    <w:rsid w:val="00D830CE"/>
    <w:rsid w:val="00D97394"/>
    <w:rsid w:val="00DA5A9B"/>
    <w:rsid w:val="00DB006C"/>
    <w:rsid w:val="00DB548F"/>
    <w:rsid w:val="00DC23C5"/>
    <w:rsid w:val="00DD5816"/>
    <w:rsid w:val="00DD7044"/>
    <w:rsid w:val="00DE4DAC"/>
    <w:rsid w:val="00E067E7"/>
    <w:rsid w:val="00E20A3A"/>
    <w:rsid w:val="00E3603A"/>
    <w:rsid w:val="00E61E52"/>
    <w:rsid w:val="00E6493D"/>
    <w:rsid w:val="00E70694"/>
    <w:rsid w:val="00E74EF4"/>
    <w:rsid w:val="00E841CA"/>
    <w:rsid w:val="00E93087"/>
    <w:rsid w:val="00EA5EEB"/>
    <w:rsid w:val="00EB0B62"/>
    <w:rsid w:val="00EC38BA"/>
    <w:rsid w:val="00EC58F1"/>
    <w:rsid w:val="00ED4D83"/>
    <w:rsid w:val="00EE5406"/>
    <w:rsid w:val="00EF554D"/>
    <w:rsid w:val="00EF7961"/>
    <w:rsid w:val="00F05F72"/>
    <w:rsid w:val="00F12E16"/>
    <w:rsid w:val="00F20161"/>
    <w:rsid w:val="00F32BE8"/>
    <w:rsid w:val="00F35CC9"/>
    <w:rsid w:val="00F40769"/>
    <w:rsid w:val="00F51C90"/>
    <w:rsid w:val="00F5330E"/>
    <w:rsid w:val="00F67FAB"/>
    <w:rsid w:val="00F974E5"/>
    <w:rsid w:val="00FB2AD7"/>
    <w:rsid w:val="00FC24E7"/>
    <w:rsid w:val="00FE2C6F"/>
    <w:rsid w:val="00FE69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6128D6"/>
  <w15:chartTrackingRefBased/>
  <w15:docId w15:val="{774A0EF5-CF9E-47CB-A2A1-A20524D0B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995"/>
    <w:pPr>
      <w:spacing w:before="120" w:after="120" w:line="276" w:lineRule="auto"/>
    </w:pPr>
    <w:rPr>
      <w:rFonts w:ascii="Segoe UI" w:hAnsi="Segoe UI"/>
    </w:rPr>
  </w:style>
  <w:style w:type="paragraph" w:styleId="Heading1">
    <w:name w:val="heading 1"/>
    <w:basedOn w:val="Normal"/>
    <w:next w:val="Normal"/>
    <w:link w:val="Heading1Char"/>
    <w:uiPriority w:val="9"/>
    <w:qFormat/>
    <w:rsid w:val="002141B4"/>
    <w:pPr>
      <w:keepNext/>
      <w:keepLines/>
      <w:pageBreakBefore/>
      <w:pBdr>
        <w:bottom w:val="single" w:sz="12" w:space="10" w:color="00DCA1" w:themeColor="background2"/>
      </w:pBdr>
      <w:spacing w:before="240"/>
      <w:outlineLvl w:val="0"/>
    </w:pPr>
    <w:rPr>
      <w:rFonts w:ascii="Segoe UI Semibold" w:eastAsiaTheme="majorEastAsia" w:hAnsi="Segoe UI Semibold" w:cs="Arial"/>
      <w:bCs/>
      <w:color w:val="025F5D"/>
      <w:kern w:val="0"/>
      <w:sz w:val="48"/>
      <w:szCs w:val="72"/>
      <w:lang w:eastAsia="en-AU"/>
      <w14:ligatures w14:val="none"/>
    </w:rPr>
  </w:style>
  <w:style w:type="paragraph" w:styleId="Heading2">
    <w:name w:val="heading 2"/>
    <w:basedOn w:val="Normal"/>
    <w:next w:val="Normal"/>
    <w:link w:val="Heading2Char"/>
    <w:unhideWhenUsed/>
    <w:qFormat/>
    <w:rsid w:val="0056312E"/>
    <w:pPr>
      <w:keepNext/>
      <w:keepLines/>
      <w:spacing w:after="0"/>
      <w:outlineLvl w:val="1"/>
    </w:pPr>
    <w:rPr>
      <w:rFonts w:eastAsiaTheme="majorEastAsia" w:cstheme="majorBidi"/>
      <w:b/>
      <w:color w:val="025F5D"/>
      <w:sz w:val="40"/>
      <w:szCs w:val="26"/>
    </w:rPr>
  </w:style>
  <w:style w:type="paragraph" w:styleId="Heading3">
    <w:name w:val="heading 3"/>
    <w:basedOn w:val="Normal"/>
    <w:next w:val="Normal"/>
    <w:link w:val="Heading3Char"/>
    <w:uiPriority w:val="9"/>
    <w:unhideWhenUsed/>
    <w:qFormat/>
    <w:rsid w:val="0056312E"/>
    <w:pPr>
      <w:keepNext/>
      <w:keepLines/>
      <w:spacing w:before="240" w:after="0"/>
      <w:outlineLvl w:val="2"/>
    </w:pPr>
    <w:rPr>
      <w:rFonts w:eastAsiaTheme="majorEastAsia" w:cstheme="majorBidi"/>
      <w:color w:val="025F5D"/>
      <w:sz w:val="32"/>
    </w:rPr>
  </w:style>
  <w:style w:type="paragraph" w:styleId="Heading4">
    <w:name w:val="heading 4"/>
    <w:basedOn w:val="Normal"/>
    <w:next w:val="Normal"/>
    <w:link w:val="Heading4Char"/>
    <w:uiPriority w:val="9"/>
    <w:unhideWhenUsed/>
    <w:qFormat/>
    <w:rsid w:val="0056312E"/>
    <w:pPr>
      <w:keepNext/>
      <w:keepLines/>
      <w:spacing w:before="40" w:after="0"/>
      <w:outlineLvl w:val="3"/>
    </w:pPr>
    <w:rPr>
      <w:rFonts w:eastAsiaTheme="majorEastAsia" w:cstheme="majorBidi"/>
      <w:iCs/>
      <w:color w:val="025F5D"/>
      <w:sz w:val="28"/>
    </w:rPr>
  </w:style>
  <w:style w:type="paragraph" w:styleId="Heading5">
    <w:name w:val="heading 5"/>
    <w:basedOn w:val="Normal"/>
    <w:next w:val="Normal"/>
    <w:link w:val="Heading5Char"/>
    <w:uiPriority w:val="9"/>
    <w:unhideWhenUsed/>
    <w:qFormat/>
    <w:rsid w:val="0056312E"/>
    <w:pPr>
      <w:keepNext/>
      <w:keepLines/>
      <w:spacing w:before="40" w:after="0"/>
      <w:outlineLvl w:val="4"/>
    </w:pPr>
    <w:rPr>
      <w:rFonts w:eastAsiaTheme="majorEastAsia" w:cstheme="majorBidi"/>
      <w:b/>
      <w:color w:val="025F5D"/>
    </w:rPr>
  </w:style>
  <w:style w:type="paragraph" w:styleId="Heading6">
    <w:name w:val="heading 6"/>
    <w:basedOn w:val="Normal"/>
    <w:next w:val="Normal"/>
    <w:link w:val="Heading6Char"/>
    <w:uiPriority w:val="9"/>
    <w:unhideWhenUsed/>
    <w:qFormat/>
    <w:rsid w:val="0056312E"/>
    <w:pPr>
      <w:keepNext/>
      <w:keepLines/>
      <w:spacing w:before="40" w:after="0"/>
      <w:outlineLvl w:val="5"/>
    </w:pPr>
    <w:rPr>
      <w:rFonts w:eastAsiaTheme="majorEastAsia" w:cstheme="majorBidi"/>
      <w:i/>
      <w:color w:val="025F5D"/>
    </w:rPr>
  </w:style>
  <w:style w:type="paragraph" w:styleId="Heading7">
    <w:name w:val="heading 7"/>
    <w:basedOn w:val="Normal"/>
    <w:next w:val="Normal"/>
    <w:link w:val="Heading7Char"/>
    <w:uiPriority w:val="9"/>
    <w:unhideWhenUsed/>
    <w:qFormat/>
    <w:rsid w:val="0056312E"/>
    <w:pPr>
      <w:keepNext/>
      <w:keepLines/>
      <w:spacing w:before="40" w:after="0"/>
      <w:outlineLvl w:val="6"/>
    </w:pPr>
    <w:rPr>
      <w:rFonts w:eastAsiaTheme="majorEastAsia" w:cstheme="majorBidi"/>
      <w:iCs/>
      <w:color w:val="025F5D"/>
    </w:rPr>
  </w:style>
  <w:style w:type="paragraph" w:styleId="Heading8">
    <w:name w:val="heading 8"/>
    <w:basedOn w:val="Normal"/>
    <w:next w:val="Normal"/>
    <w:link w:val="Heading8Char"/>
    <w:uiPriority w:val="9"/>
    <w:semiHidden/>
    <w:unhideWhenUsed/>
    <w:qFormat/>
    <w:rsid w:val="001E7087"/>
    <w:pPr>
      <w:keepNext/>
      <w:keepLines/>
      <w:spacing w:before="40" w:after="0"/>
      <w:outlineLvl w:val="7"/>
    </w:pPr>
    <w:rPr>
      <w:rFonts w:eastAsiaTheme="majorEastAsia" w:cstheme="majorBidi"/>
      <w:color w:val="000000" w:themeColor="text1"/>
      <w:szCs w:val="21"/>
    </w:rPr>
  </w:style>
  <w:style w:type="paragraph" w:styleId="Heading9">
    <w:name w:val="heading 9"/>
    <w:basedOn w:val="Normal"/>
    <w:next w:val="Normal"/>
    <w:link w:val="Heading9Char"/>
    <w:uiPriority w:val="9"/>
    <w:unhideWhenUsed/>
    <w:rsid w:val="001E708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74B1"/>
    <w:rPr>
      <w:rFonts w:ascii="Segoe UI Semibold" w:eastAsiaTheme="majorEastAsia" w:hAnsi="Segoe UI Semibold" w:cs="Arial"/>
      <w:bCs/>
      <w:color w:val="025F5D"/>
      <w:kern w:val="0"/>
      <w:sz w:val="48"/>
      <w:szCs w:val="72"/>
      <w:lang w:eastAsia="en-AU"/>
      <w14:ligatures w14:val="none"/>
    </w:rPr>
  </w:style>
  <w:style w:type="paragraph" w:styleId="NoSpacing">
    <w:name w:val="No Spacing"/>
    <w:uiPriority w:val="1"/>
    <w:qFormat/>
    <w:rsid w:val="001E7087"/>
    <w:rPr>
      <w:rFonts w:ascii="Arial" w:hAnsi="Arial"/>
    </w:rPr>
  </w:style>
  <w:style w:type="character" w:customStyle="1" w:styleId="Heading2Char">
    <w:name w:val="Heading 2 Char"/>
    <w:basedOn w:val="DefaultParagraphFont"/>
    <w:link w:val="Heading2"/>
    <w:rsid w:val="0056312E"/>
    <w:rPr>
      <w:rFonts w:ascii="Segoe UI" w:eastAsiaTheme="majorEastAsia" w:hAnsi="Segoe UI" w:cstheme="majorBidi"/>
      <w:b/>
      <w:color w:val="025F5D"/>
      <w:sz w:val="40"/>
      <w:szCs w:val="26"/>
    </w:rPr>
  </w:style>
  <w:style w:type="paragraph" w:styleId="Title">
    <w:name w:val="Title"/>
    <w:basedOn w:val="Normal"/>
    <w:next w:val="Normal"/>
    <w:link w:val="TitleChar"/>
    <w:uiPriority w:val="10"/>
    <w:qFormat/>
    <w:rsid w:val="007E72A6"/>
    <w:pPr>
      <w:spacing w:before="2000" w:after="0" w:line="240" w:lineRule="auto"/>
      <w:contextualSpacing/>
    </w:pPr>
    <w:rPr>
      <w:rFonts w:ascii="Segoe UI Semibold" w:eastAsiaTheme="majorEastAsia" w:hAnsi="Segoe UI Semibold" w:cstheme="majorBidi"/>
      <w:spacing w:val="-10"/>
      <w:kern w:val="28"/>
      <w:sz w:val="72"/>
      <w:szCs w:val="56"/>
    </w:rPr>
  </w:style>
  <w:style w:type="character" w:customStyle="1" w:styleId="TitleChar">
    <w:name w:val="Title Char"/>
    <w:basedOn w:val="DefaultParagraphFont"/>
    <w:link w:val="Title"/>
    <w:uiPriority w:val="10"/>
    <w:rsid w:val="007E72A6"/>
    <w:rPr>
      <w:rFonts w:ascii="Segoe UI Semibold" w:eastAsiaTheme="majorEastAsia" w:hAnsi="Segoe UI Semibold" w:cstheme="majorBidi"/>
      <w:spacing w:val="-10"/>
      <w:kern w:val="28"/>
      <w:sz w:val="72"/>
      <w:szCs w:val="56"/>
    </w:rPr>
  </w:style>
  <w:style w:type="paragraph" w:styleId="Subtitle">
    <w:name w:val="Subtitle"/>
    <w:basedOn w:val="Normal"/>
    <w:next w:val="Normal"/>
    <w:link w:val="SubtitleChar"/>
    <w:uiPriority w:val="11"/>
    <w:qFormat/>
    <w:rsid w:val="007E72A6"/>
    <w:pPr>
      <w:numPr>
        <w:ilvl w:val="1"/>
      </w:numPr>
      <w:spacing w:after="160"/>
    </w:pPr>
    <w:rPr>
      <w:rFonts w:eastAsiaTheme="minorEastAsia" w:cs="Times New Roman (Body CS)"/>
      <w:color w:val="025F5D"/>
      <w:sz w:val="28"/>
      <w:szCs w:val="22"/>
    </w:rPr>
  </w:style>
  <w:style w:type="character" w:customStyle="1" w:styleId="SubtitleChar">
    <w:name w:val="Subtitle Char"/>
    <w:basedOn w:val="DefaultParagraphFont"/>
    <w:link w:val="Subtitle"/>
    <w:uiPriority w:val="11"/>
    <w:rsid w:val="007E72A6"/>
    <w:rPr>
      <w:rFonts w:ascii="Segoe UI" w:eastAsiaTheme="minorEastAsia" w:hAnsi="Segoe UI" w:cs="Times New Roman (Body CS)"/>
      <w:color w:val="025F5D"/>
      <w:sz w:val="28"/>
      <w:szCs w:val="22"/>
    </w:rPr>
  </w:style>
  <w:style w:type="character" w:styleId="SubtleEmphasis">
    <w:name w:val="Subtle Emphasis"/>
    <w:basedOn w:val="DefaultParagraphFont"/>
    <w:uiPriority w:val="19"/>
    <w:qFormat/>
    <w:rsid w:val="001E7087"/>
    <w:rPr>
      <w:rFonts w:ascii="Arial" w:hAnsi="Arial"/>
      <w:i/>
      <w:iCs/>
      <w:color w:val="404040" w:themeColor="text1" w:themeTint="BF"/>
    </w:rPr>
  </w:style>
  <w:style w:type="character" w:styleId="Emphasis">
    <w:name w:val="Emphasis"/>
    <w:basedOn w:val="DefaultParagraphFont"/>
    <w:qFormat/>
    <w:rsid w:val="001E7087"/>
    <w:rPr>
      <w:rFonts w:ascii="Arial" w:hAnsi="Arial"/>
      <w:i/>
      <w:iCs/>
    </w:rPr>
  </w:style>
  <w:style w:type="character" w:styleId="IntenseEmphasis">
    <w:name w:val="Intense Emphasis"/>
    <w:basedOn w:val="DefaultParagraphFont"/>
    <w:uiPriority w:val="21"/>
    <w:rsid w:val="001E7087"/>
    <w:rPr>
      <w:rFonts w:ascii="Arial" w:hAnsi="Arial"/>
      <w:i/>
      <w:iCs/>
      <w:color w:val="033636" w:themeColor="text2"/>
    </w:rPr>
  </w:style>
  <w:style w:type="character" w:styleId="Strong">
    <w:name w:val="Strong"/>
    <w:basedOn w:val="DefaultParagraphFont"/>
    <w:uiPriority w:val="22"/>
    <w:qFormat/>
    <w:rsid w:val="001E7087"/>
    <w:rPr>
      <w:b/>
      <w:bCs/>
    </w:rPr>
  </w:style>
  <w:style w:type="paragraph" w:styleId="Quote">
    <w:name w:val="Quote"/>
    <w:basedOn w:val="Normal"/>
    <w:next w:val="Normal"/>
    <w:link w:val="QuoteChar"/>
    <w:uiPriority w:val="29"/>
    <w:qFormat/>
    <w:rsid w:val="001E7087"/>
    <w:pPr>
      <w:spacing w:before="200" w:after="160"/>
      <w:ind w:left="864" w:right="864"/>
      <w:jc w:val="center"/>
    </w:pPr>
    <w:rPr>
      <w:i/>
      <w:iCs/>
      <w:color w:val="033636" w:themeColor="text2"/>
    </w:rPr>
  </w:style>
  <w:style w:type="character" w:customStyle="1" w:styleId="QuoteChar">
    <w:name w:val="Quote Char"/>
    <w:basedOn w:val="DefaultParagraphFont"/>
    <w:link w:val="Quote"/>
    <w:uiPriority w:val="29"/>
    <w:rsid w:val="001E7087"/>
    <w:rPr>
      <w:rFonts w:ascii="Arial" w:hAnsi="Arial"/>
      <w:i/>
      <w:iCs/>
      <w:color w:val="033636" w:themeColor="text2"/>
    </w:rPr>
  </w:style>
  <w:style w:type="paragraph" w:styleId="IntenseQuote">
    <w:name w:val="Intense Quote"/>
    <w:basedOn w:val="Normal"/>
    <w:next w:val="Normal"/>
    <w:link w:val="IntenseQuoteChar"/>
    <w:uiPriority w:val="30"/>
    <w:qFormat/>
    <w:rsid w:val="001E7087"/>
    <w:pPr>
      <w:pBdr>
        <w:top w:val="single" w:sz="4" w:space="10" w:color="00DCA1" w:themeColor="background2"/>
        <w:bottom w:val="single" w:sz="4" w:space="10" w:color="00DCA1" w:themeColor="background2"/>
      </w:pBdr>
      <w:spacing w:before="360" w:after="360"/>
      <w:ind w:left="864" w:right="864"/>
      <w:jc w:val="center"/>
    </w:pPr>
    <w:rPr>
      <w:i/>
      <w:iCs/>
      <w:color w:val="033636" w:themeColor="text2"/>
    </w:rPr>
  </w:style>
  <w:style w:type="character" w:customStyle="1" w:styleId="IntenseQuoteChar">
    <w:name w:val="Intense Quote Char"/>
    <w:basedOn w:val="DefaultParagraphFont"/>
    <w:link w:val="IntenseQuote"/>
    <w:uiPriority w:val="30"/>
    <w:rsid w:val="001E7087"/>
    <w:rPr>
      <w:rFonts w:ascii="Arial" w:hAnsi="Arial"/>
      <w:i/>
      <w:iCs/>
      <w:color w:val="033636" w:themeColor="text2"/>
    </w:rPr>
  </w:style>
  <w:style w:type="character" w:customStyle="1" w:styleId="Heading3Char">
    <w:name w:val="Heading 3 Char"/>
    <w:basedOn w:val="DefaultParagraphFont"/>
    <w:link w:val="Heading3"/>
    <w:uiPriority w:val="9"/>
    <w:rsid w:val="0056312E"/>
    <w:rPr>
      <w:rFonts w:ascii="Segoe UI" w:eastAsiaTheme="majorEastAsia" w:hAnsi="Segoe UI" w:cstheme="majorBidi"/>
      <w:color w:val="025F5D"/>
      <w:sz w:val="32"/>
    </w:rPr>
  </w:style>
  <w:style w:type="character" w:customStyle="1" w:styleId="Heading4Char">
    <w:name w:val="Heading 4 Char"/>
    <w:basedOn w:val="DefaultParagraphFont"/>
    <w:link w:val="Heading4"/>
    <w:uiPriority w:val="9"/>
    <w:rsid w:val="0056312E"/>
    <w:rPr>
      <w:rFonts w:ascii="Segoe UI" w:eastAsiaTheme="majorEastAsia" w:hAnsi="Segoe UI" w:cstheme="majorBidi"/>
      <w:iCs/>
      <w:color w:val="025F5D"/>
      <w:sz w:val="28"/>
    </w:rPr>
  </w:style>
  <w:style w:type="character" w:customStyle="1" w:styleId="Heading5Char">
    <w:name w:val="Heading 5 Char"/>
    <w:basedOn w:val="DefaultParagraphFont"/>
    <w:link w:val="Heading5"/>
    <w:uiPriority w:val="9"/>
    <w:rsid w:val="0056312E"/>
    <w:rPr>
      <w:rFonts w:ascii="Segoe UI" w:eastAsiaTheme="majorEastAsia" w:hAnsi="Segoe UI" w:cstheme="majorBidi"/>
      <w:b/>
      <w:color w:val="025F5D"/>
    </w:rPr>
  </w:style>
  <w:style w:type="character" w:customStyle="1" w:styleId="Heading6Char">
    <w:name w:val="Heading 6 Char"/>
    <w:basedOn w:val="DefaultParagraphFont"/>
    <w:link w:val="Heading6"/>
    <w:uiPriority w:val="9"/>
    <w:rsid w:val="0056312E"/>
    <w:rPr>
      <w:rFonts w:ascii="Segoe UI" w:eastAsiaTheme="majorEastAsia" w:hAnsi="Segoe UI" w:cstheme="majorBidi"/>
      <w:i/>
      <w:color w:val="025F5D"/>
    </w:rPr>
  </w:style>
  <w:style w:type="character" w:customStyle="1" w:styleId="Heading7Char">
    <w:name w:val="Heading 7 Char"/>
    <w:basedOn w:val="DefaultParagraphFont"/>
    <w:link w:val="Heading7"/>
    <w:uiPriority w:val="9"/>
    <w:rsid w:val="0056312E"/>
    <w:rPr>
      <w:rFonts w:ascii="Segoe UI" w:eastAsiaTheme="majorEastAsia" w:hAnsi="Segoe UI" w:cstheme="majorBidi"/>
      <w:iCs/>
      <w:color w:val="025F5D"/>
    </w:rPr>
  </w:style>
  <w:style w:type="character" w:customStyle="1" w:styleId="Heading8Char">
    <w:name w:val="Heading 8 Char"/>
    <w:basedOn w:val="DefaultParagraphFont"/>
    <w:link w:val="Heading8"/>
    <w:uiPriority w:val="9"/>
    <w:semiHidden/>
    <w:rsid w:val="001E7087"/>
    <w:rPr>
      <w:rFonts w:ascii="Arial" w:eastAsiaTheme="majorEastAsia" w:hAnsi="Arial" w:cstheme="majorBidi"/>
      <w:color w:val="000000" w:themeColor="text1"/>
      <w:szCs w:val="21"/>
    </w:rPr>
  </w:style>
  <w:style w:type="character" w:customStyle="1" w:styleId="Heading9Char">
    <w:name w:val="Heading 9 Char"/>
    <w:basedOn w:val="DefaultParagraphFont"/>
    <w:link w:val="Heading9"/>
    <w:uiPriority w:val="9"/>
    <w:rsid w:val="001E7087"/>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BD640A"/>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BD640A"/>
    <w:rPr>
      <w:rFonts w:ascii="Arial" w:hAnsi="Arial"/>
    </w:rPr>
  </w:style>
  <w:style w:type="paragraph" w:styleId="Footer">
    <w:name w:val="footer"/>
    <w:basedOn w:val="Normal"/>
    <w:link w:val="FooterChar"/>
    <w:uiPriority w:val="99"/>
    <w:unhideWhenUsed/>
    <w:qFormat/>
    <w:rsid w:val="00BD640A"/>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BD640A"/>
    <w:rPr>
      <w:rFonts w:ascii="Arial" w:hAnsi="Arial"/>
    </w:rPr>
  </w:style>
  <w:style w:type="paragraph" w:customStyle="1" w:styleId="Copyrightbulletlist">
    <w:name w:val="Copyright bullet list"/>
    <w:basedOn w:val="Normal"/>
    <w:qFormat/>
    <w:rsid w:val="00F35CC9"/>
    <w:pPr>
      <w:numPr>
        <w:numId w:val="35"/>
      </w:numPr>
      <w:ind w:left="924" w:hanging="357"/>
    </w:pPr>
    <w:rPr>
      <w:sz w:val="18"/>
    </w:rPr>
  </w:style>
  <w:style w:type="character" w:styleId="PageNumber">
    <w:name w:val="page number"/>
    <w:basedOn w:val="DefaultParagraphFont"/>
    <w:uiPriority w:val="99"/>
    <w:semiHidden/>
    <w:unhideWhenUsed/>
    <w:rsid w:val="00DD7044"/>
  </w:style>
  <w:style w:type="paragraph" w:customStyle="1" w:styleId="Boxbullet">
    <w:name w:val="Box bullet"/>
    <w:basedOn w:val="Normal"/>
    <w:qFormat/>
    <w:rsid w:val="00A25036"/>
    <w:pPr>
      <w:keepNext/>
      <w:keepLines/>
      <w:numPr>
        <w:numId w:val="36"/>
      </w:numPr>
      <w:pBdr>
        <w:top w:val="single" w:sz="8" w:space="1" w:color="025F5D"/>
        <w:left w:val="single" w:sz="8" w:space="4" w:color="025F5D"/>
        <w:bottom w:val="single" w:sz="8" w:space="1" w:color="025F5D"/>
        <w:right w:val="single" w:sz="8" w:space="4" w:color="025F5D"/>
      </w:pBdr>
      <w:spacing w:before="240" w:after="0"/>
      <w:outlineLvl w:val="2"/>
    </w:pPr>
    <w:rPr>
      <w:rFonts w:eastAsia="Times New Roman" w:cs="Times New Roman"/>
      <w:color w:val="025F5D"/>
      <w:szCs w:val="20"/>
    </w:rPr>
  </w:style>
  <w:style w:type="character" w:styleId="Hyperlink">
    <w:name w:val="Hyperlink"/>
    <w:basedOn w:val="DefaultParagraphFont"/>
    <w:uiPriority w:val="99"/>
    <w:unhideWhenUsed/>
    <w:qFormat/>
    <w:rsid w:val="006F4B13"/>
    <w:rPr>
      <w:color w:val="397DF4" w:themeColor="accent1" w:themeTint="99"/>
      <w:u w:val="single"/>
    </w:rPr>
  </w:style>
  <w:style w:type="character" w:styleId="UnresolvedMention">
    <w:name w:val="Unresolved Mention"/>
    <w:basedOn w:val="DefaultParagraphFont"/>
    <w:uiPriority w:val="99"/>
    <w:semiHidden/>
    <w:unhideWhenUsed/>
    <w:rsid w:val="00C14BF9"/>
    <w:rPr>
      <w:color w:val="605E5C"/>
      <w:shd w:val="clear" w:color="auto" w:fill="E1DFDD"/>
    </w:rPr>
  </w:style>
  <w:style w:type="paragraph" w:customStyle="1" w:styleId="Copyrighttext">
    <w:name w:val="Copyright text"/>
    <w:qFormat/>
    <w:rsid w:val="00B63816"/>
    <w:pPr>
      <w:spacing w:before="120" w:after="120" w:line="276" w:lineRule="auto"/>
    </w:pPr>
    <w:rPr>
      <w:rFonts w:ascii="Segoe UI" w:eastAsia="Times New Roman" w:hAnsi="Segoe UI" w:cs="Arial"/>
      <w:color w:val="000000"/>
      <w:kern w:val="0"/>
      <w:sz w:val="18"/>
      <w:szCs w:val="18"/>
      <w:lang w:eastAsia="en-GB"/>
      <w14:ligatures w14:val="none"/>
    </w:rPr>
  </w:style>
  <w:style w:type="table" w:styleId="TableGrid">
    <w:name w:val="Table Grid"/>
    <w:basedOn w:val="TableNormal"/>
    <w:uiPriority w:val="39"/>
    <w:rsid w:val="00AD7FD7"/>
    <w:pPr>
      <w:spacing w:before="40" w:after="40"/>
    </w:pPr>
    <w:rPr>
      <w:rFonts w:eastAsia="Times New Roman" w:cs="Times New Roman"/>
      <w:kern w:val="0"/>
      <w:sz w:val="20"/>
      <w:szCs w:val="20"/>
      <w:lang w:eastAsia="en-AU"/>
      <w14:ligatures w14:val="none"/>
    </w:rPr>
    <w:tblPr>
      <w:tblStyleRowBandSize w:val="1"/>
      <w:tblBorders>
        <w:top w:val="single" w:sz="6" w:space="0" w:color="00DCA1" w:themeColor="background2"/>
        <w:bottom w:val="single" w:sz="6" w:space="0" w:color="00DCA1" w:themeColor="background2"/>
        <w:insideH w:val="single" w:sz="6" w:space="0" w:color="00DCA1" w:themeColor="background2"/>
      </w:tblBorders>
    </w:tblPr>
    <w:tcPr>
      <w:tcMar>
        <w:top w:w="57" w:type="dxa"/>
        <w:left w:w="57" w:type="dxa"/>
        <w:bottom w:w="57" w:type="dxa"/>
        <w:right w:w="57" w:type="dxa"/>
      </w:tcMar>
      <w:vAlign w:val="center"/>
    </w:tcPr>
    <w:tblStylePr w:type="firstRow">
      <w:tblPr/>
      <w:tcPr>
        <w:shd w:val="clear" w:color="auto" w:fill="00DCA1" w:themeFill="background2"/>
        <w:vAlign w:val="center"/>
      </w:tcPr>
    </w:tblStylePr>
    <w:tblStylePr w:type="lastRow">
      <w:rPr>
        <w:rFonts w:asciiTheme="minorHAnsi" w:hAnsiTheme="minorHAnsi"/>
        <w:b/>
        <w:sz w:val="20"/>
      </w:rPr>
    </w:tblStylePr>
    <w:tblStylePr w:type="band1Horz">
      <w:tblPr/>
      <w:tcPr>
        <w:tcBorders>
          <w:top w:val="single" w:sz="4" w:space="0" w:color="00DCA1" w:themeColor="background2"/>
          <w:left w:val="nil"/>
          <w:bottom w:val="single" w:sz="4" w:space="0" w:color="00DCA1" w:themeColor="background2"/>
          <w:right w:val="nil"/>
          <w:insideH w:val="nil"/>
          <w:insideV w:val="nil"/>
          <w:tl2br w:val="nil"/>
          <w:tr2bl w:val="nil"/>
        </w:tcBorders>
      </w:tcPr>
    </w:tblStylePr>
  </w:style>
  <w:style w:type="character" w:customStyle="1" w:styleId="StyleBold">
    <w:name w:val="Style Bold"/>
    <w:basedOn w:val="DefaultParagraphFont"/>
    <w:rsid w:val="00C6013F"/>
    <w:rPr>
      <w:rFonts w:ascii="Segoe UI Semibold" w:hAnsi="Segoe UI Semibold"/>
      <w:b/>
      <w:bCs/>
    </w:rPr>
  </w:style>
  <w:style w:type="paragraph" w:customStyle="1" w:styleId="Tableheading">
    <w:name w:val="Table heading"/>
    <w:basedOn w:val="Normal"/>
    <w:qFormat/>
    <w:rsid w:val="0056312E"/>
    <w:pPr>
      <w:numPr>
        <w:numId w:val="12"/>
      </w:numPr>
      <w:spacing w:before="240"/>
      <w:ind w:left="1134" w:hanging="1134"/>
    </w:pPr>
    <w:rPr>
      <w:b/>
      <w:bCs/>
      <w:color w:val="025F5D"/>
    </w:rPr>
  </w:style>
  <w:style w:type="paragraph" w:customStyle="1" w:styleId="Figureheading">
    <w:name w:val="Figure heading"/>
    <w:basedOn w:val="Normal"/>
    <w:qFormat/>
    <w:rsid w:val="0056312E"/>
    <w:pPr>
      <w:numPr>
        <w:numId w:val="13"/>
      </w:numPr>
      <w:spacing w:before="240"/>
    </w:pPr>
    <w:rPr>
      <w:b/>
      <w:noProof/>
      <w:color w:val="025F5D"/>
    </w:rPr>
  </w:style>
  <w:style w:type="numbering" w:customStyle="1" w:styleId="CurrentList1">
    <w:name w:val="Current List1"/>
    <w:uiPriority w:val="99"/>
    <w:rsid w:val="009752F5"/>
    <w:pPr>
      <w:numPr>
        <w:numId w:val="14"/>
      </w:numPr>
    </w:pPr>
  </w:style>
  <w:style w:type="paragraph" w:customStyle="1" w:styleId="BoxBulletEmerald">
    <w:name w:val="Box Bullet Emerald"/>
    <w:basedOn w:val="Normal"/>
    <w:qFormat/>
    <w:rsid w:val="00F35CC9"/>
    <w:pPr>
      <w:numPr>
        <w:numId w:val="15"/>
      </w:numPr>
      <w:pBdr>
        <w:top w:val="single" w:sz="8" w:space="1" w:color="033636" w:themeColor="text2"/>
        <w:left w:val="single" w:sz="8" w:space="4" w:color="033636" w:themeColor="text2"/>
        <w:bottom w:val="single" w:sz="8" w:space="1" w:color="033636" w:themeColor="text2"/>
        <w:right w:val="single" w:sz="8" w:space="4" w:color="033636" w:themeColor="text2"/>
      </w:pBdr>
      <w:contextualSpacing/>
    </w:pPr>
  </w:style>
  <w:style w:type="paragraph" w:customStyle="1" w:styleId="BoxtextEmerald">
    <w:name w:val="Box text Emerald"/>
    <w:basedOn w:val="Normal"/>
    <w:qFormat/>
    <w:rsid w:val="00DB006C"/>
    <w:pPr>
      <w:pBdr>
        <w:top w:val="single" w:sz="8" w:space="1" w:color="033636" w:themeColor="text2"/>
        <w:left w:val="single" w:sz="8" w:space="4" w:color="033636" w:themeColor="text2"/>
        <w:bottom w:val="single" w:sz="8" w:space="1" w:color="033636" w:themeColor="text2"/>
        <w:right w:val="single" w:sz="8" w:space="4" w:color="033636" w:themeColor="text2"/>
      </w:pBdr>
    </w:pPr>
  </w:style>
  <w:style w:type="paragraph" w:customStyle="1" w:styleId="BoxHeadingEmerald">
    <w:name w:val="Box Heading Emerald"/>
    <w:basedOn w:val="Heading3"/>
    <w:qFormat/>
    <w:rsid w:val="00DB006C"/>
    <w:pPr>
      <w:pBdr>
        <w:top w:val="single" w:sz="8" w:space="1" w:color="033636" w:themeColor="text2"/>
        <w:left w:val="single" w:sz="8" w:space="4" w:color="033636" w:themeColor="text2"/>
        <w:bottom w:val="single" w:sz="8" w:space="1" w:color="033636" w:themeColor="text2"/>
        <w:right w:val="single" w:sz="8" w:space="4" w:color="033636" w:themeColor="text2"/>
      </w:pBdr>
    </w:pPr>
  </w:style>
  <w:style w:type="paragraph" w:customStyle="1" w:styleId="Boxgreenheading">
    <w:name w:val="Box green heading"/>
    <w:basedOn w:val="BoxHeadingEmerald"/>
    <w:qFormat/>
    <w:rsid w:val="00506E71"/>
    <w:pPr>
      <w:pBdr>
        <w:top w:val="single" w:sz="8" w:space="1" w:color="00DCA1" w:themeColor="background2"/>
        <w:left w:val="single" w:sz="8" w:space="4" w:color="00DCA1" w:themeColor="background2"/>
        <w:bottom w:val="single" w:sz="8" w:space="1" w:color="00DCA1" w:themeColor="background2"/>
        <w:right w:val="single" w:sz="8" w:space="4" w:color="00DCA1" w:themeColor="background2"/>
      </w:pBdr>
    </w:pPr>
  </w:style>
  <w:style w:type="paragraph" w:customStyle="1" w:styleId="Boxgreentext">
    <w:name w:val="Box green text"/>
    <w:basedOn w:val="BoxtextEmerald"/>
    <w:qFormat/>
    <w:rsid w:val="00DB006C"/>
    <w:pPr>
      <w:pBdr>
        <w:top w:val="single" w:sz="8" w:space="1" w:color="00DCA1" w:themeColor="background2"/>
        <w:left w:val="single" w:sz="8" w:space="4" w:color="00DCA1" w:themeColor="background2"/>
        <w:bottom w:val="single" w:sz="8" w:space="1" w:color="00DCA1" w:themeColor="background2"/>
        <w:right w:val="single" w:sz="8" w:space="4" w:color="00DCA1" w:themeColor="background2"/>
      </w:pBdr>
    </w:pPr>
  </w:style>
  <w:style w:type="paragraph" w:customStyle="1" w:styleId="Boxgreenbullet">
    <w:name w:val="Box green bullet"/>
    <w:basedOn w:val="BoxBulletEmerald"/>
    <w:qFormat/>
    <w:rsid w:val="00DB006C"/>
    <w:pPr>
      <w:pBdr>
        <w:top w:val="single" w:sz="8" w:space="1" w:color="00DCA1" w:themeColor="background2"/>
        <w:left w:val="single" w:sz="8" w:space="4" w:color="00DCA1" w:themeColor="background2"/>
        <w:bottom w:val="single" w:sz="8" w:space="1" w:color="00DCA1" w:themeColor="background2"/>
        <w:right w:val="single" w:sz="8" w:space="4" w:color="00DCA1" w:themeColor="background2"/>
      </w:pBdr>
    </w:pPr>
  </w:style>
  <w:style w:type="paragraph" w:customStyle="1" w:styleId="Boxnavyheading">
    <w:name w:val="Box navy heading"/>
    <w:basedOn w:val="BoxHeadingEmerald"/>
    <w:qFormat/>
    <w:rsid w:val="00506E71"/>
    <w:pPr>
      <w:pBdr>
        <w:top w:val="single" w:sz="8" w:space="1" w:color="083E9C" w:themeColor="accent1"/>
        <w:left w:val="single" w:sz="8" w:space="4" w:color="083E9C" w:themeColor="accent1"/>
        <w:bottom w:val="single" w:sz="8" w:space="1" w:color="083E9C" w:themeColor="accent1"/>
        <w:right w:val="single" w:sz="8" w:space="4" w:color="083E9C" w:themeColor="accent1"/>
      </w:pBdr>
    </w:pPr>
    <w:rPr>
      <w:color w:val="041F4D" w:themeColor="accent1" w:themeShade="80"/>
    </w:rPr>
  </w:style>
  <w:style w:type="paragraph" w:customStyle="1" w:styleId="Boxnavytext">
    <w:name w:val="Box navy text"/>
    <w:basedOn w:val="BoxtextEmerald"/>
    <w:qFormat/>
    <w:rsid w:val="00DB006C"/>
    <w:pPr>
      <w:pBdr>
        <w:top w:val="single" w:sz="8" w:space="1" w:color="083E9C" w:themeColor="accent1"/>
        <w:left w:val="single" w:sz="8" w:space="4" w:color="083E9C" w:themeColor="accent1"/>
        <w:bottom w:val="single" w:sz="8" w:space="1" w:color="083E9C" w:themeColor="accent1"/>
        <w:right w:val="single" w:sz="8" w:space="4" w:color="083E9C" w:themeColor="accent1"/>
      </w:pBdr>
    </w:pPr>
  </w:style>
  <w:style w:type="paragraph" w:customStyle="1" w:styleId="Boxnavybullet">
    <w:name w:val="Box navy bullet"/>
    <w:basedOn w:val="BoxBulletEmerald"/>
    <w:qFormat/>
    <w:rsid w:val="00DB006C"/>
    <w:pPr>
      <w:pBdr>
        <w:top w:val="single" w:sz="8" w:space="1" w:color="083E9C" w:themeColor="accent1"/>
        <w:left w:val="single" w:sz="8" w:space="4" w:color="083E9C" w:themeColor="accent1"/>
        <w:bottom w:val="single" w:sz="8" w:space="1" w:color="083E9C" w:themeColor="accent1"/>
        <w:right w:val="single" w:sz="8" w:space="4" w:color="083E9C" w:themeColor="accent1"/>
      </w:pBdr>
    </w:pPr>
  </w:style>
  <w:style w:type="paragraph" w:customStyle="1" w:styleId="Boxpinkheading">
    <w:name w:val="Box pink heading"/>
    <w:basedOn w:val="Boxgreenheading"/>
    <w:qFormat/>
    <w:rsid w:val="00C44995"/>
    <w:pPr>
      <w:pBdr>
        <w:top w:val="single" w:sz="8" w:space="1" w:color="F78DE3"/>
        <w:left w:val="single" w:sz="8" w:space="4" w:color="F78DE3"/>
        <w:bottom w:val="single" w:sz="8" w:space="1" w:color="F78DE3"/>
        <w:right w:val="single" w:sz="8" w:space="4" w:color="F78DE3"/>
      </w:pBdr>
    </w:pPr>
    <w:rPr>
      <w:color w:val="8C0A73"/>
    </w:rPr>
  </w:style>
  <w:style w:type="paragraph" w:customStyle="1" w:styleId="Boxpinktext">
    <w:name w:val="Box pink text"/>
    <w:basedOn w:val="BoxtextEmerald"/>
    <w:qFormat/>
    <w:rsid w:val="00506E71"/>
    <w:pPr>
      <w:pBdr>
        <w:top w:val="single" w:sz="8" w:space="1" w:color="F78DE3"/>
        <w:left w:val="single" w:sz="8" w:space="4" w:color="F78DE3"/>
        <w:bottom w:val="single" w:sz="8" w:space="1" w:color="F78DE3"/>
        <w:right w:val="single" w:sz="8" w:space="4" w:color="F78DE3"/>
      </w:pBdr>
    </w:pPr>
  </w:style>
  <w:style w:type="paragraph" w:customStyle="1" w:styleId="Boxpinkbullet">
    <w:name w:val="Box pink bullet"/>
    <w:basedOn w:val="Boxnavybullet"/>
    <w:qFormat/>
    <w:rsid w:val="00506E71"/>
    <w:pPr>
      <w:pBdr>
        <w:top w:val="single" w:sz="8" w:space="1" w:color="F78DE3"/>
        <w:left w:val="single" w:sz="8" w:space="4" w:color="F78DE3"/>
        <w:bottom w:val="single" w:sz="8" w:space="1" w:color="F78DE3"/>
        <w:right w:val="single" w:sz="8" w:space="4" w:color="F78DE3"/>
      </w:pBdr>
    </w:pPr>
  </w:style>
  <w:style w:type="paragraph" w:customStyle="1" w:styleId="Boxreversedheading">
    <w:name w:val="Box reversed heading"/>
    <w:basedOn w:val="BoxHeadingEmerald"/>
    <w:qFormat/>
    <w:rsid w:val="007E72A6"/>
    <w:pPr>
      <w:shd w:val="clear" w:color="auto" w:fill="025F5D"/>
    </w:pPr>
    <w:rPr>
      <w:rFonts w:ascii="Segoe UI Semibold" w:hAnsi="Segoe UI Semibold"/>
      <w:color w:val="FFFFFF" w:themeColor="background1"/>
    </w:rPr>
  </w:style>
  <w:style w:type="paragraph" w:customStyle="1" w:styleId="Boxreversedbullet">
    <w:name w:val="Box reversed bullet"/>
    <w:basedOn w:val="Boxpinkbullet"/>
    <w:qFormat/>
    <w:rsid w:val="0056312E"/>
    <w:pPr>
      <w:pBdr>
        <w:top w:val="single" w:sz="8" w:space="1" w:color="033636" w:themeColor="text2"/>
        <w:left w:val="single" w:sz="8" w:space="4" w:color="033636" w:themeColor="text2"/>
        <w:bottom w:val="single" w:sz="8" w:space="1" w:color="033636" w:themeColor="text2"/>
        <w:right w:val="single" w:sz="8" w:space="4" w:color="033636" w:themeColor="text2"/>
      </w:pBdr>
      <w:shd w:val="clear" w:color="auto" w:fill="025F5D"/>
    </w:pPr>
    <w:rPr>
      <w:color w:val="FFFFFF" w:themeColor="background1"/>
    </w:rPr>
  </w:style>
  <w:style w:type="paragraph" w:customStyle="1" w:styleId="Boxreversedtext">
    <w:name w:val="Box reversed text"/>
    <w:basedOn w:val="BoxtextEmerald"/>
    <w:qFormat/>
    <w:rsid w:val="0056312E"/>
    <w:pPr>
      <w:shd w:val="clear" w:color="auto" w:fill="025F5D"/>
    </w:pPr>
    <w:rPr>
      <w:color w:val="FFFFFF" w:themeColor="background1"/>
    </w:rPr>
  </w:style>
  <w:style w:type="paragraph" w:styleId="TOCHeading">
    <w:name w:val="TOC Heading"/>
    <w:basedOn w:val="Heading1"/>
    <w:next w:val="Normal"/>
    <w:uiPriority w:val="39"/>
    <w:unhideWhenUsed/>
    <w:qFormat/>
    <w:rsid w:val="00F40769"/>
    <w:pPr>
      <w:pBdr>
        <w:bottom w:val="single" w:sz="12" w:space="1" w:color="00DCA1" w:themeColor="background2"/>
      </w:pBdr>
      <w:spacing w:before="480" w:after="0"/>
      <w:outlineLvl w:val="9"/>
    </w:pPr>
    <w:rPr>
      <w:rFonts w:asciiTheme="majorHAnsi" w:hAnsiTheme="majorHAnsi" w:cstheme="majorBidi"/>
      <w:szCs w:val="28"/>
      <w:lang w:val="en-US"/>
    </w:rPr>
  </w:style>
  <w:style w:type="paragraph" w:styleId="TOC1">
    <w:name w:val="toc 1"/>
    <w:basedOn w:val="Normal"/>
    <w:next w:val="Normal"/>
    <w:autoRedefine/>
    <w:uiPriority w:val="39"/>
    <w:unhideWhenUsed/>
    <w:rsid w:val="00B63816"/>
    <w:pPr>
      <w:spacing w:after="0"/>
    </w:pPr>
    <w:rPr>
      <w:rFonts w:ascii="Segoe UI Semibold" w:hAnsi="Segoe UI Semibold" w:cstheme="minorHAnsi"/>
      <w:b/>
      <w:bCs/>
      <w:iCs/>
    </w:rPr>
  </w:style>
  <w:style w:type="paragraph" w:styleId="TOC2">
    <w:name w:val="toc 2"/>
    <w:basedOn w:val="Normal"/>
    <w:next w:val="Normal"/>
    <w:autoRedefine/>
    <w:uiPriority w:val="39"/>
    <w:unhideWhenUsed/>
    <w:rsid w:val="00B63816"/>
    <w:pPr>
      <w:spacing w:after="0"/>
      <w:ind w:left="240"/>
    </w:pPr>
    <w:rPr>
      <w:rFonts w:ascii="Segoe UI Semibold" w:hAnsi="Segoe UI Semibold" w:cstheme="minorHAnsi"/>
      <w:bCs/>
      <w:sz w:val="22"/>
      <w:szCs w:val="22"/>
    </w:rPr>
  </w:style>
  <w:style w:type="paragraph" w:styleId="TOC3">
    <w:name w:val="toc 3"/>
    <w:basedOn w:val="Normal"/>
    <w:next w:val="Normal"/>
    <w:autoRedefine/>
    <w:uiPriority w:val="39"/>
    <w:unhideWhenUsed/>
    <w:rsid w:val="00B63816"/>
    <w:pPr>
      <w:spacing w:before="0" w:after="0"/>
      <w:ind w:left="480"/>
    </w:pPr>
    <w:rPr>
      <w:rFonts w:cstheme="minorHAnsi"/>
      <w:sz w:val="20"/>
      <w:szCs w:val="20"/>
    </w:rPr>
  </w:style>
  <w:style w:type="paragraph" w:styleId="TOC4">
    <w:name w:val="toc 4"/>
    <w:basedOn w:val="Normal"/>
    <w:next w:val="Normal"/>
    <w:autoRedefine/>
    <w:uiPriority w:val="39"/>
    <w:semiHidden/>
    <w:unhideWhenUsed/>
    <w:rsid w:val="00F40769"/>
    <w:pPr>
      <w:spacing w:before="0" w:after="0"/>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F40769"/>
    <w:pPr>
      <w:spacing w:before="0" w:after="0"/>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F40769"/>
    <w:pPr>
      <w:spacing w:before="0" w:after="0"/>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F40769"/>
    <w:pPr>
      <w:spacing w:before="0" w:after="0"/>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F40769"/>
    <w:pPr>
      <w:spacing w:before="0" w:after="0"/>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F40769"/>
    <w:pPr>
      <w:spacing w:before="0" w:after="0"/>
      <w:ind w:left="1920"/>
    </w:pPr>
    <w:rPr>
      <w:rFonts w:asciiTheme="minorHAnsi" w:hAnsiTheme="minorHAnsi" w:cstheme="minorHAnsi"/>
      <w:sz w:val="20"/>
      <w:szCs w:val="20"/>
    </w:rPr>
  </w:style>
  <w:style w:type="paragraph" w:styleId="TableofFigures">
    <w:name w:val="table of figures"/>
    <w:basedOn w:val="Normal"/>
    <w:next w:val="Normal"/>
    <w:uiPriority w:val="99"/>
    <w:unhideWhenUsed/>
    <w:rsid w:val="00F40769"/>
    <w:pPr>
      <w:spacing w:after="0"/>
    </w:pPr>
  </w:style>
  <w:style w:type="paragraph" w:styleId="TOAHeading">
    <w:name w:val="toa heading"/>
    <w:basedOn w:val="Normal"/>
    <w:next w:val="Normal"/>
    <w:uiPriority w:val="99"/>
    <w:semiHidden/>
    <w:unhideWhenUsed/>
    <w:rsid w:val="00F40769"/>
    <w:rPr>
      <w:rFonts w:asciiTheme="majorHAnsi" w:eastAsiaTheme="majorEastAsia" w:hAnsiTheme="majorHAnsi" w:cstheme="majorBidi"/>
      <w:b/>
      <w:bCs/>
    </w:rPr>
  </w:style>
  <w:style w:type="paragraph" w:customStyle="1" w:styleId="Footerpagenumber">
    <w:name w:val="Footer_page number"/>
    <w:basedOn w:val="Footer"/>
    <w:qFormat/>
    <w:rsid w:val="004B339D"/>
    <w:pPr>
      <w:tabs>
        <w:tab w:val="clear" w:pos="4513"/>
        <w:tab w:val="clear" w:pos="9026"/>
        <w:tab w:val="right" w:pos="9498"/>
      </w:tabs>
    </w:pPr>
    <w:rPr>
      <w:color w:val="FFFFFF" w:themeColor="background1"/>
    </w:rPr>
  </w:style>
  <w:style w:type="paragraph" w:customStyle="1" w:styleId="Bullet">
    <w:name w:val="Bullet"/>
    <w:basedOn w:val="Normal"/>
    <w:qFormat/>
    <w:rsid w:val="00AD7FD7"/>
    <w:pPr>
      <w:numPr>
        <w:numId w:val="17"/>
      </w:numPr>
      <w:ind w:left="567" w:hanging="567"/>
      <w:contextualSpacing/>
    </w:pPr>
    <w:rPr>
      <w:rFonts w:eastAsia="Times New Roman" w:cs="Times New Roman"/>
      <w:kern w:val="0"/>
      <w:sz w:val="20"/>
      <w:szCs w:val="20"/>
      <w:lang w:eastAsia="en-AU"/>
      <w14:ligatures w14:val="none"/>
    </w:rPr>
  </w:style>
  <w:style w:type="paragraph" w:customStyle="1" w:styleId="CDCBullet">
    <w:name w:val="CDC_Bullet"/>
    <w:basedOn w:val="Normal"/>
    <w:rsid w:val="00AD7FD7"/>
    <w:pPr>
      <w:contextualSpacing/>
    </w:pPr>
    <w:rPr>
      <w:rFonts w:eastAsia="Times New Roman" w:cs="Times New Roman"/>
      <w:kern w:val="0"/>
      <w:sz w:val="20"/>
      <w:szCs w:val="20"/>
      <w:lang w:eastAsia="en-AU"/>
      <w14:ligatures w14:val="none"/>
    </w:rPr>
  </w:style>
  <w:style w:type="paragraph" w:customStyle="1" w:styleId="Tabletext-Indented">
    <w:name w:val="Table text-Indented"/>
    <w:basedOn w:val="Normal"/>
    <w:qFormat/>
    <w:rsid w:val="002E0E53"/>
    <w:pPr>
      <w:spacing w:before="0" w:after="0"/>
      <w:ind w:left="113"/>
    </w:pPr>
    <w:rPr>
      <w:rFonts w:eastAsia="Times New Roman" w:cs="Times New Roman"/>
      <w:kern w:val="0"/>
      <w:sz w:val="20"/>
      <w:szCs w:val="20"/>
      <w:lang w:eastAsia="en-AU"/>
      <w14:ligatures w14:val="none"/>
    </w:rPr>
  </w:style>
  <w:style w:type="paragraph" w:styleId="ListBullet2">
    <w:name w:val="List Bullet 2"/>
    <w:basedOn w:val="ListNumber2"/>
    <w:rsid w:val="001C3090"/>
    <w:pPr>
      <w:spacing w:before="60" w:after="60" w:line="240" w:lineRule="auto"/>
      <w:contextualSpacing w:val="0"/>
    </w:pPr>
    <w:rPr>
      <w:rFonts w:eastAsia="Times New Roman" w:cs="Times New Roman"/>
      <w:color w:val="000000" w:themeColor="text1"/>
      <w:kern w:val="0"/>
      <w:sz w:val="20"/>
      <w14:ligatures w14:val="none"/>
    </w:rPr>
  </w:style>
  <w:style w:type="paragraph" w:customStyle="1" w:styleId="Tabletextleft">
    <w:name w:val="Table text left"/>
    <w:autoRedefine/>
    <w:qFormat/>
    <w:locked/>
    <w:rsid w:val="001C3090"/>
    <w:pPr>
      <w:spacing w:before="60" w:after="60"/>
    </w:pPr>
    <w:rPr>
      <w:rFonts w:ascii="Arial" w:eastAsia="Times New Roman" w:hAnsi="Arial" w:cs="Times New Roman"/>
      <w:color w:val="000000" w:themeColor="text1"/>
      <w:kern w:val="0"/>
      <w:sz w:val="20"/>
      <w14:ligatures w14:val="none"/>
    </w:rPr>
  </w:style>
  <w:style w:type="paragraph" w:customStyle="1" w:styleId="Tablelistbullet">
    <w:name w:val="Table list bullet"/>
    <w:basedOn w:val="Tabletextleft"/>
    <w:qFormat/>
    <w:rsid w:val="001C3090"/>
    <w:pPr>
      <w:numPr>
        <w:numId w:val="18"/>
      </w:numPr>
      <w:ind w:left="438" w:hanging="425"/>
    </w:pPr>
    <w:rPr>
      <w:szCs w:val="20"/>
      <w:lang w:eastAsia="en-AU"/>
    </w:rPr>
  </w:style>
  <w:style w:type="table" w:customStyle="1" w:styleId="DepartmentofHealthtable">
    <w:name w:val="Department of Health table"/>
    <w:basedOn w:val="TableNormal"/>
    <w:uiPriority w:val="99"/>
    <w:rsid w:val="001C3090"/>
    <w:rPr>
      <w:rFonts w:eastAsia="Times New Roman" w:cs="Times New Roman"/>
      <w:color w:val="000000" w:themeColor="text1"/>
      <w:kern w:val="0"/>
      <w:sz w:val="20"/>
      <w:szCs w:val="20"/>
      <w:lang w:eastAsia="en-AU"/>
      <w14:ligatures w14:val="non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listbullet2">
    <w:name w:val="Table list bullet 2"/>
    <w:basedOn w:val="ListBullet2"/>
    <w:link w:val="Tablelistbullet2Char"/>
    <w:qFormat/>
    <w:rsid w:val="001C3090"/>
  </w:style>
  <w:style w:type="character" w:customStyle="1" w:styleId="Tablelistbullet2Char">
    <w:name w:val="Table list bullet 2 Char"/>
    <w:basedOn w:val="DefaultParagraphFont"/>
    <w:link w:val="Tablelistbullet2"/>
    <w:rsid w:val="001C3090"/>
    <w:rPr>
      <w:rFonts w:ascii="Arial" w:eastAsia="Times New Roman" w:hAnsi="Arial" w:cs="Times New Roman"/>
      <w:color w:val="000000" w:themeColor="text1"/>
      <w:kern w:val="0"/>
      <w:sz w:val="20"/>
      <w14:ligatures w14:val="none"/>
    </w:rPr>
  </w:style>
  <w:style w:type="paragraph" w:styleId="ListNumber2">
    <w:name w:val="List Number 2"/>
    <w:basedOn w:val="Normal"/>
    <w:uiPriority w:val="99"/>
    <w:semiHidden/>
    <w:unhideWhenUsed/>
    <w:rsid w:val="001C3090"/>
    <w:pPr>
      <w:ind w:left="644" w:hanging="360"/>
      <w:contextualSpacing/>
    </w:pPr>
  </w:style>
  <w:style w:type="numbering" w:customStyle="1" w:styleId="CurrentList2">
    <w:name w:val="Current List2"/>
    <w:uiPriority w:val="99"/>
    <w:rsid w:val="001C3090"/>
    <w:pPr>
      <w:numPr>
        <w:numId w:val="21"/>
      </w:numPr>
    </w:pPr>
  </w:style>
  <w:style w:type="paragraph" w:styleId="CommentText">
    <w:name w:val="annotation text"/>
    <w:basedOn w:val="Normal"/>
    <w:link w:val="CommentTextChar"/>
    <w:uiPriority w:val="99"/>
    <w:unhideWhenUsed/>
    <w:rsid w:val="001C3090"/>
    <w:pPr>
      <w:spacing w:after="160" w:line="240" w:lineRule="auto"/>
    </w:pPr>
    <w:rPr>
      <w:rFonts w:ascii="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qFormat/>
    <w:rsid w:val="001C3090"/>
    <w:rPr>
      <w:rFonts w:ascii="Times New Roman" w:hAnsi="Times New Roman" w:cs="Times New Roman"/>
      <w:kern w:val="0"/>
      <w:sz w:val="20"/>
      <w:szCs w:val="20"/>
      <w14:ligatures w14:val="none"/>
    </w:rPr>
  </w:style>
  <w:style w:type="character" w:styleId="CommentReference">
    <w:name w:val="annotation reference"/>
    <w:basedOn w:val="DefaultParagraphFont"/>
    <w:semiHidden/>
    <w:unhideWhenUsed/>
    <w:rsid w:val="001C3090"/>
    <w:rPr>
      <w:sz w:val="16"/>
      <w:szCs w:val="16"/>
    </w:rPr>
  </w:style>
  <w:style w:type="character" w:styleId="Mention">
    <w:name w:val="Mention"/>
    <w:basedOn w:val="DefaultParagraphFont"/>
    <w:uiPriority w:val="99"/>
    <w:unhideWhenUsed/>
    <w:rsid w:val="001C3090"/>
    <w:rPr>
      <w:color w:val="2B579A"/>
      <w:shd w:val="clear" w:color="auto" w:fill="E1DFDD"/>
    </w:rPr>
  </w:style>
  <w:style w:type="table" w:styleId="GridTable4-Accent1">
    <w:name w:val="Grid Table 4 Accent 1"/>
    <w:basedOn w:val="TableNormal"/>
    <w:uiPriority w:val="49"/>
    <w:rsid w:val="001C3090"/>
    <w:rPr>
      <w:rFonts w:eastAsia="Times New Roman" w:cs="Times New Roman"/>
      <w:kern w:val="0"/>
      <w:sz w:val="20"/>
      <w:szCs w:val="20"/>
      <w:lang w:eastAsia="en-AU"/>
      <w14:ligatures w14:val="none"/>
    </w:rPr>
    <w:tblPr>
      <w:tblStyleRowBandSize w:val="1"/>
      <w:tblStyleColBandSize w:val="1"/>
      <w:tblBorders>
        <w:top w:val="single" w:sz="4" w:space="0" w:color="397DF4" w:themeColor="accent1" w:themeTint="99"/>
        <w:left w:val="single" w:sz="4" w:space="0" w:color="397DF4" w:themeColor="accent1" w:themeTint="99"/>
        <w:bottom w:val="single" w:sz="4" w:space="0" w:color="397DF4" w:themeColor="accent1" w:themeTint="99"/>
        <w:right w:val="single" w:sz="4" w:space="0" w:color="397DF4" w:themeColor="accent1" w:themeTint="99"/>
        <w:insideH w:val="single" w:sz="4" w:space="0" w:color="397DF4" w:themeColor="accent1" w:themeTint="99"/>
        <w:insideV w:val="single" w:sz="4" w:space="0" w:color="397DF4" w:themeColor="accent1" w:themeTint="99"/>
      </w:tblBorders>
    </w:tblPr>
    <w:tblStylePr w:type="firstRow">
      <w:rPr>
        <w:b/>
        <w:bCs/>
        <w:color w:val="FFFFFF" w:themeColor="background1"/>
      </w:rPr>
      <w:tblPr/>
      <w:tcPr>
        <w:tcBorders>
          <w:top w:val="single" w:sz="4" w:space="0" w:color="083E9C" w:themeColor="accent1"/>
          <w:left w:val="single" w:sz="4" w:space="0" w:color="083E9C" w:themeColor="accent1"/>
          <w:bottom w:val="single" w:sz="4" w:space="0" w:color="083E9C" w:themeColor="accent1"/>
          <w:right w:val="single" w:sz="4" w:space="0" w:color="083E9C" w:themeColor="accent1"/>
          <w:insideH w:val="nil"/>
          <w:insideV w:val="nil"/>
        </w:tcBorders>
        <w:shd w:val="clear" w:color="auto" w:fill="083E9C" w:themeFill="accent1"/>
      </w:tcPr>
    </w:tblStylePr>
    <w:tblStylePr w:type="lastRow">
      <w:rPr>
        <w:b/>
        <w:bCs/>
      </w:rPr>
      <w:tblPr/>
      <w:tcPr>
        <w:tcBorders>
          <w:top w:val="double" w:sz="4" w:space="0" w:color="083E9C" w:themeColor="accent1"/>
        </w:tcBorders>
      </w:tcPr>
    </w:tblStylePr>
    <w:tblStylePr w:type="firstCol">
      <w:rPr>
        <w:b/>
        <w:bCs/>
      </w:rPr>
    </w:tblStylePr>
    <w:tblStylePr w:type="lastCol">
      <w:rPr>
        <w:b/>
        <w:bCs/>
      </w:rPr>
    </w:tblStylePr>
    <w:tblStylePr w:type="band1Vert">
      <w:tblPr/>
      <w:tcPr>
        <w:shd w:val="clear" w:color="auto" w:fill="BDD3FB" w:themeFill="accent1" w:themeFillTint="33"/>
      </w:tcPr>
    </w:tblStylePr>
    <w:tblStylePr w:type="band1Horz">
      <w:tblPr/>
      <w:tcPr>
        <w:shd w:val="clear" w:color="auto" w:fill="BDD3FB" w:themeFill="accent1" w:themeFillTint="33"/>
      </w:tcPr>
    </w:tblStylePr>
  </w:style>
  <w:style w:type="numbering" w:customStyle="1" w:styleId="Bulletlist">
    <w:name w:val="Bullet list"/>
    <w:basedOn w:val="NoList"/>
    <w:rsid w:val="00A51FB5"/>
    <w:pPr>
      <w:numPr>
        <w:numId w:val="23"/>
      </w:numPr>
    </w:pPr>
  </w:style>
  <w:style w:type="paragraph" w:customStyle="1" w:styleId="Bulletlist9pt">
    <w:name w:val="Bullet list 9 pt"/>
    <w:basedOn w:val="Normal"/>
    <w:next w:val="Normal"/>
    <w:qFormat/>
    <w:rsid w:val="00A51FB5"/>
    <w:pPr>
      <w:ind w:left="360" w:hanging="360"/>
    </w:pPr>
    <w:rPr>
      <w:sz w:val="18"/>
    </w:rPr>
  </w:style>
  <w:style w:type="paragraph" w:customStyle="1" w:styleId="StyleHeading3BoxSinglesolidlineText21ptLinewidth">
    <w:name w:val="Style Heading 3 + Box: (Single solid line Text 2  1 pt Line width)"/>
    <w:basedOn w:val="Heading3"/>
    <w:rsid w:val="00506E71"/>
    <w:pPr>
      <w:pBdr>
        <w:top w:val="single" w:sz="8" w:space="1" w:color="033636" w:themeColor="text2"/>
        <w:left w:val="single" w:sz="8" w:space="4" w:color="033636" w:themeColor="text2"/>
        <w:bottom w:val="single" w:sz="8" w:space="1" w:color="033636" w:themeColor="text2"/>
        <w:right w:val="single" w:sz="8" w:space="4" w:color="033636" w:themeColor="text2"/>
      </w:pBdr>
    </w:pPr>
    <w:rPr>
      <w:rFonts w:eastAsia="Times New Roman" w:cs="Times New Roman"/>
      <w:szCs w:val="20"/>
    </w:rPr>
  </w:style>
  <w:style w:type="paragraph" w:customStyle="1" w:styleId="Boxemeraldbullet">
    <w:name w:val="Box emerald bullet"/>
    <w:basedOn w:val="Normal"/>
    <w:rsid w:val="00F35CC9"/>
    <w:pPr>
      <w:pBdr>
        <w:top w:val="single" w:sz="8" w:space="1" w:color="033636" w:themeColor="text2"/>
        <w:left w:val="single" w:sz="8" w:space="4" w:color="033636" w:themeColor="text2"/>
        <w:bottom w:val="single" w:sz="8" w:space="1" w:color="033636" w:themeColor="text2"/>
        <w:right w:val="single" w:sz="8" w:space="4" w:color="033636" w:themeColor="text2"/>
      </w:pBdr>
      <w:ind w:left="720"/>
      <w:contextualSpacing/>
    </w:pPr>
    <w:rPr>
      <w:rFonts w:eastAsia="Times New Roman" w:cs="Times New Roman"/>
      <w:szCs w:val="20"/>
    </w:rPr>
  </w:style>
  <w:style w:type="paragraph" w:customStyle="1" w:styleId="StyleListParagraph">
    <w:name w:val="Style List Paragraph"/>
    <w:basedOn w:val="Normal"/>
    <w:rsid w:val="00F35CC9"/>
    <w:pPr>
      <w:pBdr>
        <w:top w:val="single" w:sz="8" w:space="1" w:color="033636" w:themeColor="text2"/>
        <w:left w:val="single" w:sz="8" w:space="4" w:color="033636" w:themeColor="text2"/>
        <w:bottom w:val="single" w:sz="8" w:space="1" w:color="033636" w:themeColor="text2"/>
        <w:right w:val="single" w:sz="8" w:space="4" w:color="033636" w:themeColor="text2"/>
      </w:pBdr>
      <w:ind w:left="720"/>
      <w:contextualSpacing/>
    </w:pPr>
    <w:rPr>
      <w:rFonts w:eastAsia="Times New Roman" w:cs="Times New Roman"/>
      <w:szCs w:val="20"/>
    </w:rPr>
  </w:style>
  <w:style w:type="paragraph" w:customStyle="1" w:styleId="Boxemeraldbullet2">
    <w:name w:val="Box emerald bullet 2"/>
    <w:basedOn w:val="Boxgreenbullet"/>
    <w:qFormat/>
    <w:rsid w:val="00A02E42"/>
    <w:pPr>
      <w:pBdr>
        <w:top w:val="single" w:sz="8" w:space="1" w:color="025F5D"/>
        <w:left w:val="single" w:sz="8" w:space="4" w:color="025F5D"/>
        <w:bottom w:val="single" w:sz="8" w:space="1" w:color="025F5D"/>
        <w:right w:val="single" w:sz="8" w:space="4" w:color="025F5D"/>
      </w:pBdr>
    </w:pPr>
  </w:style>
  <w:style w:type="paragraph" w:customStyle="1" w:styleId="StyleListParagraphBulletpointBulletsCVtextDotptF5ListPa">
    <w:name w:val="Style List ParagraphBullet pointBulletsCV textDot ptF5 List Pa..."/>
    <w:basedOn w:val="Normal"/>
    <w:rsid w:val="00F35CC9"/>
    <w:pPr>
      <w:ind w:left="720"/>
      <w:contextualSpacing/>
    </w:pPr>
    <w:rPr>
      <w:color w:val="184174" w:themeColor="hyperlink"/>
      <w:u w:val="single"/>
    </w:rPr>
  </w:style>
  <w:style w:type="table" w:customStyle="1" w:styleId="PlainTable11">
    <w:name w:val="Plain Table 11"/>
    <w:basedOn w:val="TableNormal"/>
    <w:next w:val="PlainTable1"/>
    <w:uiPriority w:val="41"/>
    <w:rsid w:val="00B1635D"/>
    <w:rPr>
      <w:rFonts w:ascii="Times New Roman" w:eastAsia="Times New Roman" w:hAnsi="Times New Roman" w:cs="Times New Roman"/>
      <w:color w:val="F8F8F8"/>
      <w:kern w:val="0"/>
      <w:sz w:val="20"/>
      <w:szCs w:val="20"/>
      <w:lang w:eastAsia="en-AU"/>
      <w14:ligatures w14:val="none"/>
    </w:rPr>
    <w:tblPr>
      <w:tblStyleRowBandSize w:val="1"/>
      <w:tblStyleColBandSize w:val="1"/>
      <w:tblBorders>
        <w:top w:val="single" w:sz="4" w:space="0" w:color="00A478"/>
        <w:left w:val="single" w:sz="4" w:space="0" w:color="00A478"/>
        <w:bottom w:val="single" w:sz="4" w:space="0" w:color="00A478"/>
        <w:right w:val="single" w:sz="4" w:space="0" w:color="00A478"/>
        <w:insideH w:val="single" w:sz="4" w:space="0" w:color="00A478"/>
        <w:insideV w:val="single" w:sz="4" w:space="0" w:color="00A478"/>
      </w:tblBorders>
    </w:tblPr>
    <w:tcPr>
      <w:shd w:val="clear" w:color="auto" w:fill="auto"/>
    </w:tcPr>
    <w:tblStylePr w:type="firstRow">
      <w:rPr>
        <w:b/>
        <w:bCs/>
      </w:rPr>
    </w:tblStylePr>
    <w:tblStylePr w:type="lastRow">
      <w:rPr>
        <w:b/>
        <w:bCs/>
      </w:rPr>
      <w:tblPr/>
      <w:tcPr>
        <w:tcBorders>
          <w:top w:val="double" w:sz="4" w:space="0" w:color="00A478"/>
        </w:tcBorders>
      </w:tcPr>
    </w:tblStylePr>
    <w:tblStylePr w:type="firstCol">
      <w:rPr>
        <w:b/>
        <w:bCs/>
      </w:rPr>
    </w:tblStylePr>
    <w:tblStylePr w:type="lastCol">
      <w:rPr>
        <w:b/>
        <w:bCs/>
      </w:rPr>
    </w:tblStylePr>
    <w:tblStylePr w:type="band1Vert">
      <w:tblPr/>
      <w:tcPr>
        <w:shd w:val="clear" w:color="auto" w:fill="00D098"/>
      </w:tcPr>
    </w:tblStylePr>
    <w:tblStylePr w:type="band1Horz">
      <w:tblPr/>
      <w:tcPr>
        <w:shd w:val="clear" w:color="auto" w:fill="00D098"/>
      </w:tcPr>
    </w:tblStylePr>
  </w:style>
  <w:style w:type="table" w:styleId="PlainTable1">
    <w:name w:val="Plain Table 1"/>
    <w:basedOn w:val="TableNormal"/>
    <w:uiPriority w:val="41"/>
    <w:rsid w:val="00B1635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leHeader">
    <w:name w:val="Table Header"/>
    <w:basedOn w:val="Normal"/>
    <w:next w:val="Tabletextleft"/>
    <w:qFormat/>
    <w:rsid w:val="00B1635D"/>
    <w:pPr>
      <w:spacing w:before="80" w:after="80"/>
    </w:pPr>
    <w:rPr>
      <w:rFonts w:ascii="Arial" w:eastAsia="Cambria" w:hAnsi="Arial" w:cs="Times New Roman"/>
      <w:b/>
      <w:color w:val="000000" w:themeColor="text1"/>
      <w:kern w:val="0"/>
      <w:szCs w:val="22"/>
      <w:lang w:val="en-US"/>
      <w14:ligatures w14:val="none"/>
    </w:rPr>
  </w:style>
  <w:style w:type="table" w:styleId="TableGridLight">
    <w:name w:val="Grid Table Light"/>
    <w:basedOn w:val="TableNormal"/>
    <w:uiPriority w:val="40"/>
    <w:rsid w:val="00B1635D"/>
    <w:rPr>
      <w:rFonts w:ascii="Times New Roman" w:eastAsia="Times New Roman" w:hAnsi="Times New Roman" w:cs="Times New Roman"/>
      <w:kern w:val="0"/>
      <w:sz w:val="20"/>
      <w:szCs w:val="20"/>
      <w:lang w:eastAsia="en-AU"/>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textright">
    <w:name w:val="Table text right"/>
    <w:basedOn w:val="Tabletextleft"/>
    <w:rsid w:val="00B1635D"/>
    <w:pPr>
      <w:jc w:val="right"/>
    </w:pPr>
    <w:rPr>
      <w:rFonts w:asciiTheme="minorHAnsi" w:hAnsiTheme="minorHAnsi" w:cstheme="minorHAnsi"/>
      <w:sz w:val="24"/>
      <w:lang w:val="en-GB" w:eastAsia="en-AU"/>
    </w:rPr>
  </w:style>
  <w:style w:type="character" w:styleId="PlaceholderText">
    <w:name w:val="Placeholder Text"/>
    <w:basedOn w:val="DefaultParagraphFont"/>
    <w:uiPriority w:val="99"/>
    <w:rsid w:val="00B1635D"/>
    <w:rPr>
      <w:color w:val="666666"/>
    </w:rPr>
  </w:style>
  <w:style w:type="paragraph" w:styleId="Revision">
    <w:name w:val="Revision"/>
    <w:hidden/>
    <w:uiPriority w:val="99"/>
    <w:semiHidden/>
    <w:rsid w:val="008F5BAC"/>
    <w:rPr>
      <w:rFonts w:ascii="Segoe UI" w:hAnsi="Segoe UI"/>
    </w:rPr>
  </w:style>
  <w:style w:type="paragraph" w:styleId="CommentSubject">
    <w:name w:val="annotation subject"/>
    <w:basedOn w:val="CommentText"/>
    <w:next w:val="CommentText"/>
    <w:link w:val="CommentSubjectChar"/>
    <w:uiPriority w:val="99"/>
    <w:semiHidden/>
    <w:unhideWhenUsed/>
    <w:rsid w:val="00EF554D"/>
    <w:pPr>
      <w:spacing w:after="120"/>
    </w:pPr>
    <w:rPr>
      <w:rFonts w:ascii="Segoe UI" w:hAnsi="Segoe U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EF554D"/>
    <w:rPr>
      <w:rFonts w:ascii="Segoe UI" w:hAnsi="Segoe UI"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3735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health.gov.au/resources/publications/national-health-and-climate-strategy?language=en"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PURRP\Downloads\CDC-long-report-template_portrait_landscape%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A58644D3CD64BD686C8871B799BD854"/>
        <w:category>
          <w:name w:val="General"/>
          <w:gallery w:val="placeholder"/>
        </w:category>
        <w:types>
          <w:type w:val="bbPlcHdr"/>
        </w:types>
        <w:behaviors>
          <w:behavior w:val="content"/>
        </w:behaviors>
        <w:guid w:val="{A7002ADA-792C-4D93-8983-131A7EF1B747}"/>
      </w:docPartPr>
      <w:docPartBody>
        <w:p w:rsidR="00AD559B" w:rsidRDefault="002C6D51" w:rsidP="002C6D51">
          <w:pPr>
            <w:pStyle w:val="DA58644D3CD64BD686C8871B799BD854"/>
          </w:pPr>
          <w:r w:rsidRPr="0010600A">
            <w:rPr>
              <w:rStyle w:val="PlaceholderText"/>
            </w:rPr>
            <w:t>Choose an item.</w:t>
          </w:r>
        </w:p>
      </w:docPartBody>
    </w:docPart>
    <w:docPart>
      <w:docPartPr>
        <w:name w:val="289D62B7DBE0478396C53C2CCA729ECE"/>
        <w:category>
          <w:name w:val="General"/>
          <w:gallery w:val="placeholder"/>
        </w:category>
        <w:types>
          <w:type w:val="bbPlcHdr"/>
        </w:types>
        <w:behaviors>
          <w:behavior w:val="content"/>
        </w:behaviors>
        <w:guid w:val="{5121E481-B6C5-42B6-A47D-6A9B25E995C1}"/>
      </w:docPartPr>
      <w:docPartBody>
        <w:p w:rsidR="00AD559B" w:rsidRDefault="002C6D51" w:rsidP="002C6D51">
          <w:pPr>
            <w:pStyle w:val="289D62B7DBE0478396C53C2CCA729ECE"/>
          </w:pPr>
          <w:r w:rsidRPr="0010600A">
            <w:rPr>
              <w:rStyle w:val="PlaceholderText"/>
            </w:rPr>
            <w:t>Choose an item.</w:t>
          </w:r>
        </w:p>
      </w:docPartBody>
    </w:docPart>
    <w:docPart>
      <w:docPartPr>
        <w:name w:val="C2507E3E077F4FCEADAD5F5E50544FC4"/>
        <w:category>
          <w:name w:val="General"/>
          <w:gallery w:val="placeholder"/>
        </w:category>
        <w:types>
          <w:type w:val="bbPlcHdr"/>
        </w:types>
        <w:behaviors>
          <w:behavior w:val="content"/>
        </w:behaviors>
        <w:guid w:val="{94275844-A219-445B-8694-6E5B574E8371}"/>
      </w:docPartPr>
      <w:docPartBody>
        <w:p w:rsidR="00AD559B" w:rsidRDefault="002C6D51" w:rsidP="002C6D51">
          <w:pPr>
            <w:pStyle w:val="C2507E3E077F4FCEADAD5F5E50544FC4"/>
          </w:pPr>
          <w:r w:rsidRPr="0010600A">
            <w:rPr>
              <w:rStyle w:val="PlaceholderText"/>
            </w:rPr>
            <w:t>Choose an item.</w:t>
          </w:r>
        </w:p>
      </w:docPartBody>
    </w:docPart>
    <w:docPart>
      <w:docPartPr>
        <w:name w:val="795174A8DEC54850A1B88ED54DC59F74"/>
        <w:category>
          <w:name w:val="General"/>
          <w:gallery w:val="placeholder"/>
        </w:category>
        <w:types>
          <w:type w:val="bbPlcHdr"/>
        </w:types>
        <w:behaviors>
          <w:behavior w:val="content"/>
        </w:behaviors>
        <w:guid w:val="{43B06790-CEB1-430D-9649-49443FACFEF3}"/>
      </w:docPartPr>
      <w:docPartBody>
        <w:p w:rsidR="00AD559B" w:rsidRDefault="002C6D51" w:rsidP="002C6D51">
          <w:pPr>
            <w:pStyle w:val="795174A8DEC54850A1B88ED54DC59F74"/>
          </w:pPr>
          <w:r w:rsidRPr="0010600A">
            <w:rPr>
              <w:rStyle w:val="PlaceholderText"/>
            </w:rPr>
            <w:t>Choose an item.</w:t>
          </w:r>
        </w:p>
      </w:docPartBody>
    </w:docPart>
    <w:docPart>
      <w:docPartPr>
        <w:name w:val="C08240FD85A94CD4970F65751741B1E2"/>
        <w:category>
          <w:name w:val="General"/>
          <w:gallery w:val="placeholder"/>
        </w:category>
        <w:types>
          <w:type w:val="bbPlcHdr"/>
        </w:types>
        <w:behaviors>
          <w:behavior w:val="content"/>
        </w:behaviors>
        <w:guid w:val="{1D8DD700-366A-4829-A8D5-652864522DCF}"/>
      </w:docPartPr>
      <w:docPartBody>
        <w:p w:rsidR="00AD559B" w:rsidRDefault="002C6D51" w:rsidP="002C6D51">
          <w:pPr>
            <w:pStyle w:val="C08240FD85A94CD4970F65751741B1E2"/>
          </w:pPr>
          <w:r w:rsidRPr="0010600A">
            <w:rPr>
              <w:rStyle w:val="PlaceholderText"/>
            </w:rPr>
            <w:t>Choose an item.</w:t>
          </w:r>
        </w:p>
      </w:docPartBody>
    </w:docPart>
    <w:docPart>
      <w:docPartPr>
        <w:name w:val="9008E819E51F4752A3A194BBBAEF3097"/>
        <w:category>
          <w:name w:val="General"/>
          <w:gallery w:val="placeholder"/>
        </w:category>
        <w:types>
          <w:type w:val="bbPlcHdr"/>
        </w:types>
        <w:behaviors>
          <w:behavior w:val="content"/>
        </w:behaviors>
        <w:guid w:val="{3FBBD682-34EF-4C3F-AE44-1062585356BC}"/>
      </w:docPartPr>
      <w:docPartBody>
        <w:p w:rsidR="00AD559B" w:rsidRDefault="002C6D51" w:rsidP="002C6D51">
          <w:pPr>
            <w:pStyle w:val="9008E819E51F4752A3A194BBBAEF3097"/>
          </w:pPr>
          <w:r w:rsidRPr="0010600A">
            <w:rPr>
              <w:rStyle w:val="PlaceholderText"/>
            </w:rPr>
            <w:t>Choose an item.</w:t>
          </w:r>
        </w:p>
      </w:docPartBody>
    </w:docPart>
    <w:docPart>
      <w:docPartPr>
        <w:name w:val="FF8419CAE10B4587BDEBB9A18B1FE2C0"/>
        <w:category>
          <w:name w:val="General"/>
          <w:gallery w:val="placeholder"/>
        </w:category>
        <w:types>
          <w:type w:val="bbPlcHdr"/>
        </w:types>
        <w:behaviors>
          <w:behavior w:val="content"/>
        </w:behaviors>
        <w:guid w:val="{66ACDE3F-2E0D-4DB5-8FCC-61B0D1F2D738}"/>
      </w:docPartPr>
      <w:docPartBody>
        <w:p w:rsidR="00AD559B" w:rsidRDefault="002C6D51" w:rsidP="002C6D51">
          <w:pPr>
            <w:pStyle w:val="FF8419CAE10B4587BDEBB9A18B1FE2C0"/>
          </w:pPr>
          <w:r w:rsidRPr="0010600A">
            <w:rPr>
              <w:rStyle w:val="PlaceholderText"/>
            </w:rPr>
            <w:t>Choose an item.</w:t>
          </w:r>
        </w:p>
      </w:docPartBody>
    </w:docPart>
    <w:docPart>
      <w:docPartPr>
        <w:name w:val="9184C0D2E9C84C499DE939B7F53152D4"/>
        <w:category>
          <w:name w:val="General"/>
          <w:gallery w:val="placeholder"/>
        </w:category>
        <w:types>
          <w:type w:val="bbPlcHdr"/>
        </w:types>
        <w:behaviors>
          <w:behavior w:val="content"/>
        </w:behaviors>
        <w:guid w:val="{F5EA1437-4E54-4357-A810-190560B8FEC5}"/>
      </w:docPartPr>
      <w:docPartBody>
        <w:p w:rsidR="00AD559B" w:rsidRDefault="002C6D51" w:rsidP="002C6D51">
          <w:pPr>
            <w:pStyle w:val="9184C0D2E9C84C499DE939B7F53152D4"/>
          </w:pPr>
          <w:r w:rsidRPr="0010600A">
            <w:rPr>
              <w:rStyle w:val="PlaceholderText"/>
            </w:rPr>
            <w:t>Choose an item.</w:t>
          </w:r>
        </w:p>
      </w:docPartBody>
    </w:docPart>
    <w:docPart>
      <w:docPartPr>
        <w:name w:val="F3CF34B2ED094AAF9F108E0D48586530"/>
        <w:category>
          <w:name w:val="General"/>
          <w:gallery w:val="placeholder"/>
        </w:category>
        <w:types>
          <w:type w:val="bbPlcHdr"/>
        </w:types>
        <w:behaviors>
          <w:behavior w:val="content"/>
        </w:behaviors>
        <w:guid w:val="{1847D3FF-3DE6-401D-92A0-0E3E9B68B29D}"/>
      </w:docPartPr>
      <w:docPartBody>
        <w:p w:rsidR="00AD559B" w:rsidRDefault="002C6D51" w:rsidP="002C6D51">
          <w:pPr>
            <w:pStyle w:val="F3CF34B2ED094AAF9F108E0D48586530"/>
          </w:pPr>
          <w:r w:rsidRPr="0010600A">
            <w:rPr>
              <w:rStyle w:val="PlaceholderText"/>
            </w:rPr>
            <w:t>Choose an item.</w:t>
          </w:r>
        </w:p>
      </w:docPartBody>
    </w:docPart>
    <w:docPart>
      <w:docPartPr>
        <w:name w:val="3B84A906124D449A97564D405A4D2D88"/>
        <w:category>
          <w:name w:val="General"/>
          <w:gallery w:val="placeholder"/>
        </w:category>
        <w:types>
          <w:type w:val="bbPlcHdr"/>
        </w:types>
        <w:behaviors>
          <w:behavior w:val="content"/>
        </w:behaviors>
        <w:guid w:val="{1C0CCEF2-324E-4C3D-8737-C4EE65BB07FB}"/>
      </w:docPartPr>
      <w:docPartBody>
        <w:p w:rsidR="00AD559B" w:rsidRDefault="002C6D51" w:rsidP="002C6D51">
          <w:pPr>
            <w:pStyle w:val="3B84A906124D449A97564D405A4D2D88"/>
          </w:pPr>
          <w:r w:rsidRPr="0010600A">
            <w:rPr>
              <w:rStyle w:val="PlaceholderText"/>
            </w:rPr>
            <w:t>Choose an item.</w:t>
          </w:r>
        </w:p>
      </w:docPartBody>
    </w:docPart>
    <w:docPart>
      <w:docPartPr>
        <w:name w:val="0001758D55FA4044B76638723260F94B"/>
        <w:category>
          <w:name w:val="General"/>
          <w:gallery w:val="placeholder"/>
        </w:category>
        <w:types>
          <w:type w:val="bbPlcHdr"/>
        </w:types>
        <w:behaviors>
          <w:behavior w:val="content"/>
        </w:behaviors>
        <w:guid w:val="{4EC7BC3C-5EEA-48B1-A536-3E12CAA46F48}"/>
      </w:docPartPr>
      <w:docPartBody>
        <w:p w:rsidR="00AD559B" w:rsidRDefault="002C6D51" w:rsidP="002C6D51">
          <w:pPr>
            <w:pStyle w:val="0001758D55FA4044B76638723260F94B"/>
          </w:pPr>
          <w:r w:rsidRPr="0010600A">
            <w:rPr>
              <w:rStyle w:val="PlaceholderText"/>
            </w:rPr>
            <w:t>Choose an item.</w:t>
          </w:r>
        </w:p>
      </w:docPartBody>
    </w:docPart>
    <w:docPart>
      <w:docPartPr>
        <w:name w:val="9AB98FC0CF664C0D8AFAC5A233A1D7F2"/>
        <w:category>
          <w:name w:val="General"/>
          <w:gallery w:val="placeholder"/>
        </w:category>
        <w:types>
          <w:type w:val="bbPlcHdr"/>
        </w:types>
        <w:behaviors>
          <w:behavior w:val="content"/>
        </w:behaviors>
        <w:guid w:val="{FC6EB763-F90C-49FA-AA21-BB83396CF17D}"/>
      </w:docPartPr>
      <w:docPartBody>
        <w:p w:rsidR="00AD559B" w:rsidRDefault="002C6D51" w:rsidP="002C6D51">
          <w:pPr>
            <w:pStyle w:val="9AB98FC0CF664C0D8AFAC5A233A1D7F2"/>
          </w:pPr>
          <w:r w:rsidRPr="0010600A">
            <w:rPr>
              <w:rStyle w:val="PlaceholderText"/>
            </w:rPr>
            <w:t>Choose an item.</w:t>
          </w:r>
        </w:p>
      </w:docPartBody>
    </w:docPart>
    <w:docPart>
      <w:docPartPr>
        <w:name w:val="1B4F552454024A14A946010FBCF58D47"/>
        <w:category>
          <w:name w:val="General"/>
          <w:gallery w:val="placeholder"/>
        </w:category>
        <w:types>
          <w:type w:val="bbPlcHdr"/>
        </w:types>
        <w:behaviors>
          <w:behavior w:val="content"/>
        </w:behaviors>
        <w:guid w:val="{A48A270B-0A72-409D-A1F2-8C34FCB1D240}"/>
      </w:docPartPr>
      <w:docPartBody>
        <w:p w:rsidR="00AD559B" w:rsidRDefault="002C6D51" w:rsidP="002C6D51">
          <w:pPr>
            <w:pStyle w:val="1B4F552454024A14A946010FBCF58D47"/>
          </w:pPr>
          <w:r w:rsidRPr="0010600A">
            <w:rPr>
              <w:rStyle w:val="PlaceholderText"/>
            </w:rPr>
            <w:t>Choose an item.</w:t>
          </w:r>
        </w:p>
      </w:docPartBody>
    </w:docPart>
    <w:docPart>
      <w:docPartPr>
        <w:name w:val="DCE33989744A48BE9AF2C8B8BC785C51"/>
        <w:category>
          <w:name w:val="General"/>
          <w:gallery w:val="placeholder"/>
        </w:category>
        <w:types>
          <w:type w:val="bbPlcHdr"/>
        </w:types>
        <w:behaviors>
          <w:behavior w:val="content"/>
        </w:behaviors>
        <w:guid w:val="{2C423186-7701-4DEB-AD6B-53F6D4FDAF36}"/>
      </w:docPartPr>
      <w:docPartBody>
        <w:p w:rsidR="00AD559B" w:rsidRDefault="002C6D51" w:rsidP="002C6D51">
          <w:pPr>
            <w:pStyle w:val="DCE33989744A48BE9AF2C8B8BC785C51"/>
          </w:pPr>
          <w:r w:rsidRPr="0010600A">
            <w:rPr>
              <w:rStyle w:val="PlaceholderText"/>
            </w:rPr>
            <w:t>Choose an item.</w:t>
          </w:r>
        </w:p>
      </w:docPartBody>
    </w:docPart>
    <w:docPart>
      <w:docPartPr>
        <w:name w:val="55FB0B2C76C94341A62828716BBE6AE2"/>
        <w:category>
          <w:name w:val="General"/>
          <w:gallery w:val="placeholder"/>
        </w:category>
        <w:types>
          <w:type w:val="bbPlcHdr"/>
        </w:types>
        <w:behaviors>
          <w:behavior w:val="content"/>
        </w:behaviors>
        <w:guid w:val="{9CB0E630-33FE-4471-9F47-F6B72847A532}"/>
      </w:docPartPr>
      <w:docPartBody>
        <w:p w:rsidR="00AD559B" w:rsidRDefault="002C6D51" w:rsidP="002C6D51">
          <w:pPr>
            <w:pStyle w:val="55FB0B2C76C94341A62828716BBE6AE2"/>
          </w:pPr>
          <w:r w:rsidRPr="0010600A">
            <w:rPr>
              <w:rStyle w:val="PlaceholderText"/>
            </w:rPr>
            <w:t>Choose an item.</w:t>
          </w:r>
        </w:p>
      </w:docPartBody>
    </w:docPart>
    <w:docPart>
      <w:docPartPr>
        <w:name w:val="DF4732466345485A914F7659C6E579FE"/>
        <w:category>
          <w:name w:val="General"/>
          <w:gallery w:val="placeholder"/>
        </w:category>
        <w:types>
          <w:type w:val="bbPlcHdr"/>
        </w:types>
        <w:behaviors>
          <w:behavior w:val="content"/>
        </w:behaviors>
        <w:guid w:val="{72456059-9E43-4AD0-B597-2F20EDDD7191}"/>
      </w:docPartPr>
      <w:docPartBody>
        <w:p w:rsidR="00AD559B" w:rsidRDefault="002C6D51" w:rsidP="002C6D51">
          <w:pPr>
            <w:pStyle w:val="DF4732466345485A914F7659C6E579FE"/>
          </w:pPr>
          <w:r w:rsidRPr="0010600A">
            <w:rPr>
              <w:rStyle w:val="PlaceholderText"/>
            </w:rPr>
            <w:t>Choose an item.</w:t>
          </w:r>
        </w:p>
      </w:docPartBody>
    </w:docPart>
    <w:docPart>
      <w:docPartPr>
        <w:name w:val="F578E777B98B42649AD0E8E4E75475CC"/>
        <w:category>
          <w:name w:val="General"/>
          <w:gallery w:val="placeholder"/>
        </w:category>
        <w:types>
          <w:type w:val="bbPlcHdr"/>
        </w:types>
        <w:behaviors>
          <w:behavior w:val="content"/>
        </w:behaviors>
        <w:guid w:val="{421CE7C9-47CB-444A-B401-BF7D11EAD389}"/>
      </w:docPartPr>
      <w:docPartBody>
        <w:p w:rsidR="00AD559B" w:rsidRDefault="002C6D51" w:rsidP="002C6D51">
          <w:pPr>
            <w:pStyle w:val="F578E777B98B42649AD0E8E4E75475CC"/>
          </w:pPr>
          <w:r w:rsidRPr="0010600A">
            <w:rPr>
              <w:rStyle w:val="PlaceholderText"/>
            </w:rPr>
            <w:t>Choose an item.</w:t>
          </w:r>
        </w:p>
      </w:docPartBody>
    </w:docPart>
    <w:docPart>
      <w:docPartPr>
        <w:name w:val="5425312E47974202AD29851BDF0A4FE1"/>
        <w:category>
          <w:name w:val="General"/>
          <w:gallery w:val="placeholder"/>
        </w:category>
        <w:types>
          <w:type w:val="bbPlcHdr"/>
        </w:types>
        <w:behaviors>
          <w:behavior w:val="content"/>
        </w:behaviors>
        <w:guid w:val="{806A0D8E-93D7-4DC1-A275-FFCB7963BE65}"/>
      </w:docPartPr>
      <w:docPartBody>
        <w:p w:rsidR="00AD559B" w:rsidRDefault="002C6D51" w:rsidP="002C6D51">
          <w:pPr>
            <w:pStyle w:val="5425312E47974202AD29851BDF0A4FE1"/>
          </w:pPr>
          <w:r w:rsidRPr="0010600A">
            <w:rPr>
              <w:rStyle w:val="PlaceholderText"/>
            </w:rPr>
            <w:t>Choose an item.</w:t>
          </w:r>
        </w:p>
      </w:docPartBody>
    </w:docPart>
    <w:docPart>
      <w:docPartPr>
        <w:name w:val="CC3FE60B42D24C29BC57508F834E594A"/>
        <w:category>
          <w:name w:val="General"/>
          <w:gallery w:val="placeholder"/>
        </w:category>
        <w:types>
          <w:type w:val="bbPlcHdr"/>
        </w:types>
        <w:behaviors>
          <w:behavior w:val="content"/>
        </w:behaviors>
        <w:guid w:val="{28433505-0E4A-42AC-9AE8-8C9A3ED198AB}"/>
      </w:docPartPr>
      <w:docPartBody>
        <w:p w:rsidR="00AD559B" w:rsidRDefault="002C6D51" w:rsidP="002C6D51">
          <w:pPr>
            <w:pStyle w:val="CC3FE60B42D24C29BC57508F834E594A"/>
          </w:pPr>
          <w:r w:rsidRPr="0010600A">
            <w:rPr>
              <w:rStyle w:val="PlaceholderText"/>
            </w:rPr>
            <w:t>Choose an item.</w:t>
          </w:r>
        </w:p>
      </w:docPartBody>
    </w:docPart>
    <w:docPart>
      <w:docPartPr>
        <w:name w:val="7AB980E8CDE44593A0765271C78538CB"/>
        <w:category>
          <w:name w:val="General"/>
          <w:gallery w:val="placeholder"/>
        </w:category>
        <w:types>
          <w:type w:val="bbPlcHdr"/>
        </w:types>
        <w:behaviors>
          <w:behavior w:val="content"/>
        </w:behaviors>
        <w:guid w:val="{A0426BBC-C94B-41F7-9FAA-687351246709}"/>
      </w:docPartPr>
      <w:docPartBody>
        <w:p w:rsidR="00AD559B" w:rsidRDefault="002C6D51" w:rsidP="002C6D51">
          <w:pPr>
            <w:pStyle w:val="7AB980E8CDE44593A0765271C78538CB"/>
          </w:pPr>
          <w:r w:rsidRPr="0010600A">
            <w:rPr>
              <w:rStyle w:val="PlaceholderText"/>
            </w:rPr>
            <w:t>Choose an item.</w:t>
          </w:r>
        </w:p>
      </w:docPartBody>
    </w:docPart>
    <w:docPart>
      <w:docPartPr>
        <w:name w:val="48C1DCECFCB64118835BB88367289967"/>
        <w:category>
          <w:name w:val="General"/>
          <w:gallery w:val="placeholder"/>
        </w:category>
        <w:types>
          <w:type w:val="bbPlcHdr"/>
        </w:types>
        <w:behaviors>
          <w:behavior w:val="content"/>
        </w:behaviors>
        <w:guid w:val="{6F1E587E-D395-461D-B40A-B07498339AD0}"/>
      </w:docPartPr>
      <w:docPartBody>
        <w:p w:rsidR="00AD559B" w:rsidRDefault="002C6D51" w:rsidP="002C6D51">
          <w:pPr>
            <w:pStyle w:val="48C1DCECFCB64118835BB88367289967"/>
          </w:pPr>
          <w:r w:rsidRPr="0010600A">
            <w:rPr>
              <w:rStyle w:val="PlaceholderText"/>
            </w:rPr>
            <w:t>Choose an item.</w:t>
          </w:r>
        </w:p>
      </w:docPartBody>
    </w:docPart>
    <w:docPart>
      <w:docPartPr>
        <w:name w:val="53365D3573804A898A491E5B4332B3E6"/>
        <w:category>
          <w:name w:val="General"/>
          <w:gallery w:val="placeholder"/>
        </w:category>
        <w:types>
          <w:type w:val="bbPlcHdr"/>
        </w:types>
        <w:behaviors>
          <w:behavior w:val="content"/>
        </w:behaviors>
        <w:guid w:val="{7674C017-563D-4FCE-84E2-52A77A2A8B04}"/>
      </w:docPartPr>
      <w:docPartBody>
        <w:p w:rsidR="00AD559B" w:rsidRDefault="002C6D51" w:rsidP="002C6D51">
          <w:pPr>
            <w:pStyle w:val="53365D3573804A898A491E5B4332B3E6"/>
          </w:pPr>
          <w:r w:rsidRPr="0010600A">
            <w:rPr>
              <w:rStyle w:val="PlaceholderText"/>
            </w:rPr>
            <w:t>Choose an item.</w:t>
          </w:r>
        </w:p>
      </w:docPartBody>
    </w:docPart>
    <w:docPart>
      <w:docPartPr>
        <w:name w:val="EC7D8AB74BCD4E779DE22C0ACC45280E"/>
        <w:category>
          <w:name w:val="General"/>
          <w:gallery w:val="placeholder"/>
        </w:category>
        <w:types>
          <w:type w:val="bbPlcHdr"/>
        </w:types>
        <w:behaviors>
          <w:behavior w:val="content"/>
        </w:behaviors>
        <w:guid w:val="{FA35F7AC-204E-4EB3-B5AA-7309F6339CC1}"/>
      </w:docPartPr>
      <w:docPartBody>
        <w:p w:rsidR="00AD559B" w:rsidRDefault="002C6D51" w:rsidP="002C6D51">
          <w:pPr>
            <w:pStyle w:val="EC7D8AB74BCD4E779DE22C0ACC45280E"/>
          </w:pPr>
          <w:r w:rsidRPr="0010600A">
            <w:rPr>
              <w:rStyle w:val="PlaceholderText"/>
            </w:rPr>
            <w:t>Choose an item.</w:t>
          </w:r>
        </w:p>
      </w:docPartBody>
    </w:docPart>
    <w:docPart>
      <w:docPartPr>
        <w:name w:val="BED0B6FBED1847F2A7E318E1D1C0566C"/>
        <w:category>
          <w:name w:val="General"/>
          <w:gallery w:val="placeholder"/>
        </w:category>
        <w:types>
          <w:type w:val="bbPlcHdr"/>
        </w:types>
        <w:behaviors>
          <w:behavior w:val="content"/>
        </w:behaviors>
        <w:guid w:val="{3F94F458-7FC4-46CC-ADFE-49A911989088}"/>
      </w:docPartPr>
      <w:docPartBody>
        <w:p w:rsidR="00AD559B" w:rsidRDefault="002C6D51" w:rsidP="002C6D51">
          <w:pPr>
            <w:pStyle w:val="BED0B6FBED1847F2A7E318E1D1C0566C"/>
          </w:pPr>
          <w:r w:rsidRPr="0010600A">
            <w:rPr>
              <w:rStyle w:val="PlaceholderText"/>
            </w:rPr>
            <w:t>Choose an item.</w:t>
          </w:r>
        </w:p>
      </w:docPartBody>
    </w:docPart>
    <w:docPart>
      <w:docPartPr>
        <w:name w:val="DF43BDAD51DC4F11A6B148F2D6A3B14A"/>
        <w:category>
          <w:name w:val="General"/>
          <w:gallery w:val="placeholder"/>
        </w:category>
        <w:types>
          <w:type w:val="bbPlcHdr"/>
        </w:types>
        <w:behaviors>
          <w:behavior w:val="content"/>
        </w:behaviors>
        <w:guid w:val="{0B3AB8D9-8BCD-4FBD-A635-38B5AD737D75}"/>
      </w:docPartPr>
      <w:docPartBody>
        <w:p w:rsidR="00AD559B" w:rsidRDefault="002C6D51" w:rsidP="002C6D51">
          <w:pPr>
            <w:pStyle w:val="DF43BDAD51DC4F11A6B148F2D6A3B14A"/>
          </w:pPr>
          <w:r w:rsidRPr="0010600A">
            <w:rPr>
              <w:rStyle w:val="PlaceholderText"/>
            </w:rPr>
            <w:t>Choose an item.</w:t>
          </w:r>
        </w:p>
      </w:docPartBody>
    </w:docPart>
    <w:docPart>
      <w:docPartPr>
        <w:name w:val="E5149F8CCF084FA48A75D59D4DB27F87"/>
        <w:category>
          <w:name w:val="General"/>
          <w:gallery w:val="placeholder"/>
        </w:category>
        <w:types>
          <w:type w:val="bbPlcHdr"/>
        </w:types>
        <w:behaviors>
          <w:behavior w:val="content"/>
        </w:behaviors>
        <w:guid w:val="{5C4C19B0-21F9-4BD5-B624-9681AB5750D9}"/>
      </w:docPartPr>
      <w:docPartBody>
        <w:p w:rsidR="00AD559B" w:rsidRDefault="002C6D51" w:rsidP="002C6D51">
          <w:pPr>
            <w:pStyle w:val="E5149F8CCF084FA48A75D59D4DB27F87"/>
          </w:pPr>
          <w:r w:rsidRPr="0010600A">
            <w:rPr>
              <w:rStyle w:val="PlaceholderText"/>
            </w:rPr>
            <w:t>Choose an item.</w:t>
          </w:r>
        </w:p>
      </w:docPartBody>
    </w:docPart>
    <w:docPart>
      <w:docPartPr>
        <w:name w:val="F58E92AF5D044A05B989146ADCB47A67"/>
        <w:category>
          <w:name w:val="General"/>
          <w:gallery w:val="placeholder"/>
        </w:category>
        <w:types>
          <w:type w:val="bbPlcHdr"/>
        </w:types>
        <w:behaviors>
          <w:behavior w:val="content"/>
        </w:behaviors>
        <w:guid w:val="{A19B2780-E260-4567-B6F5-267DD98C7663}"/>
      </w:docPartPr>
      <w:docPartBody>
        <w:p w:rsidR="00AD559B" w:rsidRDefault="002C6D51" w:rsidP="002C6D51">
          <w:pPr>
            <w:pStyle w:val="F58E92AF5D044A05B989146ADCB47A67"/>
          </w:pPr>
          <w:r w:rsidRPr="0010600A">
            <w:rPr>
              <w:rStyle w:val="PlaceholderText"/>
            </w:rPr>
            <w:t>Choose an item.</w:t>
          </w:r>
        </w:p>
      </w:docPartBody>
    </w:docPart>
    <w:docPart>
      <w:docPartPr>
        <w:name w:val="27FABDBCBD034A1EA1142891D30FB54B"/>
        <w:category>
          <w:name w:val="General"/>
          <w:gallery w:val="placeholder"/>
        </w:category>
        <w:types>
          <w:type w:val="bbPlcHdr"/>
        </w:types>
        <w:behaviors>
          <w:behavior w:val="content"/>
        </w:behaviors>
        <w:guid w:val="{F47ABFF6-3178-4916-AD11-F90C77A8B88B}"/>
      </w:docPartPr>
      <w:docPartBody>
        <w:p w:rsidR="00AD559B" w:rsidRDefault="002C6D51" w:rsidP="002C6D51">
          <w:pPr>
            <w:pStyle w:val="27FABDBCBD034A1EA1142891D30FB54B"/>
          </w:pPr>
          <w:r w:rsidRPr="0010600A">
            <w:rPr>
              <w:rStyle w:val="PlaceholderText"/>
            </w:rPr>
            <w:t>Choose an item.</w:t>
          </w:r>
        </w:p>
      </w:docPartBody>
    </w:docPart>
    <w:docPart>
      <w:docPartPr>
        <w:name w:val="6430C786B4F542B596220E71035C19EB"/>
        <w:category>
          <w:name w:val="General"/>
          <w:gallery w:val="placeholder"/>
        </w:category>
        <w:types>
          <w:type w:val="bbPlcHdr"/>
        </w:types>
        <w:behaviors>
          <w:behavior w:val="content"/>
        </w:behaviors>
        <w:guid w:val="{7AC2395E-7F59-4B8F-9A18-17B323A6ACFA}"/>
      </w:docPartPr>
      <w:docPartBody>
        <w:p w:rsidR="00AD559B" w:rsidRDefault="002C6D51" w:rsidP="002C6D51">
          <w:pPr>
            <w:pStyle w:val="6430C786B4F542B596220E71035C19EB"/>
          </w:pPr>
          <w:r w:rsidRPr="0010600A">
            <w:rPr>
              <w:rStyle w:val="PlaceholderText"/>
            </w:rPr>
            <w:t>Choose an item.</w:t>
          </w:r>
        </w:p>
      </w:docPartBody>
    </w:docPart>
    <w:docPart>
      <w:docPartPr>
        <w:name w:val="B503C93D8BA1416E89E56AFAC42A7B1B"/>
        <w:category>
          <w:name w:val="General"/>
          <w:gallery w:val="placeholder"/>
        </w:category>
        <w:types>
          <w:type w:val="bbPlcHdr"/>
        </w:types>
        <w:behaviors>
          <w:behavior w:val="content"/>
        </w:behaviors>
        <w:guid w:val="{FE3735B6-3CEC-4807-8136-B8DF56AA73D8}"/>
      </w:docPartPr>
      <w:docPartBody>
        <w:p w:rsidR="00AD559B" w:rsidRDefault="002C6D51" w:rsidP="002C6D51">
          <w:pPr>
            <w:pStyle w:val="B503C93D8BA1416E89E56AFAC42A7B1B"/>
          </w:pPr>
          <w:r w:rsidRPr="0010600A">
            <w:rPr>
              <w:rStyle w:val="PlaceholderText"/>
            </w:rPr>
            <w:t>Choose an item.</w:t>
          </w:r>
        </w:p>
      </w:docPartBody>
    </w:docPart>
    <w:docPart>
      <w:docPartPr>
        <w:name w:val="4F122C3CE2F84EF9B806934CDD9F40A4"/>
        <w:category>
          <w:name w:val="General"/>
          <w:gallery w:val="placeholder"/>
        </w:category>
        <w:types>
          <w:type w:val="bbPlcHdr"/>
        </w:types>
        <w:behaviors>
          <w:behavior w:val="content"/>
        </w:behaviors>
        <w:guid w:val="{2F5C2124-0052-4409-9ABF-A083B9B6E9CF}"/>
      </w:docPartPr>
      <w:docPartBody>
        <w:p w:rsidR="00AD559B" w:rsidRDefault="002C6D51" w:rsidP="002C6D51">
          <w:pPr>
            <w:pStyle w:val="4F122C3CE2F84EF9B806934CDD9F40A4"/>
          </w:pPr>
          <w:r w:rsidRPr="0010600A">
            <w:rPr>
              <w:rStyle w:val="PlaceholderText"/>
            </w:rPr>
            <w:t>Choose an item.</w:t>
          </w:r>
        </w:p>
      </w:docPartBody>
    </w:docPart>
    <w:docPart>
      <w:docPartPr>
        <w:name w:val="E2F4FE76AF244E7FA89C97123F59FF1C"/>
        <w:category>
          <w:name w:val="General"/>
          <w:gallery w:val="placeholder"/>
        </w:category>
        <w:types>
          <w:type w:val="bbPlcHdr"/>
        </w:types>
        <w:behaviors>
          <w:behavior w:val="content"/>
        </w:behaviors>
        <w:guid w:val="{E41A7022-ED7D-4575-B169-ACBBDFE26D94}"/>
      </w:docPartPr>
      <w:docPartBody>
        <w:p w:rsidR="00AD559B" w:rsidRDefault="002C6D51" w:rsidP="002C6D51">
          <w:pPr>
            <w:pStyle w:val="E2F4FE76AF244E7FA89C97123F59FF1C"/>
          </w:pPr>
          <w:r w:rsidRPr="0010600A">
            <w:rPr>
              <w:rStyle w:val="PlaceholderText"/>
            </w:rPr>
            <w:t>Choose an item.</w:t>
          </w:r>
        </w:p>
      </w:docPartBody>
    </w:docPart>
    <w:docPart>
      <w:docPartPr>
        <w:name w:val="A88BD68C08914CE6840C8649B23F9C13"/>
        <w:category>
          <w:name w:val="General"/>
          <w:gallery w:val="placeholder"/>
        </w:category>
        <w:types>
          <w:type w:val="bbPlcHdr"/>
        </w:types>
        <w:behaviors>
          <w:behavior w:val="content"/>
        </w:behaviors>
        <w:guid w:val="{32191802-FF51-4097-BC6B-6A9DA96AD5AF}"/>
      </w:docPartPr>
      <w:docPartBody>
        <w:p w:rsidR="00AD559B" w:rsidRDefault="002C6D51" w:rsidP="002C6D51">
          <w:pPr>
            <w:pStyle w:val="A88BD68C08914CE6840C8649B23F9C13"/>
          </w:pPr>
          <w:r w:rsidRPr="0010600A">
            <w:rPr>
              <w:rStyle w:val="PlaceholderText"/>
            </w:rPr>
            <w:t>Choose an item.</w:t>
          </w:r>
        </w:p>
      </w:docPartBody>
    </w:docPart>
    <w:docPart>
      <w:docPartPr>
        <w:name w:val="FE699476167E492B8D1050586A733E67"/>
        <w:category>
          <w:name w:val="General"/>
          <w:gallery w:val="placeholder"/>
        </w:category>
        <w:types>
          <w:type w:val="bbPlcHdr"/>
        </w:types>
        <w:behaviors>
          <w:behavior w:val="content"/>
        </w:behaviors>
        <w:guid w:val="{A4A58D4F-8012-4EBA-9052-60F251B661D3}"/>
      </w:docPartPr>
      <w:docPartBody>
        <w:p w:rsidR="00AD559B" w:rsidRDefault="002C6D51" w:rsidP="002C6D51">
          <w:pPr>
            <w:pStyle w:val="FE699476167E492B8D1050586A733E67"/>
          </w:pPr>
          <w:r w:rsidRPr="0010600A">
            <w:rPr>
              <w:rStyle w:val="PlaceholderText"/>
            </w:rPr>
            <w:t>Choose an item.</w:t>
          </w:r>
        </w:p>
      </w:docPartBody>
    </w:docPart>
    <w:docPart>
      <w:docPartPr>
        <w:name w:val="BCF7C93E931845AE9527D46ED2982A7C"/>
        <w:category>
          <w:name w:val="General"/>
          <w:gallery w:val="placeholder"/>
        </w:category>
        <w:types>
          <w:type w:val="bbPlcHdr"/>
        </w:types>
        <w:behaviors>
          <w:behavior w:val="content"/>
        </w:behaviors>
        <w:guid w:val="{20A5B9A8-01D9-4607-87D1-2E04FD7DEE60}"/>
      </w:docPartPr>
      <w:docPartBody>
        <w:p w:rsidR="00AD559B" w:rsidRDefault="002C6D51" w:rsidP="002C6D51">
          <w:pPr>
            <w:pStyle w:val="BCF7C93E931845AE9527D46ED2982A7C"/>
          </w:pPr>
          <w:r w:rsidRPr="0010600A">
            <w:rPr>
              <w:rStyle w:val="PlaceholderText"/>
            </w:rPr>
            <w:t>Choose an item.</w:t>
          </w:r>
        </w:p>
      </w:docPartBody>
    </w:docPart>
    <w:docPart>
      <w:docPartPr>
        <w:name w:val="A35A4729C1C94F51BAB698128702364B"/>
        <w:category>
          <w:name w:val="General"/>
          <w:gallery w:val="placeholder"/>
        </w:category>
        <w:types>
          <w:type w:val="bbPlcHdr"/>
        </w:types>
        <w:behaviors>
          <w:behavior w:val="content"/>
        </w:behaviors>
        <w:guid w:val="{047E02A4-5E55-4760-AC48-C9704B71D372}"/>
      </w:docPartPr>
      <w:docPartBody>
        <w:p w:rsidR="00AD559B" w:rsidRDefault="002C6D51" w:rsidP="002C6D51">
          <w:pPr>
            <w:pStyle w:val="A35A4729C1C94F51BAB698128702364B"/>
          </w:pPr>
          <w:r w:rsidRPr="0010600A">
            <w:rPr>
              <w:rStyle w:val="PlaceholderText"/>
            </w:rPr>
            <w:t>Choose an item.</w:t>
          </w:r>
        </w:p>
      </w:docPartBody>
    </w:docPart>
    <w:docPart>
      <w:docPartPr>
        <w:name w:val="B71C2FF9D97F410FACF097F9A2B345B4"/>
        <w:category>
          <w:name w:val="General"/>
          <w:gallery w:val="placeholder"/>
        </w:category>
        <w:types>
          <w:type w:val="bbPlcHdr"/>
        </w:types>
        <w:behaviors>
          <w:behavior w:val="content"/>
        </w:behaviors>
        <w:guid w:val="{A7D77336-7C3D-4407-8366-F7AEE195938E}"/>
      </w:docPartPr>
      <w:docPartBody>
        <w:p w:rsidR="00BE1789" w:rsidRDefault="00DB5F74" w:rsidP="00DB5F74">
          <w:pPr>
            <w:pStyle w:val="B71C2FF9D97F410FACF097F9A2B345B4"/>
          </w:pPr>
          <w:r w:rsidRPr="0010600A">
            <w:rPr>
              <w:rStyle w:val="PlaceholderText"/>
            </w:rPr>
            <w:t>Choose an item.</w:t>
          </w:r>
        </w:p>
      </w:docPartBody>
    </w:docPart>
    <w:docPart>
      <w:docPartPr>
        <w:name w:val="FA0C67CF852D4268A595815E5E2C56F1"/>
        <w:category>
          <w:name w:val="General"/>
          <w:gallery w:val="placeholder"/>
        </w:category>
        <w:types>
          <w:type w:val="bbPlcHdr"/>
        </w:types>
        <w:behaviors>
          <w:behavior w:val="content"/>
        </w:behaviors>
        <w:guid w:val="{61063876-5211-4E43-AF26-A334B3321383}"/>
      </w:docPartPr>
      <w:docPartBody>
        <w:p w:rsidR="00BE1789" w:rsidRDefault="00DB5F74" w:rsidP="00DB5F74">
          <w:pPr>
            <w:pStyle w:val="FA0C67CF852D4268A595815E5E2C56F1"/>
          </w:pPr>
          <w:r w:rsidRPr="0010600A">
            <w:rPr>
              <w:rStyle w:val="PlaceholderText"/>
            </w:rPr>
            <w:t>Choose an item.</w:t>
          </w:r>
        </w:p>
      </w:docPartBody>
    </w:docPart>
    <w:docPart>
      <w:docPartPr>
        <w:name w:val="8FE52A733DF14F0F9A5150B7DBB60E10"/>
        <w:category>
          <w:name w:val="General"/>
          <w:gallery w:val="placeholder"/>
        </w:category>
        <w:types>
          <w:type w:val="bbPlcHdr"/>
        </w:types>
        <w:behaviors>
          <w:behavior w:val="content"/>
        </w:behaviors>
        <w:guid w:val="{14786B23-E02D-4B03-B317-2400F9C15E37}"/>
      </w:docPartPr>
      <w:docPartBody>
        <w:p w:rsidR="00BE1789" w:rsidRDefault="00DB5F74" w:rsidP="00DB5F74">
          <w:pPr>
            <w:pStyle w:val="8FE52A733DF14F0F9A5150B7DBB60E10"/>
          </w:pPr>
          <w:r w:rsidRPr="0010600A">
            <w:rPr>
              <w:rStyle w:val="PlaceholderText"/>
            </w:rPr>
            <w:t>Choose an item.</w:t>
          </w:r>
        </w:p>
      </w:docPartBody>
    </w:docPart>
    <w:docPart>
      <w:docPartPr>
        <w:name w:val="E80726160EB44FD09D4E3D19935A44F4"/>
        <w:category>
          <w:name w:val="General"/>
          <w:gallery w:val="placeholder"/>
        </w:category>
        <w:types>
          <w:type w:val="bbPlcHdr"/>
        </w:types>
        <w:behaviors>
          <w:behavior w:val="content"/>
        </w:behaviors>
        <w:guid w:val="{C1E5AA90-D554-4B89-BC1E-3760C48BBDE0}"/>
      </w:docPartPr>
      <w:docPartBody>
        <w:p w:rsidR="00BE1789" w:rsidRDefault="00DB5F74" w:rsidP="00DB5F74">
          <w:pPr>
            <w:pStyle w:val="E80726160EB44FD09D4E3D19935A44F4"/>
          </w:pPr>
          <w:r w:rsidRPr="0010600A">
            <w:rPr>
              <w:rStyle w:val="PlaceholderText"/>
            </w:rPr>
            <w:t>Choose an item.</w:t>
          </w:r>
        </w:p>
      </w:docPartBody>
    </w:docPart>
    <w:docPart>
      <w:docPartPr>
        <w:name w:val="61725D00386E4C738BAD7B53C8F4FD76"/>
        <w:category>
          <w:name w:val="General"/>
          <w:gallery w:val="placeholder"/>
        </w:category>
        <w:types>
          <w:type w:val="bbPlcHdr"/>
        </w:types>
        <w:behaviors>
          <w:behavior w:val="content"/>
        </w:behaviors>
        <w:guid w:val="{8E239059-A49C-450E-96E8-89D8312883C1}"/>
      </w:docPartPr>
      <w:docPartBody>
        <w:p w:rsidR="00BE1789" w:rsidRDefault="00DB5F74" w:rsidP="00DB5F74">
          <w:pPr>
            <w:pStyle w:val="61725D00386E4C738BAD7B53C8F4FD76"/>
          </w:pPr>
          <w:r w:rsidRPr="0010600A">
            <w:rPr>
              <w:rStyle w:val="PlaceholderText"/>
            </w:rPr>
            <w:t>Choose an item.</w:t>
          </w:r>
        </w:p>
      </w:docPartBody>
    </w:docPart>
    <w:docPart>
      <w:docPartPr>
        <w:name w:val="9137DB1242BD4E8BB8E7ADA16CBDA023"/>
        <w:category>
          <w:name w:val="General"/>
          <w:gallery w:val="placeholder"/>
        </w:category>
        <w:types>
          <w:type w:val="bbPlcHdr"/>
        </w:types>
        <w:behaviors>
          <w:behavior w:val="content"/>
        </w:behaviors>
        <w:guid w:val="{184B22D0-A5BD-4D49-B27F-17CAFEF8661B}"/>
      </w:docPartPr>
      <w:docPartBody>
        <w:p w:rsidR="00BE1789" w:rsidRDefault="00DB5F74" w:rsidP="00DB5F74">
          <w:pPr>
            <w:pStyle w:val="9137DB1242BD4E8BB8E7ADA16CBDA023"/>
          </w:pPr>
          <w:r w:rsidRPr="0010600A">
            <w:rPr>
              <w:rStyle w:val="PlaceholderText"/>
            </w:rPr>
            <w:t>Choose an item.</w:t>
          </w:r>
        </w:p>
      </w:docPartBody>
    </w:docPart>
    <w:docPart>
      <w:docPartPr>
        <w:name w:val="A782B217806740A49FDF915D864EBA34"/>
        <w:category>
          <w:name w:val="General"/>
          <w:gallery w:val="placeholder"/>
        </w:category>
        <w:types>
          <w:type w:val="bbPlcHdr"/>
        </w:types>
        <w:behaviors>
          <w:behavior w:val="content"/>
        </w:behaviors>
        <w:guid w:val="{244BA245-7E84-4B3C-A18E-E593159ADD18}"/>
      </w:docPartPr>
      <w:docPartBody>
        <w:p w:rsidR="00BE1789" w:rsidRDefault="00DB5F74" w:rsidP="00DB5F74">
          <w:pPr>
            <w:pStyle w:val="A782B217806740A49FDF915D864EBA34"/>
          </w:pPr>
          <w:r w:rsidRPr="0010600A">
            <w:rPr>
              <w:rStyle w:val="PlaceholderText"/>
            </w:rPr>
            <w:t>Choose an item.</w:t>
          </w:r>
        </w:p>
      </w:docPartBody>
    </w:docPart>
    <w:docPart>
      <w:docPartPr>
        <w:name w:val="1D18D2BAFD0C4D3A98C4FE2B539AE935"/>
        <w:category>
          <w:name w:val="General"/>
          <w:gallery w:val="placeholder"/>
        </w:category>
        <w:types>
          <w:type w:val="bbPlcHdr"/>
        </w:types>
        <w:behaviors>
          <w:behavior w:val="content"/>
        </w:behaviors>
        <w:guid w:val="{606DEF92-C7DE-428A-B27C-65832CDDA329}"/>
      </w:docPartPr>
      <w:docPartBody>
        <w:p w:rsidR="00BE1789" w:rsidRDefault="00DB5F74" w:rsidP="00DB5F74">
          <w:pPr>
            <w:pStyle w:val="1D18D2BAFD0C4D3A98C4FE2B539AE935"/>
          </w:pPr>
          <w:r w:rsidRPr="0010600A">
            <w:rPr>
              <w:rStyle w:val="PlaceholderText"/>
            </w:rPr>
            <w:t>Choose an item.</w:t>
          </w:r>
        </w:p>
      </w:docPartBody>
    </w:docPart>
    <w:docPart>
      <w:docPartPr>
        <w:name w:val="B4719112C8234938B130254A5155E4D6"/>
        <w:category>
          <w:name w:val="General"/>
          <w:gallery w:val="placeholder"/>
        </w:category>
        <w:types>
          <w:type w:val="bbPlcHdr"/>
        </w:types>
        <w:behaviors>
          <w:behavior w:val="content"/>
        </w:behaviors>
        <w:guid w:val="{4D66863A-82E1-455F-9BB8-1662456B7750}"/>
      </w:docPartPr>
      <w:docPartBody>
        <w:p w:rsidR="00BE1789" w:rsidRDefault="00DB5F74" w:rsidP="00DB5F74">
          <w:pPr>
            <w:pStyle w:val="B4719112C8234938B130254A5155E4D6"/>
          </w:pPr>
          <w:r w:rsidRPr="0010600A">
            <w:rPr>
              <w:rStyle w:val="PlaceholderText"/>
            </w:rPr>
            <w:t>Choose an item.</w:t>
          </w:r>
        </w:p>
      </w:docPartBody>
    </w:docPart>
    <w:docPart>
      <w:docPartPr>
        <w:name w:val="A4FCE52887F94646854060BED888833E"/>
        <w:category>
          <w:name w:val="General"/>
          <w:gallery w:val="placeholder"/>
        </w:category>
        <w:types>
          <w:type w:val="bbPlcHdr"/>
        </w:types>
        <w:behaviors>
          <w:behavior w:val="content"/>
        </w:behaviors>
        <w:guid w:val="{9AF288AE-9472-4BB0-A82C-CD1526D1AC8C}"/>
      </w:docPartPr>
      <w:docPartBody>
        <w:p w:rsidR="00BE1789" w:rsidRDefault="00DB5F74" w:rsidP="00DB5F74">
          <w:pPr>
            <w:pStyle w:val="A4FCE52887F94646854060BED888833E"/>
          </w:pPr>
          <w:r w:rsidRPr="0010600A">
            <w:rPr>
              <w:rStyle w:val="PlaceholderText"/>
            </w:rPr>
            <w:t>Choose an item.</w:t>
          </w:r>
        </w:p>
      </w:docPartBody>
    </w:docPart>
    <w:docPart>
      <w:docPartPr>
        <w:name w:val="93705D94BE954B03B28672C3C79935AE"/>
        <w:category>
          <w:name w:val="General"/>
          <w:gallery w:val="placeholder"/>
        </w:category>
        <w:types>
          <w:type w:val="bbPlcHdr"/>
        </w:types>
        <w:behaviors>
          <w:behavior w:val="content"/>
        </w:behaviors>
        <w:guid w:val="{BF223FD7-5CF3-43C1-AFBF-4CBFCEC27D95}"/>
      </w:docPartPr>
      <w:docPartBody>
        <w:p w:rsidR="00BE1789" w:rsidRDefault="00DB5F74" w:rsidP="00DB5F74">
          <w:pPr>
            <w:pStyle w:val="93705D94BE954B03B28672C3C79935AE"/>
          </w:pPr>
          <w:r w:rsidRPr="0010600A">
            <w:rPr>
              <w:rStyle w:val="PlaceholderText"/>
            </w:rPr>
            <w:t>Choose an item.</w:t>
          </w:r>
        </w:p>
      </w:docPartBody>
    </w:docPart>
    <w:docPart>
      <w:docPartPr>
        <w:name w:val="A7A06A3FF65046918BFEA6141BEC807A"/>
        <w:category>
          <w:name w:val="General"/>
          <w:gallery w:val="placeholder"/>
        </w:category>
        <w:types>
          <w:type w:val="bbPlcHdr"/>
        </w:types>
        <w:behaviors>
          <w:behavior w:val="content"/>
        </w:behaviors>
        <w:guid w:val="{B21FB77C-4F80-4F1D-9D90-000C61F40B9B}"/>
      </w:docPartPr>
      <w:docPartBody>
        <w:p w:rsidR="00BE1789" w:rsidRDefault="00DB5F74" w:rsidP="00DB5F74">
          <w:pPr>
            <w:pStyle w:val="A7A06A3FF65046918BFEA6141BEC807A"/>
          </w:pPr>
          <w:r w:rsidRPr="0010600A">
            <w:rPr>
              <w:rStyle w:val="PlaceholderText"/>
            </w:rPr>
            <w:t>Choose an item.</w:t>
          </w:r>
        </w:p>
      </w:docPartBody>
    </w:docPart>
    <w:docPart>
      <w:docPartPr>
        <w:name w:val="C93399667FDC4927969026BED4CDB54D"/>
        <w:category>
          <w:name w:val="General"/>
          <w:gallery w:val="placeholder"/>
        </w:category>
        <w:types>
          <w:type w:val="bbPlcHdr"/>
        </w:types>
        <w:behaviors>
          <w:behavior w:val="content"/>
        </w:behaviors>
        <w:guid w:val="{AF9C1266-4A34-4D11-824F-A1EAE78BC61B}"/>
      </w:docPartPr>
      <w:docPartBody>
        <w:p w:rsidR="00BE1789" w:rsidRDefault="00DB5F74" w:rsidP="00DB5F74">
          <w:pPr>
            <w:pStyle w:val="C93399667FDC4927969026BED4CDB54D"/>
          </w:pPr>
          <w:r w:rsidRPr="0010600A">
            <w:rPr>
              <w:rStyle w:val="PlaceholderText"/>
            </w:rPr>
            <w:t>Choose an item.</w:t>
          </w:r>
        </w:p>
      </w:docPartBody>
    </w:docPart>
    <w:docPart>
      <w:docPartPr>
        <w:name w:val="285624A158204A2A87A5774357AFC064"/>
        <w:category>
          <w:name w:val="General"/>
          <w:gallery w:val="placeholder"/>
        </w:category>
        <w:types>
          <w:type w:val="bbPlcHdr"/>
        </w:types>
        <w:behaviors>
          <w:behavior w:val="content"/>
        </w:behaviors>
        <w:guid w:val="{224836A9-66AE-4384-97EA-6DED5C94A6DC}"/>
      </w:docPartPr>
      <w:docPartBody>
        <w:p w:rsidR="00BE1789" w:rsidRDefault="00DB5F74" w:rsidP="00DB5F74">
          <w:pPr>
            <w:pStyle w:val="285624A158204A2A87A5774357AFC064"/>
          </w:pPr>
          <w:r w:rsidRPr="0010600A">
            <w:rPr>
              <w:rStyle w:val="PlaceholderText"/>
            </w:rPr>
            <w:t>Choose an item.</w:t>
          </w:r>
        </w:p>
      </w:docPartBody>
    </w:docPart>
    <w:docPart>
      <w:docPartPr>
        <w:name w:val="BAB97DF975C840F5B549F261B9618A7F"/>
        <w:category>
          <w:name w:val="General"/>
          <w:gallery w:val="placeholder"/>
        </w:category>
        <w:types>
          <w:type w:val="bbPlcHdr"/>
        </w:types>
        <w:behaviors>
          <w:behavior w:val="content"/>
        </w:behaviors>
        <w:guid w:val="{8C87D3A3-8E1A-4165-B753-5414A4063106}"/>
      </w:docPartPr>
      <w:docPartBody>
        <w:p w:rsidR="00BE1789" w:rsidRDefault="00DB5F74" w:rsidP="00DB5F74">
          <w:pPr>
            <w:pStyle w:val="BAB97DF975C840F5B549F261B9618A7F"/>
          </w:pPr>
          <w:r w:rsidRPr="0010600A">
            <w:rPr>
              <w:rStyle w:val="PlaceholderText"/>
            </w:rPr>
            <w:t>Choose an item.</w:t>
          </w:r>
        </w:p>
      </w:docPartBody>
    </w:docPart>
    <w:docPart>
      <w:docPartPr>
        <w:name w:val="B762D8EEF9F24C9FA06BE6997ECDAD5D"/>
        <w:category>
          <w:name w:val="General"/>
          <w:gallery w:val="placeholder"/>
        </w:category>
        <w:types>
          <w:type w:val="bbPlcHdr"/>
        </w:types>
        <w:behaviors>
          <w:behavior w:val="content"/>
        </w:behaviors>
        <w:guid w:val="{A740CCFC-2497-43A8-B942-6143EB9489F2}"/>
      </w:docPartPr>
      <w:docPartBody>
        <w:p w:rsidR="00BE1789" w:rsidRDefault="00DB5F74" w:rsidP="00DB5F74">
          <w:pPr>
            <w:pStyle w:val="B762D8EEF9F24C9FA06BE6997ECDAD5D"/>
          </w:pPr>
          <w:r w:rsidRPr="0010600A">
            <w:rPr>
              <w:rStyle w:val="PlaceholderText"/>
            </w:rPr>
            <w:t>Choose an item.</w:t>
          </w:r>
        </w:p>
      </w:docPartBody>
    </w:docPart>
    <w:docPart>
      <w:docPartPr>
        <w:name w:val="73CA33F7493A4A14AEADC3C4067EB3E0"/>
        <w:category>
          <w:name w:val="General"/>
          <w:gallery w:val="placeholder"/>
        </w:category>
        <w:types>
          <w:type w:val="bbPlcHdr"/>
        </w:types>
        <w:behaviors>
          <w:behavior w:val="content"/>
        </w:behaviors>
        <w:guid w:val="{B10165D4-73D8-4F18-9485-F7D14607FB80}"/>
      </w:docPartPr>
      <w:docPartBody>
        <w:p w:rsidR="00BE1789" w:rsidRDefault="00DB5F74" w:rsidP="00DB5F74">
          <w:pPr>
            <w:pStyle w:val="73CA33F7493A4A14AEADC3C4067EB3E0"/>
          </w:pPr>
          <w:r w:rsidRPr="0010600A">
            <w:rPr>
              <w:rStyle w:val="PlaceholderText"/>
            </w:rPr>
            <w:t>Choose an item.</w:t>
          </w:r>
        </w:p>
      </w:docPartBody>
    </w:docPart>
    <w:docPart>
      <w:docPartPr>
        <w:name w:val="849374518C734ADC833EF9B8D8074582"/>
        <w:category>
          <w:name w:val="General"/>
          <w:gallery w:val="placeholder"/>
        </w:category>
        <w:types>
          <w:type w:val="bbPlcHdr"/>
        </w:types>
        <w:behaviors>
          <w:behavior w:val="content"/>
        </w:behaviors>
        <w:guid w:val="{C7D8FD15-1ABB-4C81-9B4C-BE6AE86FE98B}"/>
      </w:docPartPr>
      <w:docPartBody>
        <w:p w:rsidR="00BE1789" w:rsidRDefault="00DB5F74" w:rsidP="00DB5F74">
          <w:pPr>
            <w:pStyle w:val="849374518C734ADC833EF9B8D8074582"/>
          </w:pPr>
          <w:r w:rsidRPr="0010600A">
            <w:rPr>
              <w:rStyle w:val="PlaceholderText"/>
            </w:rPr>
            <w:t>Choose an item.</w:t>
          </w:r>
        </w:p>
      </w:docPartBody>
    </w:docPart>
    <w:docPart>
      <w:docPartPr>
        <w:name w:val="17817B98033248B98F3C489E105629F1"/>
        <w:category>
          <w:name w:val="General"/>
          <w:gallery w:val="placeholder"/>
        </w:category>
        <w:types>
          <w:type w:val="bbPlcHdr"/>
        </w:types>
        <w:behaviors>
          <w:behavior w:val="content"/>
        </w:behaviors>
        <w:guid w:val="{816946CD-A55B-4073-93D1-3D4B411DEBA8}"/>
      </w:docPartPr>
      <w:docPartBody>
        <w:p w:rsidR="00BE1789" w:rsidRDefault="00DB5F74" w:rsidP="00DB5F74">
          <w:pPr>
            <w:pStyle w:val="17817B98033248B98F3C489E105629F1"/>
          </w:pPr>
          <w:r w:rsidRPr="0010600A">
            <w:rPr>
              <w:rStyle w:val="PlaceholderText"/>
            </w:rPr>
            <w:t>Choose an item.</w:t>
          </w:r>
        </w:p>
      </w:docPartBody>
    </w:docPart>
    <w:docPart>
      <w:docPartPr>
        <w:name w:val="086065D35E344B32B7D80A8A10DD4D4D"/>
        <w:category>
          <w:name w:val="General"/>
          <w:gallery w:val="placeholder"/>
        </w:category>
        <w:types>
          <w:type w:val="bbPlcHdr"/>
        </w:types>
        <w:behaviors>
          <w:behavior w:val="content"/>
        </w:behaviors>
        <w:guid w:val="{8BB98295-174D-45E6-8A68-7E697A8886EC}"/>
      </w:docPartPr>
      <w:docPartBody>
        <w:p w:rsidR="00BE1789" w:rsidRDefault="00DB5F74" w:rsidP="00DB5F74">
          <w:pPr>
            <w:pStyle w:val="086065D35E344B32B7D80A8A10DD4D4D"/>
          </w:pPr>
          <w:r w:rsidRPr="0010600A">
            <w:rPr>
              <w:rStyle w:val="PlaceholderText"/>
            </w:rPr>
            <w:t>Choose an item.</w:t>
          </w:r>
        </w:p>
      </w:docPartBody>
    </w:docPart>
    <w:docPart>
      <w:docPartPr>
        <w:name w:val="9F0667FF7B9D45C5ACDC41046306408D"/>
        <w:category>
          <w:name w:val="General"/>
          <w:gallery w:val="placeholder"/>
        </w:category>
        <w:types>
          <w:type w:val="bbPlcHdr"/>
        </w:types>
        <w:behaviors>
          <w:behavior w:val="content"/>
        </w:behaviors>
        <w:guid w:val="{DB13C1B9-B479-4980-8515-E735E81A2094}"/>
      </w:docPartPr>
      <w:docPartBody>
        <w:p w:rsidR="00BE1789" w:rsidRDefault="00DB5F74" w:rsidP="00DB5F74">
          <w:pPr>
            <w:pStyle w:val="9F0667FF7B9D45C5ACDC41046306408D"/>
          </w:pPr>
          <w:r w:rsidRPr="0010600A">
            <w:rPr>
              <w:rStyle w:val="PlaceholderText"/>
            </w:rPr>
            <w:t>Choose an item.</w:t>
          </w:r>
        </w:p>
      </w:docPartBody>
    </w:docPart>
    <w:docPart>
      <w:docPartPr>
        <w:name w:val="A35A2458CE5B48B8B2CA532692607E5F"/>
        <w:category>
          <w:name w:val="General"/>
          <w:gallery w:val="placeholder"/>
        </w:category>
        <w:types>
          <w:type w:val="bbPlcHdr"/>
        </w:types>
        <w:behaviors>
          <w:behavior w:val="content"/>
        </w:behaviors>
        <w:guid w:val="{DD5AB9ED-6AFB-4790-9B93-6CE68C8E2118}"/>
      </w:docPartPr>
      <w:docPartBody>
        <w:p w:rsidR="00BE1789" w:rsidRDefault="00DB5F74" w:rsidP="00DB5F74">
          <w:pPr>
            <w:pStyle w:val="A35A2458CE5B48B8B2CA532692607E5F"/>
          </w:pPr>
          <w:r w:rsidRPr="0010600A">
            <w:rPr>
              <w:rStyle w:val="PlaceholderText"/>
            </w:rPr>
            <w:t>Choose an item.</w:t>
          </w:r>
        </w:p>
      </w:docPartBody>
    </w:docPart>
    <w:docPart>
      <w:docPartPr>
        <w:name w:val="C233F8ED6FF04F9292FFC97DA562DCC0"/>
        <w:category>
          <w:name w:val="General"/>
          <w:gallery w:val="placeholder"/>
        </w:category>
        <w:types>
          <w:type w:val="bbPlcHdr"/>
        </w:types>
        <w:behaviors>
          <w:behavior w:val="content"/>
        </w:behaviors>
        <w:guid w:val="{8D4005E7-7382-437C-92C0-BB40AF1C3A36}"/>
      </w:docPartPr>
      <w:docPartBody>
        <w:p w:rsidR="00BE1789" w:rsidRDefault="00DB5F74" w:rsidP="00DB5F74">
          <w:pPr>
            <w:pStyle w:val="C233F8ED6FF04F9292FFC97DA562DCC0"/>
          </w:pPr>
          <w:r w:rsidRPr="0010600A">
            <w:rPr>
              <w:rStyle w:val="PlaceholderText"/>
            </w:rPr>
            <w:t>Choose an item.</w:t>
          </w:r>
        </w:p>
      </w:docPartBody>
    </w:docPart>
    <w:docPart>
      <w:docPartPr>
        <w:name w:val="95A072D3776E46E890B783A5DE656627"/>
        <w:category>
          <w:name w:val="General"/>
          <w:gallery w:val="placeholder"/>
        </w:category>
        <w:types>
          <w:type w:val="bbPlcHdr"/>
        </w:types>
        <w:behaviors>
          <w:behavior w:val="content"/>
        </w:behaviors>
        <w:guid w:val="{BB6FC21E-1DAC-4784-9BEF-712B392A8416}"/>
      </w:docPartPr>
      <w:docPartBody>
        <w:p w:rsidR="00BE1789" w:rsidRDefault="00DB5F74" w:rsidP="00DB5F74">
          <w:pPr>
            <w:pStyle w:val="95A072D3776E46E890B783A5DE656627"/>
          </w:pPr>
          <w:r w:rsidRPr="0010600A">
            <w:rPr>
              <w:rStyle w:val="PlaceholderText"/>
            </w:rPr>
            <w:t>Choose an item.</w:t>
          </w:r>
        </w:p>
      </w:docPartBody>
    </w:docPart>
    <w:docPart>
      <w:docPartPr>
        <w:name w:val="A62F9AD8B2924C34B945F424552AE418"/>
        <w:category>
          <w:name w:val="General"/>
          <w:gallery w:val="placeholder"/>
        </w:category>
        <w:types>
          <w:type w:val="bbPlcHdr"/>
        </w:types>
        <w:behaviors>
          <w:behavior w:val="content"/>
        </w:behaviors>
        <w:guid w:val="{5A040F27-4247-408D-BEC6-152E5DFCF239}"/>
      </w:docPartPr>
      <w:docPartBody>
        <w:p w:rsidR="00BE1789" w:rsidRDefault="00DB5F74" w:rsidP="00DB5F74">
          <w:pPr>
            <w:pStyle w:val="A62F9AD8B2924C34B945F424552AE418"/>
          </w:pPr>
          <w:r w:rsidRPr="0010600A">
            <w:rPr>
              <w:rStyle w:val="PlaceholderText"/>
            </w:rPr>
            <w:t>Choose an item.</w:t>
          </w:r>
        </w:p>
      </w:docPartBody>
    </w:docPart>
    <w:docPart>
      <w:docPartPr>
        <w:name w:val="7ABD93544A1A451AA8887E9D5B637E0C"/>
        <w:category>
          <w:name w:val="General"/>
          <w:gallery w:val="placeholder"/>
        </w:category>
        <w:types>
          <w:type w:val="bbPlcHdr"/>
        </w:types>
        <w:behaviors>
          <w:behavior w:val="content"/>
        </w:behaviors>
        <w:guid w:val="{45B46077-011E-46BD-9472-F6E5CF3C90B2}"/>
      </w:docPartPr>
      <w:docPartBody>
        <w:p w:rsidR="00BE1789" w:rsidRDefault="00DB5F74" w:rsidP="00DB5F74">
          <w:pPr>
            <w:pStyle w:val="7ABD93544A1A451AA8887E9D5B637E0C"/>
          </w:pPr>
          <w:r w:rsidRPr="0010600A">
            <w:rPr>
              <w:rStyle w:val="PlaceholderText"/>
            </w:rPr>
            <w:t>Choose an item.</w:t>
          </w:r>
        </w:p>
      </w:docPartBody>
    </w:docPart>
    <w:docPart>
      <w:docPartPr>
        <w:name w:val="C71B65CAC493441F9C51356710C5AA18"/>
        <w:category>
          <w:name w:val="General"/>
          <w:gallery w:val="placeholder"/>
        </w:category>
        <w:types>
          <w:type w:val="bbPlcHdr"/>
        </w:types>
        <w:behaviors>
          <w:behavior w:val="content"/>
        </w:behaviors>
        <w:guid w:val="{B1F0AEE7-43BA-47F5-BFAB-3AC56B77A366}"/>
      </w:docPartPr>
      <w:docPartBody>
        <w:p w:rsidR="00BE1789" w:rsidRDefault="00DB5F74" w:rsidP="00DB5F74">
          <w:pPr>
            <w:pStyle w:val="C71B65CAC493441F9C51356710C5AA18"/>
          </w:pPr>
          <w:r w:rsidRPr="0010600A">
            <w:rPr>
              <w:rStyle w:val="PlaceholderText"/>
            </w:rPr>
            <w:t>Choose an item.</w:t>
          </w:r>
        </w:p>
      </w:docPartBody>
    </w:docPart>
    <w:docPart>
      <w:docPartPr>
        <w:name w:val="88A6EB736BF04E48BB3A75D025E03189"/>
        <w:category>
          <w:name w:val="General"/>
          <w:gallery w:val="placeholder"/>
        </w:category>
        <w:types>
          <w:type w:val="bbPlcHdr"/>
        </w:types>
        <w:behaviors>
          <w:behavior w:val="content"/>
        </w:behaviors>
        <w:guid w:val="{77888F49-05BF-4293-95D3-85787DB2B04F}"/>
      </w:docPartPr>
      <w:docPartBody>
        <w:p w:rsidR="00BE1789" w:rsidRDefault="00DB5F74" w:rsidP="00DB5F74">
          <w:pPr>
            <w:pStyle w:val="88A6EB736BF04E48BB3A75D025E03189"/>
          </w:pPr>
          <w:r w:rsidRPr="0010600A">
            <w:rPr>
              <w:rStyle w:val="PlaceholderText"/>
            </w:rPr>
            <w:t>Choose an item.</w:t>
          </w:r>
        </w:p>
      </w:docPartBody>
    </w:docPart>
    <w:docPart>
      <w:docPartPr>
        <w:name w:val="C00CADF1FAEC44DA8C0A2A4F6FBB27A9"/>
        <w:category>
          <w:name w:val="General"/>
          <w:gallery w:val="placeholder"/>
        </w:category>
        <w:types>
          <w:type w:val="bbPlcHdr"/>
        </w:types>
        <w:behaviors>
          <w:behavior w:val="content"/>
        </w:behaviors>
        <w:guid w:val="{E543B9B3-9E44-4F7F-B3FB-7A3F95E5FCC5}"/>
      </w:docPartPr>
      <w:docPartBody>
        <w:p w:rsidR="00BE1789" w:rsidRDefault="00DB5F74" w:rsidP="00DB5F74">
          <w:pPr>
            <w:pStyle w:val="C00CADF1FAEC44DA8C0A2A4F6FBB27A9"/>
          </w:pPr>
          <w:r w:rsidRPr="0010600A">
            <w:rPr>
              <w:rStyle w:val="PlaceholderText"/>
            </w:rPr>
            <w:t>Choose an item.</w:t>
          </w:r>
        </w:p>
      </w:docPartBody>
    </w:docPart>
    <w:docPart>
      <w:docPartPr>
        <w:name w:val="AE9C1A73A69D4464B8A8B116375258FA"/>
        <w:category>
          <w:name w:val="General"/>
          <w:gallery w:val="placeholder"/>
        </w:category>
        <w:types>
          <w:type w:val="bbPlcHdr"/>
        </w:types>
        <w:behaviors>
          <w:behavior w:val="content"/>
        </w:behaviors>
        <w:guid w:val="{6EB860CF-ABEF-4F70-ACD6-480C79EA615E}"/>
      </w:docPartPr>
      <w:docPartBody>
        <w:p w:rsidR="00BE1789" w:rsidRDefault="00DB5F74" w:rsidP="00DB5F74">
          <w:pPr>
            <w:pStyle w:val="AE9C1A73A69D4464B8A8B116375258FA"/>
          </w:pPr>
          <w:r w:rsidRPr="0010600A">
            <w:rPr>
              <w:rStyle w:val="PlaceholderText"/>
            </w:rPr>
            <w:t>Choose an item.</w:t>
          </w:r>
        </w:p>
      </w:docPartBody>
    </w:docPart>
    <w:docPart>
      <w:docPartPr>
        <w:name w:val="01506C15889F444FB7E9DE3DFAE7DB6F"/>
        <w:category>
          <w:name w:val="General"/>
          <w:gallery w:val="placeholder"/>
        </w:category>
        <w:types>
          <w:type w:val="bbPlcHdr"/>
        </w:types>
        <w:behaviors>
          <w:behavior w:val="content"/>
        </w:behaviors>
        <w:guid w:val="{AD601FAC-1F7E-4842-AB7F-1AAEAD3F4072}"/>
      </w:docPartPr>
      <w:docPartBody>
        <w:p w:rsidR="00BE1789" w:rsidRDefault="00DB5F74" w:rsidP="00DB5F74">
          <w:pPr>
            <w:pStyle w:val="01506C15889F444FB7E9DE3DFAE7DB6F"/>
          </w:pPr>
          <w:r w:rsidRPr="0010600A">
            <w:rPr>
              <w:rStyle w:val="PlaceholderText"/>
            </w:rPr>
            <w:t>Choose an item.</w:t>
          </w:r>
        </w:p>
      </w:docPartBody>
    </w:docPart>
    <w:docPart>
      <w:docPartPr>
        <w:name w:val="70A2FBF816C24192B17AEC0BF84508EC"/>
        <w:category>
          <w:name w:val="General"/>
          <w:gallery w:val="placeholder"/>
        </w:category>
        <w:types>
          <w:type w:val="bbPlcHdr"/>
        </w:types>
        <w:behaviors>
          <w:behavior w:val="content"/>
        </w:behaviors>
        <w:guid w:val="{F878FE88-7290-4E49-9500-65EA5C35A4A1}"/>
      </w:docPartPr>
      <w:docPartBody>
        <w:p w:rsidR="00BE1789" w:rsidRDefault="00DB5F74" w:rsidP="00DB5F74">
          <w:pPr>
            <w:pStyle w:val="70A2FBF816C24192B17AEC0BF84508EC"/>
          </w:pPr>
          <w:r w:rsidRPr="0010600A">
            <w:rPr>
              <w:rStyle w:val="PlaceholderText"/>
            </w:rPr>
            <w:t>Choose an item.</w:t>
          </w:r>
        </w:p>
      </w:docPartBody>
    </w:docPart>
    <w:docPart>
      <w:docPartPr>
        <w:name w:val="5EF4CA328CA2410AA90A969AB8F81CE9"/>
        <w:category>
          <w:name w:val="General"/>
          <w:gallery w:val="placeholder"/>
        </w:category>
        <w:types>
          <w:type w:val="bbPlcHdr"/>
        </w:types>
        <w:behaviors>
          <w:behavior w:val="content"/>
        </w:behaviors>
        <w:guid w:val="{6638693C-BFF1-46D5-A829-C9E9AAE781A8}"/>
      </w:docPartPr>
      <w:docPartBody>
        <w:p w:rsidR="00BE1789" w:rsidRDefault="00DB5F74" w:rsidP="00DB5F74">
          <w:pPr>
            <w:pStyle w:val="5EF4CA328CA2410AA90A969AB8F81CE9"/>
          </w:pPr>
          <w:r w:rsidRPr="0010600A">
            <w:rPr>
              <w:rStyle w:val="PlaceholderText"/>
            </w:rPr>
            <w:t>Choose an item.</w:t>
          </w:r>
        </w:p>
      </w:docPartBody>
    </w:docPart>
    <w:docPart>
      <w:docPartPr>
        <w:name w:val="0D4AB41E5C0F45FD9E1365C79853D1F1"/>
        <w:category>
          <w:name w:val="General"/>
          <w:gallery w:val="placeholder"/>
        </w:category>
        <w:types>
          <w:type w:val="bbPlcHdr"/>
        </w:types>
        <w:behaviors>
          <w:behavior w:val="content"/>
        </w:behaviors>
        <w:guid w:val="{9F99DA2B-E590-460B-8627-A9F5F713E252}"/>
      </w:docPartPr>
      <w:docPartBody>
        <w:p w:rsidR="00BE1789" w:rsidRDefault="00DB5F74" w:rsidP="00DB5F74">
          <w:pPr>
            <w:pStyle w:val="0D4AB41E5C0F45FD9E1365C79853D1F1"/>
          </w:pPr>
          <w:r w:rsidRPr="0010600A">
            <w:rPr>
              <w:rStyle w:val="PlaceholderText"/>
            </w:rPr>
            <w:t>Choose an item.</w:t>
          </w:r>
        </w:p>
      </w:docPartBody>
    </w:docPart>
    <w:docPart>
      <w:docPartPr>
        <w:name w:val="79F9EA6F8E2E425B9319AFE261A5D60F"/>
        <w:category>
          <w:name w:val="General"/>
          <w:gallery w:val="placeholder"/>
        </w:category>
        <w:types>
          <w:type w:val="bbPlcHdr"/>
        </w:types>
        <w:behaviors>
          <w:behavior w:val="content"/>
        </w:behaviors>
        <w:guid w:val="{321FF8F2-71D8-4F43-BB1F-FF6CBFE71863}"/>
      </w:docPartPr>
      <w:docPartBody>
        <w:p w:rsidR="00BE1789" w:rsidRDefault="00DB5F74" w:rsidP="00DB5F74">
          <w:pPr>
            <w:pStyle w:val="79F9EA6F8E2E425B9319AFE261A5D60F"/>
          </w:pPr>
          <w:r w:rsidRPr="0010600A">
            <w:rPr>
              <w:rStyle w:val="PlaceholderText"/>
            </w:rPr>
            <w:t>Choose an item.</w:t>
          </w:r>
        </w:p>
      </w:docPartBody>
    </w:docPart>
    <w:docPart>
      <w:docPartPr>
        <w:name w:val="B4FD963EE1074CAB929A4B6F838F1994"/>
        <w:category>
          <w:name w:val="General"/>
          <w:gallery w:val="placeholder"/>
        </w:category>
        <w:types>
          <w:type w:val="bbPlcHdr"/>
        </w:types>
        <w:behaviors>
          <w:behavior w:val="content"/>
        </w:behaviors>
        <w:guid w:val="{E1116B4D-0853-4AD8-B091-17C7AD46A147}"/>
      </w:docPartPr>
      <w:docPartBody>
        <w:p w:rsidR="00BE1789" w:rsidRDefault="00DB5F74" w:rsidP="00DB5F74">
          <w:pPr>
            <w:pStyle w:val="B4FD963EE1074CAB929A4B6F838F1994"/>
          </w:pPr>
          <w:r w:rsidRPr="0010600A">
            <w:rPr>
              <w:rStyle w:val="PlaceholderText"/>
            </w:rPr>
            <w:t>Choose an item.</w:t>
          </w:r>
        </w:p>
      </w:docPartBody>
    </w:docPart>
    <w:docPart>
      <w:docPartPr>
        <w:name w:val="24CB632D8CAA4CD99A557A65295B2C63"/>
        <w:category>
          <w:name w:val="General"/>
          <w:gallery w:val="placeholder"/>
        </w:category>
        <w:types>
          <w:type w:val="bbPlcHdr"/>
        </w:types>
        <w:behaviors>
          <w:behavior w:val="content"/>
        </w:behaviors>
        <w:guid w:val="{27785F0B-77A0-42D6-920B-2632F3874997}"/>
      </w:docPartPr>
      <w:docPartBody>
        <w:p w:rsidR="00BE1789" w:rsidRDefault="00DB5F74" w:rsidP="00DB5F74">
          <w:pPr>
            <w:pStyle w:val="24CB632D8CAA4CD99A557A65295B2C63"/>
          </w:pPr>
          <w:r w:rsidRPr="0010600A">
            <w:rPr>
              <w:rStyle w:val="PlaceholderText"/>
            </w:rPr>
            <w:t>Choose an item.</w:t>
          </w:r>
        </w:p>
      </w:docPartBody>
    </w:docPart>
    <w:docPart>
      <w:docPartPr>
        <w:name w:val="F1CDB9630DC24C1A8BE2D6BAAFB66391"/>
        <w:category>
          <w:name w:val="General"/>
          <w:gallery w:val="placeholder"/>
        </w:category>
        <w:types>
          <w:type w:val="bbPlcHdr"/>
        </w:types>
        <w:behaviors>
          <w:behavior w:val="content"/>
        </w:behaviors>
        <w:guid w:val="{53D3990F-A9E5-4792-8C2D-9034FD01300B}"/>
      </w:docPartPr>
      <w:docPartBody>
        <w:p w:rsidR="00BE1789" w:rsidRDefault="00DB5F74" w:rsidP="00DB5F74">
          <w:pPr>
            <w:pStyle w:val="F1CDB9630DC24C1A8BE2D6BAAFB66391"/>
          </w:pPr>
          <w:r w:rsidRPr="0010600A">
            <w:rPr>
              <w:rStyle w:val="PlaceholderText"/>
            </w:rPr>
            <w:t>Choose an item.</w:t>
          </w:r>
        </w:p>
      </w:docPartBody>
    </w:docPart>
    <w:docPart>
      <w:docPartPr>
        <w:name w:val="B888EB57376C480AA206487AF6C99230"/>
        <w:category>
          <w:name w:val="General"/>
          <w:gallery w:val="placeholder"/>
        </w:category>
        <w:types>
          <w:type w:val="bbPlcHdr"/>
        </w:types>
        <w:behaviors>
          <w:behavior w:val="content"/>
        </w:behaviors>
        <w:guid w:val="{BD0080BF-7231-4391-864F-69ACF85C4B2F}"/>
      </w:docPartPr>
      <w:docPartBody>
        <w:p w:rsidR="00BE1789" w:rsidRDefault="00DB5F74" w:rsidP="00DB5F74">
          <w:pPr>
            <w:pStyle w:val="B888EB57376C480AA206487AF6C99230"/>
          </w:pPr>
          <w:r w:rsidRPr="0010600A">
            <w:rPr>
              <w:rStyle w:val="PlaceholderText"/>
            </w:rPr>
            <w:t>Choose an item.</w:t>
          </w:r>
        </w:p>
      </w:docPartBody>
    </w:docPart>
    <w:docPart>
      <w:docPartPr>
        <w:name w:val="51A7B76B879447AD8B272BADE354AEF3"/>
        <w:category>
          <w:name w:val="General"/>
          <w:gallery w:val="placeholder"/>
        </w:category>
        <w:types>
          <w:type w:val="bbPlcHdr"/>
        </w:types>
        <w:behaviors>
          <w:behavior w:val="content"/>
        </w:behaviors>
        <w:guid w:val="{4942EB5F-A677-4E03-9CF3-C4F32815DE2E}"/>
      </w:docPartPr>
      <w:docPartBody>
        <w:p w:rsidR="00BE1789" w:rsidRDefault="00DB5F74" w:rsidP="00DB5F74">
          <w:pPr>
            <w:pStyle w:val="51A7B76B879447AD8B272BADE354AEF3"/>
          </w:pPr>
          <w:r w:rsidRPr="0010600A">
            <w:rPr>
              <w:rStyle w:val="PlaceholderText"/>
            </w:rPr>
            <w:t>Choose an item.</w:t>
          </w:r>
        </w:p>
      </w:docPartBody>
    </w:docPart>
    <w:docPart>
      <w:docPartPr>
        <w:name w:val="4F33B801CF6C46D2B444C27B5A80CB05"/>
        <w:category>
          <w:name w:val="General"/>
          <w:gallery w:val="placeholder"/>
        </w:category>
        <w:types>
          <w:type w:val="bbPlcHdr"/>
        </w:types>
        <w:behaviors>
          <w:behavior w:val="content"/>
        </w:behaviors>
        <w:guid w:val="{57D5952E-CD13-4C1F-9D88-733954501318}"/>
      </w:docPartPr>
      <w:docPartBody>
        <w:p w:rsidR="00BE1789" w:rsidRDefault="00DB5F74" w:rsidP="00DB5F74">
          <w:pPr>
            <w:pStyle w:val="4F33B801CF6C46D2B444C27B5A80CB05"/>
          </w:pPr>
          <w:r w:rsidRPr="0010600A">
            <w:rPr>
              <w:rStyle w:val="PlaceholderText"/>
            </w:rPr>
            <w:t>Choose an item.</w:t>
          </w:r>
        </w:p>
      </w:docPartBody>
    </w:docPart>
    <w:docPart>
      <w:docPartPr>
        <w:name w:val="8D0B5DD065C94217A02B3BCE5C7DB607"/>
        <w:category>
          <w:name w:val="General"/>
          <w:gallery w:val="placeholder"/>
        </w:category>
        <w:types>
          <w:type w:val="bbPlcHdr"/>
        </w:types>
        <w:behaviors>
          <w:behavior w:val="content"/>
        </w:behaviors>
        <w:guid w:val="{24C86926-3AB9-4BB2-8446-6B74FC184206}"/>
      </w:docPartPr>
      <w:docPartBody>
        <w:p w:rsidR="00BE1789" w:rsidRDefault="004E43C6" w:rsidP="004E43C6">
          <w:pPr>
            <w:pStyle w:val="8D0B5DD065C94217A02B3BCE5C7DB607"/>
          </w:pPr>
          <w:r w:rsidRPr="0010600A">
            <w:rPr>
              <w:rStyle w:val="PlaceholderText"/>
            </w:rPr>
            <w:t>Choose an item.</w:t>
          </w:r>
        </w:p>
      </w:docPartBody>
    </w:docPart>
    <w:docPart>
      <w:docPartPr>
        <w:name w:val="77100B99B587420480159599F7D73269"/>
        <w:category>
          <w:name w:val="General"/>
          <w:gallery w:val="placeholder"/>
        </w:category>
        <w:types>
          <w:type w:val="bbPlcHdr"/>
        </w:types>
        <w:behaviors>
          <w:behavior w:val="content"/>
        </w:behaviors>
        <w:guid w:val="{750C514A-50C1-4991-B699-62613B7700A5}"/>
      </w:docPartPr>
      <w:docPartBody>
        <w:p w:rsidR="00BE1789" w:rsidRDefault="004E43C6" w:rsidP="004E43C6">
          <w:pPr>
            <w:pStyle w:val="77100B99B587420480159599F7D73269"/>
          </w:pPr>
          <w:r w:rsidRPr="0010600A">
            <w:rPr>
              <w:rStyle w:val="PlaceholderText"/>
            </w:rPr>
            <w:t>Choose an item.</w:t>
          </w:r>
        </w:p>
      </w:docPartBody>
    </w:docPart>
    <w:docPart>
      <w:docPartPr>
        <w:name w:val="1CFA64F8A5D4481FB4D536ACC87AC6F2"/>
        <w:category>
          <w:name w:val="General"/>
          <w:gallery w:val="placeholder"/>
        </w:category>
        <w:types>
          <w:type w:val="bbPlcHdr"/>
        </w:types>
        <w:behaviors>
          <w:behavior w:val="content"/>
        </w:behaviors>
        <w:guid w:val="{CF87B0FD-D8D8-44A2-8B08-33BB328FA719}"/>
      </w:docPartPr>
      <w:docPartBody>
        <w:p w:rsidR="00BE1789" w:rsidRDefault="004E43C6" w:rsidP="004E43C6">
          <w:pPr>
            <w:pStyle w:val="1CFA64F8A5D4481FB4D536ACC87AC6F2"/>
          </w:pPr>
          <w:r w:rsidRPr="0010600A">
            <w:rPr>
              <w:rStyle w:val="PlaceholderText"/>
            </w:rPr>
            <w:t>Choose an item.</w:t>
          </w:r>
        </w:p>
      </w:docPartBody>
    </w:docPart>
    <w:docPart>
      <w:docPartPr>
        <w:name w:val="D07C8DE2AAEB4D2AACBCA57592757D3A"/>
        <w:category>
          <w:name w:val="General"/>
          <w:gallery w:val="placeholder"/>
        </w:category>
        <w:types>
          <w:type w:val="bbPlcHdr"/>
        </w:types>
        <w:behaviors>
          <w:behavior w:val="content"/>
        </w:behaviors>
        <w:guid w:val="{1E93BF58-DF1F-4162-B9B6-A089DAED8039}"/>
      </w:docPartPr>
      <w:docPartBody>
        <w:p w:rsidR="00BE1789" w:rsidRDefault="004E43C6" w:rsidP="004E43C6">
          <w:pPr>
            <w:pStyle w:val="D07C8DE2AAEB4D2AACBCA57592757D3A"/>
          </w:pPr>
          <w:r w:rsidRPr="0010600A">
            <w:rPr>
              <w:rStyle w:val="PlaceholderText"/>
            </w:rPr>
            <w:t>Choose an item.</w:t>
          </w:r>
        </w:p>
      </w:docPartBody>
    </w:docPart>
    <w:docPart>
      <w:docPartPr>
        <w:name w:val="D50604F0E5F74B0882F513E56B7EC9CE"/>
        <w:category>
          <w:name w:val="General"/>
          <w:gallery w:val="placeholder"/>
        </w:category>
        <w:types>
          <w:type w:val="bbPlcHdr"/>
        </w:types>
        <w:behaviors>
          <w:behavior w:val="content"/>
        </w:behaviors>
        <w:guid w:val="{5A8A4019-B4DD-40B5-91C7-37747EB58281}"/>
      </w:docPartPr>
      <w:docPartBody>
        <w:p w:rsidR="00BE1789" w:rsidRDefault="004E43C6" w:rsidP="004E43C6">
          <w:pPr>
            <w:pStyle w:val="D50604F0E5F74B0882F513E56B7EC9CE"/>
          </w:pPr>
          <w:r w:rsidRPr="0010600A">
            <w:rPr>
              <w:rStyle w:val="PlaceholderText"/>
            </w:rPr>
            <w:t>Choose an item.</w:t>
          </w:r>
        </w:p>
      </w:docPartBody>
    </w:docPart>
    <w:docPart>
      <w:docPartPr>
        <w:name w:val="F25AA9139E1F46E0BC82AB7E83016B70"/>
        <w:category>
          <w:name w:val="General"/>
          <w:gallery w:val="placeholder"/>
        </w:category>
        <w:types>
          <w:type w:val="bbPlcHdr"/>
        </w:types>
        <w:behaviors>
          <w:behavior w:val="content"/>
        </w:behaviors>
        <w:guid w:val="{3A2362B5-98A5-4304-A2C7-C08A339279CD}"/>
      </w:docPartPr>
      <w:docPartBody>
        <w:p w:rsidR="00BE1789" w:rsidRDefault="004E43C6" w:rsidP="004E43C6">
          <w:pPr>
            <w:pStyle w:val="F25AA9139E1F46E0BC82AB7E83016B70"/>
          </w:pPr>
          <w:r w:rsidRPr="0010600A">
            <w:rPr>
              <w:rStyle w:val="PlaceholderText"/>
            </w:rPr>
            <w:t>Choose an item.</w:t>
          </w:r>
        </w:p>
      </w:docPartBody>
    </w:docPart>
    <w:docPart>
      <w:docPartPr>
        <w:name w:val="565C40EC4992454BAF44732EA0631519"/>
        <w:category>
          <w:name w:val="General"/>
          <w:gallery w:val="placeholder"/>
        </w:category>
        <w:types>
          <w:type w:val="bbPlcHdr"/>
        </w:types>
        <w:behaviors>
          <w:behavior w:val="content"/>
        </w:behaviors>
        <w:guid w:val="{C884D933-279B-49A4-839B-439C7C308348}"/>
      </w:docPartPr>
      <w:docPartBody>
        <w:p w:rsidR="00BE1789" w:rsidRDefault="004E43C6" w:rsidP="004E43C6">
          <w:pPr>
            <w:pStyle w:val="565C40EC4992454BAF44732EA0631519"/>
          </w:pPr>
          <w:r w:rsidRPr="0010600A">
            <w:rPr>
              <w:rStyle w:val="PlaceholderText"/>
            </w:rPr>
            <w:t>Choose an item.</w:t>
          </w:r>
        </w:p>
      </w:docPartBody>
    </w:docPart>
    <w:docPart>
      <w:docPartPr>
        <w:name w:val="CEE72EE9A12447BFB02EF80F4C590A00"/>
        <w:category>
          <w:name w:val="General"/>
          <w:gallery w:val="placeholder"/>
        </w:category>
        <w:types>
          <w:type w:val="bbPlcHdr"/>
        </w:types>
        <w:behaviors>
          <w:behavior w:val="content"/>
        </w:behaviors>
        <w:guid w:val="{ED8995BC-F8A9-43AF-80C8-20CC8D4A0029}"/>
      </w:docPartPr>
      <w:docPartBody>
        <w:p w:rsidR="00BE1789" w:rsidRDefault="004E43C6" w:rsidP="004E43C6">
          <w:pPr>
            <w:pStyle w:val="CEE72EE9A12447BFB02EF80F4C590A00"/>
          </w:pPr>
          <w:r w:rsidRPr="0010600A">
            <w:rPr>
              <w:rStyle w:val="PlaceholderText"/>
            </w:rPr>
            <w:t>Choose an item.</w:t>
          </w:r>
        </w:p>
      </w:docPartBody>
    </w:docPart>
    <w:docPart>
      <w:docPartPr>
        <w:name w:val="865D61BF61554982AA601F0ADE60BFA3"/>
        <w:category>
          <w:name w:val="General"/>
          <w:gallery w:val="placeholder"/>
        </w:category>
        <w:types>
          <w:type w:val="bbPlcHdr"/>
        </w:types>
        <w:behaviors>
          <w:behavior w:val="content"/>
        </w:behaviors>
        <w:guid w:val="{A41059F8-5C81-4990-B8B3-DEC02BF9E726}"/>
      </w:docPartPr>
      <w:docPartBody>
        <w:p w:rsidR="00BE1789" w:rsidRDefault="004E43C6" w:rsidP="004E43C6">
          <w:pPr>
            <w:pStyle w:val="865D61BF61554982AA601F0ADE60BFA3"/>
          </w:pPr>
          <w:r w:rsidRPr="0010600A">
            <w:rPr>
              <w:rStyle w:val="PlaceholderText"/>
            </w:rPr>
            <w:t>Choose an item.</w:t>
          </w:r>
        </w:p>
      </w:docPartBody>
    </w:docPart>
    <w:docPart>
      <w:docPartPr>
        <w:name w:val="5A6C644C80A541128FCA50404C3F00C1"/>
        <w:category>
          <w:name w:val="General"/>
          <w:gallery w:val="placeholder"/>
        </w:category>
        <w:types>
          <w:type w:val="bbPlcHdr"/>
        </w:types>
        <w:behaviors>
          <w:behavior w:val="content"/>
        </w:behaviors>
        <w:guid w:val="{5086FD2D-B442-4727-A041-6090AD630CCB}"/>
      </w:docPartPr>
      <w:docPartBody>
        <w:p w:rsidR="00BE1789" w:rsidRDefault="004E43C6" w:rsidP="004E43C6">
          <w:pPr>
            <w:pStyle w:val="5A6C644C80A541128FCA50404C3F00C1"/>
          </w:pPr>
          <w:r w:rsidRPr="0010600A">
            <w:rPr>
              <w:rStyle w:val="PlaceholderText"/>
            </w:rPr>
            <w:t>Choose an item.</w:t>
          </w:r>
        </w:p>
      </w:docPartBody>
    </w:docPart>
    <w:docPart>
      <w:docPartPr>
        <w:name w:val="42FCB227693A4870A7295019E412A9CB"/>
        <w:category>
          <w:name w:val="General"/>
          <w:gallery w:val="placeholder"/>
        </w:category>
        <w:types>
          <w:type w:val="bbPlcHdr"/>
        </w:types>
        <w:behaviors>
          <w:behavior w:val="content"/>
        </w:behaviors>
        <w:guid w:val="{BED731B4-6ADF-4109-9401-DA894E4BB07B}"/>
      </w:docPartPr>
      <w:docPartBody>
        <w:p w:rsidR="00BE1789" w:rsidRDefault="004E43C6" w:rsidP="004E43C6">
          <w:pPr>
            <w:pStyle w:val="42FCB227693A4870A7295019E412A9CB"/>
          </w:pPr>
          <w:r w:rsidRPr="0010600A">
            <w:rPr>
              <w:rStyle w:val="PlaceholderText"/>
            </w:rPr>
            <w:t>Choose an item.</w:t>
          </w:r>
        </w:p>
      </w:docPartBody>
    </w:docPart>
    <w:docPart>
      <w:docPartPr>
        <w:name w:val="9BC6CB5FF817465DB66648783F4E1F06"/>
        <w:category>
          <w:name w:val="General"/>
          <w:gallery w:val="placeholder"/>
        </w:category>
        <w:types>
          <w:type w:val="bbPlcHdr"/>
        </w:types>
        <w:behaviors>
          <w:behavior w:val="content"/>
        </w:behaviors>
        <w:guid w:val="{AE5BAAC8-8255-47E4-89D9-28B9D3BD6E7C}"/>
      </w:docPartPr>
      <w:docPartBody>
        <w:p w:rsidR="00BE1789" w:rsidRDefault="004E43C6" w:rsidP="004E43C6">
          <w:pPr>
            <w:pStyle w:val="9BC6CB5FF817465DB66648783F4E1F06"/>
          </w:pPr>
          <w:r w:rsidRPr="0010600A">
            <w:rPr>
              <w:rStyle w:val="PlaceholderText"/>
            </w:rPr>
            <w:t>Choose an item.</w:t>
          </w:r>
        </w:p>
      </w:docPartBody>
    </w:docPart>
    <w:docPart>
      <w:docPartPr>
        <w:name w:val="80586EB145634CA2A1EC81240EE39FEA"/>
        <w:category>
          <w:name w:val="General"/>
          <w:gallery w:val="placeholder"/>
        </w:category>
        <w:types>
          <w:type w:val="bbPlcHdr"/>
        </w:types>
        <w:behaviors>
          <w:behavior w:val="content"/>
        </w:behaviors>
        <w:guid w:val="{B4A2AF7E-A666-4A66-A75D-081A920CCEEB}"/>
      </w:docPartPr>
      <w:docPartBody>
        <w:p w:rsidR="00BE1789" w:rsidRDefault="004E43C6" w:rsidP="004E43C6">
          <w:pPr>
            <w:pStyle w:val="80586EB145634CA2A1EC81240EE39FEA"/>
          </w:pPr>
          <w:r w:rsidRPr="0010600A">
            <w:rPr>
              <w:rStyle w:val="PlaceholderText"/>
            </w:rPr>
            <w:t>Choose an item.</w:t>
          </w:r>
        </w:p>
      </w:docPartBody>
    </w:docPart>
    <w:docPart>
      <w:docPartPr>
        <w:name w:val="CD8AA6541B55469496E440A16DA4C7EF"/>
        <w:category>
          <w:name w:val="General"/>
          <w:gallery w:val="placeholder"/>
        </w:category>
        <w:types>
          <w:type w:val="bbPlcHdr"/>
        </w:types>
        <w:behaviors>
          <w:behavior w:val="content"/>
        </w:behaviors>
        <w:guid w:val="{F86016FE-356C-4EBF-A6CC-FBDD4735F4FB}"/>
      </w:docPartPr>
      <w:docPartBody>
        <w:p w:rsidR="00BE1789" w:rsidRDefault="004E43C6" w:rsidP="004E43C6">
          <w:pPr>
            <w:pStyle w:val="CD8AA6541B55469496E440A16DA4C7EF"/>
          </w:pPr>
          <w:r w:rsidRPr="0010600A">
            <w:rPr>
              <w:rStyle w:val="PlaceholderText"/>
            </w:rPr>
            <w:t>Choose an item.</w:t>
          </w:r>
        </w:p>
      </w:docPartBody>
    </w:docPart>
    <w:docPart>
      <w:docPartPr>
        <w:name w:val="65BE0D8413C847EF8E95569FA5101B69"/>
        <w:category>
          <w:name w:val="General"/>
          <w:gallery w:val="placeholder"/>
        </w:category>
        <w:types>
          <w:type w:val="bbPlcHdr"/>
        </w:types>
        <w:behaviors>
          <w:behavior w:val="content"/>
        </w:behaviors>
        <w:guid w:val="{F44AACC5-2867-4774-8EE9-4A7E7D258004}"/>
      </w:docPartPr>
      <w:docPartBody>
        <w:p w:rsidR="00BE1789" w:rsidRDefault="004E43C6" w:rsidP="004E43C6">
          <w:pPr>
            <w:pStyle w:val="65BE0D8413C847EF8E95569FA5101B69"/>
          </w:pPr>
          <w:r w:rsidRPr="0010600A">
            <w:rPr>
              <w:rStyle w:val="PlaceholderText"/>
            </w:rPr>
            <w:t>Choose an item.</w:t>
          </w:r>
        </w:p>
      </w:docPartBody>
    </w:docPart>
    <w:docPart>
      <w:docPartPr>
        <w:name w:val="E040C6A0022D43C392D8C245EBACD6AB"/>
        <w:category>
          <w:name w:val="General"/>
          <w:gallery w:val="placeholder"/>
        </w:category>
        <w:types>
          <w:type w:val="bbPlcHdr"/>
        </w:types>
        <w:behaviors>
          <w:behavior w:val="content"/>
        </w:behaviors>
        <w:guid w:val="{79201784-9986-4EF5-A2E1-857CE74B4D16}"/>
      </w:docPartPr>
      <w:docPartBody>
        <w:p w:rsidR="00BE1789" w:rsidRDefault="004E43C6" w:rsidP="004E43C6">
          <w:pPr>
            <w:pStyle w:val="E040C6A0022D43C392D8C245EBACD6AB"/>
          </w:pPr>
          <w:r w:rsidRPr="0010600A">
            <w:rPr>
              <w:rStyle w:val="PlaceholderText"/>
            </w:rPr>
            <w:t>Choose an item.</w:t>
          </w:r>
        </w:p>
      </w:docPartBody>
    </w:docPart>
    <w:docPart>
      <w:docPartPr>
        <w:name w:val="C614EC2446EF42038FC47E7097E5A779"/>
        <w:category>
          <w:name w:val="General"/>
          <w:gallery w:val="placeholder"/>
        </w:category>
        <w:types>
          <w:type w:val="bbPlcHdr"/>
        </w:types>
        <w:behaviors>
          <w:behavior w:val="content"/>
        </w:behaviors>
        <w:guid w:val="{8B937BA6-FC8A-4572-B0DE-ABC14167CC9A}"/>
      </w:docPartPr>
      <w:docPartBody>
        <w:p w:rsidR="00BE1789" w:rsidRDefault="004E43C6" w:rsidP="004E43C6">
          <w:pPr>
            <w:pStyle w:val="C614EC2446EF42038FC47E7097E5A779"/>
          </w:pPr>
          <w:r w:rsidRPr="0010600A">
            <w:rPr>
              <w:rStyle w:val="PlaceholderText"/>
            </w:rPr>
            <w:t>Choose an item.</w:t>
          </w:r>
        </w:p>
      </w:docPartBody>
    </w:docPart>
    <w:docPart>
      <w:docPartPr>
        <w:name w:val="C1D6BB83C7A246D9941D6DC96081A29F"/>
        <w:category>
          <w:name w:val="General"/>
          <w:gallery w:val="placeholder"/>
        </w:category>
        <w:types>
          <w:type w:val="bbPlcHdr"/>
        </w:types>
        <w:behaviors>
          <w:behavior w:val="content"/>
        </w:behaviors>
        <w:guid w:val="{5E037C62-2E82-4414-A00C-EA6F1B262136}"/>
      </w:docPartPr>
      <w:docPartBody>
        <w:p w:rsidR="00BE1789" w:rsidRDefault="004E43C6" w:rsidP="004E43C6">
          <w:pPr>
            <w:pStyle w:val="C1D6BB83C7A246D9941D6DC96081A29F"/>
          </w:pPr>
          <w:r w:rsidRPr="0010600A">
            <w:rPr>
              <w:rStyle w:val="PlaceholderText"/>
            </w:rPr>
            <w:t>Choose an item.</w:t>
          </w:r>
        </w:p>
      </w:docPartBody>
    </w:docPart>
    <w:docPart>
      <w:docPartPr>
        <w:name w:val="5D2E617F66194266A87309AA9710FE25"/>
        <w:category>
          <w:name w:val="General"/>
          <w:gallery w:val="placeholder"/>
        </w:category>
        <w:types>
          <w:type w:val="bbPlcHdr"/>
        </w:types>
        <w:behaviors>
          <w:behavior w:val="content"/>
        </w:behaviors>
        <w:guid w:val="{BA93FD2D-EE72-4FED-BCD5-293C758F51CD}"/>
      </w:docPartPr>
      <w:docPartBody>
        <w:p w:rsidR="00BE1789" w:rsidRDefault="004E43C6" w:rsidP="004E43C6">
          <w:pPr>
            <w:pStyle w:val="5D2E617F66194266A87309AA9710FE25"/>
          </w:pPr>
          <w:r w:rsidRPr="0010600A">
            <w:rPr>
              <w:rStyle w:val="PlaceholderText"/>
            </w:rPr>
            <w:t>Choose an item.</w:t>
          </w:r>
        </w:p>
      </w:docPartBody>
    </w:docPart>
    <w:docPart>
      <w:docPartPr>
        <w:name w:val="126C4180DF6144E489BE362D97DB73DF"/>
        <w:category>
          <w:name w:val="General"/>
          <w:gallery w:val="placeholder"/>
        </w:category>
        <w:types>
          <w:type w:val="bbPlcHdr"/>
        </w:types>
        <w:behaviors>
          <w:behavior w:val="content"/>
        </w:behaviors>
        <w:guid w:val="{78202920-96C1-474B-AE50-CDB6D477FF99}"/>
      </w:docPartPr>
      <w:docPartBody>
        <w:p w:rsidR="00BE1789" w:rsidRDefault="004E43C6" w:rsidP="004E43C6">
          <w:pPr>
            <w:pStyle w:val="126C4180DF6144E489BE362D97DB73DF"/>
          </w:pPr>
          <w:r w:rsidRPr="0010600A">
            <w:rPr>
              <w:rStyle w:val="PlaceholderText"/>
            </w:rPr>
            <w:t>Choose an item.</w:t>
          </w:r>
        </w:p>
      </w:docPartBody>
    </w:docPart>
    <w:docPart>
      <w:docPartPr>
        <w:name w:val="DA118F1AF2CF4FD185F31ED49B7D7F80"/>
        <w:category>
          <w:name w:val="General"/>
          <w:gallery w:val="placeholder"/>
        </w:category>
        <w:types>
          <w:type w:val="bbPlcHdr"/>
        </w:types>
        <w:behaviors>
          <w:behavior w:val="content"/>
        </w:behaviors>
        <w:guid w:val="{5A295B50-1738-4775-849A-2416987E7B61}"/>
      </w:docPartPr>
      <w:docPartBody>
        <w:p w:rsidR="00BE1789" w:rsidRDefault="004E43C6" w:rsidP="004E43C6">
          <w:pPr>
            <w:pStyle w:val="DA118F1AF2CF4FD185F31ED49B7D7F80"/>
          </w:pPr>
          <w:r w:rsidRPr="0010600A">
            <w:rPr>
              <w:rStyle w:val="PlaceholderText"/>
            </w:rPr>
            <w:t>Choose an item.</w:t>
          </w:r>
        </w:p>
      </w:docPartBody>
    </w:docPart>
    <w:docPart>
      <w:docPartPr>
        <w:name w:val="F5E801FA4DAD4174A61EF7A8678EE9B0"/>
        <w:category>
          <w:name w:val="General"/>
          <w:gallery w:val="placeholder"/>
        </w:category>
        <w:types>
          <w:type w:val="bbPlcHdr"/>
        </w:types>
        <w:behaviors>
          <w:behavior w:val="content"/>
        </w:behaviors>
        <w:guid w:val="{9B90DD48-1A6C-4DBD-8685-E8D900200E38}"/>
      </w:docPartPr>
      <w:docPartBody>
        <w:p w:rsidR="00BE1789" w:rsidRDefault="004E43C6" w:rsidP="004E43C6">
          <w:pPr>
            <w:pStyle w:val="F5E801FA4DAD4174A61EF7A8678EE9B0"/>
          </w:pPr>
          <w:r w:rsidRPr="0010600A">
            <w:rPr>
              <w:rStyle w:val="PlaceholderText"/>
            </w:rPr>
            <w:t>Choose an item.</w:t>
          </w:r>
        </w:p>
      </w:docPartBody>
    </w:docPart>
    <w:docPart>
      <w:docPartPr>
        <w:name w:val="12CAD29365C84B078421F02DD74B3E45"/>
        <w:category>
          <w:name w:val="General"/>
          <w:gallery w:val="placeholder"/>
        </w:category>
        <w:types>
          <w:type w:val="bbPlcHdr"/>
        </w:types>
        <w:behaviors>
          <w:behavior w:val="content"/>
        </w:behaviors>
        <w:guid w:val="{68DA9F3F-B62D-47D7-BB36-7C6B81D02B0E}"/>
      </w:docPartPr>
      <w:docPartBody>
        <w:p w:rsidR="00B42694" w:rsidRDefault="003B44F8" w:rsidP="003B44F8">
          <w:pPr>
            <w:pStyle w:val="12CAD29365C84B078421F02DD74B3E45"/>
          </w:pPr>
          <w:r w:rsidRPr="0010600A">
            <w:rPr>
              <w:rStyle w:val="PlaceholderText"/>
            </w:rPr>
            <w:t>Choose an item.</w:t>
          </w:r>
        </w:p>
      </w:docPartBody>
    </w:docPart>
    <w:docPart>
      <w:docPartPr>
        <w:name w:val="39C9BA5867E84EC690F1DCF216572DAE"/>
        <w:category>
          <w:name w:val="General"/>
          <w:gallery w:val="placeholder"/>
        </w:category>
        <w:types>
          <w:type w:val="bbPlcHdr"/>
        </w:types>
        <w:behaviors>
          <w:behavior w:val="content"/>
        </w:behaviors>
        <w:guid w:val="{E6242C36-BEFE-48C8-BA42-3195E7736227}"/>
      </w:docPartPr>
      <w:docPartBody>
        <w:p w:rsidR="00B42694" w:rsidRDefault="003B44F8" w:rsidP="003B44F8">
          <w:pPr>
            <w:pStyle w:val="39C9BA5867E84EC690F1DCF216572DAE"/>
          </w:pPr>
          <w:r w:rsidRPr="0010600A">
            <w:rPr>
              <w:rStyle w:val="PlaceholderText"/>
            </w:rPr>
            <w:t>Choose an item.</w:t>
          </w:r>
        </w:p>
      </w:docPartBody>
    </w:docPart>
    <w:docPart>
      <w:docPartPr>
        <w:name w:val="6B2BF4EC50AB4B51A42758CC90716E25"/>
        <w:category>
          <w:name w:val="General"/>
          <w:gallery w:val="placeholder"/>
        </w:category>
        <w:types>
          <w:type w:val="bbPlcHdr"/>
        </w:types>
        <w:behaviors>
          <w:behavior w:val="content"/>
        </w:behaviors>
        <w:guid w:val="{20CB732F-D775-4755-B333-BD61C1F0ECBD}"/>
      </w:docPartPr>
      <w:docPartBody>
        <w:p w:rsidR="00B42694" w:rsidRDefault="003B44F8" w:rsidP="003B44F8">
          <w:pPr>
            <w:pStyle w:val="6B2BF4EC50AB4B51A42758CC90716E25"/>
          </w:pPr>
          <w:r w:rsidRPr="0010600A">
            <w:rPr>
              <w:rStyle w:val="PlaceholderText"/>
            </w:rPr>
            <w:t>Choose an item.</w:t>
          </w:r>
        </w:p>
      </w:docPartBody>
    </w:docPart>
    <w:docPart>
      <w:docPartPr>
        <w:name w:val="1F5C176B7A354C1296D6B201763CC4B9"/>
        <w:category>
          <w:name w:val="General"/>
          <w:gallery w:val="placeholder"/>
        </w:category>
        <w:types>
          <w:type w:val="bbPlcHdr"/>
        </w:types>
        <w:behaviors>
          <w:behavior w:val="content"/>
        </w:behaviors>
        <w:guid w:val="{939790FD-1EAF-47BA-B0AB-EF609C6E7DF3}"/>
      </w:docPartPr>
      <w:docPartBody>
        <w:p w:rsidR="00B42694" w:rsidRDefault="003B44F8" w:rsidP="003B44F8">
          <w:pPr>
            <w:pStyle w:val="1F5C176B7A354C1296D6B201763CC4B9"/>
          </w:pPr>
          <w:r w:rsidRPr="0010600A">
            <w:rPr>
              <w:rStyle w:val="PlaceholderText"/>
            </w:rPr>
            <w:t>Choose an item.</w:t>
          </w:r>
        </w:p>
      </w:docPartBody>
    </w:docPart>
    <w:docPart>
      <w:docPartPr>
        <w:name w:val="96185B87C14C4B03987BB8943CD34A2B"/>
        <w:category>
          <w:name w:val="General"/>
          <w:gallery w:val="placeholder"/>
        </w:category>
        <w:types>
          <w:type w:val="bbPlcHdr"/>
        </w:types>
        <w:behaviors>
          <w:behavior w:val="content"/>
        </w:behaviors>
        <w:guid w:val="{991E08B2-9751-404F-AED4-77131E76714E}"/>
      </w:docPartPr>
      <w:docPartBody>
        <w:p w:rsidR="00B42694" w:rsidRDefault="003B44F8" w:rsidP="003B44F8">
          <w:pPr>
            <w:pStyle w:val="96185B87C14C4B03987BB8943CD34A2B"/>
          </w:pPr>
          <w:r w:rsidRPr="0010600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Times New Roman (Body C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E8A"/>
    <w:rsid w:val="00025525"/>
    <w:rsid w:val="00095716"/>
    <w:rsid w:val="00100365"/>
    <w:rsid w:val="00195871"/>
    <w:rsid w:val="001A2EF4"/>
    <w:rsid w:val="001F22B9"/>
    <w:rsid w:val="0026080E"/>
    <w:rsid w:val="002C6D51"/>
    <w:rsid w:val="003B44F8"/>
    <w:rsid w:val="003D18B3"/>
    <w:rsid w:val="00442261"/>
    <w:rsid w:val="004E43C6"/>
    <w:rsid w:val="00503167"/>
    <w:rsid w:val="00566E8A"/>
    <w:rsid w:val="0057056B"/>
    <w:rsid w:val="005A4AFA"/>
    <w:rsid w:val="00685BA9"/>
    <w:rsid w:val="00874706"/>
    <w:rsid w:val="00945C78"/>
    <w:rsid w:val="00A01A86"/>
    <w:rsid w:val="00A94AB7"/>
    <w:rsid w:val="00AD559B"/>
    <w:rsid w:val="00B06F3E"/>
    <w:rsid w:val="00B42694"/>
    <w:rsid w:val="00BA0114"/>
    <w:rsid w:val="00BE1789"/>
    <w:rsid w:val="00DB548F"/>
    <w:rsid w:val="00DB5F74"/>
    <w:rsid w:val="00DD5816"/>
    <w:rsid w:val="00EA2D71"/>
    <w:rsid w:val="00F05F72"/>
    <w:rsid w:val="00F376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B44F8"/>
    <w:rPr>
      <w:color w:val="666666"/>
    </w:rPr>
  </w:style>
  <w:style w:type="paragraph" w:customStyle="1" w:styleId="8D0B5DD065C94217A02B3BCE5C7DB607">
    <w:name w:val="8D0B5DD065C94217A02B3BCE5C7DB607"/>
    <w:rsid w:val="004E43C6"/>
  </w:style>
  <w:style w:type="paragraph" w:customStyle="1" w:styleId="77100B99B587420480159599F7D73269">
    <w:name w:val="77100B99B587420480159599F7D73269"/>
    <w:rsid w:val="004E43C6"/>
  </w:style>
  <w:style w:type="paragraph" w:customStyle="1" w:styleId="1CFA64F8A5D4481FB4D536ACC87AC6F2">
    <w:name w:val="1CFA64F8A5D4481FB4D536ACC87AC6F2"/>
    <w:rsid w:val="004E43C6"/>
  </w:style>
  <w:style w:type="paragraph" w:customStyle="1" w:styleId="D07C8DE2AAEB4D2AACBCA57592757D3A">
    <w:name w:val="D07C8DE2AAEB4D2AACBCA57592757D3A"/>
    <w:rsid w:val="004E43C6"/>
  </w:style>
  <w:style w:type="paragraph" w:customStyle="1" w:styleId="D50604F0E5F74B0882F513E56B7EC9CE">
    <w:name w:val="D50604F0E5F74B0882F513E56B7EC9CE"/>
    <w:rsid w:val="004E43C6"/>
  </w:style>
  <w:style w:type="paragraph" w:customStyle="1" w:styleId="F25AA9139E1F46E0BC82AB7E83016B70">
    <w:name w:val="F25AA9139E1F46E0BC82AB7E83016B70"/>
    <w:rsid w:val="004E43C6"/>
  </w:style>
  <w:style w:type="paragraph" w:customStyle="1" w:styleId="565C40EC4992454BAF44732EA0631519">
    <w:name w:val="565C40EC4992454BAF44732EA0631519"/>
    <w:rsid w:val="004E43C6"/>
  </w:style>
  <w:style w:type="paragraph" w:customStyle="1" w:styleId="CEE72EE9A12447BFB02EF80F4C590A00">
    <w:name w:val="CEE72EE9A12447BFB02EF80F4C590A00"/>
    <w:rsid w:val="004E43C6"/>
  </w:style>
  <w:style w:type="paragraph" w:customStyle="1" w:styleId="865D61BF61554982AA601F0ADE60BFA3">
    <w:name w:val="865D61BF61554982AA601F0ADE60BFA3"/>
    <w:rsid w:val="004E43C6"/>
  </w:style>
  <w:style w:type="paragraph" w:customStyle="1" w:styleId="5A6C644C80A541128FCA50404C3F00C1">
    <w:name w:val="5A6C644C80A541128FCA50404C3F00C1"/>
    <w:rsid w:val="004E43C6"/>
  </w:style>
  <w:style w:type="paragraph" w:customStyle="1" w:styleId="42FCB227693A4870A7295019E412A9CB">
    <w:name w:val="42FCB227693A4870A7295019E412A9CB"/>
    <w:rsid w:val="004E43C6"/>
  </w:style>
  <w:style w:type="paragraph" w:customStyle="1" w:styleId="9BC6CB5FF817465DB66648783F4E1F06">
    <w:name w:val="9BC6CB5FF817465DB66648783F4E1F06"/>
    <w:rsid w:val="004E43C6"/>
  </w:style>
  <w:style w:type="paragraph" w:customStyle="1" w:styleId="80586EB145634CA2A1EC81240EE39FEA">
    <w:name w:val="80586EB145634CA2A1EC81240EE39FEA"/>
    <w:rsid w:val="004E43C6"/>
  </w:style>
  <w:style w:type="paragraph" w:customStyle="1" w:styleId="CD8AA6541B55469496E440A16DA4C7EF">
    <w:name w:val="CD8AA6541B55469496E440A16DA4C7EF"/>
    <w:rsid w:val="004E43C6"/>
  </w:style>
  <w:style w:type="paragraph" w:customStyle="1" w:styleId="65BE0D8413C847EF8E95569FA5101B69">
    <w:name w:val="65BE0D8413C847EF8E95569FA5101B69"/>
    <w:rsid w:val="004E43C6"/>
  </w:style>
  <w:style w:type="paragraph" w:customStyle="1" w:styleId="E040C6A0022D43C392D8C245EBACD6AB">
    <w:name w:val="E040C6A0022D43C392D8C245EBACD6AB"/>
    <w:rsid w:val="004E43C6"/>
  </w:style>
  <w:style w:type="paragraph" w:customStyle="1" w:styleId="C614EC2446EF42038FC47E7097E5A779">
    <w:name w:val="C614EC2446EF42038FC47E7097E5A779"/>
    <w:rsid w:val="004E43C6"/>
  </w:style>
  <w:style w:type="paragraph" w:customStyle="1" w:styleId="C1D6BB83C7A246D9941D6DC96081A29F">
    <w:name w:val="C1D6BB83C7A246D9941D6DC96081A29F"/>
    <w:rsid w:val="004E43C6"/>
  </w:style>
  <w:style w:type="paragraph" w:customStyle="1" w:styleId="5D2E617F66194266A87309AA9710FE25">
    <w:name w:val="5D2E617F66194266A87309AA9710FE25"/>
    <w:rsid w:val="004E43C6"/>
  </w:style>
  <w:style w:type="paragraph" w:customStyle="1" w:styleId="126C4180DF6144E489BE362D97DB73DF">
    <w:name w:val="126C4180DF6144E489BE362D97DB73DF"/>
    <w:rsid w:val="004E43C6"/>
  </w:style>
  <w:style w:type="paragraph" w:customStyle="1" w:styleId="DA118F1AF2CF4FD185F31ED49B7D7F80">
    <w:name w:val="DA118F1AF2CF4FD185F31ED49B7D7F80"/>
    <w:rsid w:val="004E43C6"/>
  </w:style>
  <w:style w:type="paragraph" w:customStyle="1" w:styleId="F5E801FA4DAD4174A61EF7A8678EE9B0">
    <w:name w:val="F5E801FA4DAD4174A61EF7A8678EE9B0"/>
    <w:rsid w:val="004E43C6"/>
  </w:style>
  <w:style w:type="paragraph" w:customStyle="1" w:styleId="B71C2FF9D97F410FACF097F9A2B345B4">
    <w:name w:val="B71C2FF9D97F410FACF097F9A2B345B4"/>
    <w:rsid w:val="00DB5F74"/>
  </w:style>
  <w:style w:type="paragraph" w:customStyle="1" w:styleId="FA0C67CF852D4268A595815E5E2C56F1">
    <w:name w:val="FA0C67CF852D4268A595815E5E2C56F1"/>
    <w:rsid w:val="00DB5F74"/>
  </w:style>
  <w:style w:type="paragraph" w:customStyle="1" w:styleId="DA58644D3CD64BD686C8871B799BD854">
    <w:name w:val="DA58644D3CD64BD686C8871B799BD854"/>
    <w:rsid w:val="002C6D51"/>
  </w:style>
  <w:style w:type="paragraph" w:customStyle="1" w:styleId="289D62B7DBE0478396C53C2CCA729ECE">
    <w:name w:val="289D62B7DBE0478396C53C2CCA729ECE"/>
    <w:rsid w:val="002C6D51"/>
  </w:style>
  <w:style w:type="paragraph" w:customStyle="1" w:styleId="C2507E3E077F4FCEADAD5F5E50544FC4">
    <w:name w:val="C2507E3E077F4FCEADAD5F5E50544FC4"/>
    <w:rsid w:val="002C6D51"/>
  </w:style>
  <w:style w:type="paragraph" w:customStyle="1" w:styleId="795174A8DEC54850A1B88ED54DC59F74">
    <w:name w:val="795174A8DEC54850A1B88ED54DC59F74"/>
    <w:rsid w:val="002C6D51"/>
  </w:style>
  <w:style w:type="paragraph" w:customStyle="1" w:styleId="C08240FD85A94CD4970F65751741B1E2">
    <w:name w:val="C08240FD85A94CD4970F65751741B1E2"/>
    <w:rsid w:val="002C6D51"/>
  </w:style>
  <w:style w:type="paragraph" w:customStyle="1" w:styleId="9008E819E51F4752A3A194BBBAEF3097">
    <w:name w:val="9008E819E51F4752A3A194BBBAEF3097"/>
    <w:rsid w:val="002C6D51"/>
  </w:style>
  <w:style w:type="paragraph" w:customStyle="1" w:styleId="FF8419CAE10B4587BDEBB9A18B1FE2C0">
    <w:name w:val="FF8419CAE10B4587BDEBB9A18B1FE2C0"/>
    <w:rsid w:val="002C6D51"/>
  </w:style>
  <w:style w:type="paragraph" w:customStyle="1" w:styleId="9184C0D2E9C84C499DE939B7F53152D4">
    <w:name w:val="9184C0D2E9C84C499DE939B7F53152D4"/>
    <w:rsid w:val="002C6D51"/>
  </w:style>
  <w:style w:type="paragraph" w:customStyle="1" w:styleId="F3CF34B2ED094AAF9F108E0D48586530">
    <w:name w:val="F3CF34B2ED094AAF9F108E0D48586530"/>
    <w:rsid w:val="002C6D51"/>
  </w:style>
  <w:style w:type="paragraph" w:customStyle="1" w:styleId="3B84A906124D449A97564D405A4D2D88">
    <w:name w:val="3B84A906124D449A97564D405A4D2D88"/>
    <w:rsid w:val="002C6D51"/>
  </w:style>
  <w:style w:type="paragraph" w:customStyle="1" w:styleId="0001758D55FA4044B76638723260F94B">
    <w:name w:val="0001758D55FA4044B76638723260F94B"/>
    <w:rsid w:val="002C6D51"/>
  </w:style>
  <w:style w:type="paragraph" w:customStyle="1" w:styleId="9AB98FC0CF664C0D8AFAC5A233A1D7F2">
    <w:name w:val="9AB98FC0CF664C0D8AFAC5A233A1D7F2"/>
    <w:rsid w:val="002C6D51"/>
  </w:style>
  <w:style w:type="paragraph" w:customStyle="1" w:styleId="1B4F552454024A14A946010FBCF58D47">
    <w:name w:val="1B4F552454024A14A946010FBCF58D47"/>
    <w:rsid w:val="002C6D51"/>
  </w:style>
  <w:style w:type="paragraph" w:customStyle="1" w:styleId="DCE33989744A48BE9AF2C8B8BC785C51">
    <w:name w:val="DCE33989744A48BE9AF2C8B8BC785C51"/>
    <w:rsid w:val="002C6D51"/>
  </w:style>
  <w:style w:type="paragraph" w:customStyle="1" w:styleId="55FB0B2C76C94341A62828716BBE6AE2">
    <w:name w:val="55FB0B2C76C94341A62828716BBE6AE2"/>
    <w:rsid w:val="002C6D51"/>
  </w:style>
  <w:style w:type="paragraph" w:customStyle="1" w:styleId="DF4732466345485A914F7659C6E579FE">
    <w:name w:val="DF4732466345485A914F7659C6E579FE"/>
    <w:rsid w:val="002C6D51"/>
  </w:style>
  <w:style w:type="paragraph" w:customStyle="1" w:styleId="F578E777B98B42649AD0E8E4E75475CC">
    <w:name w:val="F578E777B98B42649AD0E8E4E75475CC"/>
    <w:rsid w:val="002C6D51"/>
  </w:style>
  <w:style w:type="paragraph" w:customStyle="1" w:styleId="5425312E47974202AD29851BDF0A4FE1">
    <w:name w:val="5425312E47974202AD29851BDF0A4FE1"/>
    <w:rsid w:val="002C6D51"/>
  </w:style>
  <w:style w:type="paragraph" w:customStyle="1" w:styleId="CC3FE60B42D24C29BC57508F834E594A">
    <w:name w:val="CC3FE60B42D24C29BC57508F834E594A"/>
    <w:rsid w:val="002C6D51"/>
  </w:style>
  <w:style w:type="paragraph" w:customStyle="1" w:styleId="7AB980E8CDE44593A0765271C78538CB">
    <w:name w:val="7AB980E8CDE44593A0765271C78538CB"/>
    <w:rsid w:val="002C6D51"/>
  </w:style>
  <w:style w:type="paragraph" w:customStyle="1" w:styleId="48C1DCECFCB64118835BB88367289967">
    <w:name w:val="48C1DCECFCB64118835BB88367289967"/>
    <w:rsid w:val="002C6D51"/>
  </w:style>
  <w:style w:type="paragraph" w:customStyle="1" w:styleId="53365D3573804A898A491E5B4332B3E6">
    <w:name w:val="53365D3573804A898A491E5B4332B3E6"/>
    <w:rsid w:val="002C6D51"/>
  </w:style>
  <w:style w:type="paragraph" w:customStyle="1" w:styleId="EC7D8AB74BCD4E779DE22C0ACC45280E">
    <w:name w:val="EC7D8AB74BCD4E779DE22C0ACC45280E"/>
    <w:rsid w:val="002C6D51"/>
  </w:style>
  <w:style w:type="paragraph" w:customStyle="1" w:styleId="BED0B6FBED1847F2A7E318E1D1C0566C">
    <w:name w:val="BED0B6FBED1847F2A7E318E1D1C0566C"/>
    <w:rsid w:val="002C6D51"/>
  </w:style>
  <w:style w:type="paragraph" w:customStyle="1" w:styleId="DF43BDAD51DC4F11A6B148F2D6A3B14A">
    <w:name w:val="DF43BDAD51DC4F11A6B148F2D6A3B14A"/>
    <w:rsid w:val="002C6D51"/>
  </w:style>
  <w:style w:type="paragraph" w:customStyle="1" w:styleId="E5149F8CCF084FA48A75D59D4DB27F87">
    <w:name w:val="E5149F8CCF084FA48A75D59D4DB27F87"/>
    <w:rsid w:val="002C6D51"/>
  </w:style>
  <w:style w:type="paragraph" w:customStyle="1" w:styleId="F58E92AF5D044A05B989146ADCB47A67">
    <w:name w:val="F58E92AF5D044A05B989146ADCB47A67"/>
    <w:rsid w:val="002C6D51"/>
  </w:style>
  <w:style w:type="paragraph" w:customStyle="1" w:styleId="27FABDBCBD034A1EA1142891D30FB54B">
    <w:name w:val="27FABDBCBD034A1EA1142891D30FB54B"/>
    <w:rsid w:val="002C6D51"/>
  </w:style>
  <w:style w:type="paragraph" w:customStyle="1" w:styleId="6430C786B4F542B596220E71035C19EB">
    <w:name w:val="6430C786B4F542B596220E71035C19EB"/>
    <w:rsid w:val="002C6D51"/>
  </w:style>
  <w:style w:type="paragraph" w:customStyle="1" w:styleId="B503C93D8BA1416E89E56AFAC42A7B1B">
    <w:name w:val="B503C93D8BA1416E89E56AFAC42A7B1B"/>
    <w:rsid w:val="002C6D51"/>
  </w:style>
  <w:style w:type="paragraph" w:customStyle="1" w:styleId="4F122C3CE2F84EF9B806934CDD9F40A4">
    <w:name w:val="4F122C3CE2F84EF9B806934CDD9F40A4"/>
    <w:rsid w:val="002C6D51"/>
  </w:style>
  <w:style w:type="paragraph" w:customStyle="1" w:styleId="E2F4FE76AF244E7FA89C97123F59FF1C">
    <w:name w:val="E2F4FE76AF244E7FA89C97123F59FF1C"/>
    <w:rsid w:val="002C6D51"/>
  </w:style>
  <w:style w:type="paragraph" w:customStyle="1" w:styleId="A88BD68C08914CE6840C8649B23F9C13">
    <w:name w:val="A88BD68C08914CE6840C8649B23F9C13"/>
    <w:rsid w:val="002C6D51"/>
  </w:style>
  <w:style w:type="paragraph" w:customStyle="1" w:styleId="FE699476167E492B8D1050586A733E67">
    <w:name w:val="FE699476167E492B8D1050586A733E67"/>
    <w:rsid w:val="002C6D51"/>
  </w:style>
  <w:style w:type="paragraph" w:customStyle="1" w:styleId="BCF7C93E931845AE9527D46ED2982A7C">
    <w:name w:val="BCF7C93E931845AE9527D46ED2982A7C"/>
    <w:rsid w:val="002C6D51"/>
  </w:style>
  <w:style w:type="paragraph" w:customStyle="1" w:styleId="A35A4729C1C94F51BAB698128702364B">
    <w:name w:val="A35A4729C1C94F51BAB698128702364B"/>
    <w:rsid w:val="002C6D51"/>
  </w:style>
  <w:style w:type="paragraph" w:customStyle="1" w:styleId="8FE52A733DF14F0F9A5150B7DBB60E10">
    <w:name w:val="8FE52A733DF14F0F9A5150B7DBB60E10"/>
    <w:rsid w:val="00DB5F74"/>
  </w:style>
  <w:style w:type="paragraph" w:customStyle="1" w:styleId="E80726160EB44FD09D4E3D19935A44F4">
    <w:name w:val="E80726160EB44FD09D4E3D19935A44F4"/>
    <w:rsid w:val="00DB5F74"/>
  </w:style>
  <w:style w:type="paragraph" w:customStyle="1" w:styleId="61725D00386E4C738BAD7B53C8F4FD76">
    <w:name w:val="61725D00386E4C738BAD7B53C8F4FD76"/>
    <w:rsid w:val="00DB5F74"/>
  </w:style>
  <w:style w:type="paragraph" w:customStyle="1" w:styleId="9137DB1242BD4E8BB8E7ADA16CBDA023">
    <w:name w:val="9137DB1242BD4E8BB8E7ADA16CBDA023"/>
    <w:rsid w:val="00DB5F74"/>
  </w:style>
  <w:style w:type="paragraph" w:customStyle="1" w:styleId="A782B217806740A49FDF915D864EBA34">
    <w:name w:val="A782B217806740A49FDF915D864EBA34"/>
    <w:rsid w:val="00DB5F74"/>
  </w:style>
  <w:style w:type="paragraph" w:customStyle="1" w:styleId="1D18D2BAFD0C4D3A98C4FE2B539AE935">
    <w:name w:val="1D18D2BAFD0C4D3A98C4FE2B539AE935"/>
    <w:rsid w:val="00DB5F74"/>
  </w:style>
  <w:style w:type="paragraph" w:customStyle="1" w:styleId="B4719112C8234938B130254A5155E4D6">
    <w:name w:val="B4719112C8234938B130254A5155E4D6"/>
    <w:rsid w:val="00DB5F74"/>
  </w:style>
  <w:style w:type="paragraph" w:customStyle="1" w:styleId="A4FCE52887F94646854060BED888833E">
    <w:name w:val="A4FCE52887F94646854060BED888833E"/>
    <w:rsid w:val="00DB5F74"/>
  </w:style>
  <w:style w:type="paragraph" w:customStyle="1" w:styleId="93705D94BE954B03B28672C3C79935AE">
    <w:name w:val="93705D94BE954B03B28672C3C79935AE"/>
    <w:rsid w:val="00DB5F74"/>
  </w:style>
  <w:style w:type="paragraph" w:customStyle="1" w:styleId="A7A06A3FF65046918BFEA6141BEC807A">
    <w:name w:val="A7A06A3FF65046918BFEA6141BEC807A"/>
    <w:rsid w:val="00DB5F74"/>
  </w:style>
  <w:style w:type="paragraph" w:customStyle="1" w:styleId="C93399667FDC4927969026BED4CDB54D">
    <w:name w:val="C93399667FDC4927969026BED4CDB54D"/>
    <w:rsid w:val="00DB5F74"/>
  </w:style>
  <w:style w:type="paragraph" w:customStyle="1" w:styleId="285624A158204A2A87A5774357AFC064">
    <w:name w:val="285624A158204A2A87A5774357AFC064"/>
    <w:rsid w:val="00DB5F74"/>
  </w:style>
  <w:style w:type="paragraph" w:customStyle="1" w:styleId="BAB97DF975C840F5B549F261B9618A7F">
    <w:name w:val="BAB97DF975C840F5B549F261B9618A7F"/>
    <w:rsid w:val="00DB5F74"/>
  </w:style>
  <w:style w:type="paragraph" w:customStyle="1" w:styleId="B762D8EEF9F24C9FA06BE6997ECDAD5D">
    <w:name w:val="B762D8EEF9F24C9FA06BE6997ECDAD5D"/>
    <w:rsid w:val="00DB5F74"/>
  </w:style>
  <w:style w:type="paragraph" w:customStyle="1" w:styleId="73CA33F7493A4A14AEADC3C4067EB3E0">
    <w:name w:val="73CA33F7493A4A14AEADC3C4067EB3E0"/>
    <w:rsid w:val="00DB5F74"/>
  </w:style>
  <w:style w:type="paragraph" w:customStyle="1" w:styleId="849374518C734ADC833EF9B8D8074582">
    <w:name w:val="849374518C734ADC833EF9B8D8074582"/>
    <w:rsid w:val="00DB5F74"/>
  </w:style>
  <w:style w:type="paragraph" w:customStyle="1" w:styleId="17817B98033248B98F3C489E105629F1">
    <w:name w:val="17817B98033248B98F3C489E105629F1"/>
    <w:rsid w:val="00DB5F74"/>
  </w:style>
  <w:style w:type="paragraph" w:customStyle="1" w:styleId="086065D35E344B32B7D80A8A10DD4D4D">
    <w:name w:val="086065D35E344B32B7D80A8A10DD4D4D"/>
    <w:rsid w:val="00DB5F74"/>
  </w:style>
  <w:style w:type="paragraph" w:customStyle="1" w:styleId="9F0667FF7B9D45C5ACDC41046306408D">
    <w:name w:val="9F0667FF7B9D45C5ACDC41046306408D"/>
    <w:rsid w:val="00DB5F74"/>
  </w:style>
  <w:style w:type="paragraph" w:customStyle="1" w:styleId="A35A2458CE5B48B8B2CA532692607E5F">
    <w:name w:val="A35A2458CE5B48B8B2CA532692607E5F"/>
    <w:rsid w:val="00DB5F74"/>
  </w:style>
  <w:style w:type="paragraph" w:customStyle="1" w:styleId="C233F8ED6FF04F9292FFC97DA562DCC0">
    <w:name w:val="C233F8ED6FF04F9292FFC97DA562DCC0"/>
    <w:rsid w:val="00DB5F74"/>
  </w:style>
  <w:style w:type="paragraph" w:customStyle="1" w:styleId="95A072D3776E46E890B783A5DE656627">
    <w:name w:val="95A072D3776E46E890B783A5DE656627"/>
    <w:rsid w:val="00DB5F74"/>
  </w:style>
  <w:style w:type="paragraph" w:customStyle="1" w:styleId="A62F9AD8B2924C34B945F424552AE418">
    <w:name w:val="A62F9AD8B2924C34B945F424552AE418"/>
    <w:rsid w:val="00DB5F74"/>
  </w:style>
  <w:style w:type="paragraph" w:customStyle="1" w:styleId="7ABD93544A1A451AA8887E9D5B637E0C">
    <w:name w:val="7ABD93544A1A451AA8887E9D5B637E0C"/>
    <w:rsid w:val="00DB5F74"/>
  </w:style>
  <w:style w:type="paragraph" w:customStyle="1" w:styleId="C71B65CAC493441F9C51356710C5AA18">
    <w:name w:val="C71B65CAC493441F9C51356710C5AA18"/>
    <w:rsid w:val="00DB5F74"/>
  </w:style>
  <w:style w:type="paragraph" w:customStyle="1" w:styleId="88A6EB736BF04E48BB3A75D025E03189">
    <w:name w:val="88A6EB736BF04E48BB3A75D025E03189"/>
    <w:rsid w:val="00DB5F74"/>
  </w:style>
  <w:style w:type="paragraph" w:customStyle="1" w:styleId="C00CADF1FAEC44DA8C0A2A4F6FBB27A9">
    <w:name w:val="C00CADF1FAEC44DA8C0A2A4F6FBB27A9"/>
    <w:rsid w:val="00DB5F74"/>
  </w:style>
  <w:style w:type="paragraph" w:customStyle="1" w:styleId="AE9C1A73A69D4464B8A8B116375258FA">
    <w:name w:val="AE9C1A73A69D4464B8A8B116375258FA"/>
    <w:rsid w:val="00DB5F74"/>
  </w:style>
  <w:style w:type="paragraph" w:customStyle="1" w:styleId="01506C15889F444FB7E9DE3DFAE7DB6F">
    <w:name w:val="01506C15889F444FB7E9DE3DFAE7DB6F"/>
    <w:rsid w:val="00DB5F74"/>
  </w:style>
  <w:style w:type="paragraph" w:customStyle="1" w:styleId="70A2FBF816C24192B17AEC0BF84508EC">
    <w:name w:val="70A2FBF816C24192B17AEC0BF84508EC"/>
    <w:rsid w:val="00DB5F74"/>
  </w:style>
  <w:style w:type="paragraph" w:customStyle="1" w:styleId="5EF4CA328CA2410AA90A969AB8F81CE9">
    <w:name w:val="5EF4CA328CA2410AA90A969AB8F81CE9"/>
    <w:rsid w:val="00DB5F74"/>
  </w:style>
  <w:style w:type="paragraph" w:customStyle="1" w:styleId="0D4AB41E5C0F45FD9E1365C79853D1F1">
    <w:name w:val="0D4AB41E5C0F45FD9E1365C79853D1F1"/>
    <w:rsid w:val="00DB5F74"/>
  </w:style>
  <w:style w:type="paragraph" w:customStyle="1" w:styleId="79F9EA6F8E2E425B9319AFE261A5D60F">
    <w:name w:val="79F9EA6F8E2E425B9319AFE261A5D60F"/>
    <w:rsid w:val="00DB5F74"/>
  </w:style>
  <w:style w:type="paragraph" w:customStyle="1" w:styleId="B4FD963EE1074CAB929A4B6F838F1994">
    <w:name w:val="B4FD963EE1074CAB929A4B6F838F1994"/>
    <w:rsid w:val="00DB5F74"/>
  </w:style>
  <w:style w:type="paragraph" w:customStyle="1" w:styleId="24CB632D8CAA4CD99A557A65295B2C63">
    <w:name w:val="24CB632D8CAA4CD99A557A65295B2C63"/>
    <w:rsid w:val="00DB5F74"/>
  </w:style>
  <w:style w:type="paragraph" w:customStyle="1" w:styleId="F1CDB9630DC24C1A8BE2D6BAAFB66391">
    <w:name w:val="F1CDB9630DC24C1A8BE2D6BAAFB66391"/>
    <w:rsid w:val="00DB5F74"/>
  </w:style>
  <w:style w:type="paragraph" w:customStyle="1" w:styleId="B888EB57376C480AA206487AF6C99230">
    <w:name w:val="B888EB57376C480AA206487AF6C99230"/>
    <w:rsid w:val="00DB5F74"/>
  </w:style>
  <w:style w:type="paragraph" w:customStyle="1" w:styleId="51A7B76B879447AD8B272BADE354AEF3">
    <w:name w:val="51A7B76B879447AD8B272BADE354AEF3"/>
    <w:rsid w:val="00DB5F74"/>
  </w:style>
  <w:style w:type="paragraph" w:customStyle="1" w:styleId="4F33B801CF6C46D2B444C27B5A80CB05">
    <w:name w:val="4F33B801CF6C46D2B444C27B5A80CB05"/>
    <w:rsid w:val="00DB5F74"/>
  </w:style>
  <w:style w:type="paragraph" w:customStyle="1" w:styleId="12CAD29365C84B078421F02DD74B3E45">
    <w:name w:val="12CAD29365C84B078421F02DD74B3E45"/>
    <w:rsid w:val="003B44F8"/>
  </w:style>
  <w:style w:type="paragraph" w:customStyle="1" w:styleId="39C9BA5867E84EC690F1DCF216572DAE">
    <w:name w:val="39C9BA5867E84EC690F1DCF216572DAE"/>
    <w:rsid w:val="003B44F8"/>
  </w:style>
  <w:style w:type="paragraph" w:customStyle="1" w:styleId="6B2BF4EC50AB4B51A42758CC90716E25">
    <w:name w:val="6B2BF4EC50AB4B51A42758CC90716E25"/>
    <w:rsid w:val="003B44F8"/>
  </w:style>
  <w:style w:type="paragraph" w:customStyle="1" w:styleId="1F5C176B7A354C1296D6B201763CC4B9">
    <w:name w:val="1F5C176B7A354C1296D6B201763CC4B9"/>
    <w:rsid w:val="003B44F8"/>
  </w:style>
  <w:style w:type="paragraph" w:customStyle="1" w:styleId="96185B87C14C4B03987BB8943CD34A2B">
    <w:name w:val="96185B87C14C4B03987BB8943CD34A2B"/>
    <w:rsid w:val="003B4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CDC">
  <a:themeElements>
    <a:clrScheme name="CDC">
      <a:dk1>
        <a:srgbClr val="000000"/>
      </a:dk1>
      <a:lt1>
        <a:srgbClr val="FFFFFF"/>
      </a:lt1>
      <a:dk2>
        <a:srgbClr val="033636"/>
      </a:dk2>
      <a:lt2>
        <a:srgbClr val="00DCA1"/>
      </a:lt2>
      <a:accent1>
        <a:srgbClr val="083E9C"/>
      </a:accent1>
      <a:accent2>
        <a:srgbClr val="511D81"/>
      </a:accent2>
      <a:accent3>
        <a:srgbClr val="A10000"/>
      </a:accent3>
      <a:accent4>
        <a:srgbClr val="C55500"/>
      </a:accent4>
      <a:accent5>
        <a:srgbClr val="FF6E73"/>
      </a:accent5>
      <a:accent6>
        <a:srgbClr val="FFD030"/>
      </a:accent6>
      <a:hlink>
        <a:srgbClr val="184174"/>
      </a:hlink>
      <a:folHlink>
        <a:srgbClr val="6D6D7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DC" id="{03A27568-D0A4-4B67-95AA-CA1E9E833DA3}" vid="{27FB942B-FA4F-4756-9360-D91B8DD8CE8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6bf78ea-4de6-4202-9ad2-7b55950f35bb">
      <Terms xmlns="http://schemas.microsoft.com/office/infopath/2007/PartnerControls"/>
    </lcf76f155ced4ddcb4097134ff3c332f>
    <TaxCatchAll xmlns="a478078e-e899-4d03-a5a3-682e45d765a0" xsi:nil="true"/>
    <Theme_x002f_Topic xmlns="66bf78ea-4de6-4202-9ad2-7b55950f35b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7DF337C811391409B6C212B2F959029" ma:contentTypeVersion="16" ma:contentTypeDescription="Create a new document." ma:contentTypeScope="" ma:versionID="6d3c00ebe3b86f09196d2ec92498171a">
  <xsd:schema xmlns:xsd="http://www.w3.org/2001/XMLSchema" xmlns:xs="http://www.w3.org/2001/XMLSchema" xmlns:p="http://schemas.microsoft.com/office/2006/metadata/properties" xmlns:ns2="66bf78ea-4de6-4202-9ad2-7b55950f35bb" xmlns:ns3="a478078e-e899-4d03-a5a3-682e45d765a0" targetNamespace="http://schemas.microsoft.com/office/2006/metadata/properties" ma:root="true" ma:fieldsID="8558373f3a4a04ff8835b9ad538b38bc" ns2:_="" ns3:_="">
    <xsd:import namespace="66bf78ea-4de6-4202-9ad2-7b55950f35bb"/>
    <xsd:import namespace="a478078e-e899-4d03-a5a3-682e45d765a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element ref="ns2:Theme_x002f_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f78ea-4de6-4202-9ad2-7b55950f35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Theme_x002f_Topic" ma:index="23" nillable="true" ma:displayName="Theme/Topic" ma:format="Dropdown" ma:internalName="Theme_x002f_Topic">
      <xsd:complexType>
        <xsd:complexContent>
          <xsd:extension base="dms:MultiChoice">
            <xsd:sequence>
              <xsd:element name="Value" maxOccurs="unbounded" minOccurs="0" nillable="true">
                <xsd:simpleType>
                  <xsd:restriction base="dms:Choice">
                    <xsd:enumeration value="Procurement"/>
                    <xsd:enumeration value="DFAT"/>
                    <xsd:enumeration value="Program Management"/>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478078e-e899-4d03-a5a3-682e45d765a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35722de-be2b-4773-88a5-9d966349aba2}" ma:internalName="TaxCatchAll" ma:showField="CatchAllData" ma:web="a478078e-e899-4d03-a5a3-682e45d765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2796B7-ADDE-43CA-971A-6ACB86ECC87D}">
  <ds:schemaRefs>
    <ds:schemaRef ds:uri="http://schemas.microsoft.com/office/2006/metadata/properties"/>
    <ds:schemaRef ds:uri="http://schemas.microsoft.com/office/infopath/2007/PartnerControls"/>
    <ds:schemaRef ds:uri="66bf78ea-4de6-4202-9ad2-7b55950f35bb"/>
    <ds:schemaRef ds:uri="a478078e-e899-4d03-a5a3-682e45d765a0"/>
  </ds:schemaRefs>
</ds:datastoreItem>
</file>

<file path=customXml/itemProps2.xml><?xml version="1.0" encoding="utf-8"?>
<ds:datastoreItem xmlns:ds="http://schemas.openxmlformats.org/officeDocument/2006/customXml" ds:itemID="{567ABA88-CBE0-FC4A-8C00-4C64D752A964}">
  <ds:schemaRefs>
    <ds:schemaRef ds:uri="http://schemas.openxmlformats.org/officeDocument/2006/bibliography"/>
  </ds:schemaRefs>
</ds:datastoreItem>
</file>

<file path=customXml/itemProps3.xml><?xml version="1.0" encoding="utf-8"?>
<ds:datastoreItem xmlns:ds="http://schemas.openxmlformats.org/officeDocument/2006/customXml" ds:itemID="{50B53547-3E03-485B-BCFC-3198ADB82874}">
  <ds:schemaRefs>
    <ds:schemaRef ds:uri="http://schemas.microsoft.com/sharepoint/v3/contenttype/forms"/>
  </ds:schemaRefs>
</ds:datastoreItem>
</file>

<file path=customXml/itemProps4.xml><?xml version="1.0" encoding="utf-8"?>
<ds:datastoreItem xmlns:ds="http://schemas.openxmlformats.org/officeDocument/2006/customXml" ds:itemID="{60E3C4EF-2C48-4D3A-B34E-1849811286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f78ea-4de6-4202-9ad2-7b55950f35bb"/>
    <ds:schemaRef ds:uri="a478078e-e899-4d03-a5a3-682e45d76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CDC-long-report-template_portrait_landscape (2).dotx</Template>
  <TotalTime>295</TotalTime>
  <Pages>10</Pages>
  <Words>1370</Words>
  <Characters>7939</Characters>
  <Application>Microsoft Office Word</Application>
  <DocSecurity>0</DocSecurity>
  <Lines>496</Lines>
  <Paragraphs>273</Paragraphs>
  <ScaleCrop>false</ScaleCrop>
  <HeadingPairs>
    <vt:vector size="2" baseType="variant">
      <vt:variant>
        <vt:lpstr>Title</vt:lpstr>
      </vt:variant>
      <vt:variant>
        <vt:i4>1</vt:i4>
      </vt:variant>
    </vt:vector>
  </HeadingPairs>
  <TitlesOfParts>
    <vt:vector size="1" baseType="lpstr">
      <vt:lpstr>Climate risk assessment and adaptation planning – Risk assessment template</vt:lpstr>
    </vt:vector>
  </TitlesOfParts>
  <Company/>
  <LinksUpToDate>false</LinksUpToDate>
  <CharactersWithSpaces>9036</CharactersWithSpaces>
  <SharedDoc>false</SharedDoc>
  <HLinks>
    <vt:vector size="6" baseType="variant">
      <vt:variant>
        <vt:i4>5177364</vt:i4>
      </vt:variant>
      <vt:variant>
        <vt:i4>0</vt:i4>
      </vt:variant>
      <vt:variant>
        <vt:i4>0</vt:i4>
      </vt:variant>
      <vt:variant>
        <vt:i4>5</vt:i4>
      </vt:variant>
      <vt:variant>
        <vt:lpwstr>https://www.health.gov.au/resources/publications/national-health-and-climate-strategy?language=en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Climate risk assessment and adaptation planning – Risk assessment template</dc:title>
  <dc:subject>Environmental health</dc:subject>
  <dc:creator>Australian Centre for Disease Control</dc:creator>
  <cp:keywords/>
  <dc:description/>
  <cp:lastModifiedBy>MCCAY, Meryl</cp:lastModifiedBy>
  <cp:revision>71</cp:revision>
  <dcterms:created xsi:type="dcterms:W3CDTF">2026-05-08T13:55:00Z</dcterms:created>
  <dcterms:modified xsi:type="dcterms:W3CDTF">2026-06-23T07:25:00Z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41e6b154,64f28504,74fbe715,16c3ae81</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29a2859d,718db224,5ddd0ba9,5ef9aa43,646581cc</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2026-04-14T05:12:17Z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9dc9cf46-0427-408a-ada2-ceb12cc3dd8a</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