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71EEB" w14:textId="3494A476" w:rsidR="007E4D9D" w:rsidRDefault="001D1B25" w:rsidP="00646353">
      <w:pPr>
        <w:pStyle w:val="Subtitle"/>
        <w:tabs>
          <w:tab w:val="left" w:pos="3645"/>
        </w:tabs>
      </w:pPr>
      <w:bookmarkStart w:id="0" w:name="_Toc155362394"/>
      <w:r>
        <w:t>Version 1.0 (July 2026)</w:t>
      </w:r>
    </w:p>
    <w:bookmarkEnd w:id="0"/>
    <w:p w14:paraId="4CC9A6B3" w14:textId="76AA3E99" w:rsidR="00373DDB" w:rsidRDefault="001D1B25" w:rsidP="00373DDB">
      <w:pPr>
        <w:pStyle w:val="Boxlightgreentext"/>
      </w:pPr>
      <w:r w:rsidRPr="001D1B25">
        <w:t xml:space="preserve">This </w:t>
      </w:r>
      <w:r w:rsidR="009C2431">
        <w:t>ex</w:t>
      </w:r>
      <w:r w:rsidRPr="001D1B25">
        <w:t>ample form supports national enhanced diphtheria case reporting and local public health investigation needs. Complete for probable and confirmed cases. Where fields in the form correspond to the national NNDSS core or enhanced datasets, these fields have been shaded</w:t>
      </w:r>
      <w:r w:rsidR="00937B60">
        <w:t xml:space="preserve"> light green</w:t>
      </w:r>
      <w:r w:rsidRPr="001D1B25">
        <w:t>.</w:t>
      </w:r>
    </w:p>
    <w:p w14:paraId="0D2CA1B7" w14:textId="4293E972" w:rsidR="001D1B25" w:rsidRPr="001D1B25" w:rsidRDefault="001D1B25" w:rsidP="0060333D">
      <w:pPr>
        <w:pStyle w:val="Boxlightgreenheading"/>
      </w:pPr>
      <w:r w:rsidRPr="001D1B25">
        <w:t>References</w:t>
      </w:r>
    </w:p>
    <w:p w14:paraId="0444A4D4" w14:textId="3EB48145" w:rsidR="001D1B25" w:rsidRDefault="001D1B25" w:rsidP="001D1B25">
      <w:pPr>
        <w:pStyle w:val="Boxlightgreenbullet"/>
      </w:pPr>
      <w:hyperlink r:id="rId11" w:history="1">
        <w:r w:rsidRPr="004B34EF">
          <w:rPr>
            <w:rStyle w:val="Hyperlink"/>
          </w:rPr>
          <w:t xml:space="preserve">CDNA Diphtheria </w:t>
        </w:r>
        <w:proofErr w:type="spellStart"/>
        <w:r w:rsidRPr="004B34EF">
          <w:rPr>
            <w:rStyle w:val="Hyperlink"/>
          </w:rPr>
          <w:t>SoNG</w:t>
        </w:r>
        <w:proofErr w:type="spellEnd"/>
      </w:hyperlink>
    </w:p>
    <w:p w14:paraId="473B7AE4" w14:textId="471871F6" w:rsidR="001D1B25" w:rsidRDefault="001D1B25" w:rsidP="001D1B25">
      <w:pPr>
        <w:pStyle w:val="Boxlightgreenbullet"/>
      </w:pPr>
      <w:hyperlink r:id="rId12" w:history="1">
        <w:r w:rsidRPr="000066C8">
          <w:rPr>
            <w:rStyle w:val="Hyperlink"/>
          </w:rPr>
          <w:t>Diphtheria Surveillance Case Definition</w:t>
        </w:r>
      </w:hyperlink>
    </w:p>
    <w:p w14:paraId="0CE0977E" w14:textId="77777777" w:rsidR="00C71439" w:rsidRPr="009F4A54" w:rsidRDefault="00C71439" w:rsidP="00C71439">
      <w:pPr>
        <w:pStyle w:val="Heading2"/>
      </w:pPr>
      <w:bookmarkStart w:id="1" w:name="_Toc235464867"/>
      <w:r w:rsidRPr="009F4A54">
        <w:t>1.</w:t>
      </w:r>
      <w:r w:rsidRPr="009F4A54">
        <w:tab/>
        <w:t>Administrative</w:t>
      </w:r>
      <w:bookmarkEnd w:id="1"/>
    </w:p>
    <w:tbl>
      <w:tblPr>
        <w:tblStyle w:val="TableGridLight"/>
        <w:tblW w:w="5000" w:type="pct"/>
        <w:tblCellMar>
          <w:top w:w="28" w:type="dxa"/>
          <w:bottom w:w="28" w:type="dxa"/>
        </w:tblCellMar>
        <w:tblLook w:val="04A0" w:firstRow="1" w:lastRow="0" w:firstColumn="1" w:lastColumn="0" w:noHBand="0" w:noVBand="1"/>
      </w:tblPr>
      <w:tblGrid>
        <w:gridCol w:w="1545"/>
        <w:gridCol w:w="1343"/>
        <w:gridCol w:w="3030"/>
        <w:gridCol w:w="825"/>
        <w:gridCol w:w="3446"/>
      </w:tblGrid>
      <w:tr w:rsidR="00C71439" w:rsidRPr="006F542C" w14:paraId="6232E4A4" w14:textId="77777777" w:rsidTr="004D0982">
        <w:tc>
          <w:tcPr>
            <w:tcW w:w="1417" w:type="pct"/>
            <w:gridSpan w:val="2"/>
          </w:tcPr>
          <w:p w14:paraId="1F207353" w14:textId="77777777" w:rsidR="00C71439" w:rsidRPr="006F542C" w:rsidRDefault="00C71439" w:rsidP="00C71439">
            <w:pPr>
              <w:pStyle w:val="Tabletext"/>
            </w:pPr>
            <w:r w:rsidRPr="006F542C">
              <w:t>Public Health Unit (PHU)</w:t>
            </w:r>
            <w:r>
              <w:t>:</w:t>
            </w:r>
          </w:p>
        </w:tc>
        <w:tc>
          <w:tcPr>
            <w:tcW w:w="3583" w:type="pct"/>
            <w:gridSpan w:val="3"/>
          </w:tcPr>
          <w:p w14:paraId="3AF4F39F" w14:textId="77777777" w:rsidR="00C71439" w:rsidRPr="006F542C" w:rsidRDefault="00C71439" w:rsidP="00C71439">
            <w:pPr>
              <w:pStyle w:val="Tabletext"/>
            </w:pPr>
          </w:p>
        </w:tc>
      </w:tr>
      <w:tr w:rsidR="00C71439" w:rsidRPr="006F542C" w14:paraId="24B3976C" w14:textId="77777777" w:rsidTr="004D0982">
        <w:tc>
          <w:tcPr>
            <w:tcW w:w="1417" w:type="pct"/>
            <w:gridSpan w:val="2"/>
            <w:shd w:val="clear" w:color="auto" w:fill="BEFEE9" w:themeFill="background2"/>
          </w:tcPr>
          <w:p w14:paraId="557A452A" w14:textId="77777777" w:rsidR="00C71439" w:rsidRPr="006F542C" w:rsidRDefault="00C71439" w:rsidP="00C71439">
            <w:pPr>
              <w:pStyle w:val="Tabletext"/>
            </w:pPr>
            <w:r w:rsidRPr="006F542C">
              <w:t>Notification ID number</w:t>
            </w:r>
            <w:r>
              <w:t>:</w:t>
            </w:r>
          </w:p>
        </w:tc>
        <w:tc>
          <w:tcPr>
            <w:tcW w:w="3583" w:type="pct"/>
            <w:gridSpan w:val="3"/>
            <w:shd w:val="clear" w:color="auto" w:fill="BEFEE9" w:themeFill="background2"/>
          </w:tcPr>
          <w:p w14:paraId="4EBC3113" w14:textId="77777777" w:rsidR="00C71439" w:rsidRPr="006F542C" w:rsidRDefault="00C71439" w:rsidP="00C71439">
            <w:pPr>
              <w:pStyle w:val="Tabletext"/>
            </w:pPr>
          </w:p>
        </w:tc>
      </w:tr>
      <w:tr w:rsidR="00C71439" w:rsidRPr="006F542C" w14:paraId="248EE36B" w14:textId="77777777" w:rsidTr="004D0982">
        <w:tc>
          <w:tcPr>
            <w:tcW w:w="758" w:type="pct"/>
            <w:vMerge w:val="restart"/>
          </w:tcPr>
          <w:p w14:paraId="18C4C4D5" w14:textId="77777777" w:rsidR="00C71439" w:rsidRPr="006F542C" w:rsidRDefault="00C71439" w:rsidP="00C71439">
            <w:pPr>
              <w:pStyle w:val="Tabletext"/>
              <w:rPr>
                <w:szCs w:val="18"/>
              </w:rPr>
            </w:pPr>
            <w:r w:rsidRPr="006F542C">
              <w:rPr>
                <w:szCs w:val="18"/>
              </w:rPr>
              <w:t xml:space="preserve">Investigator </w:t>
            </w:r>
          </w:p>
        </w:tc>
        <w:tc>
          <w:tcPr>
            <w:tcW w:w="659" w:type="pct"/>
          </w:tcPr>
          <w:p w14:paraId="4FBFD481" w14:textId="77777777" w:rsidR="00C71439" w:rsidRPr="006F542C" w:rsidRDefault="00C71439" w:rsidP="00C71439">
            <w:pPr>
              <w:pStyle w:val="Tabletext"/>
              <w:rPr>
                <w:szCs w:val="18"/>
              </w:rPr>
            </w:pPr>
            <w:r w:rsidRPr="006F542C">
              <w:rPr>
                <w:szCs w:val="18"/>
              </w:rPr>
              <w:t>Name</w:t>
            </w:r>
            <w:r>
              <w:rPr>
                <w:szCs w:val="18"/>
              </w:rPr>
              <w:t>:</w:t>
            </w:r>
          </w:p>
        </w:tc>
        <w:tc>
          <w:tcPr>
            <w:tcW w:w="3583" w:type="pct"/>
            <w:gridSpan w:val="3"/>
          </w:tcPr>
          <w:p w14:paraId="0D482A64" w14:textId="77777777" w:rsidR="00C71439" w:rsidRPr="006F542C" w:rsidRDefault="00C71439" w:rsidP="00C71439">
            <w:pPr>
              <w:pStyle w:val="Tabletext"/>
              <w:rPr>
                <w:szCs w:val="18"/>
              </w:rPr>
            </w:pPr>
          </w:p>
        </w:tc>
      </w:tr>
      <w:tr w:rsidR="00C71439" w:rsidRPr="006F542C" w14:paraId="5AB5E7DB" w14:textId="77777777" w:rsidTr="004D0982">
        <w:tc>
          <w:tcPr>
            <w:tcW w:w="758" w:type="pct"/>
            <w:vMerge/>
          </w:tcPr>
          <w:p w14:paraId="18B75657" w14:textId="77777777" w:rsidR="00C71439" w:rsidRPr="006F542C" w:rsidRDefault="00C71439" w:rsidP="00C71439">
            <w:pPr>
              <w:pStyle w:val="Tabletext"/>
              <w:rPr>
                <w:szCs w:val="18"/>
              </w:rPr>
            </w:pPr>
          </w:p>
        </w:tc>
        <w:tc>
          <w:tcPr>
            <w:tcW w:w="659" w:type="pct"/>
          </w:tcPr>
          <w:p w14:paraId="4C78129C" w14:textId="77777777" w:rsidR="00C71439" w:rsidRPr="006F542C" w:rsidRDefault="00C71439" w:rsidP="00C71439">
            <w:pPr>
              <w:pStyle w:val="Tabletext"/>
              <w:rPr>
                <w:szCs w:val="18"/>
              </w:rPr>
            </w:pPr>
            <w:r w:rsidRPr="006F542C">
              <w:rPr>
                <w:szCs w:val="18"/>
              </w:rPr>
              <w:t>Phone</w:t>
            </w:r>
            <w:r>
              <w:rPr>
                <w:szCs w:val="18"/>
              </w:rPr>
              <w:t>:</w:t>
            </w:r>
          </w:p>
        </w:tc>
        <w:tc>
          <w:tcPr>
            <w:tcW w:w="1487" w:type="pct"/>
          </w:tcPr>
          <w:p w14:paraId="356EBDB2" w14:textId="77777777" w:rsidR="00C71439" w:rsidRPr="006F542C" w:rsidRDefault="00C71439" w:rsidP="00C71439">
            <w:pPr>
              <w:pStyle w:val="Tabletext"/>
              <w:rPr>
                <w:szCs w:val="18"/>
              </w:rPr>
            </w:pPr>
          </w:p>
        </w:tc>
        <w:tc>
          <w:tcPr>
            <w:tcW w:w="405" w:type="pct"/>
          </w:tcPr>
          <w:p w14:paraId="74701307" w14:textId="77777777" w:rsidR="00C71439" w:rsidRPr="006F542C" w:rsidRDefault="00C71439" w:rsidP="00C71439">
            <w:pPr>
              <w:pStyle w:val="Tabletext"/>
              <w:rPr>
                <w:szCs w:val="18"/>
              </w:rPr>
            </w:pPr>
            <w:r w:rsidRPr="006F542C">
              <w:rPr>
                <w:szCs w:val="18"/>
              </w:rPr>
              <w:t>Email</w:t>
            </w:r>
            <w:r>
              <w:rPr>
                <w:szCs w:val="18"/>
              </w:rPr>
              <w:t>:</w:t>
            </w:r>
          </w:p>
        </w:tc>
        <w:tc>
          <w:tcPr>
            <w:tcW w:w="1692" w:type="pct"/>
          </w:tcPr>
          <w:p w14:paraId="0A96EAAF" w14:textId="77777777" w:rsidR="00C71439" w:rsidRPr="006F542C" w:rsidRDefault="00C71439" w:rsidP="00C71439">
            <w:pPr>
              <w:pStyle w:val="Tabletext"/>
              <w:rPr>
                <w:szCs w:val="18"/>
              </w:rPr>
            </w:pPr>
          </w:p>
        </w:tc>
      </w:tr>
      <w:tr w:rsidR="00C71439" w:rsidRPr="006F542C" w14:paraId="2595FB64" w14:textId="77777777" w:rsidTr="004D0982">
        <w:tc>
          <w:tcPr>
            <w:tcW w:w="1417" w:type="pct"/>
            <w:gridSpan w:val="2"/>
          </w:tcPr>
          <w:p w14:paraId="0F8CA3D0" w14:textId="77777777" w:rsidR="00C71439" w:rsidRPr="006F542C" w:rsidRDefault="00C71439" w:rsidP="00C71439">
            <w:pPr>
              <w:pStyle w:val="Tabletext"/>
              <w:rPr>
                <w:szCs w:val="18"/>
              </w:rPr>
            </w:pPr>
            <w:r w:rsidRPr="006F542C">
              <w:rPr>
                <w:szCs w:val="18"/>
              </w:rPr>
              <w:t>Interview date</w:t>
            </w:r>
            <w:r>
              <w:rPr>
                <w:szCs w:val="18"/>
              </w:rPr>
              <w:t>:</w:t>
            </w:r>
          </w:p>
        </w:tc>
        <w:tc>
          <w:tcPr>
            <w:tcW w:w="3583" w:type="pct"/>
            <w:gridSpan w:val="3"/>
          </w:tcPr>
          <w:p w14:paraId="21752194" w14:textId="77777777" w:rsidR="00C71439" w:rsidRPr="006F542C" w:rsidRDefault="00C71439" w:rsidP="00C71439">
            <w:pPr>
              <w:pStyle w:val="Tabletext"/>
              <w:rPr>
                <w:szCs w:val="18"/>
              </w:rPr>
            </w:pPr>
            <w:r w:rsidRPr="006F542C">
              <w:rPr>
                <w:szCs w:val="18"/>
              </w:rPr>
              <w:t>___ / ___ / ____</w:t>
            </w:r>
          </w:p>
        </w:tc>
      </w:tr>
    </w:tbl>
    <w:p w14:paraId="6C9DD470" w14:textId="77777777" w:rsidR="00C71439" w:rsidRDefault="00C71439" w:rsidP="00C71439">
      <w:pPr>
        <w:pStyle w:val="Heading2"/>
      </w:pPr>
      <w:bookmarkStart w:id="2" w:name="_Toc235464868"/>
      <w:r>
        <w:t>2.</w:t>
      </w:r>
      <w:r>
        <w:tab/>
        <w:t>Notification details</w:t>
      </w:r>
      <w:bookmarkEnd w:id="2"/>
    </w:p>
    <w:tbl>
      <w:tblPr>
        <w:tblStyle w:val="TableGridLight"/>
        <w:tblW w:w="5000" w:type="pct"/>
        <w:tblCellMar>
          <w:top w:w="28" w:type="dxa"/>
          <w:bottom w:w="28" w:type="dxa"/>
        </w:tblCellMar>
        <w:tblLook w:val="04A0" w:firstRow="1" w:lastRow="0" w:firstColumn="1" w:lastColumn="0" w:noHBand="0" w:noVBand="1"/>
      </w:tblPr>
      <w:tblGrid>
        <w:gridCol w:w="1443"/>
        <w:gridCol w:w="1445"/>
        <w:gridCol w:w="3034"/>
        <w:gridCol w:w="825"/>
        <w:gridCol w:w="3442"/>
      </w:tblGrid>
      <w:tr w:rsidR="00C71439" w:rsidRPr="00447850" w14:paraId="1C5B9FD6" w14:textId="77777777" w:rsidTr="004D0982">
        <w:tc>
          <w:tcPr>
            <w:tcW w:w="1417" w:type="pct"/>
            <w:gridSpan w:val="2"/>
            <w:shd w:val="clear" w:color="auto" w:fill="BEFEE9" w:themeFill="background2"/>
          </w:tcPr>
          <w:p w14:paraId="7DEBCCE3" w14:textId="77777777" w:rsidR="00C71439" w:rsidRPr="008F1094" w:rsidRDefault="00C71439" w:rsidP="001D6261">
            <w:pPr>
              <w:pStyle w:val="Tabletext"/>
            </w:pPr>
            <w:r w:rsidRPr="008F1094">
              <w:t>Date of notification</w:t>
            </w:r>
            <w:r>
              <w:t>:</w:t>
            </w:r>
          </w:p>
        </w:tc>
        <w:tc>
          <w:tcPr>
            <w:tcW w:w="3583" w:type="pct"/>
            <w:gridSpan w:val="3"/>
            <w:shd w:val="clear" w:color="auto" w:fill="BEFEE9" w:themeFill="background2"/>
          </w:tcPr>
          <w:p w14:paraId="5A201893" w14:textId="77777777" w:rsidR="00C71439" w:rsidRPr="00110C27" w:rsidRDefault="00C71439" w:rsidP="002B7AE3">
            <w:pPr>
              <w:pStyle w:val="Tabletext"/>
            </w:pPr>
            <w:r w:rsidRPr="00110C27">
              <w:t>___ / ___ / ____</w:t>
            </w:r>
          </w:p>
        </w:tc>
      </w:tr>
      <w:tr w:rsidR="00C71439" w:rsidRPr="007479E8" w14:paraId="4C053BA8" w14:textId="77777777" w:rsidTr="004D0982">
        <w:tc>
          <w:tcPr>
            <w:tcW w:w="1417" w:type="pct"/>
            <w:gridSpan w:val="2"/>
            <w:shd w:val="clear" w:color="auto" w:fill="BEFEE9" w:themeFill="background2"/>
          </w:tcPr>
          <w:p w14:paraId="020FA5D2" w14:textId="77777777" w:rsidR="00C71439" w:rsidRPr="007479E8" w:rsidRDefault="00C71439" w:rsidP="001D6261">
            <w:pPr>
              <w:pStyle w:val="Tabletext"/>
            </w:pPr>
            <w:r w:rsidRPr="007479E8">
              <w:t>Date notification received by PHU:</w:t>
            </w:r>
          </w:p>
        </w:tc>
        <w:tc>
          <w:tcPr>
            <w:tcW w:w="3583" w:type="pct"/>
            <w:gridSpan w:val="3"/>
            <w:shd w:val="clear" w:color="auto" w:fill="BEFEE9" w:themeFill="background2"/>
          </w:tcPr>
          <w:p w14:paraId="2D590AEF" w14:textId="77777777" w:rsidR="00C71439" w:rsidRPr="007479E8" w:rsidRDefault="00C71439" w:rsidP="002B7AE3">
            <w:pPr>
              <w:pStyle w:val="Tabletext"/>
            </w:pPr>
            <w:r w:rsidRPr="007479E8">
              <w:t>___ / ___ / ____</w:t>
            </w:r>
          </w:p>
        </w:tc>
      </w:tr>
      <w:tr w:rsidR="00C71439" w:rsidRPr="007479E8" w14:paraId="70106966" w14:textId="77777777" w:rsidTr="004D0982">
        <w:tc>
          <w:tcPr>
            <w:tcW w:w="1417" w:type="pct"/>
            <w:gridSpan w:val="2"/>
          </w:tcPr>
          <w:p w14:paraId="7FCE7BC9" w14:textId="77777777" w:rsidR="00C71439" w:rsidRPr="007479E8" w:rsidRDefault="00C71439" w:rsidP="001D6261">
            <w:pPr>
              <w:pStyle w:val="Tabletext"/>
            </w:pPr>
            <w:r w:rsidRPr="007479E8">
              <w:t>Notifier type:</w:t>
            </w:r>
          </w:p>
        </w:tc>
        <w:tc>
          <w:tcPr>
            <w:tcW w:w="3583" w:type="pct"/>
            <w:gridSpan w:val="3"/>
          </w:tcPr>
          <w:p w14:paraId="2F6FD378" w14:textId="77777777" w:rsidR="00C71439" w:rsidRPr="007479E8" w:rsidRDefault="00C71439" w:rsidP="001D6261">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Laboratory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Clinician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Other: ______</w:t>
            </w:r>
          </w:p>
        </w:tc>
      </w:tr>
      <w:tr w:rsidR="00C71439" w:rsidRPr="007479E8" w14:paraId="59A4DE98" w14:textId="77777777" w:rsidTr="004D0982">
        <w:tc>
          <w:tcPr>
            <w:tcW w:w="708" w:type="pct"/>
            <w:vMerge w:val="restart"/>
          </w:tcPr>
          <w:p w14:paraId="40A860D8" w14:textId="77777777" w:rsidR="00C71439" w:rsidRPr="007479E8" w:rsidRDefault="00C71439" w:rsidP="001D6261">
            <w:pPr>
              <w:pStyle w:val="Tabletext"/>
            </w:pPr>
            <w:r w:rsidRPr="007479E8">
              <w:t>Notifier details</w:t>
            </w:r>
          </w:p>
        </w:tc>
        <w:tc>
          <w:tcPr>
            <w:tcW w:w="709" w:type="pct"/>
          </w:tcPr>
          <w:p w14:paraId="169822CD" w14:textId="77777777" w:rsidR="00C71439" w:rsidRPr="007479E8" w:rsidRDefault="00C71439" w:rsidP="002B7AE3">
            <w:pPr>
              <w:pStyle w:val="Tabletext"/>
            </w:pPr>
            <w:r w:rsidRPr="007479E8">
              <w:t>Name:</w:t>
            </w:r>
          </w:p>
        </w:tc>
        <w:tc>
          <w:tcPr>
            <w:tcW w:w="3583" w:type="pct"/>
            <w:gridSpan w:val="3"/>
          </w:tcPr>
          <w:p w14:paraId="657BCE43" w14:textId="77777777" w:rsidR="00C71439" w:rsidRPr="007479E8" w:rsidRDefault="00C71439" w:rsidP="001D6261">
            <w:pPr>
              <w:pStyle w:val="Tabletext"/>
              <w:rPr>
                <w:rFonts w:asciiTheme="minorHAnsi" w:hAnsiTheme="minorHAnsi" w:cstheme="minorHAnsi"/>
              </w:rPr>
            </w:pPr>
          </w:p>
        </w:tc>
      </w:tr>
      <w:tr w:rsidR="00C71439" w:rsidRPr="007479E8" w14:paraId="58D1ADBC" w14:textId="77777777" w:rsidTr="004D0982">
        <w:tc>
          <w:tcPr>
            <w:tcW w:w="708" w:type="pct"/>
            <w:vMerge/>
          </w:tcPr>
          <w:p w14:paraId="24FC4988" w14:textId="77777777" w:rsidR="00C71439" w:rsidRPr="007479E8" w:rsidRDefault="00C71439" w:rsidP="001D6261">
            <w:pPr>
              <w:pStyle w:val="Tabletext"/>
            </w:pPr>
          </w:p>
        </w:tc>
        <w:tc>
          <w:tcPr>
            <w:tcW w:w="709" w:type="pct"/>
          </w:tcPr>
          <w:p w14:paraId="7D9DB7DA" w14:textId="77777777" w:rsidR="00C71439" w:rsidRPr="007479E8" w:rsidRDefault="00C71439" w:rsidP="002B7AE3">
            <w:pPr>
              <w:pStyle w:val="Tabletext"/>
            </w:pPr>
            <w:r w:rsidRPr="007479E8">
              <w:t>Facility:</w:t>
            </w:r>
          </w:p>
        </w:tc>
        <w:tc>
          <w:tcPr>
            <w:tcW w:w="3583" w:type="pct"/>
            <w:gridSpan w:val="3"/>
          </w:tcPr>
          <w:p w14:paraId="26A3110C" w14:textId="77777777" w:rsidR="00C71439" w:rsidRPr="007479E8" w:rsidRDefault="00C71439" w:rsidP="001D6261">
            <w:pPr>
              <w:pStyle w:val="Tabletext"/>
              <w:rPr>
                <w:rFonts w:asciiTheme="minorHAnsi" w:hAnsiTheme="minorHAnsi" w:cstheme="minorHAnsi"/>
              </w:rPr>
            </w:pPr>
          </w:p>
        </w:tc>
      </w:tr>
      <w:tr w:rsidR="00C71439" w:rsidRPr="007479E8" w14:paraId="502E1B33" w14:textId="77777777" w:rsidTr="004D0982">
        <w:tc>
          <w:tcPr>
            <w:tcW w:w="708" w:type="pct"/>
            <w:vMerge/>
          </w:tcPr>
          <w:p w14:paraId="7F02DDDC" w14:textId="77777777" w:rsidR="00C71439" w:rsidRPr="007479E8" w:rsidRDefault="00C71439" w:rsidP="001D6261">
            <w:pPr>
              <w:pStyle w:val="Tabletext"/>
            </w:pPr>
          </w:p>
        </w:tc>
        <w:tc>
          <w:tcPr>
            <w:tcW w:w="709" w:type="pct"/>
          </w:tcPr>
          <w:p w14:paraId="2C063596" w14:textId="77777777" w:rsidR="00C71439" w:rsidRPr="007479E8" w:rsidRDefault="00C71439" w:rsidP="002B7AE3">
            <w:pPr>
              <w:pStyle w:val="Tabletext"/>
            </w:pPr>
            <w:r w:rsidRPr="007479E8">
              <w:t>Phone:</w:t>
            </w:r>
          </w:p>
        </w:tc>
        <w:tc>
          <w:tcPr>
            <w:tcW w:w="1489" w:type="pct"/>
          </w:tcPr>
          <w:p w14:paraId="05428E4B" w14:textId="77777777" w:rsidR="00C71439" w:rsidRPr="007479E8" w:rsidRDefault="00C71439" w:rsidP="001D6261">
            <w:pPr>
              <w:pStyle w:val="Tabletext"/>
              <w:rPr>
                <w:rFonts w:asciiTheme="minorHAnsi" w:hAnsiTheme="minorHAnsi" w:cstheme="minorHAnsi"/>
              </w:rPr>
            </w:pPr>
          </w:p>
        </w:tc>
        <w:tc>
          <w:tcPr>
            <w:tcW w:w="405" w:type="pct"/>
          </w:tcPr>
          <w:p w14:paraId="65597BB5" w14:textId="77777777" w:rsidR="00C71439" w:rsidRPr="007479E8" w:rsidRDefault="00C71439" w:rsidP="002B7AE3">
            <w:pPr>
              <w:pStyle w:val="Tabletext"/>
            </w:pPr>
            <w:r w:rsidRPr="007479E8">
              <w:t>Email:</w:t>
            </w:r>
          </w:p>
        </w:tc>
        <w:tc>
          <w:tcPr>
            <w:tcW w:w="1689" w:type="pct"/>
          </w:tcPr>
          <w:p w14:paraId="34EBABE4" w14:textId="77777777" w:rsidR="00C71439" w:rsidRPr="007479E8" w:rsidRDefault="00C71439" w:rsidP="001D6261">
            <w:pPr>
              <w:pStyle w:val="Tabletext"/>
              <w:rPr>
                <w:rFonts w:asciiTheme="minorHAnsi" w:hAnsiTheme="minorHAnsi" w:cstheme="minorHAnsi"/>
              </w:rPr>
            </w:pPr>
          </w:p>
        </w:tc>
      </w:tr>
      <w:tr w:rsidR="00C71439" w:rsidRPr="007479E8" w14:paraId="0C3A299C" w14:textId="77777777" w:rsidTr="004D0982">
        <w:tc>
          <w:tcPr>
            <w:tcW w:w="708" w:type="pct"/>
            <w:vMerge w:val="restart"/>
          </w:tcPr>
          <w:p w14:paraId="13D65769" w14:textId="77777777" w:rsidR="00C71439" w:rsidRPr="007479E8" w:rsidRDefault="00C71439" w:rsidP="001D6261">
            <w:pPr>
              <w:pStyle w:val="Tabletext"/>
            </w:pPr>
            <w:r w:rsidRPr="007479E8">
              <w:t>GP or treating health practitioner</w:t>
            </w:r>
          </w:p>
        </w:tc>
        <w:tc>
          <w:tcPr>
            <w:tcW w:w="709" w:type="pct"/>
          </w:tcPr>
          <w:p w14:paraId="20E40F7E" w14:textId="77777777" w:rsidR="00C71439" w:rsidRPr="007479E8" w:rsidRDefault="00C71439" w:rsidP="002B7AE3">
            <w:pPr>
              <w:pStyle w:val="Tabletext"/>
            </w:pPr>
            <w:r w:rsidRPr="007479E8">
              <w:t>Name:</w:t>
            </w:r>
          </w:p>
        </w:tc>
        <w:tc>
          <w:tcPr>
            <w:tcW w:w="3583" w:type="pct"/>
            <w:gridSpan w:val="3"/>
          </w:tcPr>
          <w:p w14:paraId="68331F06" w14:textId="77777777" w:rsidR="00C71439" w:rsidRPr="007479E8" w:rsidRDefault="00C71439" w:rsidP="001D6261">
            <w:pPr>
              <w:pStyle w:val="Tabletext"/>
              <w:rPr>
                <w:rFonts w:asciiTheme="minorHAnsi" w:hAnsiTheme="minorHAnsi" w:cstheme="minorHAnsi"/>
              </w:rPr>
            </w:pPr>
          </w:p>
        </w:tc>
      </w:tr>
      <w:tr w:rsidR="00C71439" w:rsidRPr="007479E8" w14:paraId="23990BE4" w14:textId="77777777" w:rsidTr="004D0982">
        <w:tc>
          <w:tcPr>
            <w:tcW w:w="708" w:type="pct"/>
            <w:vMerge/>
          </w:tcPr>
          <w:p w14:paraId="2E5B05E3" w14:textId="77777777" w:rsidR="00C71439" w:rsidRPr="007479E8" w:rsidRDefault="00C71439" w:rsidP="001D6261">
            <w:pPr>
              <w:pStyle w:val="Tabletext"/>
            </w:pPr>
          </w:p>
        </w:tc>
        <w:tc>
          <w:tcPr>
            <w:tcW w:w="709" w:type="pct"/>
          </w:tcPr>
          <w:p w14:paraId="74FDA27D" w14:textId="77777777" w:rsidR="00C71439" w:rsidRPr="007479E8" w:rsidRDefault="00C71439" w:rsidP="002B7AE3">
            <w:pPr>
              <w:pStyle w:val="Tabletext"/>
            </w:pPr>
            <w:r w:rsidRPr="007479E8">
              <w:t>Practice / facility:</w:t>
            </w:r>
          </w:p>
        </w:tc>
        <w:tc>
          <w:tcPr>
            <w:tcW w:w="3583" w:type="pct"/>
            <w:gridSpan w:val="3"/>
          </w:tcPr>
          <w:p w14:paraId="414F8B1F" w14:textId="77777777" w:rsidR="00C71439" w:rsidRPr="007479E8" w:rsidRDefault="00C71439" w:rsidP="001D6261">
            <w:pPr>
              <w:pStyle w:val="Tabletext"/>
              <w:rPr>
                <w:rFonts w:asciiTheme="minorHAnsi" w:hAnsiTheme="minorHAnsi" w:cstheme="minorHAnsi"/>
              </w:rPr>
            </w:pPr>
          </w:p>
        </w:tc>
      </w:tr>
      <w:tr w:rsidR="00C71439" w:rsidRPr="007479E8" w14:paraId="26A51535" w14:textId="77777777" w:rsidTr="004D0982">
        <w:tc>
          <w:tcPr>
            <w:tcW w:w="708" w:type="pct"/>
            <w:vMerge/>
          </w:tcPr>
          <w:p w14:paraId="4169E552" w14:textId="77777777" w:rsidR="00C71439" w:rsidRPr="007479E8" w:rsidRDefault="00C71439" w:rsidP="001D6261">
            <w:pPr>
              <w:pStyle w:val="Tabletext"/>
            </w:pPr>
          </w:p>
        </w:tc>
        <w:tc>
          <w:tcPr>
            <w:tcW w:w="709" w:type="pct"/>
          </w:tcPr>
          <w:p w14:paraId="168F5D2C" w14:textId="77777777" w:rsidR="00C71439" w:rsidRPr="007479E8" w:rsidRDefault="00C71439" w:rsidP="002B7AE3">
            <w:pPr>
              <w:pStyle w:val="Tabletext"/>
            </w:pPr>
            <w:r w:rsidRPr="007479E8">
              <w:t>Phone:</w:t>
            </w:r>
          </w:p>
        </w:tc>
        <w:tc>
          <w:tcPr>
            <w:tcW w:w="1489" w:type="pct"/>
          </w:tcPr>
          <w:p w14:paraId="14F6276C" w14:textId="77777777" w:rsidR="00C71439" w:rsidRPr="007479E8" w:rsidRDefault="00C71439" w:rsidP="001D6261">
            <w:pPr>
              <w:pStyle w:val="Tabletext"/>
              <w:rPr>
                <w:rFonts w:asciiTheme="minorHAnsi" w:hAnsiTheme="minorHAnsi" w:cstheme="minorHAnsi"/>
              </w:rPr>
            </w:pPr>
          </w:p>
        </w:tc>
        <w:tc>
          <w:tcPr>
            <w:tcW w:w="405" w:type="pct"/>
          </w:tcPr>
          <w:p w14:paraId="425303D2" w14:textId="77777777" w:rsidR="00C71439" w:rsidRPr="007479E8" w:rsidRDefault="00C71439" w:rsidP="002B7AE3">
            <w:pPr>
              <w:pStyle w:val="Tabletext"/>
            </w:pPr>
            <w:r w:rsidRPr="007479E8">
              <w:t>Email:</w:t>
            </w:r>
          </w:p>
        </w:tc>
        <w:tc>
          <w:tcPr>
            <w:tcW w:w="1689" w:type="pct"/>
          </w:tcPr>
          <w:p w14:paraId="05C661DD" w14:textId="77777777" w:rsidR="00C71439" w:rsidRPr="007479E8" w:rsidRDefault="00C71439" w:rsidP="001D6261">
            <w:pPr>
              <w:pStyle w:val="Tabletext"/>
              <w:rPr>
                <w:rFonts w:asciiTheme="minorHAnsi" w:hAnsiTheme="minorHAnsi" w:cstheme="minorHAnsi"/>
              </w:rPr>
            </w:pPr>
          </w:p>
        </w:tc>
      </w:tr>
      <w:tr w:rsidR="00C71439" w:rsidRPr="007479E8" w14:paraId="371311AE" w14:textId="77777777" w:rsidTr="004D0982">
        <w:tc>
          <w:tcPr>
            <w:tcW w:w="1417" w:type="pct"/>
            <w:gridSpan w:val="2"/>
            <w:shd w:val="clear" w:color="auto" w:fill="BEFEE9" w:themeFill="background2"/>
          </w:tcPr>
          <w:p w14:paraId="262B5564" w14:textId="77777777" w:rsidR="00C71439" w:rsidRPr="007479E8" w:rsidRDefault="00C71439" w:rsidP="001D6261">
            <w:pPr>
              <w:pStyle w:val="Tabletext"/>
            </w:pPr>
            <w:r w:rsidRPr="007479E8">
              <w:t>How was the case identified?</w:t>
            </w:r>
          </w:p>
        </w:tc>
        <w:tc>
          <w:tcPr>
            <w:tcW w:w="3583" w:type="pct"/>
            <w:gridSpan w:val="3"/>
            <w:shd w:val="clear" w:color="auto" w:fill="BEFEE9" w:themeFill="background2"/>
          </w:tcPr>
          <w:p w14:paraId="6777AD93" w14:textId="77777777" w:rsidR="00C71439" w:rsidRPr="007479E8" w:rsidRDefault="00C71439" w:rsidP="002B7AE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9E8">
              <w:t xml:space="preserve"> Clinical presentation   </w:t>
            </w:r>
          </w:p>
          <w:p w14:paraId="754ACED8" w14:textId="77777777" w:rsidR="00C71439" w:rsidRPr="007479E8" w:rsidRDefault="00C71439" w:rsidP="002B7AE3">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Contact tracing / epidemiological investigation</w:t>
            </w:r>
          </w:p>
          <w:p w14:paraId="51EE2AA1" w14:textId="77777777" w:rsidR="00C71439" w:rsidRPr="007479E8" w:rsidRDefault="00C71439" w:rsidP="002B7AE3">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8F72DA">
              <w:t xml:space="preserve"> </w:t>
            </w:r>
            <w:r w:rsidRPr="007479E8">
              <w:t>Screening (excluding antenatal)</w:t>
            </w:r>
          </w:p>
          <w:p w14:paraId="38E64D90" w14:textId="77777777" w:rsidR="00C71439" w:rsidRPr="007479E8" w:rsidRDefault="00C71439" w:rsidP="002B7AE3">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8F72DA">
              <w:t xml:space="preserve"> </w:t>
            </w:r>
            <w:r w:rsidRPr="007479E8">
              <w:t>Clinical and epidemiology</w:t>
            </w:r>
          </w:p>
          <w:p w14:paraId="763A5671" w14:textId="77777777" w:rsidR="00C71439" w:rsidRPr="007479E8" w:rsidRDefault="00C71439" w:rsidP="002B7AE3">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2B7AE3">
              <w:t xml:space="preserve"> Unknown</w:t>
            </w:r>
          </w:p>
        </w:tc>
      </w:tr>
    </w:tbl>
    <w:p w14:paraId="426AD588" w14:textId="77777777" w:rsidR="00B431A9" w:rsidRDefault="00B431A9" w:rsidP="00336B14">
      <w:pPr>
        <w:sectPr w:rsidR="00B431A9" w:rsidSect="004D0982">
          <w:headerReference w:type="default" r:id="rId13"/>
          <w:footerReference w:type="default" r:id="rId14"/>
          <w:headerReference w:type="first" r:id="rId15"/>
          <w:type w:val="continuous"/>
          <w:pgSz w:w="11900" w:h="16840" w:code="9"/>
          <w:pgMar w:top="1418" w:right="567" w:bottom="709" w:left="1134" w:header="709" w:footer="0" w:gutter="0"/>
          <w:cols w:space="708"/>
          <w:titlePg/>
          <w:docGrid w:linePitch="360"/>
        </w:sectPr>
      </w:pPr>
    </w:p>
    <w:p w14:paraId="7616FBE7" w14:textId="2DC6C98E" w:rsidR="009F4A54" w:rsidRDefault="00C71439" w:rsidP="009F4A54">
      <w:pPr>
        <w:pStyle w:val="Heading2"/>
      </w:pPr>
      <w:bookmarkStart w:id="3" w:name="_Toc235464869"/>
      <w:r>
        <w:lastRenderedPageBreak/>
        <w:t>3.</w:t>
      </w:r>
      <w:r>
        <w:tab/>
      </w:r>
      <w:r w:rsidR="009F4A54" w:rsidRPr="007479E8">
        <w:t>Laboratory details</w:t>
      </w:r>
      <w:bookmarkEnd w:id="3"/>
    </w:p>
    <w:p w14:paraId="6ACABC42" w14:textId="77777777" w:rsidR="009F4A54" w:rsidRPr="0080148C" w:rsidRDefault="009F4A54" w:rsidP="00C71439">
      <w:pPr>
        <w:pStyle w:val="Caption"/>
      </w:pPr>
      <w:r>
        <w:t xml:space="preserve">Antibiotic susceptibility testing and genomic testing details are captured </w:t>
      </w:r>
      <w:r w:rsidRPr="00901653">
        <w:t xml:space="preserve">in section </w:t>
      </w:r>
      <w:r w:rsidRPr="00901653">
        <w:fldChar w:fldCharType="begin"/>
      </w:r>
      <w:r w:rsidRPr="00901653">
        <w:instrText xml:space="preserve"> REF _Ref236337488 \r \h  \* MERGEFORMAT </w:instrText>
      </w:r>
      <w:r w:rsidRPr="00901653">
        <w:fldChar w:fldCharType="separate"/>
      </w:r>
      <w:r>
        <w:t>16</w:t>
      </w:r>
      <w:r w:rsidRPr="00901653">
        <w:fldChar w:fldCharType="end"/>
      </w:r>
      <w:r w:rsidRPr="00901653">
        <w:t>:</w:t>
      </w:r>
      <w:r>
        <w:t xml:space="preserve"> </w:t>
      </w:r>
      <w:r w:rsidRPr="00901653">
        <w:fldChar w:fldCharType="begin"/>
      </w:r>
      <w:r w:rsidRPr="00901653">
        <w:instrText xml:space="preserve"> REF _Ref236337628 \h  \* MERGEFORMAT </w:instrText>
      </w:r>
      <w:r w:rsidRPr="00901653">
        <w:fldChar w:fldCharType="separate"/>
      </w:r>
      <w:r w:rsidRPr="00B41465">
        <w:t>Laboratory – additional testing details</w:t>
      </w:r>
      <w:r w:rsidRPr="00901653">
        <w:fldChar w:fldCharType="end"/>
      </w:r>
      <w:r w:rsidRPr="0080148C">
        <w:t>.</w:t>
      </w:r>
    </w:p>
    <w:tbl>
      <w:tblPr>
        <w:tblStyle w:val="TableGridLight"/>
        <w:tblW w:w="5000" w:type="pct"/>
        <w:tblCellMar>
          <w:top w:w="28" w:type="dxa"/>
          <w:bottom w:w="28" w:type="dxa"/>
        </w:tblCellMar>
        <w:tblLook w:val="04A0" w:firstRow="1" w:lastRow="0" w:firstColumn="1" w:lastColumn="0" w:noHBand="0" w:noVBand="1"/>
      </w:tblPr>
      <w:tblGrid>
        <w:gridCol w:w="1779"/>
        <w:gridCol w:w="1048"/>
        <w:gridCol w:w="1559"/>
        <w:gridCol w:w="1901"/>
        <w:gridCol w:w="1924"/>
        <w:gridCol w:w="2267"/>
      </w:tblGrid>
      <w:tr w:rsidR="009F4A54" w:rsidRPr="007479E8" w14:paraId="576DAB4F" w14:textId="77777777" w:rsidTr="004D0982">
        <w:tc>
          <w:tcPr>
            <w:tcW w:w="849" w:type="pct"/>
            <w:shd w:val="clear" w:color="auto" w:fill="BEFEE9" w:themeFill="background2"/>
          </w:tcPr>
          <w:p w14:paraId="7EA52D2E" w14:textId="77777777" w:rsidR="009F4A54" w:rsidRPr="007479E8" w:rsidRDefault="009F4A54" w:rsidP="00C71439">
            <w:pPr>
              <w:pStyle w:val="Tabletext"/>
            </w:pPr>
            <w:r w:rsidRPr="007479E8">
              <w:t>Organism:</w:t>
            </w:r>
          </w:p>
        </w:tc>
        <w:tc>
          <w:tcPr>
            <w:tcW w:w="4151" w:type="pct"/>
            <w:gridSpan w:val="5"/>
            <w:shd w:val="clear" w:color="auto" w:fill="BEFEE9" w:themeFill="background2"/>
          </w:tcPr>
          <w:p w14:paraId="21C32BA2"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rsidRPr="007479E8">
              <w:rPr>
                <w:i/>
              </w:rPr>
              <w:t>C. diphtheriae</w:t>
            </w:r>
            <w:r w:rsidRPr="007479E8">
              <w:t xml:space="preserve">      </w:t>
            </w: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rsidRPr="009F00D5">
              <w:rPr>
                <w:i/>
              </w:rPr>
              <w:t xml:space="preserve">C. </w:t>
            </w:r>
            <w:proofErr w:type="spellStart"/>
            <w:r w:rsidRPr="009F00D5">
              <w:rPr>
                <w:i/>
              </w:rPr>
              <w:t>ulcerans</w:t>
            </w:r>
            <w:proofErr w:type="spellEnd"/>
            <w:r w:rsidRPr="007479E8">
              <w:t xml:space="preserve"> </w:t>
            </w:r>
          </w:p>
        </w:tc>
      </w:tr>
      <w:tr w:rsidR="009F4A54" w:rsidRPr="007479E8" w14:paraId="3E336685" w14:textId="77777777" w:rsidTr="004D0982">
        <w:tc>
          <w:tcPr>
            <w:tcW w:w="1349" w:type="pct"/>
            <w:gridSpan w:val="2"/>
            <w:shd w:val="clear" w:color="auto" w:fill="025F5D" w:themeFill="text2"/>
          </w:tcPr>
          <w:p w14:paraId="2551DE27" w14:textId="77777777" w:rsidR="009F4A54" w:rsidRPr="007479E8" w:rsidRDefault="009F4A54" w:rsidP="007A51E6">
            <w:pPr>
              <w:pStyle w:val="Tableheaderrowwhite"/>
            </w:pPr>
            <w:r w:rsidRPr="007479E8">
              <w:t xml:space="preserve">Specimen site </w:t>
            </w:r>
          </w:p>
        </w:tc>
        <w:tc>
          <w:tcPr>
            <w:tcW w:w="744" w:type="pct"/>
            <w:shd w:val="clear" w:color="auto" w:fill="025F5D" w:themeFill="text2"/>
          </w:tcPr>
          <w:p w14:paraId="50C43996" w14:textId="77777777" w:rsidR="009F4A54" w:rsidRPr="007479E8" w:rsidRDefault="009F4A54" w:rsidP="007A51E6">
            <w:pPr>
              <w:pStyle w:val="Tableheaderrowwhite"/>
            </w:pPr>
            <w:r w:rsidRPr="007479E8">
              <w:t>Specimen date</w:t>
            </w:r>
          </w:p>
        </w:tc>
        <w:tc>
          <w:tcPr>
            <w:tcW w:w="907" w:type="pct"/>
            <w:shd w:val="clear" w:color="auto" w:fill="025F5D" w:themeFill="text2"/>
          </w:tcPr>
          <w:p w14:paraId="12E20AE8" w14:textId="77777777" w:rsidR="009F4A54" w:rsidRPr="007479E8" w:rsidRDefault="009F4A54" w:rsidP="007A51E6">
            <w:pPr>
              <w:pStyle w:val="Tableheaderrowwhite"/>
            </w:pPr>
            <w:r w:rsidRPr="007479E8">
              <w:t>Specimen type</w:t>
            </w:r>
          </w:p>
        </w:tc>
        <w:tc>
          <w:tcPr>
            <w:tcW w:w="918" w:type="pct"/>
            <w:shd w:val="clear" w:color="auto" w:fill="025F5D" w:themeFill="text2"/>
          </w:tcPr>
          <w:p w14:paraId="04C930D7" w14:textId="77777777" w:rsidR="009F4A54" w:rsidRPr="007479E8" w:rsidRDefault="009F4A54" w:rsidP="007A51E6">
            <w:pPr>
              <w:pStyle w:val="Tableheaderrowwhite"/>
            </w:pPr>
            <w:r w:rsidRPr="007479E8">
              <w:t>Test method</w:t>
            </w:r>
          </w:p>
        </w:tc>
        <w:tc>
          <w:tcPr>
            <w:tcW w:w="1083" w:type="pct"/>
            <w:shd w:val="clear" w:color="auto" w:fill="025F5D" w:themeFill="text2"/>
          </w:tcPr>
          <w:p w14:paraId="35635151" w14:textId="77777777" w:rsidR="009F4A54" w:rsidRPr="007479E8" w:rsidRDefault="009F4A54" w:rsidP="007A51E6">
            <w:pPr>
              <w:pStyle w:val="Tableheaderrowwhite"/>
            </w:pPr>
            <w:r>
              <w:t>Toxin result</w:t>
            </w:r>
          </w:p>
        </w:tc>
      </w:tr>
      <w:tr w:rsidR="009F4A54" w:rsidRPr="007479E8" w14:paraId="5989174C" w14:textId="77777777" w:rsidTr="004D0982">
        <w:tc>
          <w:tcPr>
            <w:tcW w:w="1349" w:type="pct"/>
            <w:gridSpan w:val="2"/>
            <w:shd w:val="clear" w:color="auto" w:fill="BEFEE9" w:themeFill="background2"/>
          </w:tcPr>
          <w:p w14:paraId="54F0CAD7" w14:textId="77777777" w:rsidR="009F4A54" w:rsidRPr="007479E8" w:rsidRDefault="009F4A54" w:rsidP="00C71439">
            <w:pPr>
              <w:pStyle w:val="Tabletext"/>
            </w:pPr>
            <w:r w:rsidRPr="007479E8">
              <w:t>Throat (oropharyngeal)</w:t>
            </w:r>
          </w:p>
        </w:tc>
        <w:tc>
          <w:tcPr>
            <w:tcW w:w="744" w:type="pct"/>
            <w:shd w:val="clear" w:color="auto" w:fill="BEFEE9" w:themeFill="background2"/>
          </w:tcPr>
          <w:p w14:paraId="34A281BB" w14:textId="77777777" w:rsidR="009F4A54" w:rsidRPr="007479E8" w:rsidRDefault="009F4A54" w:rsidP="00C71439">
            <w:pPr>
              <w:pStyle w:val="Tabletext"/>
            </w:pPr>
            <w:r w:rsidRPr="007479E8">
              <w:t>___ / ___ / ____</w:t>
            </w:r>
          </w:p>
        </w:tc>
        <w:tc>
          <w:tcPr>
            <w:tcW w:w="907" w:type="pct"/>
          </w:tcPr>
          <w:p w14:paraId="5957C4CA" w14:textId="77777777" w:rsidR="009F4A54" w:rsidRPr="007479E8" w:rsidRDefault="009F4A54" w:rsidP="00C71439">
            <w:pPr>
              <w:pStyle w:val="Tabletext"/>
            </w:pPr>
          </w:p>
        </w:tc>
        <w:tc>
          <w:tcPr>
            <w:tcW w:w="918" w:type="pct"/>
            <w:shd w:val="clear" w:color="auto" w:fill="BEFEE9" w:themeFill="background2"/>
          </w:tcPr>
          <w:p w14:paraId="17255BC4" w14:textId="77777777" w:rsidR="009F4A54" w:rsidRPr="007479E8" w:rsidRDefault="009F4A54" w:rsidP="00C71439">
            <w:pPr>
              <w:pStyle w:val="Tabletext"/>
            </w:pPr>
          </w:p>
        </w:tc>
        <w:tc>
          <w:tcPr>
            <w:tcW w:w="1083" w:type="pct"/>
            <w:shd w:val="clear" w:color="auto" w:fill="BEFEE9" w:themeFill="background2"/>
          </w:tcPr>
          <w:p w14:paraId="0F3E34A4"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60762129"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2EE31AD5"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42CE3C15" w14:textId="77777777" w:rsidTr="004D0982">
        <w:tc>
          <w:tcPr>
            <w:tcW w:w="1349" w:type="pct"/>
            <w:gridSpan w:val="2"/>
            <w:shd w:val="clear" w:color="auto" w:fill="BEFEE9" w:themeFill="background2"/>
          </w:tcPr>
          <w:p w14:paraId="7B4FA81B" w14:textId="77777777" w:rsidR="009F4A54" w:rsidRPr="007479E8" w:rsidRDefault="009F4A54" w:rsidP="00C71439">
            <w:pPr>
              <w:pStyle w:val="Tabletext"/>
            </w:pPr>
            <w:r w:rsidRPr="007479E8">
              <w:t>Nose (including nasopharyngeal)</w:t>
            </w:r>
          </w:p>
        </w:tc>
        <w:tc>
          <w:tcPr>
            <w:tcW w:w="744" w:type="pct"/>
            <w:shd w:val="clear" w:color="auto" w:fill="BEFEE9" w:themeFill="background2"/>
          </w:tcPr>
          <w:p w14:paraId="39F10A6C" w14:textId="77777777" w:rsidR="009F4A54" w:rsidRPr="007479E8" w:rsidRDefault="009F4A54" w:rsidP="00C71439">
            <w:pPr>
              <w:pStyle w:val="Tabletext"/>
            </w:pPr>
            <w:r w:rsidRPr="007479E8">
              <w:t>___ / ___ / ____</w:t>
            </w:r>
          </w:p>
        </w:tc>
        <w:tc>
          <w:tcPr>
            <w:tcW w:w="907" w:type="pct"/>
          </w:tcPr>
          <w:p w14:paraId="6F299963" w14:textId="77777777" w:rsidR="009F4A54" w:rsidRPr="007479E8" w:rsidRDefault="009F4A54" w:rsidP="00C71439">
            <w:pPr>
              <w:pStyle w:val="Tabletext"/>
            </w:pPr>
          </w:p>
        </w:tc>
        <w:tc>
          <w:tcPr>
            <w:tcW w:w="918" w:type="pct"/>
            <w:shd w:val="clear" w:color="auto" w:fill="BEFEE9" w:themeFill="background2"/>
          </w:tcPr>
          <w:p w14:paraId="29EE6819" w14:textId="77777777" w:rsidR="009F4A54" w:rsidRPr="007479E8" w:rsidRDefault="009F4A54" w:rsidP="00C71439">
            <w:pPr>
              <w:pStyle w:val="Tabletext"/>
            </w:pPr>
          </w:p>
        </w:tc>
        <w:tc>
          <w:tcPr>
            <w:tcW w:w="1083" w:type="pct"/>
            <w:shd w:val="clear" w:color="auto" w:fill="BEFEE9" w:themeFill="background2"/>
          </w:tcPr>
          <w:p w14:paraId="3A1C47BF"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69F93ADC"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1953E6E9"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54CD64AB" w14:textId="77777777" w:rsidTr="004D0982">
        <w:tc>
          <w:tcPr>
            <w:tcW w:w="1349" w:type="pct"/>
            <w:gridSpan w:val="2"/>
            <w:shd w:val="clear" w:color="auto" w:fill="BEFEE9" w:themeFill="background2"/>
          </w:tcPr>
          <w:p w14:paraId="7CE3B762" w14:textId="77777777" w:rsidR="009F4A54" w:rsidRPr="007479E8" w:rsidRDefault="009F4A54" w:rsidP="00C71439">
            <w:pPr>
              <w:pStyle w:val="Tabletext"/>
            </w:pPr>
            <w:r w:rsidRPr="007479E8">
              <w:t>Respiratory other</w:t>
            </w:r>
          </w:p>
        </w:tc>
        <w:tc>
          <w:tcPr>
            <w:tcW w:w="744" w:type="pct"/>
            <w:shd w:val="clear" w:color="auto" w:fill="BEFEE9" w:themeFill="background2"/>
          </w:tcPr>
          <w:p w14:paraId="46FF2EED" w14:textId="77777777" w:rsidR="009F4A54" w:rsidRPr="007479E8" w:rsidRDefault="009F4A54" w:rsidP="00C71439">
            <w:pPr>
              <w:pStyle w:val="Tabletext"/>
            </w:pPr>
            <w:r w:rsidRPr="007479E8">
              <w:t>___ / ___ / ____</w:t>
            </w:r>
          </w:p>
        </w:tc>
        <w:tc>
          <w:tcPr>
            <w:tcW w:w="907" w:type="pct"/>
          </w:tcPr>
          <w:p w14:paraId="46B80B8B" w14:textId="77777777" w:rsidR="009F4A54" w:rsidRPr="007479E8" w:rsidRDefault="009F4A54" w:rsidP="00C71439">
            <w:pPr>
              <w:pStyle w:val="Tabletext"/>
            </w:pPr>
          </w:p>
        </w:tc>
        <w:tc>
          <w:tcPr>
            <w:tcW w:w="918" w:type="pct"/>
            <w:shd w:val="clear" w:color="auto" w:fill="BEFEE9" w:themeFill="background2"/>
          </w:tcPr>
          <w:p w14:paraId="1D9FBE59" w14:textId="77777777" w:rsidR="009F4A54" w:rsidRPr="007479E8" w:rsidRDefault="009F4A54" w:rsidP="00C71439">
            <w:pPr>
              <w:pStyle w:val="Tabletext"/>
            </w:pPr>
          </w:p>
        </w:tc>
        <w:tc>
          <w:tcPr>
            <w:tcW w:w="1083" w:type="pct"/>
            <w:shd w:val="clear" w:color="auto" w:fill="BEFEE9" w:themeFill="background2"/>
          </w:tcPr>
          <w:p w14:paraId="1456108F"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44C60894"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7C43EC4E"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20CF904A" w14:textId="77777777" w:rsidTr="004D0982">
        <w:tc>
          <w:tcPr>
            <w:tcW w:w="1349" w:type="pct"/>
            <w:gridSpan w:val="2"/>
            <w:shd w:val="clear" w:color="auto" w:fill="BEFEE9" w:themeFill="background2"/>
          </w:tcPr>
          <w:p w14:paraId="669BE988" w14:textId="77777777" w:rsidR="009F4A54" w:rsidRPr="007479E8" w:rsidRDefault="009F4A54" w:rsidP="00C71439">
            <w:pPr>
              <w:pStyle w:val="Tabletext"/>
            </w:pPr>
            <w:r w:rsidRPr="007479E8">
              <w:t>Skin – upper limb/digit</w:t>
            </w:r>
          </w:p>
        </w:tc>
        <w:tc>
          <w:tcPr>
            <w:tcW w:w="744" w:type="pct"/>
            <w:shd w:val="clear" w:color="auto" w:fill="BEFEE9" w:themeFill="background2"/>
          </w:tcPr>
          <w:p w14:paraId="065AF873" w14:textId="77777777" w:rsidR="009F4A54" w:rsidRPr="007479E8" w:rsidRDefault="009F4A54" w:rsidP="00C71439">
            <w:pPr>
              <w:pStyle w:val="Tabletext"/>
            </w:pPr>
            <w:r w:rsidRPr="007479E8">
              <w:t>___ / ___ / ____</w:t>
            </w:r>
          </w:p>
        </w:tc>
        <w:tc>
          <w:tcPr>
            <w:tcW w:w="907" w:type="pct"/>
          </w:tcPr>
          <w:p w14:paraId="6AFA18C9" w14:textId="77777777" w:rsidR="009F4A54" w:rsidRPr="007479E8" w:rsidRDefault="009F4A54" w:rsidP="00C71439">
            <w:pPr>
              <w:pStyle w:val="Tabletext"/>
            </w:pPr>
          </w:p>
        </w:tc>
        <w:tc>
          <w:tcPr>
            <w:tcW w:w="918" w:type="pct"/>
            <w:shd w:val="clear" w:color="auto" w:fill="BEFEE9" w:themeFill="background2"/>
          </w:tcPr>
          <w:p w14:paraId="1795BC07" w14:textId="77777777" w:rsidR="009F4A54" w:rsidRPr="007479E8" w:rsidRDefault="009F4A54" w:rsidP="00C71439">
            <w:pPr>
              <w:pStyle w:val="Tabletext"/>
            </w:pPr>
          </w:p>
        </w:tc>
        <w:tc>
          <w:tcPr>
            <w:tcW w:w="1083" w:type="pct"/>
            <w:shd w:val="clear" w:color="auto" w:fill="BEFEE9" w:themeFill="background2"/>
          </w:tcPr>
          <w:p w14:paraId="665B0652"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4D0E7751"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3F043E1C"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2A1B5255" w14:textId="77777777" w:rsidTr="004D0982">
        <w:tc>
          <w:tcPr>
            <w:tcW w:w="1349" w:type="pct"/>
            <w:gridSpan w:val="2"/>
            <w:shd w:val="clear" w:color="auto" w:fill="BEFEE9" w:themeFill="background2"/>
          </w:tcPr>
          <w:p w14:paraId="55DF31BC" w14:textId="77777777" w:rsidR="009F4A54" w:rsidRPr="007479E8" w:rsidRDefault="009F4A54" w:rsidP="00C71439">
            <w:pPr>
              <w:pStyle w:val="Tabletext"/>
            </w:pPr>
            <w:r w:rsidRPr="007479E8">
              <w:t>Skin – lower limb/digit</w:t>
            </w:r>
          </w:p>
        </w:tc>
        <w:tc>
          <w:tcPr>
            <w:tcW w:w="744" w:type="pct"/>
            <w:shd w:val="clear" w:color="auto" w:fill="BEFEE9" w:themeFill="background2"/>
          </w:tcPr>
          <w:p w14:paraId="6E83E4BE" w14:textId="77777777" w:rsidR="009F4A54" w:rsidRPr="007479E8" w:rsidRDefault="009F4A54" w:rsidP="00C71439">
            <w:pPr>
              <w:pStyle w:val="Tabletext"/>
            </w:pPr>
            <w:r w:rsidRPr="007479E8">
              <w:t>___ / ___ / ____</w:t>
            </w:r>
          </w:p>
        </w:tc>
        <w:tc>
          <w:tcPr>
            <w:tcW w:w="907" w:type="pct"/>
          </w:tcPr>
          <w:p w14:paraId="54EB38FF" w14:textId="77777777" w:rsidR="009F4A54" w:rsidRPr="007479E8" w:rsidRDefault="009F4A54" w:rsidP="00C71439">
            <w:pPr>
              <w:pStyle w:val="Tabletext"/>
            </w:pPr>
          </w:p>
        </w:tc>
        <w:tc>
          <w:tcPr>
            <w:tcW w:w="918" w:type="pct"/>
            <w:shd w:val="clear" w:color="auto" w:fill="BEFEE9" w:themeFill="background2"/>
          </w:tcPr>
          <w:p w14:paraId="5EF65EBC" w14:textId="77777777" w:rsidR="009F4A54" w:rsidRPr="007479E8" w:rsidRDefault="009F4A54" w:rsidP="00C71439">
            <w:pPr>
              <w:pStyle w:val="Tabletext"/>
            </w:pPr>
          </w:p>
        </w:tc>
        <w:tc>
          <w:tcPr>
            <w:tcW w:w="1083" w:type="pct"/>
            <w:shd w:val="clear" w:color="auto" w:fill="BEFEE9" w:themeFill="background2"/>
          </w:tcPr>
          <w:p w14:paraId="2C9D32CE"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25B2E0E1"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5A69DB9F"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7D7A658D" w14:textId="77777777" w:rsidTr="004D0982">
        <w:tc>
          <w:tcPr>
            <w:tcW w:w="1349" w:type="pct"/>
            <w:gridSpan w:val="2"/>
            <w:shd w:val="clear" w:color="auto" w:fill="BEFEE9" w:themeFill="background2"/>
          </w:tcPr>
          <w:p w14:paraId="75324C1C" w14:textId="77777777" w:rsidR="009F4A54" w:rsidRPr="007479E8" w:rsidRDefault="009F4A54" w:rsidP="00C71439">
            <w:pPr>
              <w:pStyle w:val="Tabletext"/>
            </w:pPr>
            <w:r w:rsidRPr="007479E8">
              <w:t>Skin – trunk</w:t>
            </w:r>
          </w:p>
        </w:tc>
        <w:tc>
          <w:tcPr>
            <w:tcW w:w="744" w:type="pct"/>
            <w:shd w:val="clear" w:color="auto" w:fill="BEFEE9" w:themeFill="background2"/>
          </w:tcPr>
          <w:p w14:paraId="259EC815" w14:textId="77777777" w:rsidR="009F4A54" w:rsidRPr="007479E8" w:rsidRDefault="009F4A54" w:rsidP="00C71439">
            <w:pPr>
              <w:pStyle w:val="Tabletext"/>
            </w:pPr>
            <w:r w:rsidRPr="007479E8">
              <w:t>___ / ___ / ____</w:t>
            </w:r>
          </w:p>
        </w:tc>
        <w:tc>
          <w:tcPr>
            <w:tcW w:w="907" w:type="pct"/>
          </w:tcPr>
          <w:p w14:paraId="576E957C" w14:textId="77777777" w:rsidR="009F4A54" w:rsidRPr="007479E8" w:rsidRDefault="009F4A54" w:rsidP="00C71439">
            <w:pPr>
              <w:pStyle w:val="Tabletext"/>
            </w:pPr>
          </w:p>
        </w:tc>
        <w:tc>
          <w:tcPr>
            <w:tcW w:w="918" w:type="pct"/>
            <w:shd w:val="clear" w:color="auto" w:fill="BEFEE9" w:themeFill="background2"/>
          </w:tcPr>
          <w:p w14:paraId="4869974E" w14:textId="77777777" w:rsidR="009F4A54" w:rsidRPr="007479E8" w:rsidRDefault="009F4A54" w:rsidP="00C71439">
            <w:pPr>
              <w:pStyle w:val="Tabletext"/>
            </w:pPr>
          </w:p>
        </w:tc>
        <w:tc>
          <w:tcPr>
            <w:tcW w:w="1083" w:type="pct"/>
            <w:shd w:val="clear" w:color="auto" w:fill="BEFEE9" w:themeFill="background2"/>
          </w:tcPr>
          <w:p w14:paraId="15DE5C56"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0E891049"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3B42671C"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7479E8" w14:paraId="380CBE92" w14:textId="77777777" w:rsidTr="004D0982">
        <w:tc>
          <w:tcPr>
            <w:tcW w:w="1349" w:type="pct"/>
            <w:gridSpan w:val="2"/>
            <w:shd w:val="clear" w:color="auto" w:fill="BEFEE9" w:themeFill="background2"/>
          </w:tcPr>
          <w:p w14:paraId="5B96BDE5" w14:textId="77777777" w:rsidR="009F4A54" w:rsidRPr="007479E8" w:rsidRDefault="009F4A54" w:rsidP="00C71439">
            <w:pPr>
              <w:pStyle w:val="Tabletext"/>
            </w:pPr>
            <w:r w:rsidRPr="007479E8">
              <w:t>Skin – head/neck</w:t>
            </w:r>
          </w:p>
        </w:tc>
        <w:tc>
          <w:tcPr>
            <w:tcW w:w="744" w:type="pct"/>
            <w:shd w:val="clear" w:color="auto" w:fill="BEFEE9" w:themeFill="background2"/>
          </w:tcPr>
          <w:p w14:paraId="40FFD4C8" w14:textId="77777777" w:rsidR="009F4A54" w:rsidRPr="007479E8" w:rsidRDefault="009F4A54" w:rsidP="00C71439">
            <w:pPr>
              <w:pStyle w:val="Tabletext"/>
            </w:pPr>
            <w:r w:rsidRPr="007479E8">
              <w:t>___ / ___ / ____</w:t>
            </w:r>
          </w:p>
        </w:tc>
        <w:tc>
          <w:tcPr>
            <w:tcW w:w="907" w:type="pct"/>
          </w:tcPr>
          <w:p w14:paraId="3192C749" w14:textId="77777777" w:rsidR="009F4A54" w:rsidRPr="007479E8" w:rsidRDefault="009F4A54" w:rsidP="00C71439">
            <w:pPr>
              <w:pStyle w:val="Tabletext"/>
            </w:pPr>
          </w:p>
        </w:tc>
        <w:tc>
          <w:tcPr>
            <w:tcW w:w="918" w:type="pct"/>
            <w:shd w:val="clear" w:color="auto" w:fill="BEFEE9" w:themeFill="background2"/>
          </w:tcPr>
          <w:p w14:paraId="66F4120F" w14:textId="77777777" w:rsidR="009F4A54" w:rsidRPr="007479E8" w:rsidRDefault="009F4A54" w:rsidP="00C71439">
            <w:pPr>
              <w:pStyle w:val="Tabletext"/>
            </w:pPr>
          </w:p>
        </w:tc>
        <w:tc>
          <w:tcPr>
            <w:tcW w:w="1083" w:type="pct"/>
            <w:shd w:val="clear" w:color="auto" w:fill="BEFEE9" w:themeFill="background2"/>
          </w:tcPr>
          <w:p w14:paraId="3C65C1C9"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26C80AEC"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6357BD79"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r w:rsidR="009F4A54" w:rsidRPr="00582D2F" w14:paraId="16848F5D" w14:textId="77777777" w:rsidTr="004D0982">
        <w:tc>
          <w:tcPr>
            <w:tcW w:w="1349" w:type="pct"/>
            <w:gridSpan w:val="2"/>
            <w:shd w:val="clear" w:color="auto" w:fill="BEFEE9" w:themeFill="background2"/>
          </w:tcPr>
          <w:p w14:paraId="5BF7CB4B" w14:textId="77777777" w:rsidR="009F4A54" w:rsidRPr="007479E8" w:rsidRDefault="009F4A54" w:rsidP="00C71439">
            <w:pPr>
              <w:pStyle w:val="Tabletext"/>
            </w:pPr>
            <w:proofErr w:type="gramStart"/>
            <w:r w:rsidRPr="007479E8">
              <w:t>Other</w:t>
            </w:r>
            <w:proofErr w:type="gramEnd"/>
            <w:r w:rsidRPr="007479E8">
              <w:t xml:space="preserve"> site, specify</w:t>
            </w:r>
          </w:p>
        </w:tc>
        <w:tc>
          <w:tcPr>
            <w:tcW w:w="744" w:type="pct"/>
            <w:shd w:val="clear" w:color="auto" w:fill="BEFEE9" w:themeFill="background2"/>
          </w:tcPr>
          <w:p w14:paraId="4C3ED76F" w14:textId="77777777" w:rsidR="009F4A54" w:rsidRPr="007479E8" w:rsidRDefault="009F4A54" w:rsidP="00C71439">
            <w:pPr>
              <w:pStyle w:val="Tabletext"/>
            </w:pPr>
            <w:r w:rsidRPr="007479E8">
              <w:t>___ / ___ / ____</w:t>
            </w:r>
          </w:p>
        </w:tc>
        <w:tc>
          <w:tcPr>
            <w:tcW w:w="907" w:type="pct"/>
          </w:tcPr>
          <w:p w14:paraId="21DB9957" w14:textId="77777777" w:rsidR="009F4A54" w:rsidRPr="007479E8" w:rsidRDefault="009F4A54" w:rsidP="00C71439">
            <w:pPr>
              <w:pStyle w:val="Tabletext"/>
            </w:pPr>
          </w:p>
        </w:tc>
        <w:tc>
          <w:tcPr>
            <w:tcW w:w="918" w:type="pct"/>
            <w:shd w:val="clear" w:color="auto" w:fill="BEFEE9" w:themeFill="background2"/>
          </w:tcPr>
          <w:p w14:paraId="0096542F" w14:textId="77777777" w:rsidR="009F4A54" w:rsidRPr="007479E8" w:rsidRDefault="009F4A54" w:rsidP="00C71439">
            <w:pPr>
              <w:pStyle w:val="Tabletext"/>
            </w:pPr>
          </w:p>
        </w:tc>
        <w:tc>
          <w:tcPr>
            <w:tcW w:w="1083" w:type="pct"/>
            <w:shd w:val="clear" w:color="auto" w:fill="BEFEE9" w:themeFill="background2"/>
          </w:tcPr>
          <w:p w14:paraId="22283DAF"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Positive</w:t>
            </w:r>
            <w:r w:rsidRPr="007479E8">
              <w:t xml:space="preserve">  </w:t>
            </w:r>
          </w:p>
          <w:p w14:paraId="7CD3154C" w14:textId="77777777" w:rsidR="009F4A54" w:rsidRPr="007479E8"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w:t>
            </w:r>
            <w:r>
              <w:t>Negative</w:t>
            </w:r>
          </w:p>
          <w:p w14:paraId="48E50F30" w14:textId="77777777" w:rsidR="009F4A54" w:rsidRPr="00582D2F" w:rsidRDefault="009F4A54" w:rsidP="00C71439">
            <w:pPr>
              <w:pStyle w:val="Tabletext"/>
            </w:pPr>
            <w:r w:rsidRPr="007479E8">
              <w:fldChar w:fldCharType="begin">
                <w:ffData>
                  <w:name w:val="Check1"/>
                  <w:enabled/>
                  <w:calcOnExit w:val="0"/>
                  <w:checkBox>
                    <w:sizeAuto/>
                    <w:default w:val="0"/>
                  </w:checkBox>
                </w:ffData>
              </w:fldChar>
            </w:r>
            <w:r w:rsidRPr="007479E8">
              <w:instrText xml:space="preserve"> FORMCHECKBOX </w:instrText>
            </w:r>
            <w:r w:rsidRPr="007479E8">
              <w:fldChar w:fldCharType="separate"/>
            </w:r>
            <w:r w:rsidRPr="007479E8">
              <w:fldChar w:fldCharType="end"/>
            </w:r>
            <w:r w:rsidRPr="007479E8">
              <w:t xml:space="preserve"> Unknown/not tested</w:t>
            </w:r>
          </w:p>
        </w:tc>
      </w:tr>
    </w:tbl>
    <w:p w14:paraId="767C9DFA" w14:textId="6DA536F2" w:rsidR="009F4A54" w:rsidRDefault="00BE61BA" w:rsidP="00400E93">
      <w:pPr>
        <w:pStyle w:val="Heading2"/>
        <w:pageBreakBefore/>
      </w:pPr>
      <w:bookmarkStart w:id="4" w:name="_Toc235464870"/>
      <w:r>
        <w:lastRenderedPageBreak/>
        <w:t>4.</w:t>
      </w:r>
      <w:r>
        <w:tab/>
      </w:r>
      <w:r w:rsidR="009F4A54">
        <w:t>Case details and demographics</w:t>
      </w:r>
      <w:bookmarkEnd w:id="4"/>
    </w:p>
    <w:tbl>
      <w:tblPr>
        <w:tblStyle w:val="TableGridLight"/>
        <w:tblW w:w="5000" w:type="pct"/>
        <w:tblCellMar>
          <w:top w:w="28" w:type="dxa"/>
          <w:bottom w:w="28" w:type="dxa"/>
        </w:tblCellMar>
        <w:tblLook w:val="04A0" w:firstRow="1" w:lastRow="0" w:firstColumn="1" w:lastColumn="0" w:noHBand="0" w:noVBand="1"/>
      </w:tblPr>
      <w:tblGrid>
        <w:gridCol w:w="1774"/>
        <w:gridCol w:w="1255"/>
        <w:gridCol w:w="3539"/>
        <w:gridCol w:w="1280"/>
        <w:gridCol w:w="2630"/>
      </w:tblGrid>
      <w:tr w:rsidR="009F4A54" w14:paraId="4CF0A7AA" w14:textId="77777777" w:rsidTr="004D0982">
        <w:tc>
          <w:tcPr>
            <w:tcW w:w="1445" w:type="pct"/>
            <w:gridSpan w:val="2"/>
          </w:tcPr>
          <w:p w14:paraId="25C56CB1" w14:textId="77777777" w:rsidR="009F4A54" w:rsidRPr="00F254E3" w:rsidRDefault="009F4A54" w:rsidP="00BE61BA">
            <w:pPr>
              <w:pStyle w:val="Tabletext"/>
            </w:pPr>
            <w:r w:rsidRPr="00F254E3">
              <w:t>Surname / family name</w:t>
            </w:r>
            <w:r>
              <w:t>:</w:t>
            </w:r>
          </w:p>
        </w:tc>
        <w:tc>
          <w:tcPr>
            <w:tcW w:w="3555" w:type="pct"/>
            <w:gridSpan w:val="3"/>
          </w:tcPr>
          <w:p w14:paraId="21E7994B" w14:textId="77777777" w:rsidR="009F4A54" w:rsidRPr="00F254E3" w:rsidRDefault="009F4A54" w:rsidP="00BE61BA">
            <w:pPr>
              <w:pStyle w:val="Tabletext"/>
            </w:pPr>
          </w:p>
        </w:tc>
      </w:tr>
      <w:tr w:rsidR="009F4A54" w14:paraId="78DD4C10" w14:textId="77777777" w:rsidTr="004D0982">
        <w:tc>
          <w:tcPr>
            <w:tcW w:w="1445" w:type="pct"/>
            <w:gridSpan w:val="2"/>
          </w:tcPr>
          <w:p w14:paraId="475D014B" w14:textId="77777777" w:rsidR="009F4A54" w:rsidRPr="00F254E3" w:rsidRDefault="009F4A54" w:rsidP="00BE61BA">
            <w:pPr>
              <w:pStyle w:val="Tabletext"/>
            </w:pPr>
            <w:r w:rsidRPr="00F254E3">
              <w:t>Given name(s)</w:t>
            </w:r>
            <w:r>
              <w:t>:</w:t>
            </w:r>
          </w:p>
        </w:tc>
        <w:tc>
          <w:tcPr>
            <w:tcW w:w="3555" w:type="pct"/>
            <w:gridSpan w:val="3"/>
          </w:tcPr>
          <w:p w14:paraId="56078099" w14:textId="77777777" w:rsidR="009F4A54" w:rsidRPr="00F254E3" w:rsidRDefault="009F4A54" w:rsidP="00BE61BA">
            <w:pPr>
              <w:pStyle w:val="Tabletext"/>
            </w:pPr>
          </w:p>
        </w:tc>
      </w:tr>
      <w:tr w:rsidR="009F4A54" w14:paraId="332C3AC0" w14:textId="77777777" w:rsidTr="004D0982">
        <w:tc>
          <w:tcPr>
            <w:tcW w:w="1445" w:type="pct"/>
            <w:gridSpan w:val="2"/>
            <w:shd w:val="clear" w:color="auto" w:fill="BEFEE9" w:themeFill="background2"/>
          </w:tcPr>
          <w:p w14:paraId="5CBC03E3" w14:textId="77777777" w:rsidR="009F4A54" w:rsidRPr="00F254E3" w:rsidRDefault="009F4A54" w:rsidP="00BE61BA">
            <w:pPr>
              <w:pStyle w:val="Tabletext"/>
            </w:pPr>
            <w:r w:rsidRPr="00F254E3">
              <w:t>Date of birth</w:t>
            </w:r>
            <w:r>
              <w:t xml:space="preserve"> and </w:t>
            </w:r>
            <w:r w:rsidRPr="00F254E3">
              <w:t>age</w:t>
            </w:r>
            <w:r>
              <w:t>:</w:t>
            </w:r>
          </w:p>
        </w:tc>
        <w:tc>
          <w:tcPr>
            <w:tcW w:w="3555" w:type="pct"/>
            <w:gridSpan w:val="3"/>
            <w:shd w:val="clear" w:color="auto" w:fill="BEFEE9" w:themeFill="background2"/>
          </w:tcPr>
          <w:p w14:paraId="33EE01E5" w14:textId="77777777" w:rsidR="009F4A54" w:rsidRDefault="009F4A54" w:rsidP="00BE61BA">
            <w:pPr>
              <w:pStyle w:val="Tabletext"/>
            </w:pPr>
            <w:r w:rsidRPr="00F254E3">
              <w:t xml:space="preserve">DOB: ___ / ___ / ____   </w:t>
            </w:r>
          </w:p>
          <w:p w14:paraId="4CCB6D48" w14:textId="77777777" w:rsidR="009F4A54" w:rsidRPr="00F254E3" w:rsidRDefault="009F4A54" w:rsidP="00BE61BA">
            <w:pPr>
              <w:pStyle w:val="Tabletext"/>
            </w:pPr>
            <w:r w:rsidRPr="00F254E3">
              <w:t>Age: ____ years / ____ months</w:t>
            </w:r>
          </w:p>
        </w:tc>
      </w:tr>
      <w:tr w:rsidR="009F4A54" w14:paraId="14C0A884" w14:textId="77777777" w:rsidTr="004D0982">
        <w:tc>
          <w:tcPr>
            <w:tcW w:w="1445" w:type="pct"/>
            <w:gridSpan w:val="2"/>
            <w:shd w:val="clear" w:color="auto" w:fill="BEFEE9" w:themeFill="background2"/>
          </w:tcPr>
          <w:p w14:paraId="42D69830" w14:textId="77777777" w:rsidR="009F4A54" w:rsidRPr="00F254E3" w:rsidRDefault="009F4A54" w:rsidP="00BE61BA">
            <w:pPr>
              <w:pStyle w:val="Tabletext"/>
            </w:pPr>
            <w:r w:rsidRPr="00F254E3">
              <w:t>Sex at birth</w:t>
            </w:r>
            <w:r>
              <w:t>:</w:t>
            </w:r>
          </w:p>
        </w:tc>
        <w:tc>
          <w:tcPr>
            <w:tcW w:w="3555" w:type="pct"/>
            <w:gridSpan w:val="3"/>
            <w:shd w:val="clear" w:color="auto" w:fill="BEFEE9" w:themeFill="background2"/>
          </w:tcPr>
          <w:p w14:paraId="3D994B5F"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Male </w:t>
            </w:r>
          </w:p>
          <w:p w14:paraId="3CED3E80"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Female  </w:t>
            </w:r>
          </w:p>
          <w:p w14:paraId="748376CF"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X/Other  </w:t>
            </w:r>
          </w:p>
          <w:p w14:paraId="7271D9E2"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Unknown / not stated</w:t>
            </w:r>
          </w:p>
        </w:tc>
      </w:tr>
      <w:tr w:rsidR="009F4A54" w14:paraId="6C577008" w14:textId="77777777" w:rsidTr="004D0982">
        <w:tc>
          <w:tcPr>
            <w:tcW w:w="1445" w:type="pct"/>
            <w:gridSpan w:val="2"/>
            <w:shd w:val="clear" w:color="auto" w:fill="BEFEE9" w:themeFill="background2"/>
          </w:tcPr>
          <w:p w14:paraId="3E0D9BB5" w14:textId="77777777" w:rsidR="009F4A54" w:rsidRPr="00F254E3" w:rsidRDefault="009F4A54" w:rsidP="00BE61BA">
            <w:pPr>
              <w:pStyle w:val="Tabletext"/>
            </w:pPr>
            <w:r w:rsidRPr="00F254E3">
              <w:t>Gender at diagnosis</w:t>
            </w:r>
            <w:r>
              <w:t>:</w:t>
            </w:r>
          </w:p>
        </w:tc>
        <w:tc>
          <w:tcPr>
            <w:tcW w:w="3555" w:type="pct"/>
            <w:gridSpan w:val="3"/>
            <w:shd w:val="clear" w:color="auto" w:fill="BEFEE9" w:themeFill="background2"/>
          </w:tcPr>
          <w:p w14:paraId="2B1B3ABC"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Man/male  </w:t>
            </w:r>
          </w:p>
          <w:p w14:paraId="4EA8F8D1"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Woman/female </w:t>
            </w:r>
          </w:p>
          <w:p w14:paraId="435E3E72"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Non-binary  </w:t>
            </w:r>
          </w:p>
          <w:p w14:paraId="118E710F"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Other: ______  </w:t>
            </w:r>
          </w:p>
          <w:p w14:paraId="20941788"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Not stated</w:t>
            </w:r>
          </w:p>
        </w:tc>
      </w:tr>
      <w:tr w:rsidR="009F4A54" w14:paraId="78662A07" w14:textId="77777777" w:rsidTr="004D0982">
        <w:tc>
          <w:tcPr>
            <w:tcW w:w="1445" w:type="pct"/>
            <w:gridSpan w:val="2"/>
            <w:shd w:val="clear" w:color="auto" w:fill="BEFEE9" w:themeFill="background2"/>
          </w:tcPr>
          <w:p w14:paraId="7171C283" w14:textId="77777777" w:rsidR="009F4A54" w:rsidRPr="00F254E3" w:rsidRDefault="009F4A54" w:rsidP="00BE61BA">
            <w:pPr>
              <w:pStyle w:val="Tabletext"/>
            </w:pPr>
            <w:r w:rsidRPr="00F254E3">
              <w:t>Indigenous status</w:t>
            </w:r>
            <w:r>
              <w:t>:</w:t>
            </w:r>
          </w:p>
        </w:tc>
        <w:tc>
          <w:tcPr>
            <w:tcW w:w="3555" w:type="pct"/>
            <w:gridSpan w:val="3"/>
            <w:shd w:val="clear" w:color="auto" w:fill="BEFEE9" w:themeFill="background2"/>
          </w:tcPr>
          <w:p w14:paraId="3440131A"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Aboriginal </w:t>
            </w:r>
          </w:p>
          <w:p w14:paraId="19299B7F"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Torres Strait Islander </w:t>
            </w:r>
          </w:p>
          <w:p w14:paraId="6C3F22D0"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Both Aboriginal and Torres Strait Islander  </w:t>
            </w:r>
          </w:p>
          <w:p w14:paraId="4D2770EF"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w:t>
            </w:r>
            <w:r>
              <w:t xml:space="preserve">Neither Aboriginal </w:t>
            </w:r>
            <w:proofErr w:type="gramStart"/>
            <w:r>
              <w:t>or</w:t>
            </w:r>
            <w:proofErr w:type="gramEnd"/>
            <w:r>
              <w:t xml:space="preserve"> Torres Strait Islander</w:t>
            </w:r>
            <w:r w:rsidRPr="00FE3685">
              <w:t xml:space="preserve">  </w:t>
            </w:r>
          </w:p>
          <w:p w14:paraId="7D2465E6"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Not stated</w:t>
            </w:r>
          </w:p>
        </w:tc>
      </w:tr>
      <w:tr w:rsidR="009F4A54" w14:paraId="0E567140" w14:textId="77777777" w:rsidTr="004D0982">
        <w:tc>
          <w:tcPr>
            <w:tcW w:w="846" w:type="pct"/>
            <w:vMerge w:val="restart"/>
            <w:shd w:val="clear" w:color="auto" w:fill="BEFEE9" w:themeFill="background2"/>
          </w:tcPr>
          <w:p w14:paraId="026749F4" w14:textId="77777777" w:rsidR="009F4A54" w:rsidRPr="00F254E3" w:rsidRDefault="009F4A54" w:rsidP="00BE61BA">
            <w:pPr>
              <w:pStyle w:val="Tabletext"/>
            </w:pPr>
            <w:r w:rsidRPr="00F254E3">
              <w:t>Residential address</w:t>
            </w:r>
          </w:p>
        </w:tc>
        <w:tc>
          <w:tcPr>
            <w:tcW w:w="599" w:type="pct"/>
          </w:tcPr>
          <w:p w14:paraId="4F8CCF69" w14:textId="77777777" w:rsidR="009F4A54" w:rsidRPr="00F254E3" w:rsidRDefault="009F4A54" w:rsidP="00BE61BA">
            <w:pPr>
              <w:pStyle w:val="Tabletext"/>
            </w:pPr>
            <w:r>
              <w:t>Street:</w:t>
            </w:r>
          </w:p>
        </w:tc>
        <w:tc>
          <w:tcPr>
            <w:tcW w:w="3555" w:type="pct"/>
            <w:gridSpan w:val="3"/>
          </w:tcPr>
          <w:p w14:paraId="67FDCAB5" w14:textId="77777777" w:rsidR="009F4A54" w:rsidRPr="00F254E3" w:rsidRDefault="009F4A54" w:rsidP="00BE61BA">
            <w:pPr>
              <w:pStyle w:val="Tabletext"/>
            </w:pPr>
          </w:p>
        </w:tc>
      </w:tr>
      <w:tr w:rsidR="009F4A54" w14:paraId="0E425F6F" w14:textId="77777777" w:rsidTr="004D0982">
        <w:tc>
          <w:tcPr>
            <w:tcW w:w="846" w:type="pct"/>
            <w:vMerge/>
            <w:shd w:val="clear" w:color="auto" w:fill="BEFEE9" w:themeFill="background2"/>
          </w:tcPr>
          <w:p w14:paraId="25436284" w14:textId="77777777" w:rsidR="009F4A54" w:rsidRPr="00F254E3" w:rsidRDefault="009F4A54" w:rsidP="00BE61BA">
            <w:pPr>
              <w:pStyle w:val="Tabletext"/>
            </w:pPr>
          </w:p>
        </w:tc>
        <w:tc>
          <w:tcPr>
            <w:tcW w:w="599" w:type="pct"/>
            <w:shd w:val="clear" w:color="auto" w:fill="BEFEE9" w:themeFill="background2"/>
          </w:tcPr>
          <w:p w14:paraId="2527399F" w14:textId="77777777" w:rsidR="009F4A54" w:rsidRPr="00F254E3" w:rsidRDefault="009F4A54" w:rsidP="00BE61BA">
            <w:pPr>
              <w:pStyle w:val="Tabletext"/>
            </w:pPr>
            <w:r w:rsidRPr="00F254E3">
              <w:t>Suburb / town</w:t>
            </w:r>
            <w:r>
              <w:t>:</w:t>
            </w:r>
          </w:p>
        </w:tc>
        <w:tc>
          <w:tcPr>
            <w:tcW w:w="3555" w:type="pct"/>
            <w:gridSpan w:val="3"/>
            <w:shd w:val="clear" w:color="auto" w:fill="BEFEE9" w:themeFill="background2"/>
          </w:tcPr>
          <w:p w14:paraId="6CDA502A" w14:textId="77777777" w:rsidR="009F4A54" w:rsidRPr="00F254E3" w:rsidRDefault="009F4A54" w:rsidP="00BE61BA">
            <w:pPr>
              <w:pStyle w:val="Tabletext"/>
            </w:pPr>
          </w:p>
        </w:tc>
      </w:tr>
      <w:tr w:rsidR="009F4A54" w14:paraId="02379EF6" w14:textId="77777777" w:rsidTr="004D0982">
        <w:tc>
          <w:tcPr>
            <w:tcW w:w="846" w:type="pct"/>
            <w:vMerge/>
            <w:shd w:val="clear" w:color="auto" w:fill="BEFEE9" w:themeFill="background2"/>
          </w:tcPr>
          <w:p w14:paraId="2353E8B0" w14:textId="77777777" w:rsidR="009F4A54" w:rsidRPr="00F254E3" w:rsidRDefault="009F4A54" w:rsidP="00BE61BA">
            <w:pPr>
              <w:pStyle w:val="Tabletext"/>
            </w:pPr>
          </w:p>
        </w:tc>
        <w:tc>
          <w:tcPr>
            <w:tcW w:w="599" w:type="pct"/>
            <w:shd w:val="clear" w:color="auto" w:fill="BEFEE9" w:themeFill="background2"/>
          </w:tcPr>
          <w:p w14:paraId="651266BA" w14:textId="77777777" w:rsidR="009F4A54" w:rsidRPr="00F254E3" w:rsidRDefault="009F4A54" w:rsidP="00BE61BA">
            <w:pPr>
              <w:pStyle w:val="Tabletext"/>
            </w:pPr>
            <w:r>
              <w:t>S</w:t>
            </w:r>
            <w:r w:rsidRPr="00F254E3">
              <w:t>tate</w:t>
            </w:r>
            <w:r>
              <w:t>:</w:t>
            </w:r>
          </w:p>
        </w:tc>
        <w:tc>
          <w:tcPr>
            <w:tcW w:w="1689" w:type="pct"/>
            <w:shd w:val="clear" w:color="auto" w:fill="BEFEE9" w:themeFill="background2"/>
          </w:tcPr>
          <w:p w14:paraId="0DFBCFA8" w14:textId="77777777" w:rsidR="009F4A54" w:rsidRPr="00F254E3" w:rsidRDefault="009F4A54" w:rsidP="00BE61BA">
            <w:pPr>
              <w:pStyle w:val="Tabletext"/>
            </w:pPr>
          </w:p>
        </w:tc>
        <w:tc>
          <w:tcPr>
            <w:tcW w:w="611" w:type="pct"/>
            <w:shd w:val="clear" w:color="auto" w:fill="BEFEE9" w:themeFill="background2"/>
          </w:tcPr>
          <w:p w14:paraId="105A0A98" w14:textId="77777777" w:rsidR="009F4A54" w:rsidRPr="00F254E3" w:rsidRDefault="009F4A54" w:rsidP="00BE61BA">
            <w:pPr>
              <w:pStyle w:val="Tabletext"/>
            </w:pPr>
            <w:r>
              <w:t>Postcode</w:t>
            </w:r>
          </w:p>
        </w:tc>
        <w:tc>
          <w:tcPr>
            <w:tcW w:w="1255" w:type="pct"/>
            <w:shd w:val="clear" w:color="auto" w:fill="BEFEE9" w:themeFill="background2"/>
          </w:tcPr>
          <w:p w14:paraId="69552349" w14:textId="77777777" w:rsidR="009F4A54" w:rsidRPr="00F254E3" w:rsidRDefault="009F4A54" w:rsidP="00BE61BA">
            <w:pPr>
              <w:pStyle w:val="Tabletext"/>
            </w:pPr>
          </w:p>
        </w:tc>
      </w:tr>
      <w:tr w:rsidR="009F4A54" w14:paraId="43E6797E" w14:textId="77777777" w:rsidTr="004D0982">
        <w:tc>
          <w:tcPr>
            <w:tcW w:w="1445" w:type="pct"/>
            <w:gridSpan w:val="2"/>
          </w:tcPr>
          <w:p w14:paraId="2AD9E503" w14:textId="77777777" w:rsidR="009F4A54" w:rsidRPr="00F254E3" w:rsidRDefault="009F4A54" w:rsidP="00BE61BA">
            <w:pPr>
              <w:pStyle w:val="Tabletext"/>
            </w:pPr>
            <w:r w:rsidRPr="00F254E3">
              <w:t>Phone</w:t>
            </w:r>
            <w:r>
              <w:t>:</w:t>
            </w:r>
          </w:p>
        </w:tc>
        <w:tc>
          <w:tcPr>
            <w:tcW w:w="3555" w:type="pct"/>
            <w:gridSpan w:val="3"/>
          </w:tcPr>
          <w:p w14:paraId="04336CED" w14:textId="77777777" w:rsidR="009F4A54" w:rsidRPr="00F254E3" w:rsidRDefault="009F4A54" w:rsidP="00BE61BA">
            <w:pPr>
              <w:pStyle w:val="Tabletext"/>
            </w:pPr>
          </w:p>
        </w:tc>
      </w:tr>
      <w:tr w:rsidR="009F4A54" w14:paraId="5EAE157D" w14:textId="77777777" w:rsidTr="004D0982">
        <w:tc>
          <w:tcPr>
            <w:tcW w:w="1445" w:type="pct"/>
            <w:gridSpan w:val="2"/>
          </w:tcPr>
          <w:p w14:paraId="7BCFB5DB" w14:textId="77777777" w:rsidR="009F4A54" w:rsidRPr="00F254E3" w:rsidRDefault="009F4A54" w:rsidP="00BE61BA">
            <w:pPr>
              <w:pStyle w:val="Tabletext"/>
            </w:pPr>
            <w:r>
              <w:t>Email:</w:t>
            </w:r>
          </w:p>
        </w:tc>
        <w:tc>
          <w:tcPr>
            <w:tcW w:w="3555" w:type="pct"/>
            <w:gridSpan w:val="3"/>
          </w:tcPr>
          <w:p w14:paraId="6A807FA7" w14:textId="77777777" w:rsidR="009F4A54" w:rsidRPr="00F254E3" w:rsidRDefault="009F4A54" w:rsidP="00BE61BA">
            <w:pPr>
              <w:pStyle w:val="Tabletext"/>
            </w:pPr>
          </w:p>
        </w:tc>
      </w:tr>
      <w:tr w:rsidR="009F4A54" w14:paraId="07D86265" w14:textId="77777777" w:rsidTr="004D0982">
        <w:tc>
          <w:tcPr>
            <w:tcW w:w="846" w:type="pct"/>
            <w:vMerge w:val="restart"/>
          </w:tcPr>
          <w:p w14:paraId="577B44DC" w14:textId="77777777" w:rsidR="009F4A54" w:rsidRPr="00F254E3" w:rsidRDefault="009F4A54" w:rsidP="00BE61BA">
            <w:pPr>
              <w:pStyle w:val="Tabletext"/>
            </w:pPr>
            <w:r w:rsidRPr="00F254E3">
              <w:t>Parent / carer / alternate contact, if relevant</w:t>
            </w:r>
          </w:p>
        </w:tc>
        <w:tc>
          <w:tcPr>
            <w:tcW w:w="599" w:type="pct"/>
          </w:tcPr>
          <w:p w14:paraId="2F0D8DB4" w14:textId="77777777" w:rsidR="009F4A54" w:rsidRPr="00F254E3" w:rsidRDefault="009F4A54" w:rsidP="00BE61BA">
            <w:pPr>
              <w:pStyle w:val="Tabletext"/>
            </w:pPr>
            <w:r>
              <w:t>Name:</w:t>
            </w:r>
          </w:p>
        </w:tc>
        <w:tc>
          <w:tcPr>
            <w:tcW w:w="3555" w:type="pct"/>
            <w:gridSpan w:val="3"/>
          </w:tcPr>
          <w:p w14:paraId="36020DCE" w14:textId="77777777" w:rsidR="009F4A54" w:rsidRPr="00F254E3" w:rsidRDefault="009F4A54" w:rsidP="00BE61BA">
            <w:pPr>
              <w:pStyle w:val="Tabletext"/>
            </w:pPr>
          </w:p>
        </w:tc>
      </w:tr>
      <w:tr w:rsidR="009F4A54" w14:paraId="19BA18AA" w14:textId="77777777" w:rsidTr="004D0982">
        <w:tc>
          <w:tcPr>
            <w:tcW w:w="846" w:type="pct"/>
            <w:vMerge/>
          </w:tcPr>
          <w:p w14:paraId="134365E8" w14:textId="77777777" w:rsidR="009F4A54" w:rsidRPr="00F254E3" w:rsidRDefault="009F4A54" w:rsidP="00BE61BA">
            <w:pPr>
              <w:pStyle w:val="Tabletext"/>
            </w:pPr>
          </w:p>
        </w:tc>
        <w:tc>
          <w:tcPr>
            <w:tcW w:w="599" w:type="pct"/>
          </w:tcPr>
          <w:p w14:paraId="1BA92503" w14:textId="77777777" w:rsidR="009F4A54" w:rsidRPr="00F254E3" w:rsidRDefault="009F4A54" w:rsidP="00BE61BA">
            <w:pPr>
              <w:pStyle w:val="Tabletext"/>
            </w:pPr>
            <w:r>
              <w:t>Relationship:</w:t>
            </w:r>
          </w:p>
        </w:tc>
        <w:tc>
          <w:tcPr>
            <w:tcW w:w="3555" w:type="pct"/>
            <w:gridSpan w:val="3"/>
          </w:tcPr>
          <w:p w14:paraId="42FDB29D" w14:textId="77777777" w:rsidR="009F4A54" w:rsidRPr="00F254E3" w:rsidRDefault="009F4A54" w:rsidP="00BE61BA">
            <w:pPr>
              <w:pStyle w:val="Tabletext"/>
            </w:pPr>
          </w:p>
        </w:tc>
      </w:tr>
      <w:tr w:rsidR="009F4A54" w14:paraId="0B321B79" w14:textId="77777777" w:rsidTr="004D0982">
        <w:tc>
          <w:tcPr>
            <w:tcW w:w="846" w:type="pct"/>
            <w:vMerge/>
          </w:tcPr>
          <w:p w14:paraId="1350ED41" w14:textId="77777777" w:rsidR="009F4A54" w:rsidRPr="00F254E3" w:rsidRDefault="009F4A54" w:rsidP="00BE61BA">
            <w:pPr>
              <w:pStyle w:val="Tabletext"/>
            </w:pPr>
          </w:p>
        </w:tc>
        <w:tc>
          <w:tcPr>
            <w:tcW w:w="599" w:type="pct"/>
          </w:tcPr>
          <w:p w14:paraId="22AA92A2" w14:textId="77777777" w:rsidR="009F4A54" w:rsidRPr="00F254E3" w:rsidRDefault="009F4A54" w:rsidP="00BE61BA">
            <w:pPr>
              <w:pStyle w:val="Tabletext"/>
            </w:pPr>
            <w:r>
              <w:t>Phone:</w:t>
            </w:r>
          </w:p>
        </w:tc>
        <w:tc>
          <w:tcPr>
            <w:tcW w:w="3555" w:type="pct"/>
            <w:gridSpan w:val="3"/>
          </w:tcPr>
          <w:p w14:paraId="04C8174A" w14:textId="77777777" w:rsidR="009F4A54" w:rsidRPr="00F254E3" w:rsidRDefault="009F4A54" w:rsidP="00BE61BA">
            <w:pPr>
              <w:pStyle w:val="Tabletext"/>
            </w:pPr>
          </w:p>
        </w:tc>
      </w:tr>
      <w:tr w:rsidR="009F4A54" w14:paraId="22D27BA2" w14:textId="77777777" w:rsidTr="004D0982">
        <w:tc>
          <w:tcPr>
            <w:tcW w:w="1445" w:type="pct"/>
            <w:gridSpan w:val="2"/>
          </w:tcPr>
          <w:p w14:paraId="1C549D2B" w14:textId="77777777" w:rsidR="009F4A54" w:rsidRPr="00F254E3" w:rsidRDefault="009F4A54" w:rsidP="00BE61BA">
            <w:pPr>
              <w:pStyle w:val="Tabletext"/>
            </w:pPr>
            <w:r w:rsidRPr="00F254E3">
              <w:t>Country of birth</w:t>
            </w:r>
          </w:p>
        </w:tc>
        <w:tc>
          <w:tcPr>
            <w:tcW w:w="3555" w:type="pct"/>
            <w:gridSpan w:val="3"/>
          </w:tcPr>
          <w:p w14:paraId="751E348A" w14:textId="77777777" w:rsidR="009F4A54" w:rsidRPr="00FE3685" w:rsidRDefault="009F4A54" w:rsidP="00BE61BA">
            <w:pPr>
              <w:pStyle w:val="Tabletext"/>
            </w:pP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Australia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Other: __________________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Unknown</w:t>
            </w:r>
          </w:p>
        </w:tc>
      </w:tr>
      <w:tr w:rsidR="009F4A54" w14:paraId="748537EB" w14:textId="77777777" w:rsidTr="004D0982">
        <w:tc>
          <w:tcPr>
            <w:tcW w:w="1445" w:type="pct"/>
            <w:gridSpan w:val="2"/>
          </w:tcPr>
          <w:p w14:paraId="7FDDC619" w14:textId="77777777" w:rsidR="009F4A54" w:rsidRPr="00F254E3" w:rsidRDefault="009F4A54" w:rsidP="00BE61BA">
            <w:pPr>
              <w:pStyle w:val="Tabletext"/>
            </w:pPr>
            <w:r w:rsidRPr="00F254E3">
              <w:t>Primary language / interpreter required</w:t>
            </w:r>
          </w:p>
        </w:tc>
        <w:tc>
          <w:tcPr>
            <w:tcW w:w="3555" w:type="pct"/>
            <w:gridSpan w:val="3"/>
          </w:tcPr>
          <w:p w14:paraId="7A059B86" w14:textId="77777777" w:rsidR="009F4A54" w:rsidRPr="00FE3685" w:rsidRDefault="009F4A54" w:rsidP="00BE61BA">
            <w:pPr>
              <w:pStyle w:val="Tabletext"/>
            </w:pPr>
            <w:r w:rsidRPr="00FE3685">
              <w:t xml:space="preserve">Language: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English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Other: ________________   </w:t>
            </w:r>
          </w:p>
          <w:p w14:paraId="442C59FE" w14:textId="77777777" w:rsidR="009F4A54" w:rsidRPr="00FE3685" w:rsidRDefault="009F4A54" w:rsidP="00BE61BA">
            <w:pPr>
              <w:pStyle w:val="Tabletext"/>
            </w:pPr>
            <w:r w:rsidRPr="00FE3685">
              <w:t xml:space="preserve">Interpreter required?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Yes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No   </w:t>
            </w:r>
            <w:r w:rsidRPr="00FE3685">
              <w:fldChar w:fldCharType="begin">
                <w:ffData>
                  <w:name w:val="Check1"/>
                  <w:enabled/>
                  <w:calcOnExit w:val="0"/>
                  <w:checkBox>
                    <w:sizeAuto/>
                    <w:default w:val="0"/>
                  </w:checkBox>
                </w:ffData>
              </w:fldChar>
            </w:r>
            <w:r w:rsidRPr="00FE3685">
              <w:instrText xml:space="preserve"> FORMCHECKBOX </w:instrText>
            </w:r>
            <w:r w:rsidRPr="00FE3685">
              <w:fldChar w:fldCharType="separate"/>
            </w:r>
            <w:r w:rsidRPr="00FE3685">
              <w:fldChar w:fldCharType="end"/>
            </w:r>
            <w:r w:rsidRPr="00FE3685">
              <w:t xml:space="preserve"> Unknown</w:t>
            </w:r>
          </w:p>
        </w:tc>
      </w:tr>
      <w:tr w:rsidR="009F4A54" w14:paraId="67DD90E1" w14:textId="77777777" w:rsidTr="004D0982">
        <w:tc>
          <w:tcPr>
            <w:tcW w:w="846" w:type="pct"/>
            <w:vMerge w:val="restart"/>
          </w:tcPr>
          <w:p w14:paraId="35BF19A0" w14:textId="77777777" w:rsidR="009F4A54" w:rsidRPr="00F254E3" w:rsidRDefault="009F4A54" w:rsidP="00BE61BA">
            <w:pPr>
              <w:pStyle w:val="Tabletext"/>
            </w:pPr>
            <w:r w:rsidRPr="00F254E3">
              <w:t>Occupation / school / childcare / other regular setting</w:t>
            </w:r>
          </w:p>
        </w:tc>
        <w:tc>
          <w:tcPr>
            <w:tcW w:w="599" w:type="pct"/>
          </w:tcPr>
          <w:p w14:paraId="7F46CE49" w14:textId="77777777" w:rsidR="009F4A54" w:rsidRPr="00F254E3" w:rsidRDefault="009F4A54" w:rsidP="00BE61BA">
            <w:pPr>
              <w:pStyle w:val="Tabletext"/>
            </w:pPr>
            <w:r w:rsidRPr="00F254E3">
              <w:t>Role:</w:t>
            </w:r>
          </w:p>
        </w:tc>
        <w:tc>
          <w:tcPr>
            <w:tcW w:w="3555" w:type="pct"/>
            <w:gridSpan w:val="3"/>
          </w:tcPr>
          <w:p w14:paraId="5A64CB71" w14:textId="77777777" w:rsidR="009F4A54" w:rsidRPr="00DD3877" w:rsidRDefault="009F4A54" w:rsidP="00BE61BA">
            <w:pPr>
              <w:pStyle w:val="Tabletext"/>
            </w:pPr>
          </w:p>
        </w:tc>
      </w:tr>
      <w:tr w:rsidR="009F4A54" w14:paraId="77C1F01D" w14:textId="77777777" w:rsidTr="004D0982">
        <w:tc>
          <w:tcPr>
            <w:tcW w:w="846" w:type="pct"/>
            <w:vMerge/>
          </w:tcPr>
          <w:p w14:paraId="3A0BF7FB" w14:textId="77777777" w:rsidR="009F4A54" w:rsidRPr="00F254E3" w:rsidRDefault="009F4A54" w:rsidP="00BE61BA">
            <w:pPr>
              <w:pStyle w:val="Tabletext"/>
            </w:pPr>
          </w:p>
        </w:tc>
        <w:tc>
          <w:tcPr>
            <w:tcW w:w="599" w:type="pct"/>
          </w:tcPr>
          <w:p w14:paraId="783535C4" w14:textId="77777777" w:rsidR="009F4A54" w:rsidRPr="00F254E3" w:rsidRDefault="009F4A54" w:rsidP="00BE61BA">
            <w:pPr>
              <w:pStyle w:val="Tabletext"/>
            </w:pPr>
            <w:r>
              <w:t>Setting type:</w:t>
            </w:r>
          </w:p>
        </w:tc>
        <w:tc>
          <w:tcPr>
            <w:tcW w:w="3555" w:type="pct"/>
            <w:gridSpan w:val="3"/>
          </w:tcPr>
          <w:p w14:paraId="2C5C9B63" w14:textId="77777777" w:rsidR="009F4A54" w:rsidRPr="00F254E3" w:rsidRDefault="009F4A54" w:rsidP="00BE61BA">
            <w:pPr>
              <w:pStyle w:val="Tabletext"/>
            </w:pPr>
          </w:p>
        </w:tc>
      </w:tr>
      <w:tr w:rsidR="009F4A54" w14:paraId="4D622656" w14:textId="77777777" w:rsidTr="004D0982">
        <w:tc>
          <w:tcPr>
            <w:tcW w:w="846" w:type="pct"/>
            <w:vMerge/>
          </w:tcPr>
          <w:p w14:paraId="66258FDB" w14:textId="77777777" w:rsidR="009F4A54" w:rsidRPr="00F254E3" w:rsidRDefault="009F4A54" w:rsidP="00BE61BA">
            <w:pPr>
              <w:pStyle w:val="Tabletext"/>
            </w:pPr>
          </w:p>
        </w:tc>
        <w:tc>
          <w:tcPr>
            <w:tcW w:w="599" w:type="pct"/>
          </w:tcPr>
          <w:p w14:paraId="4A0CA032" w14:textId="77777777" w:rsidR="009F4A54" w:rsidRPr="00F254E3" w:rsidRDefault="009F4A54" w:rsidP="00BE61BA">
            <w:pPr>
              <w:pStyle w:val="Tabletext"/>
            </w:pPr>
            <w:r w:rsidRPr="00F254E3">
              <w:t>Setting name:</w:t>
            </w:r>
          </w:p>
        </w:tc>
        <w:tc>
          <w:tcPr>
            <w:tcW w:w="3555" w:type="pct"/>
            <w:gridSpan w:val="3"/>
          </w:tcPr>
          <w:p w14:paraId="616A7D9F" w14:textId="77777777" w:rsidR="009F4A54" w:rsidRPr="00F254E3" w:rsidRDefault="009F4A54" w:rsidP="00BE61BA">
            <w:pPr>
              <w:pStyle w:val="Tabletext"/>
            </w:pPr>
          </w:p>
        </w:tc>
      </w:tr>
      <w:tr w:rsidR="009F4A54" w14:paraId="44B163EA" w14:textId="77777777" w:rsidTr="004D0982">
        <w:tc>
          <w:tcPr>
            <w:tcW w:w="846" w:type="pct"/>
            <w:vMerge/>
          </w:tcPr>
          <w:p w14:paraId="49658875" w14:textId="77777777" w:rsidR="009F4A54" w:rsidRPr="00F254E3" w:rsidRDefault="009F4A54" w:rsidP="00BE61BA">
            <w:pPr>
              <w:pStyle w:val="Tabletext"/>
            </w:pPr>
          </w:p>
        </w:tc>
        <w:tc>
          <w:tcPr>
            <w:tcW w:w="599" w:type="pct"/>
          </w:tcPr>
          <w:p w14:paraId="5730DAD3" w14:textId="77777777" w:rsidR="009F4A54" w:rsidRPr="00F254E3" w:rsidRDefault="009F4A54" w:rsidP="00BE61BA">
            <w:pPr>
              <w:pStyle w:val="Tabletext"/>
            </w:pPr>
            <w:r>
              <w:t>Address:</w:t>
            </w:r>
          </w:p>
        </w:tc>
        <w:tc>
          <w:tcPr>
            <w:tcW w:w="3555" w:type="pct"/>
            <w:gridSpan w:val="3"/>
          </w:tcPr>
          <w:p w14:paraId="0847C731" w14:textId="77777777" w:rsidR="009F4A54" w:rsidRPr="00F254E3" w:rsidRDefault="009F4A54" w:rsidP="00BE61BA">
            <w:pPr>
              <w:pStyle w:val="Tabletext"/>
            </w:pPr>
          </w:p>
        </w:tc>
      </w:tr>
      <w:tr w:rsidR="009F4A54" w14:paraId="598B6CD2" w14:textId="77777777" w:rsidTr="004D0982">
        <w:tc>
          <w:tcPr>
            <w:tcW w:w="846" w:type="pct"/>
            <w:vMerge/>
          </w:tcPr>
          <w:p w14:paraId="6452DBED" w14:textId="77777777" w:rsidR="009F4A54" w:rsidRPr="00F254E3" w:rsidRDefault="009F4A54" w:rsidP="00BE61BA">
            <w:pPr>
              <w:pStyle w:val="Tabletext"/>
            </w:pPr>
          </w:p>
        </w:tc>
        <w:tc>
          <w:tcPr>
            <w:tcW w:w="599" w:type="pct"/>
          </w:tcPr>
          <w:p w14:paraId="59CBFDB8" w14:textId="77777777" w:rsidR="009F4A54" w:rsidRPr="00F254E3" w:rsidRDefault="009F4A54" w:rsidP="00BE61BA">
            <w:pPr>
              <w:pStyle w:val="Tabletext"/>
            </w:pPr>
            <w:r w:rsidRPr="00F254E3">
              <w:t xml:space="preserve">Contact </w:t>
            </w:r>
            <w:r>
              <w:t>name</w:t>
            </w:r>
            <w:r w:rsidRPr="00F254E3">
              <w:t>:</w:t>
            </w:r>
          </w:p>
        </w:tc>
        <w:tc>
          <w:tcPr>
            <w:tcW w:w="3555" w:type="pct"/>
            <w:gridSpan w:val="3"/>
          </w:tcPr>
          <w:p w14:paraId="01D167E5" w14:textId="77777777" w:rsidR="009F4A54" w:rsidRPr="00F254E3" w:rsidRDefault="009F4A54" w:rsidP="00BE61BA">
            <w:pPr>
              <w:pStyle w:val="Tabletext"/>
            </w:pPr>
          </w:p>
        </w:tc>
      </w:tr>
      <w:tr w:rsidR="009F4A54" w14:paraId="6A894AB6" w14:textId="77777777" w:rsidTr="004D0982">
        <w:tc>
          <w:tcPr>
            <w:tcW w:w="846" w:type="pct"/>
            <w:vMerge/>
          </w:tcPr>
          <w:p w14:paraId="54DA89B5" w14:textId="77777777" w:rsidR="009F4A54" w:rsidRPr="00F254E3" w:rsidRDefault="009F4A54" w:rsidP="00BE61BA">
            <w:pPr>
              <w:pStyle w:val="Tabletext"/>
            </w:pPr>
          </w:p>
        </w:tc>
        <w:tc>
          <w:tcPr>
            <w:tcW w:w="599" w:type="pct"/>
          </w:tcPr>
          <w:p w14:paraId="5EE1D84B" w14:textId="77777777" w:rsidR="009F4A54" w:rsidRPr="00F254E3" w:rsidRDefault="009F4A54" w:rsidP="00BE61BA">
            <w:pPr>
              <w:pStyle w:val="Tabletext"/>
            </w:pPr>
            <w:r>
              <w:t>Contact phone:</w:t>
            </w:r>
          </w:p>
        </w:tc>
        <w:tc>
          <w:tcPr>
            <w:tcW w:w="3555" w:type="pct"/>
            <w:gridSpan w:val="3"/>
          </w:tcPr>
          <w:p w14:paraId="19339289" w14:textId="77777777" w:rsidR="009F4A54" w:rsidRPr="00F254E3" w:rsidRDefault="009F4A54" w:rsidP="00BE61BA">
            <w:pPr>
              <w:pStyle w:val="Tabletext"/>
            </w:pPr>
          </w:p>
        </w:tc>
      </w:tr>
    </w:tbl>
    <w:p w14:paraId="30042A1E" w14:textId="0A69B364" w:rsidR="009F4A54" w:rsidRDefault="00DA7155" w:rsidP="009F4A54">
      <w:pPr>
        <w:pStyle w:val="Heading2"/>
      </w:pPr>
      <w:bookmarkStart w:id="5" w:name="_Toc235464871"/>
      <w:r>
        <w:lastRenderedPageBreak/>
        <w:t>5.</w:t>
      </w:r>
      <w:r>
        <w:tab/>
      </w:r>
      <w:r w:rsidR="009F4A54">
        <w:t>Existing health related risk factors</w:t>
      </w:r>
      <w:bookmarkEnd w:id="5"/>
    </w:p>
    <w:tbl>
      <w:tblPr>
        <w:tblStyle w:val="TableGridLight"/>
        <w:tblW w:w="10490" w:type="dxa"/>
        <w:tblCellMar>
          <w:top w:w="28" w:type="dxa"/>
          <w:bottom w:w="28" w:type="dxa"/>
        </w:tblCellMar>
        <w:tblLook w:val="04A0" w:firstRow="1" w:lastRow="0" w:firstColumn="1" w:lastColumn="0" w:noHBand="0" w:noVBand="1"/>
      </w:tblPr>
      <w:tblGrid>
        <w:gridCol w:w="3118"/>
        <w:gridCol w:w="28"/>
        <w:gridCol w:w="4084"/>
        <w:gridCol w:w="3260"/>
      </w:tblGrid>
      <w:tr w:rsidR="009F4A54" w:rsidRPr="00FE3685" w14:paraId="02466881" w14:textId="77777777" w:rsidTr="00B04D61">
        <w:tc>
          <w:tcPr>
            <w:tcW w:w="3118" w:type="dxa"/>
            <w:shd w:val="clear" w:color="auto" w:fill="025F5D"/>
          </w:tcPr>
          <w:p w14:paraId="2AD0A05C" w14:textId="77777777" w:rsidR="009F4A54" w:rsidRPr="00FE3685" w:rsidRDefault="009F4A54" w:rsidP="00B04D61">
            <w:pPr>
              <w:pStyle w:val="Tableheaderrowwhite"/>
            </w:pPr>
            <w:r>
              <w:t>Health related risk factor</w:t>
            </w:r>
          </w:p>
        </w:tc>
        <w:tc>
          <w:tcPr>
            <w:tcW w:w="4112" w:type="dxa"/>
            <w:gridSpan w:val="2"/>
            <w:shd w:val="clear" w:color="auto" w:fill="025F5D"/>
          </w:tcPr>
          <w:p w14:paraId="20A4ACA3" w14:textId="77777777" w:rsidR="009F4A54" w:rsidRPr="00674CAB" w:rsidRDefault="009F4A54" w:rsidP="00B04D61">
            <w:pPr>
              <w:pStyle w:val="Tableheaderrowwhite"/>
            </w:pPr>
            <w:r w:rsidRPr="00674CAB">
              <w:t>Response</w:t>
            </w:r>
          </w:p>
        </w:tc>
        <w:tc>
          <w:tcPr>
            <w:tcW w:w="3260" w:type="dxa"/>
            <w:shd w:val="clear" w:color="auto" w:fill="025F5D"/>
          </w:tcPr>
          <w:p w14:paraId="687F9A11" w14:textId="77777777" w:rsidR="009F4A54" w:rsidRPr="00674CAB" w:rsidRDefault="009F4A54" w:rsidP="00B04D61">
            <w:pPr>
              <w:pStyle w:val="Tableheaderrowwhite"/>
            </w:pPr>
            <w:r w:rsidRPr="00674CAB">
              <w:t>Comment</w:t>
            </w:r>
          </w:p>
        </w:tc>
      </w:tr>
      <w:tr w:rsidR="009F4A54" w:rsidRPr="00DE2BC3" w14:paraId="6E28DC8E" w14:textId="77777777" w:rsidTr="00B04D61">
        <w:tc>
          <w:tcPr>
            <w:tcW w:w="3146" w:type="dxa"/>
            <w:gridSpan w:val="2"/>
            <w:shd w:val="clear" w:color="auto" w:fill="BEFEE9" w:themeFill="background2"/>
          </w:tcPr>
          <w:p w14:paraId="6223C6AC" w14:textId="77777777" w:rsidR="009F4A54" w:rsidRPr="00DE2BC3" w:rsidRDefault="009F4A54" w:rsidP="00B04D61">
            <w:pPr>
              <w:pStyle w:val="Tabletext"/>
            </w:pPr>
            <w:r w:rsidRPr="00DE2BC3">
              <w:t>Pregnancy status:</w:t>
            </w:r>
          </w:p>
        </w:tc>
        <w:tc>
          <w:tcPr>
            <w:tcW w:w="4084" w:type="dxa"/>
            <w:shd w:val="clear" w:color="auto" w:fill="BEFEE9" w:themeFill="background2"/>
          </w:tcPr>
          <w:p w14:paraId="11899BF7"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Not applicable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p w14:paraId="6731174A" w14:textId="77777777" w:rsidR="009F4A54" w:rsidRPr="00DE2BC3" w:rsidRDefault="009F4A54" w:rsidP="00B04D61">
            <w:pPr>
              <w:pStyle w:val="Tabletext"/>
            </w:pPr>
            <w:r w:rsidRPr="00DE2BC3">
              <w:t>If yes, gestation: ______ weeks</w:t>
            </w:r>
          </w:p>
        </w:tc>
        <w:tc>
          <w:tcPr>
            <w:tcW w:w="3260" w:type="dxa"/>
          </w:tcPr>
          <w:p w14:paraId="61575370" w14:textId="77777777" w:rsidR="009F4A54" w:rsidRPr="00DE2BC3" w:rsidRDefault="009F4A54" w:rsidP="00B04D61">
            <w:pPr>
              <w:pStyle w:val="Tabletext"/>
            </w:pPr>
          </w:p>
        </w:tc>
      </w:tr>
      <w:tr w:rsidR="009F4A54" w:rsidRPr="00DE2BC3" w14:paraId="63560D38" w14:textId="77777777" w:rsidTr="00B04D61">
        <w:tc>
          <w:tcPr>
            <w:tcW w:w="3146" w:type="dxa"/>
            <w:gridSpan w:val="2"/>
            <w:shd w:val="clear" w:color="auto" w:fill="BEFEE9" w:themeFill="background2"/>
          </w:tcPr>
          <w:p w14:paraId="30A230DE"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Immunocompromised:</w:t>
            </w:r>
          </w:p>
        </w:tc>
        <w:tc>
          <w:tcPr>
            <w:tcW w:w="4084" w:type="dxa"/>
            <w:shd w:val="clear" w:color="auto" w:fill="BEFEE9" w:themeFill="background2"/>
          </w:tcPr>
          <w:p w14:paraId="59398319"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             </w:t>
            </w:r>
          </w:p>
          <w:p w14:paraId="0E6736BE" w14:textId="77777777" w:rsidR="009F4A54" w:rsidRPr="005E63FE" w:rsidRDefault="009F4A54" w:rsidP="005E63FE">
            <w:pPr>
              <w:pStyle w:val="Tabletext"/>
              <w:rPr>
                <w:iCs w:val="0"/>
              </w:rPr>
            </w:pPr>
            <w:r w:rsidRPr="005E63FE">
              <w:rPr>
                <w:rStyle w:val="Strong"/>
                <w:rFonts w:cstheme="minorHAnsi"/>
                <w:iCs w:val="0"/>
                <w:szCs w:val="18"/>
              </w:rPr>
              <w:t xml:space="preserve">If </w:t>
            </w:r>
            <w:proofErr w:type="gramStart"/>
            <w:r w:rsidRPr="005E63FE">
              <w:rPr>
                <w:rStyle w:val="Strong"/>
                <w:rFonts w:cstheme="minorHAnsi"/>
                <w:iCs w:val="0"/>
                <w:szCs w:val="18"/>
              </w:rPr>
              <w:t>Yes</w:t>
            </w:r>
            <w:proofErr w:type="gramEnd"/>
            <w:r w:rsidRPr="005E63FE">
              <w:rPr>
                <w:rStyle w:val="Strong"/>
                <w:rFonts w:cstheme="minorHAnsi"/>
                <w:iCs w:val="0"/>
                <w:szCs w:val="18"/>
              </w:rPr>
              <w:t xml:space="preserve">, provide details: </w:t>
            </w:r>
            <w:r w:rsidRPr="005E63FE">
              <w:rPr>
                <w:rStyle w:val="Strong"/>
                <w:rFonts w:cstheme="minorHAnsi"/>
                <w:iCs w:val="0"/>
                <w:szCs w:val="18"/>
              </w:rPr>
              <w:tab/>
            </w:r>
            <w:r w:rsidRPr="005E63FE">
              <w:rPr>
                <w:iCs w:val="0"/>
              </w:rPr>
              <w:t xml:space="preserve"> </w:t>
            </w:r>
          </w:p>
        </w:tc>
        <w:tc>
          <w:tcPr>
            <w:tcW w:w="3260" w:type="dxa"/>
          </w:tcPr>
          <w:p w14:paraId="28ABD6A4" w14:textId="77777777" w:rsidR="009F4A54" w:rsidRPr="00DE2BC3" w:rsidRDefault="009F4A54" w:rsidP="00B04D61">
            <w:pPr>
              <w:pStyle w:val="Tabletext"/>
            </w:pPr>
          </w:p>
        </w:tc>
      </w:tr>
      <w:tr w:rsidR="009F4A54" w:rsidRPr="00DE2BC3" w14:paraId="20D88417" w14:textId="77777777" w:rsidTr="00B04D61">
        <w:tc>
          <w:tcPr>
            <w:tcW w:w="3146" w:type="dxa"/>
            <w:gridSpan w:val="2"/>
            <w:shd w:val="clear" w:color="auto" w:fill="BEFEE9" w:themeFill="background2"/>
          </w:tcPr>
          <w:p w14:paraId="77460DA9"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Chronic cardiac (heart) disease:</w:t>
            </w:r>
          </w:p>
        </w:tc>
        <w:tc>
          <w:tcPr>
            <w:tcW w:w="4084" w:type="dxa"/>
            <w:shd w:val="clear" w:color="auto" w:fill="BEFEE9" w:themeFill="background2"/>
          </w:tcPr>
          <w:p w14:paraId="5586F0F3"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 </w:t>
            </w:r>
          </w:p>
        </w:tc>
        <w:tc>
          <w:tcPr>
            <w:tcW w:w="3260" w:type="dxa"/>
          </w:tcPr>
          <w:p w14:paraId="34D66B20" w14:textId="77777777" w:rsidR="009F4A54" w:rsidRPr="00DE2BC3" w:rsidRDefault="009F4A54" w:rsidP="00B04D61">
            <w:pPr>
              <w:pStyle w:val="Tabletext"/>
            </w:pPr>
          </w:p>
        </w:tc>
      </w:tr>
      <w:tr w:rsidR="009F4A54" w:rsidRPr="00DE2BC3" w14:paraId="5FA02014" w14:textId="77777777" w:rsidTr="00B04D61">
        <w:tc>
          <w:tcPr>
            <w:tcW w:w="3146" w:type="dxa"/>
            <w:gridSpan w:val="2"/>
            <w:shd w:val="clear" w:color="auto" w:fill="BEFEE9" w:themeFill="background2"/>
          </w:tcPr>
          <w:p w14:paraId="2D503B8D"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Chronic renal (kidney) disease:</w:t>
            </w:r>
          </w:p>
        </w:tc>
        <w:tc>
          <w:tcPr>
            <w:tcW w:w="4084" w:type="dxa"/>
            <w:shd w:val="clear" w:color="auto" w:fill="BEFEE9" w:themeFill="background2"/>
          </w:tcPr>
          <w:p w14:paraId="7A0957DA"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537C38E9" w14:textId="77777777" w:rsidR="009F4A54" w:rsidRPr="00DE2BC3" w:rsidRDefault="009F4A54" w:rsidP="00B04D61">
            <w:pPr>
              <w:pStyle w:val="Tabletext"/>
            </w:pPr>
          </w:p>
        </w:tc>
      </w:tr>
      <w:tr w:rsidR="009F4A54" w:rsidRPr="00DE2BC3" w14:paraId="4929D5A5" w14:textId="77777777" w:rsidTr="00B04D61">
        <w:tc>
          <w:tcPr>
            <w:tcW w:w="3146" w:type="dxa"/>
            <w:gridSpan w:val="2"/>
            <w:shd w:val="clear" w:color="auto" w:fill="BEFEE9" w:themeFill="background2"/>
          </w:tcPr>
          <w:p w14:paraId="1CFB8C83"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Chronic respiratory disease:</w:t>
            </w:r>
          </w:p>
        </w:tc>
        <w:tc>
          <w:tcPr>
            <w:tcW w:w="4084" w:type="dxa"/>
            <w:shd w:val="clear" w:color="auto" w:fill="BEFEE9" w:themeFill="background2"/>
          </w:tcPr>
          <w:p w14:paraId="794A50FB"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3311B3C2" w14:textId="77777777" w:rsidR="009F4A54" w:rsidRPr="00DE2BC3" w:rsidRDefault="009F4A54" w:rsidP="00B04D61">
            <w:pPr>
              <w:pStyle w:val="Tabletext"/>
            </w:pPr>
          </w:p>
        </w:tc>
      </w:tr>
      <w:tr w:rsidR="009F4A54" w:rsidRPr="00DE2BC3" w14:paraId="264C64B5" w14:textId="77777777" w:rsidTr="00B04D61">
        <w:tc>
          <w:tcPr>
            <w:tcW w:w="3146" w:type="dxa"/>
            <w:gridSpan w:val="2"/>
            <w:shd w:val="clear" w:color="auto" w:fill="BEFEE9" w:themeFill="background2"/>
          </w:tcPr>
          <w:p w14:paraId="64F5EF4F"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Chronic skin condition or disease:</w:t>
            </w:r>
          </w:p>
        </w:tc>
        <w:tc>
          <w:tcPr>
            <w:tcW w:w="4084" w:type="dxa"/>
            <w:shd w:val="clear" w:color="auto" w:fill="BEFEE9" w:themeFill="background2"/>
          </w:tcPr>
          <w:p w14:paraId="49EA97C5"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47CD33E3" w14:textId="77777777" w:rsidR="009F4A54" w:rsidRPr="00DE2BC3" w:rsidRDefault="009F4A54" w:rsidP="00B04D61">
            <w:pPr>
              <w:pStyle w:val="Tabletext"/>
            </w:pPr>
          </w:p>
        </w:tc>
      </w:tr>
      <w:tr w:rsidR="009F4A54" w:rsidRPr="00DE2BC3" w14:paraId="0D2EAA6E" w14:textId="77777777" w:rsidTr="00B04D61">
        <w:tc>
          <w:tcPr>
            <w:tcW w:w="3146" w:type="dxa"/>
            <w:gridSpan w:val="2"/>
            <w:shd w:val="clear" w:color="auto" w:fill="BEFEE9" w:themeFill="background2"/>
          </w:tcPr>
          <w:p w14:paraId="5BC0340A" w14:textId="77777777" w:rsidR="009F4A54" w:rsidRPr="00DE2BC3" w:rsidRDefault="009F4A54" w:rsidP="00B04D61">
            <w:pPr>
              <w:pStyle w:val="Tabletext"/>
              <w:rPr>
                <w:rStyle w:val="Strong"/>
                <w:rFonts w:asciiTheme="minorHAnsi" w:hAnsiTheme="minorHAnsi" w:cstheme="minorHAnsi"/>
                <w:b w:val="0"/>
                <w:bCs w:val="0"/>
                <w:szCs w:val="18"/>
              </w:rPr>
            </w:pPr>
            <w:r w:rsidRPr="00DE2BC3">
              <w:t>Recurrent acute skin infections:</w:t>
            </w:r>
          </w:p>
        </w:tc>
        <w:tc>
          <w:tcPr>
            <w:tcW w:w="4084" w:type="dxa"/>
            <w:shd w:val="clear" w:color="auto" w:fill="BEFEE9" w:themeFill="background2"/>
          </w:tcPr>
          <w:p w14:paraId="77995DFD"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51B7A480" w14:textId="77777777" w:rsidR="009F4A54" w:rsidRPr="00DE2BC3" w:rsidRDefault="009F4A54" w:rsidP="00B04D61">
            <w:pPr>
              <w:pStyle w:val="Tabletext"/>
            </w:pPr>
          </w:p>
        </w:tc>
      </w:tr>
      <w:tr w:rsidR="009F4A54" w:rsidRPr="00DE2BC3" w14:paraId="60C71C18" w14:textId="77777777" w:rsidTr="00B04D61">
        <w:tc>
          <w:tcPr>
            <w:tcW w:w="3146" w:type="dxa"/>
            <w:gridSpan w:val="2"/>
            <w:shd w:val="clear" w:color="auto" w:fill="BEFEE9" w:themeFill="background2"/>
          </w:tcPr>
          <w:p w14:paraId="524CEEF7"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Diabetes:</w:t>
            </w:r>
          </w:p>
        </w:tc>
        <w:tc>
          <w:tcPr>
            <w:tcW w:w="4084" w:type="dxa"/>
            <w:shd w:val="clear" w:color="auto" w:fill="BEFEE9" w:themeFill="background2"/>
          </w:tcPr>
          <w:p w14:paraId="6C784BA0"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5DFA276B" w14:textId="77777777" w:rsidR="009F4A54" w:rsidRPr="00DE2BC3" w:rsidRDefault="009F4A54" w:rsidP="00B04D61">
            <w:pPr>
              <w:pStyle w:val="Tabletext"/>
            </w:pPr>
          </w:p>
        </w:tc>
      </w:tr>
      <w:tr w:rsidR="009F4A54" w:rsidRPr="00DE2BC3" w14:paraId="53BC4121" w14:textId="77777777" w:rsidTr="00B04D61">
        <w:tc>
          <w:tcPr>
            <w:tcW w:w="3146" w:type="dxa"/>
            <w:gridSpan w:val="2"/>
            <w:shd w:val="clear" w:color="auto" w:fill="BEFEE9" w:themeFill="background2"/>
          </w:tcPr>
          <w:p w14:paraId="518DB7F5"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Obesity:</w:t>
            </w:r>
          </w:p>
        </w:tc>
        <w:tc>
          <w:tcPr>
            <w:tcW w:w="4084" w:type="dxa"/>
            <w:shd w:val="clear" w:color="auto" w:fill="BEFEE9" w:themeFill="background2"/>
          </w:tcPr>
          <w:p w14:paraId="44D719C8"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0B04D717" w14:textId="77777777" w:rsidR="009F4A54" w:rsidRPr="00DE2BC3" w:rsidRDefault="009F4A54" w:rsidP="00B04D61">
            <w:pPr>
              <w:pStyle w:val="Tabletext"/>
            </w:pPr>
          </w:p>
        </w:tc>
      </w:tr>
      <w:tr w:rsidR="009F4A54" w:rsidRPr="00DE2BC3" w14:paraId="52C12CF0" w14:textId="77777777" w:rsidTr="00B04D61">
        <w:tc>
          <w:tcPr>
            <w:tcW w:w="3146" w:type="dxa"/>
            <w:gridSpan w:val="2"/>
            <w:shd w:val="clear" w:color="auto" w:fill="BEFEE9" w:themeFill="background2"/>
          </w:tcPr>
          <w:p w14:paraId="781B7C88" w14:textId="77777777" w:rsidR="009F4A54" w:rsidRPr="005E63FE" w:rsidRDefault="009F4A54" w:rsidP="005E63FE">
            <w:pPr>
              <w:pStyle w:val="Tabletext"/>
              <w:rPr>
                <w:rStyle w:val="Strong"/>
                <w:rFonts w:cstheme="minorHAnsi"/>
                <w:iCs w:val="0"/>
                <w:szCs w:val="18"/>
              </w:rPr>
            </w:pPr>
            <w:r w:rsidRPr="005E63FE">
              <w:rPr>
                <w:rStyle w:val="Strong"/>
                <w:rFonts w:cstheme="minorHAnsi"/>
                <w:iCs w:val="0"/>
                <w:szCs w:val="18"/>
              </w:rPr>
              <w:t>Drug/alcohol dependency:</w:t>
            </w:r>
          </w:p>
        </w:tc>
        <w:tc>
          <w:tcPr>
            <w:tcW w:w="4084" w:type="dxa"/>
            <w:shd w:val="clear" w:color="auto" w:fill="BEFEE9" w:themeFill="background2"/>
          </w:tcPr>
          <w:p w14:paraId="51855CAD"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044128A6" w14:textId="77777777" w:rsidR="009F4A54" w:rsidRPr="00DE2BC3" w:rsidRDefault="009F4A54" w:rsidP="00B04D61">
            <w:pPr>
              <w:pStyle w:val="Tabletext"/>
            </w:pPr>
          </w:p>
        </w:tc>
      </w:tr>
      <w:tr w:rsidR="009F4A54" w:rsidRPr="0023063B" w14:paraId="37F366BD" w14:textId="77777777" w:rsidTr="00B04D61">
        <w:tc>
          <w:tcPr>
            <w:tcW w:w="3146" w:type="dxa"/>
            <w:gridSpan w:val="2"/>
            <w:shd w:val="clear" w:color="auto" w:fill="BEFEE9" w:themeFill="background2"/>
          </w:tcPr>
          <w:p w14:paraId="57E5DBB6" w14:textId="77777777" w:rsidR="009F4A54" w:rsidRPr="005E63FE" w:rsidRDefault="009F4A54" w:rsidP="005E63FE">
            <w:pPr>
              <w:pStyle w:val="Tabletext"/>
              <w:rPr>
                <w:rStyle w:val="Strong"/>
                <w:rFonts w:cstheme="minorHAnsi"/>
                <w:iCs w:val="0"/>
                <w:szCs w:val="18"/>
              </w:rPr>
            </w:pPr>
            <w:proofErr w:type="gramStart"/>
            <w:r w:rsidRPr="005E63FE">
              <w:rPr>
                <w:rStyle w:val="Strong"/>
                <w:rFonts w:cstheme="minorHAnsi"/>
                <w:iCs w:val="0"/>
                <w:szCs w:val="18"/>
              </w:rPr>
              <w:t>Other</w:t>
            </w:r>
            <w:proofErr w:type="gramEnd"/>
            <w:r w:rsidRPr="005E63FE">
              <w:rPr>
                <w:rStyle w:val="Strong"/>
                <w:rFonts w:cstheme="minorHAnsi"/>
                <w:iCs w:val="0"/>
                <w:szCs w:val="18"/>
              </w:rPr>
              <w:t xml:space="preserve"> comorbidity:</w:t>
            </w:r>
          </w:p>
        </w:tc>
        <w:tc>
          <w:tcPr>
            <w:tcW w:w="4084" w:type="dxa"/>
            <w:shd w:val="clear" w:color="auto" w:fill="BEFEE9" w:themeFill="background2"/>
          </w:tcPr>
          <w:p w14:paraId="282ABDDE" w14:textId="77777777" w:rsidR="009F4A54"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 </w:t>
            </w:r>
          </w:p>
          <w:p w14:paraId="0AC2C4F2" w14:textId="77777777" w:rsidR="009F4A54" w:rsidRPr="005E63FE" w:rsidRDefault="009F4A54" w:rsidP="005E63FE">
            <w:pPr>
              <w:pStyle w:val="Tabletext"/>
              <w:rPr>
                <w:iCs w:val="0"/>
              </w:rPr>
            </w:pPr>
            <w:r w:rsidRPr="005E63FE">
              <w:rPr>
                <w:rStyle w:val="Strong"/>
                <w:rFonts w:cstheme="minorHAnsi"/>
                <w:iCs w:val="0"/>
                <w:szCs w:val="18"/>
              </w:rPr>
              <w:t xml:space="preserve">If </w:t>
            </w:r>
            <w:proofErr w:type="gramStart"/>
            <w:r w:rsidRPr="005E63FE">
              <w:rPr>
                <w:rStyle w:val="Strong"/>
                <w:rFonts w:cstheme="minorHAnsi"/>
                <w:iCs w:val="0"/>
                <w:szCs w:val="18"/>
              </w:rPr>
              <w:t>Yes</w:t>
            </w:r>
            <w:proofErr w:type="gramEnd"/>
            <w:r w:rsidRPr="005E63FE">
              <w:rPr>
                <w:rStyle w:val="Strong"/>
                <w:rFonts w:cstheme="minorHAnsi"/>
                <w:iCs w:val="0"/>
                <w:szCs w:val="18"/>
              </w:rPr>
              <w:t xml:space="preserve">, provide details: </w:t>
            </w:r>
            <w:r w:rsidRPr="005E63FE">
              <w:rPr>
                <w:rStyle w:val="Strong"/>
                <w:rFonts w:cstheme="minorHAnsi"/>
                <w:iCs w:val="0"/>
                <w:szCs w:val="18"/>
              </w:rPr>
              <w:tab/>
            </w:r>
          </w:p>
        </w:tc>
        <w:tc>
          <w:tcPr>
            <w:tcW w:w="3260" w:type="dxa"/>
          </w:tcPr>
          <w:p w14:paraId="6D0A1C7A" w14:textId="77777777" w:rsidR="009F4A54" w:rsidRPr="00DE2BC3" w:rsidRDefault="009F4A54" w:rsidP="00B04D61">
            <w:pPr>
              <w:pStyle w:val="Tabletext"/>
            </w:pPr>
          </w:p>
        </w:tc>
      </w:tr>
      <w:tr w:rsidR="009F4A54" w:rsidRPr="0023063B" w14:paraId="6569DE67" w14:textId="77777777" w:rsidTr="00B04D61">
        <w:tc>
          <w:tcPr>
            <w:tcW w:w="3146" w:type="dxa"/>
            <w:gridSpan w:val="2"/>
            <w:shd w:val="clear" w:color="auto" w:fill="BEFEE9" w:themeFill="background2"/>
          </w:tcPr>
          <w:p w14:paraId="0FB9223A" w14:textId="77777777" w:rsidR="009F4A54" w:rsidRPr="00DE2BC3" w:rsidRDefault="009F4A54" w:rsidP="00B04D61">
            <w:pPr>
              <w:pStyle w:val="Tabletext"/>
              <w:rPr>
                <w:rStyle w:val="Strong"/>
                <w:rFonts w:asciiTheme="minorHAnsi" w:hAnsiTheme="minorHAnsi" w:cstheme="minorHAnsi"/>
                <w:b w:val="0"/>
                <w:bCs w:val="0"/>
                <w:szCs w:val="18"/>
              </w:rPr>
            </w:pPr>
            <w:r w:rsidRPr="005E63FE">
              <w:rPr>
                <w:b/>
                <w:bCs/>
                <w:iCs w:val="0"/>
              </w:rPr>
              <w:t>N</w:t>
            </w:r>
            <w:r>
              <w:rPr>
                <w:rStyle w:val="Strong"/>
                <w:rFonts w:cstheme="minorHAnsi"/>
                <w:szCs w:val="18"/>
              </w:rPr>
              <w:t>o underlying or chronic conditions</w:t>
            </w:r>
          </w:p>
        </w:tc>
        <w:tc>
          <w:tcPr>
            <w:tcW w:w="4084" w:type="dxa"/>
            <w:shd w:val="clear" w:color="auto" w:fill="BEFEE9" w:themeFill="background2"/>
          </w:tcPr>
          <w:p w14:paraId="4C62BC13" w14:textId="77777777" w:rsidR="009F4A54" w:rsidRPr="00DE2BC3"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DE2BC3">
              <w:t xml:space="preserve"> Unknown</w:t>
            </w:r>
          </w:p>
        </w:tc>
        <w:tc>
          <w:tcPr>
            <w:tcW w:w="3260" w:type="dxa"/>
          </w:tcPr>
          <w:p w14:paraId="02D5F6CE" w14:textId="77777777" w:rsidR="009F4A54" w:rsidRPr="00DE2BC3" w:rsidRDefault="009F4A54" w:rsidP="00B04D61">
            <w:pPr>
              <w:pStyle w:val="Tabletext"/>
            </w:pPr>
          </w:p>
        </w:tc>
      </w:tr>
    </w:tbl>
    <w:p w14:paraId="2985FDA6" w14:textId="270C3FFE" w:rsidR="009F4A54" w:rsidRDefault="00B04D61" w:rsidP="009F4A54">
      <w:pPr>
        <w:pStyle w:val="Heading2"/>
      </w:pPr>
      <w:bookmarkStart w:id="6" w:name="_Toc235464872"/>
      <w:r>
        <w:t>6.</w:t>
      </w:r>
      <w:r>
        <w:tab/>
      </w:r>
      <w:r w:rsidR="009F4A54">
        <w:t>Clinical information</w:t>
      </w:r>
      <w:bookmarkEnd w:id="6"/>
    </w:p>
    <w:tbl>
      <w:tblPr>
        <w:tblStyle w:val="TableGridLight"/>
        <w:tblW w:w="10490" w:type="dxa"/>
        <w:tblCellMar>
          <w:top w:w="28" w:type="dxa"/>
          <w:bottom w:w="28" w:type="dxa"/>
        </w:tblCellMar>
        <w:tblLook w:val="04A0" w:firstRow="1" w:lastRow="0" w:firstColumn="1" w:lastColumn="0" w:noHBand="0" w:noVBand="1"/>
      </w:tblPr>
      <w:tblGrid>
        <w:gridCol w:w="2694"/>
        <w:gridCol w:w="2551"/>
        <w:gridCol w:w="2693"/>
        <w:gridCol w:w="2552"/>
      </w:tblGrid>
      <w:tr w:rsidR="009F4A54" w:rsidRPr="0014676F" w14:paraId="13C95FA1" w14:textId="77777777" w:rsidTr="004123B9">
        <w:tc>
          <w:tcPr>
            <w:tcW w:w="2694" w:type="dxa"/>
            <w:shd w:val="clear" w:color="auto" w:fill="BEFEE9" w:themeFill="background2"/>
          </w:tcPr>
          <w:p w14:paraId="146086D3" w14:textId="77777777" w:rsidR="009F4A54" w:rsidRPr="0014676F" w:rsidRDefault="009F4A54" w:rsidP="00B04D61">
            <w:pPr>
              <w:pStyle w:val="Tabletext"/>
              <w:rPr>
                <w:highlight w:val="yellow"/>
              </w:rPr>
            </w:pPr>
            <w:r w:rsidRPr="00674CAB">
              <w:t>Clinical presentation category</w:t>
            </w:r>
            <w:r>
              <w:t>:</w:t>
            </w:r>
          </w:p>
        </w:tc>
        <w:tc>
          <w:tcPr>
            <w:tcW w:w="7796" w:type="dxa"/>
            <w:gridSpan w:val="3"/>
            <w:shd w:val="clear" w:color="auto" w:fill="BEFEE9" w:themeFill="background2"/>
          </w:tcPr>
          <w:p w14:paraId="562104FF" w14:textId="77777777" w:rsidR="009F4A54" w:rsidRPr="0014676F"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4676F">
              <w:t xml:space="preserve"> Respiratory – severe (classic)  </w:t>
            </w:r>
          </w:p>
          <w:p w14:paraId="4BC99B41" w14:textId="77777777" w:rsidR="009F4A54" w:rsidRPr="0014676F"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4676F">
              <w:t xml:space="preserve"> Respiratory – not severe (mild)  </w:t>
            </w:r>
          </w:p>
          <w:p w14:paraId="1055E6AE" w14:textId="77777777" w:rsidR="009F4A54" w:rsidRPr="0014676F"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4676F">
              <w:t xml:space="preserve"> Cutaneous  </w:t>
            </w:r>
          </w:p>
          <w:p w14:paraId="4A7F616D" w14:textId="77777777" w:rsidR="009F4A54" w:rsidRPr="0014676F"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4676F">
              <w:t xml:space="preserve"> Other: </w:t>
            </w:r>
            <w:r w:rsidRPr="0014676F">
              <w:rPr>
                <w:u w:val="single"/>
              </w:rPr>
              <w:tab/>
            </w:r>
          </w:p>
        </w:tc>
      </w:tr>
      <w:tr w:rsidR="009F4A54" w:rsidRPr="00106D42" w14:paraId="255F8F10" w14:textId="77777777" w:rsidTr="001757D0">
        <w:tc>
          <w:tcPr>
            <w:tcW w:w="5245" w:type="dxa"/>
            <w:gridSpan w:val="2"/>
            <w:shd w:val="clear" w:color="auto" w:fill="025F5D"/>
          </w:tcPr>
          <w:p w14:paraId="022A471E" w14:textId="77777777" w:rsidR="009F4A54" w:rsidRPr="00106D42" w:rsidRDefault="009F4A54" w:rsidP="001757D0">
            <w:pPr>
              <w:pStyle w:val="Tableheaderrowwhite"/>
            </w:pPr>
            <w:r w:rsidRPr="00106D42">
              <w:t>Symptom</w:t>
            </w:r>
          </w:p>
        </w:tc>
        <w:tc>
          <w:tcPr>
            <w:tcW w:w="2693" w:type="dxa"/>
            <w:shd w:val="clear" w:color="auto" w:fill="025F5D"/>
          </w:tcPr>
          <w:p w14:paraId="2AF70A0A" w14:textId="77777777" w:rsidR="009F4A54" w:rsidRPr="00106D42" w:rsidRDefault="009F4A54" w:rsidP="001757D0">
            <w:pPr>
              <w:pStyle w:val="Tableheaderrowwhite"/>
            </w:pPr>
            <w:r w:rsidRPr="00106D42">
              <w:t>Response</w:t>
            </w:r>
          </w:p>
        </w:tc>
        <w:tc>
          <w:tcPr>
            <w:tcW w:w="2552" w:type="dxa"/>
            <w:shd w:val="clear" w:color="auto" w:fill="025F5D"/>
          </w:tcPr>
          <w:p w14:paraId="6248FEB0" w14:textId="77777777" w:rsidR="009F4A54" w:rsidRPr="00106D42" w:rsidRDefault="009F4A54" w:rsidP="001757D0">
            <w:pPr>
              <w:pStyle w:val="Tableheaderrowwhite"/>
            </w:pPr>
            <w:r w:rsidRPr="00106D42">
              <w:t>Onset date</w:t>
            </w:r>
          </w:p>
        </w:tc>
      </w:tr>
      <w:tr w:rsidR="009F4A54" w14:paraId="5C405070" w14:textId="77777777" w:rsidTr="001757D0">
        <w:tc>
          <w:tcPr>
            <w:tcW w:w="5245" w:type="dxa"/>
            <w:gridSpan w:val="2"/>
            <w:shd w:val="clear" w:color="auto" w:fill="BEFEE9" w:themeFill="background2"/>
          </w:tcPr>
          <w:p w14:paraId="5E002C95" w14:textId="77777777" w:rsidR="009F4A54" w:rsidRPr="00106D42" w:rsidRDefault="009F4A54" w:rsidP="00B04D61">
            <w:pPr>
              <w:pStyle w:val="Tabletext"/>
            </w:pPr>
            <w:r w:rsidRPr="00106D42">
              <w:t>Fever</w:t>
            </w:r>
            <w:r>
              <w:t>, sweats or chills</w:t>
            </w:r>
          </w:p>
        </w:tc>
        <w:tc>
          <w:tcPr>
            <w:tcW w:w="2693" w:type="dxa"/>
            <w:shd w:val="clear" w:color="auto" w:fill="BEFEE9" w:themeFill="background2"/>
          </w:tcPr>
          <w:p w14:paraId="47BB2CD1"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72B31BD9" w14:textId="77777777" w:rsidR="009F4A54" w:rsidRPr="00106D42" w:rsidRDefault="009F4A54" w:rsidP="00B04D61">
            <w:pPr>
              <w:pStyle w:val="Tabletext"/>
            </w:pPr>
            <w:r w:rsidRPr="00106D42">
              <w:t>___ / ___ / ____</w:t>
            </w:r>
          </w:p>
        </w:tc>
      </w:tr>
      <w:tr w:rsidR="009F4A54" w14:paraId="756C779C" w14:textId="77777777" w:rsidTr="001757D0">
        <w:tc>
          <w:tcPr>
            <w:tcW w:w="5245" w:type="dxa"/>
            <w:gridSpan w:val="2"/>
            <w:shd w:val="clear" w:color="auto" w:fill="BEFEE9" w:themeFill="background2"/>
          </w:tcPr>
          <w:p w14:paraId="2A5AB53A" w14:textId="77777777" w:rsidR="009F4A54" w:rsidRPr="00106D42" w:rsidRDefault="009F4A54" w:rsidP="00B04D61">
            <w:pPr>
              <w:pStyle w:val="Tabletext"/>
            </w:pPr>
            <w:r w:rsidRPr="00106D42">
              <w:t>Sore throat (including pharyngitis and tonsillitis)</w:t>
            </w:r>
          </w:p>
        </w:tc>
        <w:tc>
          <w:tcPr>
            <w:tcW w:w="2693" w:type="dxa"/>
            <w:shd w:val="clear" w:color="auto" w:fill="BEFEE9" w:themeFill="background2"/>
          </w:tcPr>
          <w:p w14:paraId="74E7320E"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647847EF" w14:textId="77777777" w:rsidR="009F4A54" w:rsidRPr="00106D42" w:rsidRDefault="009F4A54" w:rsidP="00B04D61">
            <w:pPr>
              <w:pStyle w:val="Tabletext"/>
            </w:pPr>
            <w:r w:rsidRPr="00106D42">
              <w:t>___ / ___ / ____</w:t>
            </w:r>
          </w:p>
        </w:tc>
      </w:tr>
      <w:tr w:rsidR="009F4A54" w14:paraId="47CDA415" w14:textId="77777777" w:rsidTr="001757D0">
        <w:tc>
          <w:tcPr>
            <w:tcW w:w="5245" w:type="dxa"/>
            <w:gridSpan w:val="2"/>
            <w:shd w:val="clear" w:color="auto" w:fill="BEFEE9" w:themeFill="background2"/>
          </w:tcPr>
          <w:p w14:paraId="5D358911" w14:textId="77777777" w:rsidR="009F4A54" w:rsidRPr="00106D42" w:rsidRDefault="009F4A54" w:rsidP="00B04D61">
            <w:pPr>
              <w:pStyle w:val="Tabletext"/>
            </w:pPr>
            <w:proofErr w:type="spellStart"/>
            <w:r w:rsidRPr="00106D42">
              <w:t>Pseudomembrane</w:t>
            </w:r>
            <w:proofErr w:type="spellEnd"/>
          </w:p>
        </w:tc>
        <w:tc>
          <w:tcPr>
            <w:tcW w:w="2693" w:type="dxa"/>
            <w:shd w:val="clear" w:color="auto" w:fill="BEFEE9" w:themeFill="background2"/>
          </w:tcPr>
          <w:p w14:paraId="69D83281"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26167D32" w14:textId="77777777" w:rsidR="009F4A54" w:rsidRPr="00106D42" w:rsidRDefault="009F4A54" w:rsidP="00B04D61">
            <w:pPr>
              <w:pStyle w:val="Tabletext"/>
            </w:pPr>
            <w:r w:rsidRPr="00106D42">
              <w:t>___ / ___ / ____</w:t>
            </w:r>
          </w:p>
        </w:tc>
      </w:tr>
      <w:tr w:rsidR="009F4A54" w14:paraId="42118B15" w14:textId="77777777" w:rsidTr="001757D0">
        <w:tc>
          <w:tcPr>
            <w:tcW w:w="5245" w:type="dxa"/>
            <w:gridSpan w:val="2"/>
            <w:shd w:val="clear" w:color="auto" w:fill="BEFEE9" w:themeFill="background2"/>
          </w:tcPr>
          <w:p w14:paraId="371C86F5" w14:textId="77777777" w:rsidR="009F4A54" w:rsidRPr="00106D42" w:rsidRDefault="009F4A54" w:rsidP="00B04D61">
            <w:pPr>
              <w:pStyle w:val="Tabletext"/>
            </w:pPr>
            <w:r w:rsidRPr="00106D42">
              <w:t>Exudate</w:t>
            </w:r>
          </w:p>
        </w:tc>
        <w:tc>
          <w:tcPr>
            <w:tcW w:w="2693" w:type="dxa"/>
            <w:shd w:val="clear" w:color="auto" w:fill="BEFEE9" w:themeFill="background2"/>
          </w:tcPr>
          <w:p w14:paraId="5C7229DD"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22BCDA5B" w14:textId="77777777" w:rsidR="009F4A54" w:rsidRPr="00106D42" w:rsidRDefault="009F4A54" w:rsidP="00B04D61">
            <w:pPr>
              <w:pStyle w:val="Tabletext"/>
            </w:pPr>
            <w:r w:rsidRPr="00106D42">
              <w:t>___ / ___ / ____</w:t>
            </w:r>
          </w:p>
        </w:tc>
      </w:tr>
      <w:tr w:rsidR="009F4A54" w14:paraId="2D908018" w14:textId="77777777" w:rsidTr="001757D0">
        <w:tc>
          <w:tcPr>
            <w:tcW w:w="5245" w:type="dxa"/>
            <w:gridSpan w:val="2"/>
            <w:shd w:val="clear" w:color="auto" w:fill="BEFEE9" w:themeFill="background2"/>
          </w:tcPr>
          <w:p w14:paraId="36117D0C" w14:textId="77777777" w:rsidR="009F4A54" w:rsidRPr="00106D42" w:rsidRDefault="009F4A54" w:rsidP="00B04D61">
            <w:pPr>
              <w:pStyle w:val="Tabletext"/>
            </w:pPr>
            <w:r w:rsidRPr="00106D42">
              <w:t>Dyspnoea (difficulty breathing)</w:t>
            </w:r>
          </w:p>
        </w:tc>
        <w:tc>
          <w:tcPr>
            <w:tcW w:w="2693" w:type="dxa"/>
            <w:shd w:val="clear" w:color="auto" w:fill="BEFEE9" w:themeFill="background2"/>
          </w:tcPr>
          <w:p w14:paraId="57F6F5B9"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383D952C" w14:textId="77777777" w:rsidR="009F4A54" w:rsidRPr="00106D42" w:rsidRDefault="009F4A54" w:rsidP="00B04D61">
            <w:pPr>
              <w:pStyle w:val="Tabletext"/>
            </w:pPr>
            <w:r w:rsidRPr="00106D42">
              <w:t>___ / ___ / ____</w:t>
            </w:r>
          </w:p>
        </w:tc>
      </w:tr>
      <w:tr w:rsidR="009F4A54" w14:paraId="113CBFB7" w14:textId="77777777" w:rsidTr="001757D0">
        <w:tc>
          <w:tcPr>
            <w:tcW w:w="5245" w:type="dxa"/>
            <w:gridSpan w:val="2"/>
            <w:shd w:val="clear" w:color="auto" w:fill="BEFEE9" w:themeFill="background2"/>
          </w:tcPr>
          <w:p w14:paraId="1B8EDAA8" w14:textId="77777777" w:rsidR="009F4A54" w:rsidRPr="00106D42" w:rsidRDefault="009F4A54" w:rsidP="00B04D61">
            <w:pPr>
              <w:pStyle w:val="Tabletext"/>
            </w:pPr>
            <w:r w:rsidRPr="00106D42">
              <w:t>Stridor (inspiratory wheeze)</w:t>
            </w:r>
          </w:p>
        </w:tc>
        <w:tc>
          <w:tcPr>
            <w:tcW w:w="2693" w:type="dxa"/>
            <w:shd w:val="clear" w:color="auto" w:fill="BEFEE9" w:themeFill="background2"/>
          </w:tcPr>
          <w:p w14:paraId="526732E0"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5C179F07" w14:textId="77777777" w:rsidR="009F4A54" w:rsidRPr="00106D42" w:rsidRDefault="009F4A54" w:rsidP="00B04D61">
            <w:pPr>
              <w:pStyle w:val="Tabletext"/>
            </w:pPr>
            <w:r w:rsidRPr="00106D42">
              <w:t>___ / ___ / ____</w:t>
            </w:r>
          </w:p>
        </w:tc>
      </w:tr>
      <w:tr w:rsidR="009F4A54" w14:paraId="5F7BB9AA" w14:textId="77777777" w:rsidTr="001757D0">
        <w:tc>
          <w:tcPr>
            <w:tcW w:w="5245" w:type="dxa"/>
            <w:gridSpan w:val="2"/>
            <w:shd w:val="clear" w:color="auto" w:fill="BEFEE9" w:themeFill="background2"/>
          </w:tcPr>
          <w:p w14:paraId="62937FBC" w14:textId="77777777" w:rsidR="009F4A54" w:rsidRPr="00106D42" w:rsidRDefault="009F4A54" w:rsidP="00B04D61">
            <w:pPr>
              <w:pStyle w:val="Tabletext"/>
            </w:pPr>
            <w:r w:rsidRPr="00106D42">
              <w:t>Dysphonia (hoarseness)</w:t>
            </w:r>
          </w:p>
        </w:tc>
        <w:tc>
          <w:tcPr>
            <w:tcW w:w="2693" w:type="dxa"/>
            <w:shd w:val="clear" w:color="auto" w:fill="BEFEE9" w:themeFill="background2"/>
          </w:tcPr>
          <w:p w14:paraId="4F98283C"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1B4C76F1" w14:textId="77777777" w:rsidR="009F4A54" w:rsidRPr="00106D42" w:rsidRDefault="009F4A54" w:rsidP="00B04D61">
            <w:pPr>
              <w:pStyle w:val="Tabletext"/>
            </w:pPr>
            <w:r w:rsidRPr="00106D42">
              <w:t>___ / ___ / ____</w:t>
            </w:r>
          </w:p>
        </w:tc>
      </w:tr>
      <w:tr w:rsidR="009F4A54" w14:paraId="11517AD1" w14:textId="77777777" w:rsidTr="001757D0">
        <w:tc>
          <w:tcPr>
            <w:tcW w:w="5245" w:type="dxa"/>
            <w:gridSpan w:val="2"/>
            <w:shd w:val="clear" w:color="auto" w:fill="BEFEE9" w:themeFill="background2"/>
          </w:tcPr>
          <w:p w14:paraId="288E9EDA" w14:textId="77777777" w:rsidR="009F4A54" w:rsidRPr="00106D42" w:rsidRDefault="009F4A54" w:rsidP="00B04D61">
            <w:pPr>
              <w:pStyle w:val="Tabletext"/>
            </w:pPr>
            <w:r w:rsidRPr="00106D42">
              <w:t>Dysphagia (difficulty swallowing)</w:t>
            </w:r>
          </w:p>
        </w:tc>
        <w:tc>
          <w:tcPr>
            <w:tcW w:w="2693" w:type="dxa"/>
            <w:shd w:val="clear" w:color="auto" w:fill="BEFEE9" w:themeFill="background2"/>
          </w:tcPr>
          <w:p w14:paraId="0270E0D9"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3F6E9B88" w14:textId="77777777" w:rsidR="009F4A54" w:rsidRPr="00106D42" w:rsidRDefault="009F4A54" w:rsidP="00B04D61">
            <w:pPr>
              <w:pStyle w:val="Tabletext"/>
            </w:pPr>
            <w:r w:rsidRPr="00106D42">
              <w:t>___ / ___ / ____</w:t>
            </w:r>
          </w:p>
        </w:tc>
      </w:tr>
      <w:tr w:rsidR="009F4A54" w14:paraId="0102251D" w14:textId="77777777" w:rsidTr="001757D0">
        <w:tc>
          <w:tcPr>
            <w:tcW w:w="5245" w:type="dxa"/>
            <w:gridSpan w:val="2"/>
            <w:shd w:val="clear" w:color="auto" w:fill="BEFEE9" w:themeFill="background2"/>
          </w:tcPr>
          <w:p w14:paraId="7DE15633" w14:textId="77777777" w:rsidR="009F4A54" w:rsidRPr="00106D42" w:rsidRDefault="009F4A54" w:rsidP="00B04D61">
            <w:pPr>
              <w:pStyle w:val="Tabletext"/>
            </w:pPr>
            <w:r w:rsidRPr="00106D42">
              <w:t>Cervical lymphadenopathy / neck swelling / bull neck</w:t>
            </w:r>
          </w:p>
        </w:tc>
        <w:tc>
          <w:tcPr>
            <w:tcW w:w="2693" w:type="dxa"/>
            <w:shd w:val="clear" w:color="auto" w:fill="BEFEE9" w:themeFill="background2"/>
          </w:tcPr>
          <w:p w14:paraId="48B4DE29"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5DBB99A5" w14:textId="77777777" w:rsidR="009F4A54" w:rsidRPr="00106D42" w:rsidRDefault="009F4A54" w:rsidP="00B04D61">
            <w:pPr>
              <w:pStyle w:val="Tabletext"/>
            </w:pPr>
            <w:r w:rsidRPr="00106D42">
              <w:t>___ / ___ / ____</w:t>
            </w:r>
          </w:p>
        </w:tc>
      </w:tr>
      <w:tr w:rsidR="009F4A54" w14:paraId="4B6EA51C" w14:textId="77777777" w:rsidTr="001757D0">
        <w:tc>
          <w:tcPr>
            <w:tcW w:w="5245" w:type="dxa"/>
            <w:gridSpan w:val="2"/>
            <w:shd w:val="clear" w:color="auto" w:fill="BEFEE9" w:themeFill="background2"/>
          </w:tcPr>
          <w:p w14:paraId="4A5678AA" w14:textId="77777777" w:rsidR="009F4A54" w:rsidRPr="00106D42" w:rsidRDefault="009F4A54" w:rsidP="00B04D61">
            <w:pPr>
              <w:pStyle w:val="Tabletext"/>
            </w:pPr>
            <w:r w:rsidRPr="00106D42">
              <w:t>Sepsis</w:t>
            </w:r>
          </w:p>
        </w:tc>
        <w:tc>
          <w:tcPr>
            <w:tcW w:w="2693" w:type="dxa"/>
            <w:shd w:val="clear" w:color="auto" w:fill="BEFEE9" w:themeFill="background2"/>
          </w:tcPr>
          <w:p w14:paraId="725FF543"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6650F908" w14:textId="77777777" w:rsidR="009F4A54" w:rsidRPr="00106D42" w:rsidRDefault="009F4A54" w:rsidP="00B04D61">
            <w:pPr>
              <w:pStyle w:val="Tabletext"/>
            </w:pPr>
            <w:r w:rsidRPr="00106D42">
              <w:t>___ / ___ / ____</w:t>
            </w:r>
          </w:p>
        </w:tc>
      </w:tr>
      <w:tr w:rsidR="009F4A54" w14:paraId="7398FC6D" w14:textId="77777777" w:rsidTr="001757D0">
        <w:tc>
          <w:tcPr>
            <w:tcW w:w="5245" w:type="dxa"/>
            <w:gridSpan w:val="2"/>
            <w:shd w:val="clear" w:color="auto" w:fill="BEFEE9" w:themeFill="background2"/>
          </w:tcPr>
          <w:p w14:paraId="6EC11104" w14:textId="77777777" w:rsidR="009F4A54" w:rsidRDefault="009F4A54" w:rsidP="00B04D61">
            <w:pPr>
              <w:pStyle w:val="Tabletext"/>
            </w:pPr>
            <w:r w:rsidRPr="00106D42">
              <w:t xml:space="preserve">Cutaneous – severe lesions </w:t>
            </w:r>
          </w:p>
          <w:p w14:paraId="7FB6AB3A" w14:textId="77777777" w:rsidR="009F4A54" w:rsidRPr="00106D42" w:rsidRDefault="009F4A54" w:rsidP="00402FB6">
            <w:pPr>
              <w:pStyle w:val="Tabletextsmall"/>
            </w:pPr>
            <w:r w:rsidRPr="004B72F0">
              <w:t>(necrotic lesions, extensive ulceration, membranous lesions, cellulitis)</w:t>
            </w:r>
          </w:p>
        </w:tc>
        <w:tc>
          <w:tcPr>
            <w:tcW w:w="2693" w:type="dxa"/>
            <w:shd w:val="clear" w:color="auto" w:fill="BEFEE9" w:themeFill="background2"/>
          </w:tcPr>
          <w:p w14:paraId="1DD3DC1D"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63B00ABE" w14:textId="77777777" w:rsidR="009F4A54" w:rsidRPr="00106D42" w:rsidRDefault="009F4A54" w:rsidP="00B04D61">
            <w:pPr>
              <w:pStyle w:val="Tabletext"/>
            </w:pPr>
            <w:r w:rsidRPr="00106D42">
              <w:t>___ / ___ / ____</w:t>
            </w:r>
          </w:p>
        </w:tc>
      </w:tr>
      <w:tr w:rsidR="009F4A54" w14:paraId="54A3A75B" w14:textId="77777777" w:rsidTr="001757D0">
        <w:tc>
          <w:tcPr>
            <w:tcW w:w="5245" w:type="dxa"/>
            <w:gridSpan w:val="2"/>
            <w:shd w:val="clear" w:color="auto" w:fill="BEFEE9" w:themeFill="background2"/>
          </w:tcPr>
          <w:p w14:paraId="4F18E6E5" w14:textId="77777777" w:rsidR="009F4A54" w:rsidRDefault="009F4A54" w:rsidP="00B04D61">
            <w:pPr>
              <w:pStyle w:val="Tabletext"/>
            </w:pPr>
            <w:r w:rsidRPr="00106D42">
              <w:t xml:space="preserve">Cutaneous – mild/moderate lesions </w:t>
            </w:r>
          </w:p>
          <w:p w14:paraId="095EBE6E" w14:textId="77777777" w:rsidR="009F4A54" w:rsidRPr="00106D42" w:rsidRDefault="009F4A54" w:rsidP="00402FB6">
            <w:pPr>
              <w:pStyle w:val="Tabletextsmall"/>
            </w:pPr>
            <w:r w:rsidRPr="004B72F0">
              <w:t>(superficial lesions, localised/non-healing ulcers, blisters, scaling rash)</w:t>
            </w:r>
          </w:p>
        </w:tc>
        <w:tc>
          <w:tcPr>
            <w:tcW w:w="2693" w:type="dxa"/>
            <w:shd w:val="clear" w:color="auto" w:fill="BEFEE9" w:themeFill="background2"/>
          </w:tcPr>
          <w:p w14:paraId="12BC3045"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58948448" w14:textId="77777777" w:rsidR="009F4A54" w:rsidRPr="00106D42" w:rsidRDefault="009F4A54" w:rsidP="00B04D61">
            <w:pPr>
              <w:pStyle w:val="Tabletext"/>
            </w:pPr>
            <w:r w:rsidRPr="00106D42">
              <w:t>___ / ___ / ____</w:t>
            </w:r>
          </w:p>
        </w:tc>
      </w:tr>
      <w:tr w:rsidR="009F4A54" w14:paraId="42377587" w14:textId="77777777" w:rsidTr="001757D0">
        <w:tc>
          <w:tcPr>
            <w:tcW w:w="5245" w:type="dxa"/>
            <w:gridSpan w:val="2"/>
            <w:shd w:val="clear" w:color="auto" w:fill="BEFEE9" w:themeFill="background2"/>
          </w:tcPr>
          <w:p w14:paraId="255828CC" w14:textId="77777777" w:rsidR="009F4A54" w:rsidRPr="00106D42" w:rsidRDefault="009F4A54" w:rsidP="00B04D61">
            <w:pPr>
              <w:pStyle w:val="Tabletext"/>
            </w:pPr>
            <w:r w:rsidRPr="00106D42">
              <w:lastRenderedPageBreak/>
              <w:t>Loss of appetite / anorexia</w:t>
            </w:r>
          </w:p>
        </w:tc>
        <w:tc>
          <w:tcPr>
            <w:tcW w:w="2693" w:type="dxa"/>
            <w:shd w:val="clear" w:color="auto" w:fill="BEFEE9" w:themeFill="background2"/>
          </w:tcPr>
          <w:p w14:paraId="4221F2AD"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2B67A526" w14:textId="77777777" w:rsidR="009F4A54" w:rsidRPr="00106D42" w:rsidRDefault="009F4A54" w:rsidP="00B04D61">
            <w:pPr>
              <w:pStyle w:val="Tabletext"/>
            </w:pPr>
            <w:r w:rsidRPr="00106D42">
              <w:t>___ / ___ / ____</w:t>
            </w:r>
          </w:p>
        </w:tc>
      </w:tr>
      <w:tr w:rsidR="009F4A54" w14:paraId="6C378859" w14:textId="77777777" w:rsidTr="001757D0">
        <w:tc>
          <w:tcPr>
            <w:tcW w:w="5245" w:type="dxa"/>
            <w:gridSpan w:val="2"/>
            <w:shd w:val="clear" w:color="auto" w:fill="BEFEE9" w:themeFill="background2"/>
          </w:tcPr>
          <w:p w14:paraId="64A483E6" w14:textId="77777777" w:rsidR="009F4A54" w:rsidRPr="00106D42" w:rsidRDefault="009F4A54" w:rsidP="00B04D61">
            <w:pPr>
              <w:pStyle w:val="Tabletext"/>
            </w:pPr>
            <w:r w:rsidRPr="00106D42">
              <w:t>Circulatory symptoms</w:t>
            </w:r>
            <w:r>
              <w:t>,</w:t>
            </w:r>
            <w:r w:rsidRPr="00106D42">
              <w:t xml:space="preserve"> including cyanosis</w:t>
            </w:r>
          </w:p>
        </w:tc>
        <w:tc>
          <w:tcPr>
            <w:tcW w:w="2693" w:type="dxa"/>
            <w:shd w:val="clear" w:color="auto" w:fill="BEFEE9" w:themeFill="background2"/>
          </w:tcPr>
          <w:p w14:paraId="1664EFD1"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3950CF90" w14:textId="77777777" w:rsidR="009F4A54" w:rsidRPr="00106D42" w:rsidRDefault="009F4A54" w:rsidP="00B04D61">
            <w:pPr>
              <w:pStyle w:val="Tabletext"/>
            </w:pPr>
            <w:r w:rsidRPr="00106D42">
              <w:t>___ / ___ / ____</w:t>
            </w:r>
          </w:p>
        </w:tc>
      </w:tr>
      <w:tr w:rsidR="009F4A54" w14:paraId="1845834B" w14:textId="77777777" w:rsidTr="001757D0">
        <w:tc>
          <w:tcPr>
            <w:tcW w:w="5245" w:type="dxa"/>
            <w:gridSpan w:val="2"/>
            <w:shd w:val="clear" w:color="auto" w:fill="BEFEE9" w:themeFill="background2"/>
          </w:tcPr>
          <w:p w14:paraId="2976B1A6" w14:textId="77777777" w:rsidR="009F4A54" w:rsidRPr="00106D42" w:rsidRDefault="009F4A54" w:rsidP="00B04D61">
            <w:pPr>
              <w:pStyle w:val="Tabletext"/>
            </w:pPr>
            <w:r w:rsidRPr="00106D42">
              <w:t>Malaise / feeling unwell</w:t>
            </w:r>
          </w:p>
        </w:tc>
        <w:tc>
          <w:tcPr>
            <w:tcW w:w="2693" w:type="dxa"/>
            <w:shd w:val="clear" w:color="auto" w:fill="BEFEE9" w:themeFill="background2"/>
          </w:tcPr>
          <w:p w14:paraId="4989F5C3" w14:textId="77777777" w:rsidR="009F4A54" w:rsidRPr="00106D42"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tc>
        <w:tc>
          <w:tcPr>
            <w:tcW w:w="2552" w:type="dxa"/>
          </w:tcPr>
          <w:p w14:paraId="4CA6061E" w14:textId="77777777" w:rsidR="009F4A54" w:rsidRPr="00106D42" w:rsidRDefault="009F4A54" w:rsidP="00B04D61">
            <w:pPr>
              <w:pStyle w:val="Tabletext"/>
            </w:pPr>
            <w:r w:rsidRPr="00106D42">
              <w:t>___ / ___ / ____</w:t>
            </w:r>
          </w:p>
        </w:tc>
      </w:tr>
      <w:tr w:rsidR="009F4A54" w14:paraId="73C2785A" w14:textId="77777777" w:rsidTr="001757D0">
        <w:tc>
          <w:tcPr>
            <w:tcW w:w="5245" w:type="dxa"/>
            <w:gridSpan w:val="2"/>
            <w:shd w:val="clear" w:color="auto" w:fill="BEFEE9" w:themeFill="background2"/>
          </w:tcPr>
          <w:p w14:paraId="3DCA9848" w14:textId="77777777" w:rsidR="009F4A54" w:rsidRPr="00106D42" w:rsidRDefault="009F4A54" w:rsidP="00B04D61">
            <w:pPr>
              <w:pStyle w:val="Tabletext"/>
            </w:pPr>
            <w:r w:rsidRPr="00106D42">
              <w:t>Other symptoms</w:t>
            </w:r>
          </w:p>
        </w:tc>
        <w:tc>
          <w:tcPr>
            <w:tcW w:w="2693" w:type="dxa"/>
            <w:shd w:val="clear" w:color="auto" w:fill="BEFEE9" w:themeFill="background2"/>
          </w:tcPr>
          <w:p w14:paraId="2040D94D" w14:textId="77777777" w:rsidR="009F4A54" w:rsidRDefault="009F4A54" w:rsidP="00B04D61">
            <w:pPr>
              <w:pStyle w:val="Tabletext"/>
            </w:pP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Yes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No   </w:t>
            </w:r>
            <w:r w:rsidRPr="00DE2BC3">
              <w:fldChar w:fldCharType="begin">
                <w:ffData>
                  <w:name w:val="Check1"/>
                  <w:enabled/>
                  <w:calcOnExit w:val="0"/>
                  <w:checkBox>
                    <w:sizeAuto/>
                    <w:default w:val="0"/>
                  </w:checkBox>
                </w:ffData>
              </w:fldChar>
            </w:r>
            <w:r w:rsidRPr="00DE2BC3">
              <w:instrText xml:space="preserve"> FORMCHECKBOX </w:instrText>
            </w:r>
            <w:r w:rsidRPr="00DE2BC3">
              <w:fldChar w:fldCharType="separate"/>
            </w:r>
            <w:r w:rsidRPr="00DE2BC3">
              <w:fldChar w:fldCharType="end"/>
            </w:r>
            <w:r w:rsidRPr="00106D42">
              <w:t xml:space="preserve"> Unknown</w:t>
            </w:r>
          </w:p>
          <w:p w14:paraId="72DD1BF6" w14:textId="77777777" w:rsidR="009F4A54" w:rsidRPr="00106D42" w:rsidRDefault="009F4A54" w:rsidP="00B04D61">
            <w:pPr>
              <w:pStyle w:val="Tabletext"/>
            </w:pPr>
            <w:r>
              <w:t>If yes, specify below</w:t>
            </w:r>
          </w:p>
        </w:tc>
        <w:tc>
          <w:tcPr>
            <w:tcW w:w="2552" w:type="dxa"/>
          </w:tcPr>
          <w:p w14:paraId="2786A707" w14:textId="77777777" w:rsidR="009F4A54" w:rsidRPr="00106D42" w:rsidRDefault="009F4A54" w:rsidP="00B04D61">
            <w:pPr>
              <w:pStyle w:val="Tabletext"/>
            </w:pPr>
            <w:r w:rsidRPr="00106D42">
              <w:t>___ / ___ / ____</w:t>
            </w:r>
          </w:p>
        </w:tc>
      </w:tr>
      <w:tr w:rsidR="009F4A54" w:rsidRPr="00312A75" w14:paraId="612DE556" w14:textId="77777777" w:rsidTr="001757D0">
        <w:tc>
          <w:tcPr>
            <w:tcW w:w="10490" w:type="dxa"/>
            <w:gridSpan w:val="4"/>
            <w:shd w:val="clear" w:color="auto" w:fill="025F5D"/>
          </w:tcPr>
          <w:p w14:paraId="06901979" w14:textId="77777777" w:rsidR="009F4A54" w:rsidRPr="00312A75" w:rsidRDefault="009F4A54" w:rsidP="001757D0">
            <w:pPr>
              <w:pStyle w:val="Tableheaderrowwhite"/>
            </w:pPr>
            <w:r w:rsidRPr="00312A75">
              <w:t>Symptom comments (including history of illness):</w:t>
            </w:r>
          </w:p>
        </w:tc>
      </w:tr>
      <w:tr w:rsidR="009F4A54" w14:paraId="1ACA273B" w14:textId="77777777" w:rsidTr="00B04D61">
        <w:tc>
          <w:tcPr>
            <w:tcW w:w="10490" w:type="dxa"/>
            <w:gridSpan w:val="4"/>
          </w:tcPr>
          <w:p w14:paraId="38C3FECA" w14:textId="77777777" w:rsidR="009F4A54" w:rsidRDefault="009F4A54" w:rsidP="00B04D61">
            <w:pPr>
              <w:pStyle w:val="Tabletext"/>
            </w:pPr>
          </w:p>
          <w:p w14:paraId="52127076" w14:textId="77777777" w:rsidR="009F4A54" w:rsidRDefault="009F4A54" w:rsidP="00B04D61">
            <w:pPr>
              <w:pStyle w:val="Tabletext"/>
            </w:pPr>
          </w:p>
          <w:p w14:paraId="287139FB" w14:textId="77777777" w:rsidR="009F4A54" w:rsidRDefault="009F4A54" w:rsidP="00B04D61">
            <w:pPr>
              <w:pStyle w:val="Tabletext"/>
            </w:pPr>
          </w:p>
        </w:tc>
      </w:tr>
    </w:tbl>
    <w:p w14:paraId="584FBC21" w14:textId="15E8B0EB" w:rsidR="009F4A54" w:rsidRDefault="005A709B" w:rsidP="009F4A54">
      <w:pPr>
        <w:pStyle w:val="Heading2"/>
      </w:pPr>
      <w:bookmarkStart w:id="7" w:name="_Toc235464873"/>
      <w:r>
        <w:t>7.</w:t>
      </w:r>
      <w:r>
        <w:tab/>
      </w:r>
      <w:r w:rsidR="009F4A54">
        <w:t>Clinical management and treatment</w:t>
      </w:r>
      <w:bookmarkEnd w:id="7"/>
    </w:p>
    <w:tbl>
      <w:tblPr>
        <w:tblStyle w:val="TableGridLight"/>
        <w:tblW w:w="10490" w:type="dxa"/>
        <w:tblCellMar>
          <w:top w:w="28" w:type="dxa"/>
          <w:bottom w:w="28" w:type="dxa"/>
        </w:tblCellMar>
        <w:tblLook w:val="04A0" w:firstRow="1" w:lastRow="0" w:firstColumn="1" w:lastColumn="0" w:noHBand="0" w:noVBand="1"/>
      </w:tblPr>
      <w:tblGrid>
        <w:gridCol w:w="1843"/>
        <w:gridCol w:w="2126"/>
        <w:gridCol w:w="6521"/>
      </w:tblGrid>
      <w:tr w:rsidR="009F4A54" w:rsidRPr="00331309" w14:paraId="6F442AF2" w14:textId="77777777" w:rsidTr="0076749E">
        <w:tc>
          <w:tcPr>
            <w:tcW w:w="1843" w:type="dxa"/>
            <w:vMerge w:val="restart"/>
            <w:shd w:val="clear" w:color="auto" w:fill="BEFEE9" w:themeFill="background2"/>
          </w:tcPr>
          <w:p w14:paraId="05F11296" w14:textId="77777777" w:rsidR="009F4A54" w:rsidRPr="00331309" w:rsidRDefault="009F4A54" w:rsidP="0076749E">
            <w:pPr>
              <w:pStyle w:val="Tabletext"/>
            </w:pPr>
            <w:r w:rsidRPr="00331309">
              <w:t>Hospitalisation</w:t>
            </w:r>
          </w:p>
        </w:tc>
        <w:tc>
          <w:tcPr>
            <w:tcW w:w="2126" w:type="dxa"/>
            <w:shd w:val="clear" w:color="auto" w:fill="BEFEE9" w:themeFill="background2"/>
          </w:tcPr>
          <w:p w14:paraId="0C62BABE" w14:textId="77777777" w:rsidR="009F4A54" w:rsidRPr="00331309" w:rsidRDefault="009F4A54" w:rsidP="0076749E">
            <w:pPr>
              <w:pStyle w:val="Tabletext"/>
            </w:pPr>
            <w:r w:rsidRPr="00331309">
              <w:t>Hospitalised?</w:t>
            </w:r>
          </w:p>
        </w:tc>
        <w:tc>
          <w:tcPr>
            <w:tcW w:w="6521" w:type="dxa"/>
            <w:shd w:val="clear" w:color="auto" w:fill="BEFEE9" w:themeFill="background2"/>
          </w:tcPr>
          <w:p w14:paraId="42A2D1FB" w14:textId="77777777" w:rsidR="009F4A54" w:rsidRPr="00A9111A" w:rsidRDefault="009F4A54" w:rsidP="0076749E">
            <w:pPr>
              <w:pStyle w:val="Tabletext"/>
            </w:pP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Yes   </w:t>
            </w: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No   </w:t>
            </w: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Unknown</w:t>
            </w:r>
          </w:p>
          <w:p w14:paraId="7B5E648B" w14:textId="77777777" w:rsidR="009F4A54" w:rsidRPr="00A9111A" w:rsidRDefault="009F4A54" w:rsidP="0076749E">
            <w:pPr>
              <w:pStyle w:val="Tabletext"/>
            </w:pPr>
            <w:r w:rsidRPr="00A9111A">
              <w:t xml:space="preserve">If yes, was the hospitalisation related to diphtheria? </w:t>
            </w: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Yes  </w:t>
            </w: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No  </w:t>
            </w:r>
            <w:r w:rsidRPr="00A9111A">
              <w:fldChar w:fldCharType="begin">
                <w:ffData>
                  <w:name w:val="Check1"/>
                  <w:enabled/>
                  <w:calcOnExit w:val="0"/>
                  <w:checkBox>
                    <w:sizeAuto/>
                    <w:default w:val="0"/>
                  </w:checkBox>
                </w:ffData>
              </w:fldChar>
            </w:r>
            <w:r w:rsidRPr="00A9111A">
              <w:instrText xml:space="preserve"> FORMCHECKBOX </w:instrText>
            </w:r>
            <w:r w:rsidRPr="00A9111A">
              <w:fldChar w:fldCharType="separate"/>
            </w:r>
            <w:r w:rsidRPr="00A9111A">
              <w:fldChar w:fldCharType="end"/>
            </w:r>
            <w:r w:rsidRPr="00A9111A">
              <w:t xml:space="preserve"> Unknown</w:t>
            </w:r>
          </w:p>
        </w:tc>
      </w:tr>
      <w:tr w:rsidR="009F4A54" w:rsidRPr="00331309" w14:paraId="53A584FF" w14:textId="77777777" w:rsidTr="0076749E">
        <w:tc>
          <w:tcPr>
            <w:tcW w:w="1843" w:type="dxa"/>
            <w:vMerge/>
            <w:shd w:val="clear" w:color="auto" w:fill="BEFEE9" w:themeFill="background2"/>
          </w:tcPr>
          <w:p w14:paraId="253068E5" w14:textId="77777777" w:rsidR="009F4A54" w:rsidRPr="00331309" w:rsidRDefault="009F4A54" w:rsidP="0076749E">
            <w:pPr>
              <w:pStyle w:val="Tabletext"/>
            </w:pPr>
          </w:p>
        </w:tc>
        <w:tc>
          <w:tcPr>
            <w:tcW w:w="2126" w:type="dxa"/>
            <w:shd w:val="clear" w:color="auto" w:fill="BEFEE9" w:themeFill="background2"/>
          </w:tcPr>
          <w:p w14:paraId="4D34F115" w14:textId="77777777" w:rsidR="009F4A54" w:rsidRPr="00331309" w:rsidRDefault="009F4A54" w:rsidP="0076749E">
            <w:pPr>
              <w:pStyle w:val="Tabletext"/>
            </w:pPr>
            <w:r w:rsidRPr="00331309">
              <w:t>Date admitted:</w:t>
            </w:r>
          </w:p>
        </w:tc>
        <w:tc>
          <w:tcPr>
            <w:tcW w:w="6521" w:type="dxa"/>
            <w:shd w:val="clear" w:color="auto" w:fill="BEFEE9" w:themeFill="background2"/>
          </w:tcPr>
          <w:p w14:paraId="03118EF2" w14:textId="77777777" w:rsidR="009F4A54" w:rsidRPr="00A9111A" w:rsidRDefault="009F4A54" w:rsidP="0076749E">
            <w:pPr>
              <w:pStyle w:val="Tabletext"/>
            </w:pPr>
            <w:r w:rsidRPr="00A9111A">
              <w:t xml:space="preserve">___ / ___ / ____    </w:t>
            </w:r>
            <w:proofErr w:type="gramStart"/>
            <w:r w:rsidRPr="00A9111A">
              <w:t xml:space="preserve">   (</w:t>
            </w:r>
            <w:proofErr w:type="gramEnd"/>
            <w:r w:rsidRPr="00A9111A">
              <w:t>first date of admission if multiple admissions)</w:t>
            </w:r>
          </w:p>
        </w:tc>
      </w:tr>
      <w:tr w:rsidR="009F4A54" w:rsidRPr="00331309" w14:paraId="1CF2BC86" w14:textId="77777777" w:rsidTr="0076749E">
        <w:tc>
          <w:tcPr>
            <w:tcW w:w="1843" w:type="dxa"/>
            <w:vMerge/>
            <w:shd w:val="clear" w:color="auto" w:fill="BEFEE9" w:themeFill="background2"/>
          </w:tcPr>
          <w:p w14:paraId="0FEC157D" w14:textId="77777777" w:rsidR="009F4A54" w:rsidRPr="00331309" w:rsidRDefault="009F4A54" w:rsidP="0076749E">
            <w:pPr>
              <w:pStyle w:val="Tabletext"/>
            </w:pPr>
          </w:p>
        </w:tc>
        <w:tc>
          <w:tcPr>
            <w:tcW w:w="2126" w:type="dxa"/>
          </w:tcPr>
          <w:p w14:paraId="6F0127A3" w14:textId="77777777" w:rsidR="009F4A54" w:rsidRPr="00331309" w:rsidRDefault="009F4A54" w:rsidP="0076749E">
            <w:pPr>
              <w:pStyle w:val="Tabletext"/>
            </w:pPr>
            <w:r w:rsidRPr="00331309">
              <w:t>Date discharged:</w:t>
            </w:r>
          </w:p>
        </w:tc>
        <w:tc>
          <w:tcPr>
            <w:tcW w:w="6521" w:type="dxa"/>
          </w:tcPr>
          <w:p w14:paraId="1A5A8025" w14:textId="77777777" w:rsidR="009F4A54" w:rsidRPr="00331309" w:rsidRDefault="009F4A54" w:rsidP="0076749E">
            <w:pPr>
              <w:pStyle w:val="Tabletext"/>
            </w:pPr>
            <w:r w:rsidRPr="00331309">
              <w:t>___ / ___ / ____</w:t>
            </w:r>
          </w:p>
        </w:tc>
      </w:tr>
      <w:tr w:rsidR="009F4A54" w:rsidRPr="00331309" w14:paraId="7417CDBE" w14:textId="77777777" w:rsidTr="0076749E">
        <w:tc>
          <w:tcPr>
            <w:tcW w:w="1843" w:type="dxa"/>
            <w:vMerge/>
            <w:shd w:val="clear" w:color="auto" w:fill="BEFEE9" w:themeFill="background2"/>
          </w:tcPr>
          <w:p w14:paraId="2737132F" w14:textId="77777777" w:rsidR="009F4A54" w:rsidRPr="00331309" w:rsidRDefault="009F4A54" w:rsidP="0076749E">
            <w:pPr>
              <w:pStyle w:val="Tabletext"/>
            </w:pPr>
          </w:p>
        </w:tc>
        <w:tc>
          <w:tcPr>
            <w:tcW w:w="2126" w:type="dxa"/>
          </w:tcPr>
          <w:p w14:paraId="06E7B5E3" w14:textId="77777777" w:rsidR="009F4A54" w:rsidRPr="00331309" w:rsidRDefault="009F4A54" w:rsidP="0076749E">
            <w:pPr>
              <w:pStyle w:val="Tabletext"/>
            </w:pPr>
            <w:r w:rsidRPr="00331309">
              <w:t>Facility name:</w:t>
            </w:r>
          </w:p>
        </w:tc>
        <w:tc>
          <w:tcPr>
            <w:tcW w:w="6521" w:type="dxa"/>
          </w:tcPr>
          <w:p w14:paraId="023987B5" w14:textId="77777777" w:rsidR="009F4A54" w:rsidRPr="00331309" w:rsidRDefault="009F4A54" w:rsidP="0076749E">
            <w:pPr>
              <w:pStyle w:val="Tabletext"/>
            </w:pPr>
          </w:p>
        </w:tc>
      </w:tr>
      <w:tr w:rsidR="009F4A54" w:rsidRPr="00331309" w14:paraId="6998CB02" w14:textId="77777777" w:rsidTr="0076749E">
        <w:tc>
          <w:tcPr>
            <w:tcW w:w="1843" w:type="dxa"/>
            <w:vMerge/>
            <w:shd w:val="clear" w:color="auto" w:fill="BEFEE9" w:themeFill="background2"/>
          </w:tcPr>
          <w:p w14:paraId="503CEB8F" w14:textId="77777777" w:rsidR="009F4A54" w:rsidRPr="00331309" w:rsidRDefault="009F4A54" w:rsidP="0076749E">
            <w:pPr>
              <w:pStyle w:val="Tabletext"/>
            </w:pPr>
          </w:p>
        </w:tc>
        <w:tc>
          <w:tcPr>
            <w:tcW w:w="2126" w:type="dxa"/>
          </w:tcPr>
          <w:p w14:paraId="4C25AF54" w14:textId="77777777" w:rsidR="009F4A54" w:rsidRPr="00331309" w:rsidRDefault="009F4A54" w:rsidP="0076749E">
            <w:pPr>
              <w:pStyle w:val="Tabletext"/>
            </w:pPr>
            <w:r>
              <w:t>Infection control notified:</w:t>
            </w:r>
          </w:p>
        </w:tc>
        <w:tc>
          <w:tcPr>
            <w:tcW w:w="6521" w:type="dxa"/>
          </w:tcPr>
          <w:p w14:paraId="5CC4164F" w14:textId="77777777" w:rsidR="009F4A54" w:rsidRPr="00331309" w:rsidRDefault="009F4A54" w:rsidP="0076749E">
            <w:pPr>
              <w:pStyle w:val="Tabletext"/>
            </w:pP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Yes   </w:t>
            </w: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No   </w:t>
            </w: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Unknown</w:t>
            </w:r>
          </w:p>
        </w:tc>
      </w:tr>
      <w:tr w:rsidR="009F4A54" w:rsidRPr="00331309" w14:paraId="21340395" w14:textId="77777777" w:rsidTr="0076749E">
        <w:tc>
          <w:tcPr>
            <w:tcW w:w="1843" w:type="dxa"/>
            <w:vMerge w:val="restart"/>
            <w:shd w:val="clear" w:color="auto" w:fill="BEFEE9" w:themeFill="background2"/>
          </w:tcPr>
          <w:p w14:paraId="25B104AA" w14:textId="77777777" w:rsidR="009F4A54" w:rsidRPr="00331309" w:rsidRDefault="009F4A54" w:rsidP="0076749E">
            <w:pPr>
              <w:pStyle w:val="Tabletext"/>
            </w:pPr>
            <w:r>
              <w:t>ICU admission</w:t>
            </w:r>
          </w:p>
        </w:tc>
        <w:tc>
          <w:tcPr>
            <w:tcW w:w="2126" w:type="dxa"/>
            <w:shd w:val="clear" w:color="auto" w:fill="BEFEE9" w:themeFill="background2"/>
          </w:tcPr>
          <w:p w14:paraId="130CA7AE" w14:textId="77777777" w:rsidR="009F4A54" w:rsidRPr="00331309" w:rsidRDefault="009F4A54" w:rsidP="0076749E">
            <w:pPr>
              <w:pStyle w:val="Tabletext"/>
            </w:pPr>
            <w:r>
              <w:t>ICU?</w:t>
            </w:r>
          </w:p>
        </w:tc>
        <w:tc>
          <w:tcPr>
            <w:tcW w:w="6521" w:type="dxa"/>
            <w:shd w:val="clear" w:color="auto" w:fill="BEFEE9" w:themeFill="background2"/>
          </w:tcPr>
          <w:p w14:paraId="67898158" w14:textId="77777777" w:rsidR="009F4A54" w:rsidRPr="00331309" w:rsidRDefault="009F4A54" w:rsidP="0076749E">
            <w:pPr>
              <w:pStyle w:val="Tabletext"/>
            </w:pP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Yes   </w:t>
            </w: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No   </w:t>
            </w: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331309">
              <w:t xml:space="preserve"> Unknown</w:t>
            </w:r>
          </w:p>
        </w:tc>
      </w:tr>
      <w:tr w:rsidR="009F4A54" w:rsidRPr="00331309" w14:paraId="38341464" w14:textId="77777777" w:rsidTr="0076749E">
        <w:tc>
          <w:tcPr>
            <w:tcW w:w="1843" w:type="dxa"/>
            <w:vMerge/>
            <w:shd w:val="clear" w:color="auto" w:fill="BEFEE9" w:themeFill="background2"/>
          </w:tcPr>
          <w:p w14:paraId="637A3335" w14:textId="77777777" w:rsidR="009F4A54" w:rsidRPr="00331309" w:rsidRDefault="009F4A54" w:rsidP="0076749E">
            <w:pPr>
              <w:pStyle w:val="Tabletext"/>
            </w:pPr>
          </w:p>
        </w:tc>
        <w:tc>
          <w:tcPr>
            <w:tcW w:w="2126" w:type="dxa"/>
            <w:shd w:val="clear" w:color="auto" w:fill="BEFEE9" w:themeFill="background2"/>
          </w:tcPr>
          <w:p w14:paraId="620B6E6A" w14:textId="77777777" w:rsidR="009F4A54" w:rsidRPr="00331309" w:rsidRDefault="009F4A54" w:rsidP="0076749E">
            <w:pPr>
              <w:pStyle w:val="Tabletext"/>
            </w:pPr>
            <w:r w:rsidRPr="00331309">
              <w:t>Date admitted:</w:t>
            </w:r>
          </w:p>
        </w:tc>
        <w:tc>
          <w:tcPr>
            <w:tcW w:w="6521" w:type="dxa"/>
            <w:shd w:val="clear" w:color="auto" w:fill="BEFEE9" w:themeFill="background2"/>
          </w:tcPr>
          <w:p w14:paraId="6B97C381" w14:textId="77777777" w:rsidR="009F4A54" w:rsidRPr="00CF7541" w:rsidRDefault="009F4A54" w:rsidP="0076749E">
            <w:pPr>
              <w:pStyle w:val="Tabletext"/>
            </w:pPr>
            <w:r w:rsidRPr="00CF7541">
              <w:t xml:space="preserve">___ / ___ / ____    </w:t>
            </w:r>
            <w:proofErr w:type="gramStart"/>
            <w:r w:rsidRPr="00CF7541">
              <w:t xml:space="preserve">   (</w:t>
            </w:r>
            <w:proofErr w:type="gramEnd"/>
            <w:r w:rsidRPr="00CF7541">
              <w:t>first date of admission if multiple admissions)</w:t>
            </w:r>
          </w:p>
        </w:tc>
      </w:tr>
      <w:tr w:rsidR="009F4A54" w:rsidRPr="00331309" w14:paraId="7809972C" w14:textId="77777777" w:rsidTr="0076749E">
        <w:tc>
          <w:tcPr>
            <w:tcW w:w="1843" w:type="dxa"/>
            <w:vMerge/>
            <w:shd w:val="clear" w:color="auto" w:fill="BEFEE9" w:themeFill="background2"/>
          </w:tcPr>
          <w:p w14:paraId="40FF02CA" w14:textId="77777777" w:rsidR="009F4A54" w:rsidRPr="00331309" w:rsidRDefault="009F4A54" w:rsidP="0076749E">
            <w:pPr>
              <w:pStyle w:val="Tabletext"/>
            </w:pPr>
          </w:p>
        </w:tc>
        <w:tc>
          <w:tcPr>
            <w:tcW w:w="2126" w:type="dxa"/>
          </w:tcPr>
          <w:p w14:paraId="121ADDA5" w14:textId="77777777" w:rsidR="009F4A54" w:rsidRPr="00331309" w:rsidRDefault="009F4A54" w:rsidP="0076749E">
            <w:pPr>
              <w:pStyle w:val="Tabletext"/>
            </w:pPr>
            <w:r w:rsidRPr="00331309">
              <w:t>Date discharged:</w:t>
            </w:r>
          </w:p>
        </w:tc>
        <w:tc>
          <w:tcPr>
            <w:tcW w:w="6521" w:type="dxa"/>
          </w:tcPr>
          <w:p w14:paraId="2BB5C9C0" w14:textId="77777777" w:rsidR="009F4A54" w:rsidRPr="00CF7541" w:rsidRDefault="009F4A54" w:rsidP="0076749E">
            <w:pPr>
              <w:pStyle w:val="Tabletext"/>
            </w:pPr>
            <w:r w:rsidRPr="00CF7541">
              <w:t>___ / ___ / ____</w:t>
            </w:r>
          </w:p>
        </w:tc>
      </w:tr>
      <w:tr w:rsidR="009F4A54" w:rsidRPr="00331309" w14:paraId="539C41D1" w14:textId="77777777" w:rsidTr="0076749E">
        <w:tc>
          <w:tcPr>
            <w:tcW w:w="1843" w:type="dxa"/>
            <w:vMerge w:val="restart"/>
          </w:tcPr>
          <w:p w14:paraId="22F97DAE" w14:textId="77777777" w:rsidR="009F4A54" w:rsidRPr="000E60FF" w:rsidRDefault="009F4A54" w:rsidP="0076749E">
            <w:pPr>
              <w:pStyle w:val="Tabletext"/>
            </w:pPr>
            <w:r w:rsidRPr="000E60FF">
              <w:t>Airway management and respiratory support</w:t>
            </w:r>
          </w:p>
        </w:tc>
        <w:tc>
          <w:tcPr>
            <w:tcW w:w="2126" w:type="dxa"/>
          </w:tcPr>
          <w:p w14:paraId="58573814" w14:textId="77777777" w:rsidR="009F4A54" w:rsidRPr="000E60FF" w:rsidRDefault="009F4A54" w:rsidP="0076749E">
            <w:pPr>
              <w:pStyle w:val="Tabletext"/>
            </w:pPr>
            <w:r w:rsidRPr="000E60FF">
              <w:t>Intubation:</w:t>
            </w:r>
          </w:p>
        </w:tc>
        <w:tc>
          <w:tcPr>
            <w:tcW w:w="6521" w:type="dxa"/>
          </w:tcPr>
          <w:p w14:paraId="250F3620" w14:textId="77777777" w:rsidR="009F4A54" w:rsidRPr="000E60FF" w:rsidRDefault="009F4A54" w:rsidP="0076749E">
            <w:pPr>
              <w:pStyle w:val="Tabletext"/>
            </w:pP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Yes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No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Unknown</w:t>
            </w:r>
          </w:p>
        </w:tc>
      </w:tr>
      <w:tr w:rsidR="009F4A54" w:rsidRPr="00331309" w14:paraId="0299C1BD" w14:textId="77777777" w:rsidTr="0076749E">
        <w:tc>
          <w:tcPr>
            <w:tcW w:w="1843" w:type="dxa"/>
            <w:vMerge/>
          </w:tcPr>
          <w:p w14:paraId="2C95C0C0" w14:textId="77777777" w:rsidR="009F4A54" w:rsidRPr="000E60FF" w:rsidRDefault="009F4A54" w:rsidP="0076749E">
            <w:pPr>
              <w:pStyle w:val="Tabletext"/>
            </w:pPr>
          </w:p>
        </w:tc>
        <w:tc>
          <w:tcPr>
            <w:tcW w:w="2126" w:type="dxa"/>
          </w:tcPr>
          <w:p w14:paraId="081046B7" w14:textId="77777777" w:rsidR="009F4A54" w:rsidRPr="000E60FF" w:rsidRDefault="009F4A54" w:rsidP="0076749E">
            <w:pPr>
              <w:pStyle w:val="Tabletext"/>
            </w:pPr>
            <w:r w:rsidRPr="000E60FF">
              <w:t>Mechanical ventilation:</w:t>
            </w:r>
          </w:p>
        </w:tc>
        <w:tc>
          <w:tcPr>
            <w:tcW w:w="6521" w:type="dxa"/>
          </w:tcPr>
          <w:p w14:paraId="7375A076" w14:textId="77777777" w:rsidR="009F4A54" w:rsidRPr="000E60FF" w:rsidRDefault="009F4A54" w:rsidP="0076749E">
            <w:pPr>
              <w:pStyle w:val="Tabletext"/>
            </w:pP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Yes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No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Unknown</w:t>
            </w:r>
          </w:p>
        </w:tc>
      </w:tr>
      <w:tr w:rsidR="009F4A54" w:rsidRPr="00331309" w14:paraId="285FA337" w14:textId="77777777" w:rsidTr="0076749E">
        <w:tc>
          <w:tcPr>
            <w:tcW w:w="1843" w:type="dxa"/>
            <w:vMerge/>
          </w:tcPr>
          <w:p w14:paraId="5FAA0E4E" w14:textId="77777777" w:rsidR="009F4A54" w:rsidRPr="000E60FF" w:rsidRDefault="009F4A54" w:rsidP="0076749E">
            <w:pPr>
              <w:pStyle w:val="Tabletext"/>
            </w:pPr>
          </w:p>
        </w:tc>
        <w:tc>
          <w:tcPr>
            <w:tcW w:w="2126" w:type="dxa"/>
          </w:tcPr>
          <w:p w14:paraId="19F3AB58" w14:textId="77777777" w:rsidR="009F4A54" w:rsidRPr="000E60FF" w:rsidRDefault="009F4A54" w:rsidP="0076749E">
            <w:pPr>
              <w:pStyle w:val="Tabletext"/>
            </w:pPr>
            <w:r w:rsidRPr="000E60FF">
              <w:t xml:space="preserve">ECMO: </w:t>
            </w:r>
          </w:p>
        </w:tc>
        <w:tc>
          <w:tcPr>
            <w:tcW w:w="6521" w:type="dxa"/>
          </w:tcPr>
          <w:p w14:paraId="340113C1" w14:textId="77777777" w:rsidR="009F4A54" w:rsidRPr="000E60FF" w:rsidRDefault="009F4A54" w:rsidP="0076749E">
            <w:pPr>
              <w:pStyle w:val="Tabletext"/>
            </w:pP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Yes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No   </w:t>
            </w:r>
            <w:r w:rsidRPr="000E60FF">
              <w:fldChar w:fldCharType="begin">
                <w:ffData>
                  <w:name w:val="Check1"/>
                  <w:enabled/>
                  <w:calcOnExit w:val="0"/>
                  <w:checkBox>
                    <w:sizeAuto/>
                    <w:default w:val="0"/>
                  </w:checkBox>
                </w:ffData>
              </w:fldChar>
            </w:r>
            <w:r w:rsidRPr="000E60FF">
              <w:instrText xml:space="preserve"> FORMCHECKBOX </w:instrText>
            </w:r>
            <w:r w:rsidRPr="000E60FF">
              <w:fldChar w:fldCharType="separate"/>
            </w:r>
            <w:r w:rsidRPr="000E60FF">
              <w:fldChar w:fldCharType="end"/>
            </w:r>
            <w:r w:rsidRPr="000E60FF">
              <w:t xml:space="preserve"> Unknown</w:t>
            </w:r>
          </w:p>
        </w:tc>
      </w:tr>
    </w:tbl>
    <w:p w14:paraId="78052F1F" w14:textId="60AD4BCF" w:rsidR="009F4A54" w:rsidRDefault="005A709B" w:rsidP="009F4A54">
      <w:pPr>
        <w:pStyle w:val="Heading2"/>
      </w:pPr>
      <w:bookmarkStart w:id="8" w:name="_Toc235464874"/>
      <w:r>
        <w:t>8.</w:t>
      </w:r>
      <w:r>
        <w:tab/>
      </w:r>
      <w:r w:rsidR="009F4A54">
        <w:t>Treatment</w:t>
      </w:r>
      <w:bookmarkEnd w:id="8"/>
    </w:p>
    <w:tbl>
      <w:tblPr>
        <w:tblStyle w:val="TableGridLight"/>
        <w:tblW w:w="10485" w:type="dxa"/>
        <w:tblLayout w:type="fixed"/>
        <w:tblLook w:val="04A0" w:firstRow="1" w:lastRow="0" w:firstColumn="1" w:lastColumn="0" w:noHBand="0" w:noVBand="1"/>
      </w:tblPr>
      <w:tblGrid>
        <w:gridCol w:w="1838"/>
        <w:gridCol w:w="2410"/>
        <w:gridCol w:w="1701"/>
        <w:gridCol w:w="1417"/>
        <w:gridCol w:w="3119"/>
      </w:tblGrid>
      <w:tr w:rsidR="009F4A54" w:rsidRPr="00E74CC2" w14:paraId="28D2D270" w14:textId="77777777" w:rsidTr="00C74CEA">
        <w:trPr>
          <w:cantSplit/>
        </w:trPr>
        <w:tc>
          <w:tcPr>
            <w:tcW w:w="1838" w:type="dxa"/>
            <w:vMerge w:val="restart"/>
            <w:shd w:val="clear" w:color="auto" w:fill="BEFEE9" w:themeFill="background2"/>
          </w:tcPr>
          <w:p w14:paraId="79EDB6AA" w14:textId="77777777" w:rsidR="009F4A54" w:rsidRPr="00E74CC2" w:rsidRDefault="009F4A54" w:rsidP="0076749E">
            <w:pPr>
              <w:pStyle w:val="Tabletext"/>
            </w:pPr>
            <w:r w:rsidRPr="00E74CC2">
              <w:t>Diphtheria antitoxin (DAT)</w:t>
            </w:r>
          </w:p>
        </w:tc>
        <w:tc>
          <w:tcPr>
            <w:tcW w:w="2410" w:type="dxa"/>
            <w:shd w:val="clear" w:color="auto" w:fill="BEFEE9" w:themeFill="background2"/>
          </w:tcPr>
          <w:p w14:paraId="2F858215" w14:textId="77777777" w:rsidR="009F4A54" w:rsidRPr="00E74CC2" w:rsidRDefault="009F4A54" w:rsidP="0076749E">
            <w:pPr>
              <w:pStyle w:val="Tabletext"/>
            </w:pPr>
            <w:r w:rsidRPr="00E74CC2">
              <w:t>DAT administered?</w:t>
            </w:r>
          </w:p>
        </w:tc>
        <w:tc>
          <w:tcPr>
            <w:tcW w:w="6237" w:type="dxa"/>
            <w:gridSpan w:val="3"/>
            <w:shd w:val="clear" w:color="auto" w:fill="BEFEE9" w:themeFill="background2"/>
          </w:tcPr>
          <w:p w14:paraId="2FDC2FE1" w14:textId="77777777" w:rsidR="009F4A54" w:rsidRPr="009E1BD2"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9E1BD2">
              <w:t xml:space="preserve"> Yes – clinically indicated  </w:t>
            </w:r>
          </w:p>
          <w:p w14:paraId="2D2592D2" w14:textId="77777777" w:rsidR="009F4A54" w:rsidRPr="009E1BD2"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9E1BD2">
              <w:t xml:space="preserve"> Yes </w:t>
            </w:r>
            <w:r w:rsidRPr="009E1BD2">
              <w:rPr>
                <w:rFonts w:cs="Arial"/>
              </w:rPr>
              <w:t>–</w:t>
            </w:r>
            <w:r w:rsidRPr="009E1BD2">
              <w:t xml:space="preserve"> not clinically indicated  </w:t>
            </w:r>
          </w:p>
          <w:p w14:paraId="157E5217" w14:textId="77777777" w:rsidR="009F4A54" w:rsidRPr="009E1BD2"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9E1BD2">
              <w:t xml:space="preserve"> No  </w:t>
            </w:r>
          </w:p>
          <w:p w14:paraId="2A2000FE" w14:textId="77777777" w:rsidR="009F4A54" w:rsidRPr="009E1BD2"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9E1BD2">
              <w:t xml:space="preserve"> Unknown</w:t>
            </w:r>
          </w:p>
        </w:tc>
      </w:tr>
      <w:tr w:rsidR="009F4A54" w:rsidRPr="00E74CC2" w14:paraId="2B07676B" w14:textId="77777777" w:rsidTr="00C74CEA">
        <w:trPr>
          <w:cantSplit/>
        </w:trPr>
        <w:tc>
          <w:tcPr>
            <w:tcW w:w="1838" w:type="dxa"/>
            <w:vMerge/>
            <w:shd w:val="clear" w:color="auto" w:fill="BEFEE9" w:themeFill="background2"/>
          </w:tcPr>
          <w:p w14:paraId="3ADFD513" w14:textId="77777777" w:rsidR="009F4A54" w:rsidRPr="00E74CC2" w:rsidRDefault="009F4A54" w:rsidP="0076749E">
            <w:pPr>
              <w:pStyle w:val="Tabletext"/>
            </w:pPr>
          </w:p>
        </w:tc>
        <w:tc>
          <w:tcPr>
            <w:tcW w:w="2410" w:type="dxa"/>
            <w:vMerge w:val="restart"/>
          </w:tcPr>
          <w:p w14:paraId="37FE1132" w14:textId="77777777" w:rsidR="009F4A54" w:rsidRPr="00E74CC2" w:rsidRDefault="009F4A54" w:rsidP="0076749E">
            <w:pPr>
              <w:pStyle w:val="Tabletext"/>
            </w:pPr>
            <w:r>
              <w:t>If yes, d</w:t>
            </w:r>
            <w:r w:rsidRPr="00E74CC2">
              <w:t>etails:</w:t>
            </w:r>
          </w:p>
        </w:tc>
        <w:tc>
          <w:tcPr>
            <w:tcW w:w="1701" w:type="dxa"/>
          </w:tcPr>
          <w:p w14:paraId="28E67618" w14:textId="77777777" w:rsidR="009F4A54" w:rsidRPr="009E1BD2" w:rsidRDefault="009F4A54" w:rsidP="0076749E">
            <w:pPr>
              <w:pStyle w:val="Tabletext"/>
              <w:rPr>
                <w:rFonts w:asciiTheme="minorHAnsi" w:hAnsiTheme="minorHAnsi" w:cstheme="minorHAnsi"/>
              </w:rPr>
            </w:pPr>
            <w:r w:rsidRPr="009E1BD2">
              <w:t>Product name:</w:t>
            </w:r>
          </w:p>
        </w:tc>
        <w:tc>
          <w:tcPr>
            <w:tcW w:w="4536" w:type="dxa"/>
            <w:gridSpan w:val="2"/>
          </w:tcPr>
          <w:p w14:paraId="2C4D42C6" w14:textId="77777777" w:rsidR="009F4A54" w:rsidRPr="009E1BD2" w:rsidRDefault="009F4A54" w:rsidP="0076749E">
            <w:pPr>
              <w:pStyle w:val="Tabletext"/>
              <w:rPr>
                <w:rFonts w:asciiTheme="minorHAnsi" w:hAnsiTheme="minorHAnsi" w:cstheme="minorHAnsi"/>
              </w:rPr>
            </w:pPr>
          </w:p>
        </w:tc>
      </w:tr>
      <w:tr w:rsidR="009F4A54" w:rsidRPr="00E74CC2" w14:paraId="2834F9CB" w14:textId="77777777" w:rsidTr="00C74CEA">
        <w:trPr>
          <w:cantSplit/>
        </w:trPr>
        <w:tc>
          <w:tcPr>
            <w:tcW w:w="1838" w:type="dxa"/>
            <w:vMerge/>
            <w:shd w:val="clear" w:color="auto" w:fill="BEFEE9" w:themeFill="background2"/>
          </w:tcPr>
          <w:p w14:paraId="56174445" w14:textId="77777777" w:rsidR="009F4A54" w:rsidRPr="00E74CC2" w:rsidRDefault="009F4A54" w:rsidP="0076749E">
            <w:pPr>
              <w:pStyle w:val="Tabletext"/>
            </w:pPr>
          </w:p>
        </w:tc>
        <w:tc>
          <w:tcPr>
            <w:tcW w:w="2410" w:type="dxa"/>
            <w:vMerge/>
          </w:tcPr>
          <w:p w14:paraId="55A2E115" w14:textId="77777777" w:rsidR="009F4A54" w:rsidRPr="00E74CC2" w:rsidRDefault="009F4A54" w:rsidP="0076749E">
            <w:pPr>
              <w:pStyle w:val="Tabletext"/>
            </w:pPr>
          </w:p>
        </w:tc>
        <w:tc>
          <w:tcPr>
            <w:tcW w:w="1701" w:type="dxa"/>
          </w:tcPr>
          <w:p w14:paraId="64A1D08C" w14:textId="77777777" w:rsidR="009F4A54" w:rsidRPr="009E1BD2" w:rsidRDefault="009F4A54" w:rsidP="0076749E">
            <w:pPr>
              <w:pStyle w:val="Tabletext"/>
              <w:rPr>
                <w:rFonts w:asciiTheme="minorHAnsi" w:hAnsiTheme="minorHAnsi" w:cstheme="minorHAnsi"/>
              </w:rPr>
            </w:pPr>
            <w:r w:rsidRPr="009E1BD2">
              <w:t xml:space="preserve">Date first administered   </w:t>
            </w:r>
          </w:p>
        </w:tc>
        <w:tc>
          <w:tcPr>
            <w:tcW w:w="4536" w:type="dxa"/>
            <w:gridSpan w:val="2"/>
          </w:tcPr>
          <w:p w14:paraId="2ECA769C" w14:textId="77777777" w:rsidR="009F4A54" w:rsidRPr="009E1BD2" w:rsidRDefault="009F4A54" w:rsidP="002B7AE3">
            <w:pPr>
              <w:pStyle w:val="Tabletext"/>
            </w:pPr>
            <w:r w:rsidRPr="009E1BD2">
              <w:t>___ / ___ / ____</w:t>
            </w:r>
          </w:p>
        </w:tc>
      </w:tr>
      <w:tr w:rsidR="009F4A54" w:rsidRPr="00E74CC2" w14:paraId="0CC6B2A5" w14:textId="77777777" w:rsidTr="00C74CEA">
        <w:trPr>
          <w:cantSplit/>
        </w:trPr>
        <w:tc>
          <w:tcPr>
            <w:tcW w:w="1838" w:type="dxa"/>
            <w:vMerge/>
            <w:shd w:val="clear" w:color="auto" w:fill="BEFEE9" w:themeFill="background2"/>
          </w:tcPr>
          <w:p w14:paraId="135FA04A" w14:textId="77777777" w:rsidR="009F4A54" w:rsidRPr="00E74CC2" w:rsidRDefault="009F4A54" w:rsidP="0076749E">
            <w:pPr>
              <w:pStyle w:val="Tabletext"/>
            </w:pPr>
          </w:p>
        </w:tc>
        <w:tc>
          <w:tcPr>
            <w:tcW w:w="2410" w:type="dxa"/>
            <w:vMerge/>
          </w:tcPr>
          <w:p w14:paraId="5694EB8E" w14:textId="77777777" w:rsidR="009F4A54" w:rsidRPr="00E74CC2" w:rsidRDefault="009F4A54" w:rsidP="0076749E">
            <w:pPr>
              <w:pStyle w:val="Tabletext"/>
            </w:pPr>
          </w:p>
        </w:tc>
        <w:tc>
          <w:tcPr>
            <w:tcW w:w="1701" w:type="dxa"/>
          </w:tcPr>
          <w:p w14:paraId="2A1D9B07" w14:textId="77777777" w:rsidR="009F4A54" w:rsidRPr="009E1BD2" w:rsidRDefault="009F4A54" w:rsidP="0076749E">
            <w:pPr>
              <w:pStyle w:val="Tabletext"/>
              <w:rPr>
                <w:rFonts w:asciiTheme="minorHAnsi" w:hAnsiTheme="minorHAnsi" w:cstheme="minorHAnsi"/>
              </w:rPr>
            </w:pPr>
            <w:r w:rsidRPr="009E1BD2">
              <w:t>Number of vials:</w:t>
            </w:r>
          </w:p>
        </w:tc>
        <w:tc>
          <w:tcPr>
            <w:tcW w:w="4536" w:type="dxa"/>
            <w:gridSpan w:val="2"/>
          </w:tcPr>
          <w:p w14:paraId="4CD1195C" w14:textId="77777777" w:rsidR="009F4A54" w:rsidRPr="009E1BD2" w:rsidRDefault="009F4A54" w:rsidP="0076749E">
            <w:pPr>
              <w:pStyle w:val="Tabletext"/>
              <w:rPr>
                <w:rFonts w:asciiTheme="minorHAnsi" w:hAnsiTheme="minorHAnsi" w:cstheme="minorHAnsi"/>
              </w:rPr>
            </w:pPr>
          </w:p>
        </w:tc>
      </w:tr>
      <w:tr w:rsidR="009F4A54" w:rsidRPr="00E74CC2" w14:paraId="2B3A250D" w14:textId="77777777" w:rsidTr="00C74CEA">
        <w:trPr>
          <w:cantSplit/>
        </w:trPr>
        <w:tc>
          <w:tcPr>
            <w:tcW w:w="1838" w:type="dxa"/>
            <w:vMerge/>
            <w:shd w:val="clear" w:color="auto" w:fill="BEFEE9" w:themeFill="background2"/>
          </w:tcPr>
          <w:p w14:paraId="3DC01DB6" w14:textId="77777777" w:rsidR="009F4A54" w:rsidRPr="00E74CC2" w:rsidRDefault="009F4A54" w:rsidP="0076749E">
            <w:pPr>
              <w:pStyle w:val="Tabletext"/>
            </w:pPr>
          </w:p>
        </w:tc>
        <w:tc>
          <w:tcPr>
            <w:tcW w:w="2410" w:type="dxa"/>
            <w:vMerge w:val="restart"/>
          </w:tcPr>
          <w:p w14:paraId="0E40AAAF" w14:textId="77777777" w:rsidR="009F4A54" w:rsidRPr="00E74CC2" w:rsidRDefault="009F4A54" w:rsidP="0076749E">
            <w:pPr>
              <w:pStyle w:val="Tabletext"/>
            </w:pPr>
            <w:r>
              <w:t>Adverse events</w:t>
            </w:r>
          </w:p>
        </w:tc>
        <w:tc>
          <w:tcPr>
            <w:tcW w:w="1701" w:type="dxa"/>
          </w:tcPr>
          <w:p w14:paraId="61E0ADB3" w14:textId="77777777" w:rsidR="009F4A54" w:rsidRPr="009E1BD2" w:rsidRDefault="009F4A54" w:rsidP="0076749E">
            <w:pPr>
              <w:pStyle w:val="Tabletext"/>
            </w:pPr>
            <w:r>
              <w:t>Adverse event(s) reported?</w:t>
            </w:r>
          </w:p>
        </w:tc>
        <w:tc>
          <w:tcPr>
            <w:tcW w:w="4536" w:type="dxa"/>
            <w:gridSpan w:val="2"/>
          </w:tcPr>
          <w:p w14:paraId="037499BA" w14:textId="77777777" w:rsidR="009F4A54" w:rsidRPr="009E1BD2"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r>
      <w:tr w:rsidR="009F4A54" w:rsidRPr="00E74CC2" w14:paraId="111E89C5" w14:textId="77777777" w:rsidTr="00C74CEA">
        <w:trPr>
          <w:cantSplit/>
          <w:trHeight w:val="584"/>
        </w:trPr>
        <w:tc>
          <w:tcPr>
            <w:tcW w:w="1838" w:type="dxa"/>
            <w:vMerge/>
            <w:shd w:val="clear" w:color="auto" w:fill="BEFEE9" w:themeFill="background2"/>
          </w:tcPr>
          <w:p w14:paraId="70AC2B34" w14:textId="77777777" w:rsidR="009F4A54" w:rsidRPr="00E74CC2" w:rsidRDefault="009F4A54" w:rsidP="0076749E">
            <w:pPr>
              <w:pStyle w:val="Tabletext"/>
            </w:pPr>
          </w:p>
        </w:tc>
        <w:tc>
          <w:tcPr>
            <w:tcW w:w="2410" w:type="dxa"/>
            <w:vMerge/>
          </w:tcPr>
          <w:p w14:paraId="18024EAC" w14:textId="77777777" w:rsidR="009F4A54" w:rsidRPr="00E74CC2" w:rsidRDefault="009F4A54" w:rsidP="0076749E">
            <w:pPr>
              <w:pStyle w:val="Tabletext"/>
            </w:pPr>
          </w:p>
        </w:tc>
        <w:tc>
          <w:tcPr>
            <w:tcW w:w="1701" w:type="dxa"/>
          </w:tcPr>
          <w:p w14:paraId="2B90DBCD" w14:textId="77777777" w:rsidR="009F4A54" w:rsidRPr="009E1BD2" w:rsidRDefault="009F4A54" w:rsidP="0076749E">
            <w:pPr>
              <w:pStyle w:val="Tabletext"/>
            </w:pPr>
            <w:r>
              <w:t>If yes:</w:t>
            </w:r>
          </w:p>
        </w:tc>
        <w:tc>
          <w:tcPr>
            <w:tcW w:w="4536" w:type="dxa"/>
            <w:gridSpan w:val="2"/>
          </w:tcPr>
          <w:p w14:paraId="6F4D0D9A" w14:textId="77777777" w:rsidR="009F4A54" w:rsidRDefault="009F4A54" w:rsidP="002B7AE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t xml:space="preserve">  Anaphylaxis</w:t>
            </w:r>
          </w:p>
          <w:p w14:paraId="7A0FCDBE" w14:textId="77777777" w:rsidR="009F4A54" w:rsidRDefault="009F4A54" w:rsidP="002B7AE3">
            <w:pPr>
              <w:pStyle w:val="Tabletext"/>
            </w:pP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t xml:space="preserve">  Hypersensitivity reaction</w:t>
            </w:r>
          </w:p>
          <w:p w14:paraId="4B54FB84" w14:textId="77777777" w:rsidR="009F4A54" w:rsidRDefault="009F4A54" w:rsidP="002B7AE3">
            <w:pPr>
              <w:pStyle w:val="Tabletext"/>
            </w:pP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t xml:space="preserve">  Serum sickness</w:t>
            </w:r>
          </w:p>
          <w:p w14:paraId="1641DCC9" w14:textId="77777777" w:rsidR="009F4A54" w:rsidRDefault="009F4A54" w:rsidP="002B7AE3">
            <w:pPr>
              <w:pStyle w:val="Tabletext"/>
              <w:rPr>
                <w:u w:val="single"/>
              </w:rPr>
            </w:pPr>
            <w:r w:rsidRPr="00331309">
              <w:fldChar w:fldCharType="begin">
                <w:ffData>
                  <w:name w:val="Check1"/>
                  <w:enabled/>
                  <w:calcOnExit w:val="0"/>
                  <w:checkBox>
                    <w:sizeAuto/>
                    <w:default w:val="0"/>
                  </w:checkBox>
                </w:ffData>
              </w:fldChar>
            </w:r>
            <w:r w:rsidRPr="00331309">
              <w:instrText xml:space="preserve"> FORMCHECKBOX </w:instrText>
            </w:r>
            <w:r w:rsidRPr="00331309">
              <w:fldChar w:fldCharType="separate"/>
            </w:r>
            <w:r w:rsidRPr="00331309">
              <w:fldChar w:fldCharType="end"/>
            </w:r>
            <w:r w:rsidRPr="002B7AE3">
              <w:t xml:space="preserve">  Other, specify:  </w:t>
            </w:r>
            <w:r w:rsidRPr="00D07BCA">
              <w:rPr>
                <w:u w:val="single"/>
              </w:rPr>
              <w:tab/>
            </w:r>
          </w:p>
          <w:p w14:paraId="77BFB8B9" w14:textId="77777777" w:rsidR="009F4A54" w:rsidRPr="00D07BCA" w:rsidRDefault="009F4A54" w:rsidP="0076749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r>
      <w:tr w:rsidR="009F4A54" w14:paraId="55B4BE11" w14:textId="77777777" w:rsidTr="00C74CEA">
        <w:trPr>
          <w:cantSplit/>
        </w:trPr>
        <w:tc>
          <w:tcPr>
            <w:tcW w:w="1838" w:type="dxa"/>
            <w:vMerge w:val="restart"/>
            <w:shd w:val="clear" w:color="auto" w:fill="BEFEE9" w:themeFill="background2"/>
          </w:tcPr>
          <w:p w14:paraId="5B980815" w14:textId="77777777" w:rsidR="009F4A54" w:rsidRPr="0029356E" w:rsidRDefault="009F4A54" w:rsidP="002B7AE3">
            <w:pPr>
              <w:pStyle w:val="Tabletext"/>
            </w:pPr>
            <w:r w:rsidRPr="0029356E">
              <w:t>Antibiotic</w:t>
            </w:r>
            <w:r>
              <w:t>s</w:t>
            </w:r>
          </w:p>
        </w:tc>
        <w:tc>
          <w:tcPr>
            <w:tcW w:w="2410" w:type="dxa"/>
            <w:shd w:val="clear" w:color="auto" w:fill="BEFEE9" w:themeFill="background2"/>
          </w:tcPr>
          <w:p w14:paraId="727AEC56" w14:textId="77777777" w:rsidR="009F4A54" w:rsidRPr="0029356E" w:rsidRDefault="009F4A54" w:rsidP="002B7AE3">
            <w:pPr>
              <w:pStyle w:val="Tabletext"/>
            </w:pPr>
            <w:r>
              <w:t>Antibiotic therapy?</w:t>
            </w:r>
          </w:p>
        </w:tc>
        <w:tc>
          <w:tcPr>
            <w:tcW w:w="6237" w:type="dxa"/>
            <w:gridSpan w:val="3"/>
            <w:shd w:val="clear" w:color="auto" w:fill="BEFEE9" w:themeFill="background2"/>
          </w:tcPr>
          <w:p w14:paraId="70C98FDB" w14:textId="77777777" w:rsidR="009F4A54" w:rsidRPr="009E1BD2" w:rsidRDefault="009F4A54" w:rsidP="002B7AE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9E1BD2">
              <w:t xml:space="preserve">  Unknown</w:t>
            </w:r>
          </w:p>
          <w:p w14:paraId="7FA0C50F" w14:textId="77777777" w:rsidR="009F4A54" w:rsidRPr="009E1BD2" w:rsidRDefault="009F4A54" w:rsidP="002B7AE3">
            <w:pPr>
              <w:pStyle w:val="Tabletext"/>
            </w:pPr>
            <w:r w:rsidRPr="009E1BD2">
              <w:t>If yes, complete details below</w:t>
            </w:r>
            <w:r>
              <w:t>:</w:t>
            </w:r>
          </w:p>
        </w:tc>
      </w:tr>
      <w:tr w:rsidR="009F4A54" w14:paraId="5AA830C6" w14:textId="77777777" w:rsidTr="00C74CEA">
        <w:trPr>
          <w:cantSplit/>
        </w:trPr>
        <w:tc>
          <w:tcPr>
            <w:tcW w:w="1838" w:type="dxa"/>
            <w:vMerge/>
            <w:shd w:val="clear" w:color="auto" w:fill="BEFEE9" w:themeFill="background2"/>
          </w:tcPr>
          <w:p w14:paraId="11EC887E"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3A3CF5FB" w14:textId="77777777" w:rsidR="009F4A54" w:rsidRPr="0029356E" w:rsidRDefault="009F4A54" w:rsidP="002B7AE3">
            <w:pPr>
              <w:pStyle w:val="Tabletext"/>
            </w:pPr>
            <w:r w:rsidRPr="0029356E">
              <w:t>Azithromycin</w:t>
            </w:r>
          </w:p>
        </w:tc>
        <w:tc>
          <w:tcPr>
            <w:tcW w:w="3118" w:type="dxa"/>
            <w:gridSpan w:val="2"/>
            <w:shd w:val="clear" w:color="auto" w:fill="BEFEE9" w:themeFill="background2"/>
          </w:tcPr>
          <w:p w14:paraId="4FB57E77" w14:textId="77777777" w:rsidR="009F4A54"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00C184BC" w14:textId="77777777" w:rsidR="009F4A54" w:rsidRDefault="009F4A54" w:rsidP="002B7AE3">
            <w:pPr>
              <w:pStyle w:val="Tabletext"/>
            </w:pPr>
            <w:r w:rsidRPr="0029356E">
              <w:t xml:space="preserve">Dose/frequency: ____________   </w:t>
            </w:r>
          </w:p>
          <w:p w14:paraId="1B0DCA2F" w14:textId="77777777" w:rsidR="009F4A54" w:rsidRDefault="009F4A54" w:rsidP="002B7AE3">
            <w:pPr>
              <w:pStyle w:val="Tabletext"/>
            </w:pPr>
            <w:r>
              <w:t xml:space="preserve">Route: </w:t>
            </w:r>
            <w:r w:rsidRPr="0029356E">
              <w:t>______</w:t>
            </w:r>
            <w:r>
              <w:t xml:space="preserve">______________   </w:t>
            </w:r>
          </w:p>
          <w:p w14:paraId="7B123527" w14:textId="77777777" w:rsidR="009F4A54" w:rsidRDefault="009F4A54" w:rsidP="002B7AE3">
            <w:pPr>
              <w:pStyle w:val="Tabletext"/>
            </w:pPr>
            <w:r>
              <w:t>C</w:t>
            </w:r>
            <w:r w:rsidRPr="0029356E">
              <w:t xml:space="preserve">ommenced: ___ / ___ / ____  </w:t>
            </w:r>
          </w:p>
          <w:p w14:paraId="048E1AD6" w14:textId="77777777" w:rsidR="009F4A54" w:rsidRPr="0029356E" w:rsidRDefault="009F4A54" w:rsidP="002B7AE3">
            <w:pPr>
              <w:pStyle w:val="Tabletext"/>
            </w:pPr>
            <w:r w:rsidRPr="0029356E">
              <w:t xml:space="preserve">Ceased: ___ / ___ / ____   </w:t>
            </w:r>
          </w:p>
        </w:tc>
      </w:tr>
      <w:tr w:rsidR="009F4A54" w14:paraId="28711ADC" w14:textId="77777777" w:rsidTr="00C74CEA">
        <w:trPr>
          <w:cantSplit/>
        </w:trPr>
        <w:tc>
          <w:tcPr>
            <w:tcW w:w="1838" w:type="dxa"/>
            <w:vMerge/>
            <w:shd w:val="clear" w:color="auto" w:fill="BEFEE9" w:themeFill="background2"/>
          </w:tcPr>
          <w:p w14:paraId="0163FC24"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73CCAD3E" w14:textId="77777777" w:rsidR="009F4A54" w:rsidRPr="0029356E" w:rsidRDefault="009F4A54" w:rsidP="002B7AE3">
            <w:pPr>
              <w:pStyle w:val="Tabletext"/>
            </w:pPr>
            <w:r w:rsidRPr="0029356E">
              <w:t>Benzylpenicillin</w:t>
            </w:r>
          </w:p>
        </w:tc>
        <w:tc>
          <w:tcPr>
            <w:tcW w:w="3118" w:type="dxa"/>
            <w:gridSpan w:val="2"/>
            <w:shd w:val="clear" w:color="auto" w:fill="BEFEE9" w:themeFill="background2"/>
          </w:tcPr>
          <w:p w14:paraId="0E1F1E43"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5AD89D38" w14:textId="77777777" w:rsidR="009F4A54" w:rsidRDefault="009F4A54" w:rsidP="002B7AE3">
            <w:pPr>
              <w:pStyle w:val="Tabletext"/>
            </w:pPr>
            <w:r w:rsidRPr="0029356E">
              <w:t xml:space="preserve">Dose/frequency: ____________   </w:t>
            </w:r>
          </w:p>
          <w:p w14:paraId="431465FA" w14:textId="77777777" w:rsidR="009F4A54" w:rsidRDefault="009F4A54" w:rsidP="002B7AE3">
            <w:pPr>
              <w:pStyle w:val="Tabletext"/>
            </w:pPr>
            <w:r>
              <w:t xml:space="preserve">Route: </w:t>
            </w:r>
            <w:r w:rsidRPr="0029356E">
              <w:t>______</w:t>
            </w:r>
            <w:r>
              <w:t xml:space="preserve">______________   </w:t>
            </w:r>
          </w:p>
          <w:p w14:paraId="00991299" w14:textId="77777777" w:rsidR="009F4A54" w:rsidRDefault="009F4A54" w:rsidP="002B7AE3">
            <w:pPr>
              <w:pStyle w:val="Tabletext"/>
            </w:pPr>
            <w:r>
              <w:t>C</w:t>
            </w:r>
            <w:r w:rsidRPr="0029356E">
              <w:t xml:space="preserve">ommenced: ___ / ___ / ____  </w:t>
            </w:r>
          </w:p>
          <w:p w14:paraId="0B6B24D8" w14:textId="77777777" w:rsidR="009F4A54" w:rsidRPr="0029356E" w:rsidRDefault="009F4A54" w:rsidP="002B7AE3">
            <w:pPr>
              <w:pStyle w:val="Tabletext"/>
            </w:pPr>
            <w:r w:rsidRPr="0029356E">
              <w:t xml:space="preserve">Ceased: ___ / ___ / ____   </w:t>
            </w:r>
          </w:p>
        </w:tc>
      </w:tr>
      <w:tr w:rsidR="009F4A54" w14:paraId="6B812571" w14:textId="77777777" w:rsidTr="00C74CEA">
        <w:trPr>
          <w:cantSplit/>
        </w:trPr>
        <w:tc>
          <w:tcPr>
            <w:tcW w:w="1838" w:type="dxa"/>
            <w:vMerge/>
            <w:shd w:val="clear" w:color="auto" w:fill="BEFEE9" w:themeFill="background2"/>
          </w:tcPr>
          <w:p w14:paraId="1620253B"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6A410636" w14:textId="77777777" w:rsidR="009F4A54" w:rsidRPr="0029356E" w:rsidRDefault="009F4A54" w:rsidP="002B7AE3">
            <w:pPr>
              <w:pStyle w:val="Tabletext"/>
            </w:pPr>
            <w:r w:rsidRPr="0029356E">
              <w:t>Phenoxymethylpenicillin</w:t>
            </w:r>
          </w:p>
        </w:tc>
        <w:tc>
          <w:tcPr>
            <w:tcW w:w="3118" w:type="dxa"/>
            <w:gridSpan w:val="2"/>
            <w:shd w:val="clear" w:color="auto" w:fill="BEFEE9" w:themeFill="background2"/>
          </w:tcPr>
          <w:p w14:paraId="5B982988"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777E3BBE" w14:textId="77777777" w:rsidR="009F4A54" w:rsidRDefault="009F4A54" w:rsidP="002B7AE3">
            <w:pPr>
              <w:pStyle w:val="Tabletext"/>
            </w:pPr>
            <w:r w:rsidRPr="0029356E">
              <w:t xml:space="preserve">Dose/frequency: ____________   </w:t>
            </w:r>
          </w:p>
          <w:p w14:paraId="40C6D319" w14:textId="77777777" w:rsidR="009F4A54" w:rsidRDefault="009F4A54" w:rsidP="002B7AE3">
            <w:pPr>
              <w:pStyle w:val="Tabletext"/>
            </w:pPr>
            <w:r>
              <w:t xml:space="preserve">Route: </w:t>
            </w:r>
            <w:r w:rsidRPr="0029356E">
              <w:t>______</w:t>
            </w:r>
            <w:r>
              <w:t xml:space="preserve">______________   </w:t>
            </w:r>
          </w:p>
          <w:p w14:paraId="269D2F4A" w14:textId="77777777" w:rsidR="009F4A54" w:rsidRDefault="009F4A54" w:rsidP="002B7AE3">
            <w:pPr>
              <w:pStyle w:val="Tabletext"/>
            </w:pPr>
            <w:r>
              <w:t>C</w:t>
            </w:r>
            <w:r w:rsidRPr="0029356E">
              <w:t xml:space="preserve">ommenced: ___ / ___ / ____  </w:t>
            </w:r>
          </w:p>
          <w:p w14:paraId="772BEF1D" w14:textId="77777777" w:rsidR="009F4A54" w:rsidRPr="0029356E" w:rsidRDefault="009F4A54" w:rsidP="002B7AE3">
            <w:pPr>
              <w:pStyle w:val="Tabletext"/>
            </w:pPr>
            <w:r w:rsidRPr="0029356E">
              <w:t xml:space="preserve">Ceased: ___ / ___ / ____   </w:t>
            </w:r>
          </w:p>
        </w:tc>
      </w:tr>
      <w:tr w:rsidR="009F4A54" w14:paraId="668CC458" w14:textId="77777777" w:rsidTr="00C74CEA">
        <w:trPr>
          <w:cantSplit/>
        </w:trPr>
        <w:tc>
          <w:tcPr>
            <w:tcW w:w="1838" w:type="dxa"/>
            <w:vMerge/>
            <w:shd w:val="clear" w:color="auto" w:fill="BEFEE9" w:themeFill="background2"/>
          </w:tcPr>
          <w:p w14:paraId="54864E45"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3F758E66" w14:textId="77777777" w:rsidR="009F4A54" w:rsidRPr="0029356E" w:rsidRDefault="009F4A54" w:rsidP="002B7AE3">
            <w:pPr>
              <w:pStyle w:val="Tabletext"/>
            </w:pPr>
            <w:r w:rsidRPr="0029356E">
              <w:t>Amoxicillin</w:t>
            </w:r>
          </w:p>
        </w:tc>
        <w:tc>
          <w:tcPr>
            <w:tcW w:w="3118" w:type="dxa"/>
            <w:gridSpan w:val="2"/>
            <w:shd w:val="clear" w:color="auto" w:fill="BEFEE9" w:themeFill="background2"/>
          </w:tcPr>
          <w:p w14:paraId="1BE4B706"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304E1E19" w14:textId="77777777" w:rsidR="009F4A54" w:rsidRDefault="009F4A54" w:rsidP="002B7AE3">
            <w:pPr>
              <w:pStyle w:val="Tabletext"/>
            </w:pPr>
            <w:r w:rsidRPr="0029356E">
              <w:t xml:space="preserve">Dose/frequency: ____________   </w:t>
            </w:r>
          </w:p>
          <w:p w14:paraId="3FE57269" w14:textId="77777777" w:rsidR="009F4A54" w:rsidRDefault="009F4A54" w:rsidP="002B7AE3">
            <w:pPr>
              <w:pStyle w:val="Tabletext"/>
            </w:pPr>
            <w:r>
              <w:t xml:space="preserve">Route: </w:t>
            </w:r>
            <w:r w:rsidRPr="0029356E">
              <w:t>______</w:t>
            </w:r>
            <w:r>
              <w:t xml:space="preserve">______________   </w:t>
            </w:r>
          </w:p>
          <w:p w14:paraId="6062EB01" w14:textId="77777777" w:rsidR="009F4A54" w:rsidRDefault="009F4A54" w:rsidP="002B7AE3">
            <w:pPr>
              <w:pStyle w:val="Tabletext"/>
            </w:pPr>
            <w:r>
              <w:t>C</w:t>
            </w:r>
            <w:r w:rsidRPr="0029356E">
              <w:t xml:space="preserve">ommenced: ___ / ___ / ____  </w:t>
            </w:r>
          </w:p>
          <w:p w14:paraId="4DDE5C6E" w14:textId="77777777" w:rsidR="009F4A54" w:rsidRPr="0029356E" w:rsidRDefault="009F4A54" w:rsidP="002B7AE3">
            <w:pPr>
              <w:pStyle w:val="Tabletext"/>
            </w:pPr>
            <w:r w:rsidRPr="0029356E">
              <w:t xml:space="preserve">Ceased: ___ / ___ / ____   </w:t>
            </w:r>
          </w:p>
        </w:tc>
      </w:tr>
      <w:tr w:rsidR="009F4A54" w14:paraId="1FB123A1" w14:textId="77777777" w:rsidTr="00C74CEA">
        <w:trPr>
          <w:cantSplit/>
        </w:trPr>
        <w:tc>
          <w:tcPr>
            <w:tcW w:w="1838" w:type="dxa"/>
            <w:vMerge/>
            <w:shd w:val="clear" w:color="auto" w:fill="BEFEE9" w:themeFill="background2"/>
          </w:tcPr>
          <w:p w14:paraId="415562BF"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03BA201E" w14:textId="77777777" w:rsidR="009F4A54" w:rsidRPr="0029356E" w:rsidRDefault="009F4A54" w:rsidP="002B7AE3">
            <w:pPr>
              <w:pStyle w:val="Tabletext"/>
            </w:pPr>
            <w:r w:rsidRPr="0029356E">
              <w:t>Erythromycin</w:t>
            </w:r>
          </w:p>
        </w:tc>
        <w:tc>
          <w:tcPr>
            <w:tcW w:w="3118" w:type="dxa"/>
            <w:gridSpan w:val="2"/>
            <w:shd w:val="clear" w:color="auto" w:fill="BEFEE9" w:themeFill="background2"/>
          </w:tcPr>
          <w:p w14:paraId="166ED380"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34B49C9C" w14:textId="77777777" w:rsidR="009F4A54" w:rsidRDefault="009F4A54" w:rsidP="002B7AE3">
            <w:pPr>
              <w:pStyle w:val="Tabletext"/>
            </w:pPr>
            <w:r w:rsidRPr="0029356E">
              <w:t xml:space="preserve">Dose/frequency: ____________   </w:t>
            </w:r>
          </w:p>
          <w:p w14:paraId="0FE8CE9D" w14:textId="77777777" w:rsidR="009F4A54" w:rsidRDefault="009F4A54" w:rsidP="002B7AE3">
            <w:pPr>
              <w:pStyle w:val="Tabletext"/>
            </w:pPr>
            <w:r>
              <w:t xml:space="preserve">Route: </w:t>
            </w:r>
            <w:r w:rsidRPr="0029356E">
              <w:t>______</w:t>
            </w:r>
            <w:r>
              <w:t xml:space="preserve">______________   </w:t>
            </w:r>
          </w:p>
          <w:p w14:paraId="714B0A84" w14:textId="77777777" w:rsidR="009F4A54" w:rsidRDefault="009F4A54" w:rsidP="002B7AE3">
            <w:pPr>
              <w:pStyle w:val="Tabletext"/>
            </w:pPr>
            <w:r>
              <w:t>C</w:t>
            </w:r>
            <w:r w:rsidRPr="0029356E">
              <w:t xml:space="preserve">ommenced: ___ / ___ / ____  </w:t>
            </w:r>
          </w:p>
          <w:p w14:paraId="66DF4D9B" w14:textId="77777777" w:rsidR="009F4A54" w:rsidRPr="0029356E" w:rsidRDefault="009F4A54" w:rsidP="002B7AE3">
            <w:pPr>
              <w:pStyle w:val="Tabletext"/>
            </w:pPr>
            <w:r w:rsidRPr="0029356E">
              <w:t xml:space="preserve">Ceased: ___ / ___ / ____   </w:t>
            </w:r>
          </w:p>
        </w:tc>
      </w:tr>
      <w:tr w:rsidR="009F4A54" w14:paraId="788F64AB" w14:textId="77777777" w:rsidTr="00C74CEA">
        <w:trPr>
          <w:cantSplit/>
        </w:trPr>
        <w:tc>
          <w:tcPr>
            <w:tcW w:w="1838" w:type="dxa"/>
            <w:vMerge/>
            <w:shd w:val="clear" w:color="auto" w:fill="BEFEE9" w:themeFill="background2"/>
          </w:tcPr>
          <w:p w14:paraId="69B095AD"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366B04E9" w14:textId="77777777" w:rsidR="009F4A54" w:rsidRPr="0029356E" w:rsidRDefault="009F4A54" w:rsidP="002B7AE3">
            <w:pPr>
              <w:pStyle w:val="Tabletext"/>
            </w:pPr>
            <w:r w:rsidRPr="0029356E">
              <w:t>Doxycycline</w:t>
            </w:r>
          </w:p>
        </w:tc>
        <w:tc>
          <w:tcPr>
            <w:tcW w:w="3118" w:type="dxa"/>
            <w:gridSpan w:val="2"/>
            <w:shd w:val="clear" w:color="auto" w:fill="BEFEE9" w:themeFill="background2"/>
          </w:tcPr>
          <w:p w14:paraId="42A82A2C"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4866B76B" w14:textId="77777777" w:rsidR="009F4A54" w:rsidRDefault="009F4A54" w:rsidP="002B7AE3">
            <w:pPr>
              <w:pStyle w:val="Tabletext"/>
            </w:pPr>
            <w:r w:rsidRPr="0029356E">
              <w:t xml:space="preserve">Dose/frequency: ____________   </w:t>
            </w:r>
          </w:p>
          <w:p w14:paraId="2797711E" w14:textId="77777777" w:rsidR="009F4A54" w:rsidRDefault="009F4A54" w:rsidP="002B7AE3">
            <w:pPr>
              <w:pStyle w:val="Tabletext"/>
            </w:pPr>
            <w:r>
              <w:t xml:space="preserve">Route: </w:t>
            </w:r>
            <w:r w:rsidRPr="0029356E">
              <w:t>______</w:t>
            </w:r>
            <w:r>
              <w:t xml:space="preserve">______________   </w:t>
            </w:r>
          </w:p>
          <w:p w14:paraId="77DB5F4A" w14:textId="77777777" w:rsidR="009F4A54" w:rsidRDefault="009F4A54" w:rsidP="002B7AE3">
            <w:pPr>
              <w:pStyle w:val="Tabletext"/>
            </w:pPr>
            <w:r>
              <w:t>C</w:t>
            </w:r>
            <w:r w:rsidRPr="0029356E">
              <w:t xml:space="preserve">ommenced: ___ / ___ / ____  </w:t>
            </w:r>
          </w:p>
          <w:p w14:paraId="35E3A074" w14:textId="77777777" w:rsidR="009F4A54" w:rsidRPr="0029356E" w:rsidRDefault="009F4A54" w:rsidP="002B7AE3">
            <w:pPr>
              <w:pStyle w:val="Tabletext"/>
            </w:pPr>
            <w:r w:rsidRPr="0029356E">
              <w:t xml:space="preserve">Ceased: ___ / ___ / ____   </w:t>
            </w:r>
          </w:p>
        </w:tc>
      </w:tr>
      <w:tr w:rsidR="009F4A54" w14:paraId="15540624" w14:textId="77777777" w:rsidTr="00C74CEA">
        <w:trPr>
          <w:cantSplit/>
        </w:trPr>
        <w:tc>
          <w:tcPr>
            <w:tcW w:w="1838" w:type="dxa"/>
            <w:vMerge/>
            <w:shd w:val="clear" w:color="auto" w:fill="BEFEE9" w:themeFill="background2"/>
          </w:tcPr>
          <w:p w14:paraId="3015EEDB" w14:textId="77777777" w:rsidR="009F4A54" w:rsidRPr="0029356E" w:rsidRDefault="009F4A54" w:rsidP="0076749E">
            <w:pPr>
              <w:pStyle w:val="Tabletext"/>
              <w:rPr>
                <w:rFonts w:asciiTheme="minorHAnsi" w:hAnsiTheme="minorHAnsi" w:cstheme="minorHAnsi"/>
              </w:rPr>
            </w:pPr>
          </w:p>
        </w:tc>
        <w:tc>
          <w:tcPr>
            <w:tcW w:w="2410" w:type="dxa"/>
            <w:shd w:val="clear" w:color="auto" w:fill="BEFEE9" w:themeFill="background2"/>
          </w:tcPr>
          <w:p w14:paraId="54790F6A" w14:textId="77777777" w:rsidR="009F4A54" w:rsidRPr="0029356E" w:rsidRDefault="009F4A54" w:rsidP="002B7AE3">
            <w:pPr>
              <w:pStyle w:val="Tabletext"/>
            </w:pPr>
            <w:r>
              <w:t>Other</w:t>
            </w:r>
          </w:p>
        </w:tc>
        <w:tc>
          <w:tcPr>
            <w:tcW w:w="3118" w:type="dxa"/>
            <w:gridSpan w:val="2"/>
            <w:shd w:val="clear" w:color="auto" w:fill="BEFEE9" w:themeFill="background2"/>
          </w:tcPr>
          <w:p w14:paraId="435136C4" w14:textId="77777777" w:rsidR="009F4A54" w:rsidRPr="0029356E"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3119" w:type="dxa"/>
          </w:tcPr>
          <w:p w14:paraId="1DAECE34" w14:textId="77777777" w:rsidR="009F4A54" w:rsidRDefault="009F4A54" w:rsidP="002B7AE3">
            <w:pPr>
              <w:pStyle w:val="Tabletext"/>
            </w:pPr>
            <w:r w:rsidRPr="0029356E">
              <w:t xml:space="preserve">Dose/frequency: ____________   </w:t>
            </w:r>
          </w:p>
          <w:p w14:paraId="562961ED" w14:textId="77777777" w:rsidR="009F4A54" w:rsidRDefault="009F4A54" w:rsidP="002B7AE3">
            <w:pPr>
              <w:pStyle w:val="Tabletext"/>
            </w:pPr>
            <w:r>
              <w:t xml:space="preserve">Route: </w:t>
            </w:r>
            <w:r w:rsidRPr="0029356E">
              <w:t>______</w:t>
            </w:r>
            <w:r>
              <w:t xml:space="preserve">______________   </w:t>
            </w:r>
          </w:p>
          <w:p w14:paraId="0C9EB46A" w14:textId="77777777" w:rsidR="009F4A54" w:rsidRDefault="009F4A54" w:rsidP="002B7AE3">
            <w:pPr>
              <w:pStyle w:val="Tabletext"/>
            </w:pPr>
            <w:r>
              <w:t>C</w:t>
            </w:r>
            <w:r w:rsidRPr="0029356E">
              <w:t xml:space="preserve">ommenced: ___ / ___ / ____  </w:t>
            </w:r>
          </w:p>
          <w:p w14:paraId="3F7C0EE4" w14:textId="77777777" w:rsidR="009F4A54" w:rsidRPr="0029356E" w:rsidRDefault="009F4A54" w:rsidP="002B7AE3">
            <w:pPr>
              <w:pStyle w:val="Tabletext"/>
            </w:pPr>
            <w:r w:rsidRPr="0029356E">
              <w:t xml:space="preserve">Ceased: ___ / ___ / ____   </w:t>
            </w:r>
          </w:p>
        </w:tc>
      </w:tr>
    </w:tbl>
    <w:p w14:paraId="537C473A" w14:textId="02DE8394" w:rsidR="009F4A54" w:rsidRDefault="005A709B" w:rsidP="00C74CEA">
      <w:pPr>
        <w:pStyle w:val="Heading2"/>
        <w:pageBreakBefore/>
      </w:pPr>
      <w:bookmarkStart w:id="9" w:name="_Toc235464875"/>
      <w:r>
        <w:lastRenderedPageBreak/>
        <w:t>9.</w:t>
      </w:r>
      <w:r>
        <w:tab/>
      </w:r>
      <w:r w:rsidR="009F4A54">
        <w:t>Complications</w:t>
      </w:r>
      <w:bookmarkEnd w:id="9"/>
    </w:p>
    <w:p w14:paraId="61C56618" w14:textId="77777777" w:rsidR="009F4A54" w:rsidRPr="0080148C" w:rsidRDefault="009F4A54" w:rsidP="0076749E">
      <w:pPr>
        <w:pStyle w:val="Caption"/>
      </w:pPr>
      <w:r w:rsidRPr="0080148C">
        <w:t>Up to when public health follow-up ceases.</w:t>
      </w:r>
    </w:p>
    <w:tbl>
      <w:tblPr>
        <w:tblStyle w:val="TableGridLight"/>
        <w:tblW w:w="10485" w:type="dxa"/>
        <w:tblLook w:val="04A0" w:firstRow="1" w:lastRow="0" w:firstColumn="1" w:lastColumn="0" w:noHBand="0" w:noVBand="1"/>
      </w:tblPr>
      <w:tblGrid>
        <w:gridCol w:w="1769"/>
        <w:gridCol w:w="1770"/>
        <w:gridCol w:w="2693"/>
        <w:gridCol w:w="4253"/>
      </w:tblGrid>
      <w:tr w:rsidR="009F4A54" w:rsidRPr="00106D42" w14:paraId="7958C891" w14:textId="77777777" w:rsidTr="0076749E">
        <w:tc>
          <w:tcPr>
            <w:tcW w:w="3539" w:type="dxa"/>
            <w:gridSpan w:val="2"/>
            <w:shd w:val="clear" w:color="auto" w:fill="025F5D" w:themeFill="text2"/>
          </w:tcPr>
          <w:p w14:paraId="6CEA8161" w14:textId="77777777" w:rsidR="009F4A54" w:rsidRPr="00106D42" w:rsidRDefault="009F4A54" w:rsidP="0076749E">
            <w:pPr>
              <w:pStyle w:val="Tableheaderrowwhite"/>
            </w:pPr>
            <w:r>
              <w:t>Complication</w:t>
            </w:r>
          </w:p>
        </w:tc>
        <w:tc>
          <w:tcPr>
            <w:tcW w:w="2693" w:type="dxa"/>
            <w:shd w:val="clear" w:color="auto" w:fill="025F5D" w:themeFill="text2"/>
          </w:tcPr>
          <w:p w14:paraId="7B725E32" w14:textId="77777777" w:rsidR="009F4A54" w:rsidRPr="00106D42" w:rsidRDefault="009F4A54" w:rsidP="0076749E">
            <w:pPr>
              <w:pStyle w:val="Tableheaderrowwhite"/>
            </w:pPr>
            <w:r w:rsidRPr="00106D42">
              <w:t>Response</w:t>
            </w:r>
          </w:p>
        </w:tc>
        <w:tc>
          <w:tcPr>
            <w:tcW w:w="4253" w:type="dxa"/>
            <w:shd w:val="clear" w:color="auto" w:fill="025F5D" w:themeFill="text2"/>
          </w:tcPr>
          <w:p w14:paraId="6D949D05" w14:textId="77777777" w:rsidR="009F4A54" w:rsidRPr="00106D42" w:rsidRDefault="009F4A54" w:rsidP="0076749E">
            <w:pPr>
              <w:pStyle w:val="Tableheaderrowwhite"/>
            </w:pPr>
            <w:r>
              <w:t>Comments</w:t>
            </w:r>
          </w:p>
        </w:tc>
      </w:tr>
      <w:tr w:rsidR="009F4A54" w14:paraId="4F9F1CA9" w14:textId="77777777" w:rsidTr="00AD71D9">
        <w:tc>
          <w:tcPr>
            <w:tcW w:w="3539" w:type="dxa"/>
            <w:gridSpan w:val="2"/>
            <w:shd w:val="clear" w:color="auto" w:fill="BEFEE9" w:themeFill="background2"/>
          </w:tcPr>
          <w:p w14:paraId="5E135756" w14:textId="77777777" w:rsidR="009F4A54" w:rsidRPr="00106D42" w:rsidRDefault="009F4A54" w:rsidP="002B7AE3">
            <w:pPr>
              <w:pStyle w:val="Tabletext"/>
            </w:pPr>
            <w:r w:rsidRPr="00004C90">
              <w:t>Cardiac complications (e.g. myocarditis)</w:t>
            </w:r>
          </w:p>
        </w:tc>
        <w:tc>
          <w:tcPr>
            <w:tcW w:w="2693" w:type="dxa"/>
            <w:shd w:val="clear" w:color="auto" w:fill="BEFEE9" w:themeFill="background2"/>
          </w:tcPr>
          <w:p w14:paraId="270A7767" w14:textId="77777777" w:rsidR="009F4A54" w:rsidRPr="00106D42"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5793793E" w14:textId="77777777" w:rsidR="009F4A54" w:rsidRPr="00106D42" w:rsidRDefault="009F4A54" w:rsidP="0076749E">
            <w:pPr>
              <w:pStyle w:val="Tabletext"/>
              <w:rPr>
                <w:rFonts w:asciiTheme="minorHAnsi" w:hAnsiTheme="minorHAnsi" w:cstheme="minorHAnsi"/>
              </w:rPr>
            </w:pPr>
          </w:p>
        </w:tc>
      </w:tr>
      <w:tr w:rsidR="009F4A54" w14:paraId="5A3172DC" w14:textId="77777777" w:rsidTr="00AD71D9">
        <w:tc>
          <w:tcPr>
            <w:tcW w:w="3539" w:type="dxa"/>
            <w:gridSpan w:val="2"/>
            <w:shd w:val="clear" w:color="auto" w:fill="BEFEE9" w:themeFill="background2"/>
          </w:tcPr>
          <w:p w14:paraId="261B50C5" w14:textId="77777777" w:rsidR="009F4A54" w:rsidRPr="00004C90" w:rsidRDefault="009F4A54" w:rsidP="002B7AE3">
            <w:pPr>
              <w:pStyle w:val="Tabletext"/>
            </w:pPr>
            <w:r w:rsidRPr="00746D56">
              <w:t>Neuropathy (e.g. motor paralysis)</w:t>
            </w:r>
          </w:p>
        </w:tc>
        <w:tc>
          <w:tcPr>
            <w:tcW w:w="2693" w:type="dxa"/>
            <w:shd w:val="clear" w:color="auto" w:fill="BEFEE9" w:themeFill="background2"/>
          </w:tcPr>
          <w:p w14:paraId="00F65316" w14:textId="77777777" w:rsidR="009F4A54" w:rsidRPr="00106D42" w:rsidRDefault="009F4A54" w:rsidP="0076749E">
            <w:pPr>
              <w:pStyle w:val="Tabletext"/>
              <w:rPr>
                <w:rFonts w:ascii="Segoe UI Symbol" w:hAnsi="Segoe UI Symbol" w:cs="Segoe UI Symbol"/>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04DE2B58" w14:textId="77777777" w:rsidR="009F4A54" w:rsidRPr="00106D42" w:rsidRDefault="009F4A54" w:rsidP="0076749E">
            <w:pPr>
              <w:pStyle w:val="Tabletext"/>
              <w:rPr>
                <w:rFonts w:asciiTheme="minorHAnsi" w:hAnsiTheme="minorHAnsi" w:cstheme="minorHAnsi"/>
              </w:rPr>
            </w:pPr>
          </w:p>
        </w:tc>
      </w:tr>
      <w:tr w:rsidR="009F4A54" w14:paraId="77500237" w14:textId="77777777" w:rsidTr="00AD71D9">
        <w:tc>
          <w:tcPr>
            <w:tcW w:w="3539" w:type="dxa"/>
            <w:gridSpan w:val="2"/>
            <w:shd w:val="clear" w:color="auto" w:fill="BEFEE9" w:themeFill="background2"/>
          </w:tcPr>
          <w:p w14:paraId="3610477C" w14:textId="77777777" w:rsidR="009F4A54" w:rsidRPr="00004C90" w:rsidRDefault="009F4A54" w:rsidP="002B7AE3">
            <w:pPr>
              <w:pStyle w:val="Tabletext"/>
            </w:pPr>
            <w:r w:rsidRPr="00BC6E48">
              <w:t>Renal impairment</w:t>
            </w:r>
          </w:p>
        </w:tc>
        <w:tc>
          <w:tcPr>
            <w:tcW w:w="2693" w:type="dxa"/>
            <w:shd w:val="clear" w:color="auto" w:fill="BEFEE9" w:themeFill="background2"/>
          </w:tcPr>
          <w:p w14:paraId="2993274E" w14:textId="77777777" w:rsidR="009F4A54" w:rsidRPr="00106D42" w:rsidRDefault="009F4A54" w:rsidP="0076749E">
            <w:pPr>
              <w:pStyle w:val="Tabletext"/>
              <w:rPr>
                <w:rFonts w:ascii="Segoe UI Symbol" w:hAnsi="Segoe UI Symbol" w:cs="Segoe UI Symbol"/>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0D57AB37" w14:textId="77777777" w:rsidR="009F4A54" w:rsidRPr="00106D42" w:rsidRDefault="009F4A54" w:rsidP="0076749E">
            <w:pPr>
              <w:pStyle w:val="Tabletext"/>
              <w:rPr>
                <w:rFonts w:asciiTheme="minorHAnsi" w:hAnsiTheme="minorHAnsi" w:cstheme="minorHAnsi"/>
              </w:rPr>
            </w:pPr>
          </w:p>
        </w:tc>
      </w:tr>
      <w:tr w:rsidR="009F4A54" w14:paraId="1510F91C" w14:textId="77777777" w:rsidTr="00AD71D9">
        <w:tc>
          <w:tcPr>
            <w:tcW w:w="3539" w:type="dxa"/>
            <w:gridSpan w:val="2"/>
            <w:shd w:val="clear" w:color="auto" w:fill="BEFEE9" w:themeFill="background2"/>
          </w:tcPr>
          <w:p w14:paraId="537202BF" w14:textId="77777777" w:rsidR="009F4A54" w:rsidRPr="00004C90" w:rsidRDefault="009F4A54" w:rsidP="002B7AE3">
            <w:pPr>
              <w:pStyle w:val="Tabletext"/>
            </w:pPr>
            <w:r>
              <w:t>Other complications</w:t>
            </w:r>
          </w:p>
        </w:tc>
        <w:tc>
          <w:tcPr>
            <w:tcW w:w="2693" w:type="dxa"/>
            <w:shd w:val="clear" w:color="auto" w:fill="BEFEE9" w:themeFill="background2"/>
          </w:tcPr>
          <w:p w14:paraId="57E04283" w14:textId="77777777" w:rsidR="009F4A54" w:rsidRPr="00106D42" w:rsidRDefault="009F4A54" w:rsidP="0076749E">
            <w:pPr>
              <w:pStyle w:val="Tabletext"/>
              <w:rPr>
                <w:rFonts w:ascii="Segoe UI Symbol" w:hAnsi="Segoe UI Symbol" w:cs="Segoe UI Symbol"/>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51646F5C" w14:textId="77777777" w:rsidR="009F4A54" w:rsidRPr="00106D42" w:rsidRDefault="009F4A54" w:rsidP="0076749E">
            <w:pPr>
              <w:pStyle w:val="Tabletext"/>
              <w:rPr>
                <w:rFonts w:asciiTheme="minorHAnsi" w:hAnsiTheme="minorHAnsi" w:cstheme="minorHAnsi"/>
              </w:rPr>
            </w:pPr>
          </w:p>
        </w:tc>
      </w:tr>
      <w:tr w:rsidR="009F4A54" w14:paraId="5402486B" w14:textId="77777777" w:rsidTr="00AD71D9">
        <w:tc>
          <w:tcPr>
            <w:tcW w:w="3539" w:type="dxa"/>
            <w:gridSpan w:val="2"/>
            <w:shd w:val="clear" w:color="auto" w:fill="BEFEE9" w:themeFill="background2"/>
          </w:tcPr>
          <w:p w14:paraId="47317519" w14:textId="77777777" w:rsidR="009F4A54" w:rsidRPr="005B1AC5" w:rsidRDefault="009F4A54" w:rsidP="002B7AE3">
            <w:pPr>
              <w:pStyle w:val="Tabletext"/>
            </w:pPr>
            <w:r>
              <w:t>No complications</w:t>
            </w:r>
          </w:p>
        </w:tc>
        <w:tc>
          <w:tcPr>
            <w:tcW w:w="2693" w:type="dxa"/>
            <w:shd w:val="clear" w:color="auto" w:fill="BEFEE9" w:themeFill="background2"/>
          </w:tcPr>
          <w:p w14:paraId="4F661653" w14:textId="77777777" w:rsidR="009F4A54" w:rsidRPr="00331309"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1A734A9E" w14:textId="77777777" w:rsidR="009F4A54" w:rsidRPr="00106D42" w:rsidRDefault="009F4A54" w:rsidP="0076749E">
            <w:pPr>
              <w:pStyle w:val="Tabletext"/>
              <w:rPr>
                <w:rFonts w:asciiTheme="minorHAnsi" w:hAnsiTheme="minorHAnsi" w:cstheme="minorHAnsi"/>
              </w:rPr>
            </w:pPr>
          </w:p>
        </w:tc>
      </w:tr>
      <w:tr w:rsidR="009F4A54" w14:paraId="7CA61F58" w14:textId="77777777" w:rsidTr="00AD71D9">
        <w:tc>
          <w:tcPr>
            <w:tcW w:w="1769" w:type="dxa"/>
            <w:vMerge w:val="restart"/>
            <w:shd w:val="clear" w:color="auto" w:fill="BEFEE9" w:themeFill="background2"/>
          </w:tcPr>
          <w:p w14:paraId="76A11379" w14:textId="77777777" w:rsidR="009F4A54" w:rsidRPr="00004C90" w:rsidRDefault="009F4A54" w:rsidP="002B7AE3">
            <w:pPr>
              <w:pStyle w:val="Tabletext"/>
            </w:pPr>
            <w:r>
              <w:t>Death</w:t>
            </w:r>
          </w:p>
        </w:tc>
        <w:tc>
          <w:tcPr>
            <w:tcW w:w="1770" w:type="dxa"/>
            <w:shd w:val="clear" w:color="auto" w:fill="BEFEE9" w:themeFill="background2"/>
          </w:tcPr>
          <w:p w14:paraId="1C750AA9" w14:textId="77777777" w:rsidR="009F4A54" w:rsidRPr="00004C90" w:rsidRDefault="009F4A54" w:rsidP="002B7AE3">
            <w:pPr>
              <w:pStyle w:val="Tabletext"/>
            </w:pPr>
            <w:r>
              <w:t>Deceased?</w:t>
            </w:r>
          </w:p>
        </w:tc>
        <w:tc>
          <w:tcPr>
            <w:tcW w:w="2693" w:type="dxa"/>
            <w:shd w:val="clear" w:color="auto" w:fill="BEFEE9" w:themeFill="background2"/>
          </w:tcPr>
          <w:p w14:paraId="5126B90E" w14:textId="77777777" w:rsidR="009F4A54" w:rsidRPr="00106D42" w:rsidRDefault="009F4A54" w:rsidP="0076749E">
            <w:pPr>
              <w:pStyle w:val="Tabletext"/>
              <w:rPr>
                <w:rFonts w:ascii="Segoe UI Symbol" w:hAnsi="Segoe UI Symbol" w:cs="Segoe UI Symbol"/>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559628C0" w14:textId="77777777" w:rsidR="009F4A54" w:rsidRPr="00106D42" w:rsidRDefault="009F4A54" w:rsidP="0076749E">
            <w:pPr>
              <w:pStyle w:val="Tabletext"/>
              <w:rPr>
                <w:rFonts w:asciiTheme="minorHAnsi" w:hAnsiTheme="minorHAnsi" w:cstheme="minorHAnsi"/>
              </w:rPr>
            </w:pPr>
          </w:p>
        </w:tc>
      </w:tr>
      <w:tr w:rsidR="009F4A54" w14:paraId="6BF87FD4" w14:textId="77777777" w:rsidTr="00AD71D9">
        <w:tc>
          <w:tcPr>
            <w:tcW w:w="1769" w:type="dxa"/>
            <w:vMerge/>
            <w:shd w:val="clear" w:color="auto" w:fill="BEFEE9" w:themeFill="background2"/>
          </w:tcPr>
          <w:p w14:paraId="0C0D6BC2" w14:textId="77777777" w:rsidR="009F4A54" w:rsidRDefault="009F4A54" w:rsidP="0076749E">
            <w:pPr>
              <w:pStyle w:val="Tabletext"/>
              <w:rPr>
                <w:rFonts w:asciiTheme="minorHAnsi" w:hAnsiTheme="minorHAnsi" w:cstheme="minorHAnsi"/>
              </w:rPr>
            </w:pPr>
          </w:p>
        </w:tc>
        <w:tc>
          <w:tcPr>
            <w:tcW w:w="1770" w:type="dxa"/>
          </w:tcPr>
          <w:p w14:paraId="79EB9D75" w14:textId="77777777" w:rsidR="009F4A54" w:rsidRPr="00DD0C54" w:rsidRDefault="009F4A54" w:rsidP="002B7AE3">
            <w:pPr>
              <w:pStyle w:val="Tabletext"/>
            </w:pPr>
            <w:r w:rsidRPr="00DD0C54">
              <w:t>Did diphtheria contribute to death?</w:t>
            </w:r>
          </w:p>
        </w:tc>
        <w:tc>
          <w:tcPr>
            <w:tcW w:w="2693" w:type="dxa"/>
          </w:tcPr>
          <w:p w14:paraId="5F04833E" w14:textId="77777777" w:rsidR="009F4A54" w:rsidRPr="00DD0C54" w:rsidRDefault="009F4A54" w:rsidP="0076749E">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Unknown</w:t>
            </w:r>
          </w:p>
        </w:tc>
        <w:tc>
          <w:tcPr>
            <w:tcW w:w="4253" w:type="dxa"/>
          </w:tcPr>
          <w:p w14:paraId="4B2BD789" w14:textId="77777777" w:rsidR="009F4A54" w:rsidRPr="00106D42" w:rsidRDefault="009F4A54" w:rsidP="0076749E">
            <w:pPr>
              <w:pStyle w:val="Tabletext"/>
              <w:rPr>
                <w:rFonts w:asciiTheme="minorHAnsi" w:hAnsiTheme="minorHAnsi" w:cstheme="minorHAnsi"/>
              </w:rPr>
            </w:pPr>
          </w:p>
        </w:tc>
      </w:tr>
      <w:tr w:rsidR="009F4A54" w14:paraId="486B6E9B" w14:textId="77777777" w:rsidTr="00AD71D9">
        <w:tc>
          <w:tcPr>
            <w:tcW w:w="1769" w:type="dxa"/>
            <w:vMerge/>
            <w:shd w:val="clear" w:color="auto" w:fill="BEFEE9" w:themeFill="background2"/>
          </w:tcPr>
          <w:p w14:paraId="374CD8C9" w14:textId="77777777" w:rsidR="009F4A54" w:rsidRDefault="009F4A54" w:rsidP="0076749E">
            <w:pPr>
              <w:pStyle w:val="Tabletext"/>
              <w:rPr>
                <w:rFonts w:asciiTheme="minorHAnsi" w:hAnsiTheme="minorHAnsi" w:cstheme="minorHAnsi"/>
              </w:rPr>
            </w:pPr>
          </w:p>
        </w:tc>
        <w:tc>
          <w:tcPr>
            <w:tcW w:w="1770" w:type="dxa"/>
            <w:shd w:val="clear" w:color="auto" w:fill="BEFEE9" w:themeFill="background2"/>
          </w:tcPr>
          <w:p w14:paraId="1A2558BC" w14:textId="77777777" w:rsidR="009F4A54" w:rsidRDefault="009F4A54" w:rsidP="002B7AE3">
            <w:pPr>
              <w:pStyle w:val="Tabletext"/>
            </w:pPr>
            <w:r>
              <w:t>Date died:</w:t>
            </w:r>
          </w:p>
        </w:tc>
        <w:tc>
          <w:tcPr>
            <w:tcW w:w="2693" w:type="dxa"/>
            <w:shd w:val="clear" w:color="auto" w:fill="BEFEE9" w:themeFill="background2"/>
          </w:tcPr>
          <w:p w14:paraId="25C9E33D" w14:textId="77777777" w:rsidR="009F4A54" w:rsidRPr="00331309" w:rsidRDefault="009F4A54" w:rsidP="002B7AE3">
            <w:pPr>
              <w:pStyle w:val="Tabletext"/>
            </w:pPr>
            <w:r w:rsidRPr="00331309">
              <w:t>___ / ___ / ____</w:t>
            </w:r>
          </w:p>
        </w:tc>
        <w:tc>
          <w:tcPr>
            <w:tcW w:w="4253" w:type="dxa"/>
          </w:tcPr>
          <w:p w14:paraId="4D1F64D0" w14:textId="77777777" w:rsidR="009F4A54" w:rsidRPr="00106D42" w:rsidRDefault="009F4A54" w:rsidP="0076749E">
            <w:pPr>
              <w:pStyle w:val="Tabletext"/>
              <w:rPr>
                <w:rFonts w:asciiTheme="minorHAnsi" w:hAnsiTheme="minorHAnsi" w:cstheme="minorHAnsi"/>
              </w:rPr>
            </w:pPr>
          </w:p>
        </w:tc>
      </w:tr>
    </w:tbl>
    <w:p w14:paraId="5C7F117D" w14:textId="7A244D58" w:rsidR="009F4A54" w:rsidRDefault="005A709B" w:rsidP="009F4A54">
      <w:pPr>
        <w:pStyle w:val="Heading2"/>
      </w:pPr>
      <w:bookmarkStart w:id="10" w:name="_Toc235464876"/>
      <w:r>
        <w:t>10.</w:t>
      </w:r>
      <w:r>
        <w:tab/>
      </w:r>
      <w:r w:rsidR="009F4A54">
        <w:t>Vaccination history</w:t>
      </w:r>
      <w:bookmarkEnd w:id="10"/>
    </w:p>
    <w:tbl>
      <w:tblPr>
        <w:tblStyle w:val="TableGridLight"/>
        <w:tblW w:w="10490" w:type="dxa"/>
        <w:shd w:val="clear" w:color="auto" w:fill="BEFEE9" w:themeFill="background2"/>
        <w:tblCellMar>
          <w:top w:w="28" w:type="dxa"/>
          <w:bottom w:w="28" w:type="dxa"/>
        </w:tblCellMar>
        <w:tblLook w:val="04A0" w:firstRow="1" w:lastRow="0" w:firstColumn="1" w:lastColumn="0" w:noHBand="0" w:noVBand="1"/>
      </w:tblPr>
      <w:tblGrid>
        <w:gridCol w:w="735"/>
        <w:gridCol w:w="1533"/>
        <w:gridCol w:w="802"/>
        <w:gridCol w:w="2600"/>
        <w:gridCol w:w="4820"/>
      </w:tblGrid>
      <w:tr w:rsidR="009F4A54" w:rsidRPr="005477BD" w14:paraId="097DEEFE" w14:textId="77777777" w:rsidTr="00AD71D9">
        <w:tc>
          <w:tcPr>
            <w:tcW w:w="3070" w:type="dxa"/>
            <w:gridSpan w:val="3"/>
            <w:shd w:val="clear" w:color="auto" w:fill="BEFEE9" w:themeFill="background2"/>
          </w:tcPr>
          <w:p w14:paraId="11CED8CE" w14:textId="77777777" w:rsidR="009F4A54" w:rsidRPr="005477BD" w:rsidRDefault="009F4A54" w:rsidP="00AD71D9">
            <w:pPr>
              <w:pStyle w:val="Tabletext"/>
            </w:pPr>
            <w:r w:rsidRPr="005477BD">
              <w:t>Previous vaccination against diphtheria?</w:t>
            </w:r>
          </w:p>
        </w:tc>
        <w:tc>
          <w:tcPr>
            <w:tcW w:w="7420" w:type="dxa"/>
            <w:gridSpan w:val="2"/>
            <w:shd w:val="clear" w:color="auto" w:fill="BEFEE9" w:themeFill="background2"/>
          </w:tcPr>
          <w:p w14:paraId="47601BFF"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w:t>
            </w:r>
            <w:proofErr w:type="gramStart"/>
            <w:r w:rsidRPr="007C065C">
              <w:t>Yes  (</w:t>
            </w:r>
            <w:proofErr w:type="gramEnd"/>
            <w:r>
              <w:t>P</w:t>
            </w:r>
            <w:r w:rsidRPr="007C065C">
              <w:t>rovide details below)</w:t>
            </w:r>
          </w:p>
          <w:p w14:paraId="4D1ED237"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 vaccine given  </w:t>
            </w:r>
          </w:p>
          <w:p w14:paraId="327353E2"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Followed up – information not available </w:t>
            </w:r>
          </w:p>
          <w:p w14:paraId="0D65DF05"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followed up – information not sought  </w:t>
            </w:r>
          </w:p>
          <w:p w14:paraId="18297519" w14:textId="77777777" w:rsidR="009F4A54" w:rsidRPr="005477BD"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Unknown/</w:t>
            </w:r>
            <w:r w:rsidRPr="005477BD">
              <w:t>pending</w:t>
            </w:r>
          </w:p>
        </w:tc>
      </w:tr>
      <w:tr w:rsidR="009F4A54" w:rsidRPr="00277954" w14:paraId="3FA79A1A" w14:textId="77777777" w:rsidTr="00AD71D9">
        <w:tc>
          <w:tcPr>
            <w:tcW w:w="735" w:type="dxa"/>
            <w:shd w:val="clear" w:color="auto" w:fill="BEFEE9" w:themeFill="background2"/>
          </w:tcPr>
          <w:p w14:paraId="3F462E83" w14:textId="77777777" w:rsidR="009F4A54" w:rsidRPr="00277954" w:rsidRDefault="009F4A54" w:rsidP="00AD71D9">
            <w:pPr>
              <w:pStyle w:val="Tabletext"/>
              <w:rPr>
                <w:b/>
                <w:bCs/>
              </w:rPr>
            </w:pPr>
            <w:r w:rsidRPr="00277954">
              <w:rPr>
                <w:b/>
                <w:bCs/>
              </w:rPr>
              <w:t>Dose</w:t>
            </w:r>
          </w:p>
        </w:tc>
        <w:tc>
          <w:tcPr>
            <w:tcW w:w="1533" w:type="dxa"/>
            <w:shd w:val="clear" w:color="auto" w:fill="BEFEE9" w:themeFill="background2"/>
          </w:tcPr>
          <w:p w14:paraId="02731FD3" w14:textId="77777777" w:rsidR="009F4A54" w:rsidRPr="00277954" w:rsidRDefault="009F4A54" w:rsidP="00AD71D9">
            <w:pPr>
              <w:pStyle w:val="Tabletext"/>
              <w:rPr>
                <w:b/>
                <w:bCs/>
              </w:rPr>
            </w:pPr>
            <w:r w:rsidRPr="00277954">
              <w:rPr>
                <w:b/>
                <w:bCs/>
              </w:rPr>
              <w:t>Date</w:t>
            </w:r>
          </w:p>
        </w:tc>
        <w:tc>
          <w:tcPr>
            <w:tcW w:w="3402" w:type="dxa"/>
            <w:gridSpan w:val="2"/>
            <w:shd w:val="clear" w:color="auto" w:fill="BEFEE9" w:themeFill="background2"/>
          </w:tcPr>
          <w:p w14:paraId="15989907" w14:textId="77777777" w:rsidR="009F4A54" w:rsidRPr="00277954" w:rsidRDefault="009F4A54" w:rsidP="00AD71D9">
            <w:pPr>
              <w:pStyle w:val="Tabletext"/>
              <w:rPr>
                <w:b/>
                <w:bCs/>
              </w:rPr>
            </w:pPr>
            <w:r w:rsidRPr="00277954">
              <w:rPr>
                <w:b/>
                <w:bCs/>
              </w:rPr>
              <w:t>Vaccine type</w:t>
            </w:r>
          </w:p>
        </w:tc>
        <w:tc>
          <w:tcPr>
            <w:tcW w:w="4820" w:type="dxa"/>
            <w:shd w:val="clear" w:color="auto" w:fill="BEFEE9" w:themeFill="background2"/>
          </w:tcPr>
          <w:p w14:paraId="1A335DF1" w14:textId="77777777" w:rsidR="009F4A54" w:rsidRPr="00277954" w:rsidRDefault="009F4A54" w:rsidP="00AD71D9">
            <w:pPr>
              <w:pStyle w:val="Tabletext"/>
              <w:rPr>
                <w:b/>
                <w:bCs/>
              </w:rPr>
            </w:pPr>
            <w:r w:rsidRPr="00277954">
              <w:rPr>
                <w:b/>
                <w:bCs/>
              </w:rPr>
              <w:t>Validation</w:t>
            </w:r>
          </w:p>
        </w:tc>
      </w:tr>
      <w:tr w:rsidR="009F4A54" w:rsidRPr="00277954" w14:paraId="20CAF465" w14:textId="77777777" w:rsidTr="00AD71D9">
        <w:tc>
          <w:tcPr>
            <w:tcW w:w="735" w:type="dxa"/>
            <w:shd w:val="clear" w:color="auto" w:fill="BEFEE9" w:themeFill="background2"/>
          </w:tcPr>
          <w:p w14:paraId="1BCFB017" w14:textId="77777777" w:rsidR="009F4A54" w:rsidRPr="00277954" w:rsidRDefault="009F4A54" w:rsidP="00AD71D9">
            <w:pPr>
              <w:pStyle w:val="Tabletext"/>
            </w:pPr>
            <w:r w:rsidRPr="00277954">
              <w:t>1</w:t>
            </w:r>
          </w:p>
        </w:tc>
        <w:tc>
          <w:tcPr>
            <w:tcW w:w="1533" w:type="dxa"/>
            <w:shd w:val="clear" w:color="auto" w:fill="BEFEE9" w:themeFill="background2"/>
          </w:tcPr>
          <w:p w14:paraId="09A31144"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4FDA05F0" w14:textId="77777777" w:rsidR="009F4A54" w:rsidRPr="00277954" w:rsidRDefault="009F4A54" w:rsidP="00AD71D9">
            <w:pPr>
              <w:pStyle w:val="Tabletext"/>
            </w:pPr>
          </w:p>
        </w:tc>
        <w:tc>
          <w:tcPr>
            <w:tcW w:w="4820" w:type="dxa"/>
            <w:shd w:val="clear" w:color="auto" w:fill="BEFEE9" w:themeFill="background2"/>
          </w:tcPr>
          <w:p w14:paraId="7A22B6C7"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32924D15" w14:textId="77777777" w:rsidTr="00AD71D9">
        <w:tc>
          <w:tcPr>
            <w:tcW w:w="735" w:type="dxa"/>
            <w:shd w:val="clear" w:color="auto" w:fill="BEFEE9" w:themeFill="background2"/>
          </w:tcPr>
          <w:p w14:paraId="250E8329" w14:textId="77777777" w:rsidR="009F4A54" w:rsidRPr="00277954" w:rsidRDefault="009F4A54" w:rsidP="00AD71D9">
            <w:pPr>
              <w:pStyle w:val="Tabletext"/>
            </w:pPr>
            <w:r w:rsidRPr="00277954">
              <w:t>2</w:t>
            </w:r>
          </w:p>
        </w:tc>
        <w:tc>
          <w:tcPr>
            <w:tcW w:w="1533" w:type="dxa"/>
            <w:shd w:val="clear" w:color="auto" w:fill="BEFEE9" w:themeFill="background2"/>
          </w:tcPr>
          <w:p w14:paraId="38CA85C6"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4C7ADA84" w14:textId="77777777" w:rsidR="009F4A54" w:rsidRPr="00277954" w:rsidRDefault="009F4A54" w:rsidP="00AD71D9">
            <w:pPr>
              <w:pStyle w:val="Tabletext"/>
            </w:pPr>
          </w:p>
        </w:tc>
        <w:tc>
          <w:tcPr>
            <w:tcW w:w="4820" w:type="dxa"/>
            <w:shd w:val="clear" w:color="auto" w:fill="BEFEE9" w:themeFill="background2"/>
          </w:tcPr>
          <w:p w14:paraId="201DCEC6"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20DA5CB9" w14:textId="77777777" w:rsidTr="00AD71D9">
        <w:tc>
          <w:tcPr>
            <w:tcW w:w="735" w:type="dxa"/>
            <w:shd w:val="clear" w:color="auto" w:fill="BEFEE9" w:themeFill="background2"/>
          </w:tcPr>
          <w:p w14:paraId="31A3FF96" w14:textId="77777777" w:rsidR="009F4A54" w:rsidRPr="00277954" w:rsidRDefault="009F4A54" w:rsidP="00AD71D9">
            <w:pPr>
              <w:pStyle w:val="Tabletext"/>
            </w:pPr>
            <w:r w:rsidRPr="00277954">
              <w:t>3</w:t>
            </w:r>
          </w:p>
        </w:tc>
        <w:tc>
          <w:tcPr>
            <w:tcW w:w="1533" w:type="dxa"/>
            <w:shd w:val="clear" w:color="auto" w:fill="BEFEE9" w:themeFill="background2"/>
          </w:tcPr>
          <w:p w14:paraId="7B90F8FA"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03AC86B6" w14:textId="77777777" w:rsidR="009F4A54" w:rsidRPr="00277954" w:rsidRDefault="009F4A54" w:rsidP="00AD71D9">
            <w:pPr>
              <w:pStyle w:val="Tabletext"/>
            </w:pPr>
          </w:p>
        </w:tc>
        <w:tc>
          <w:tcPr>
            <w:tcW w:w="4820" w:type="dxa"/>
            <w:shd w:val="clear" w:color="auto" w:fill="BEFEE9" w:themeFill="background2"/>
          </w:tcPr>
          <w:p w14:paraId="0CB89936"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546EC86F" w14:textId="77777777" w:rsidTr="00AD71D9">
        <w:tc>
          <w:tcPr>
            <w:tcW w:w="735" w:type="dxa"/>
            <w:shd w:val="clear" w:color="auto" w:fill="BEFEE9" w:themeFill="background2"/>
          </w:tcPr>
          <w:p w14:paraId="7423F035" w14:textId="77777777" w:rsidR="009F4A54" w:rsidRPr="00277954" w:rsidRDefault="009F4A54" w:rsidP="00AD71D9">
            <w:pPr>
              <w:pStyle w:val="Tabletext"/>
            </w:pPr>
            <w:r w:rsidRPr="00277954">
              <w:t>4</w:t>
            </w:r>
          </w:p>
        </w:tc>
        <w:tc>
          <w:tcPr>
            <w:tcW w:w="1533" w:type="dxa"/>
            <w:shd w:val="clear" w:color="auto" w:fill="BEFEE9" w:themeFill="background2"/>
          </w:tcPr>
          <w:p w14:paraId="21C31AA4"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54E1C2F2" w14:textId="77777777" w:rsidR="009F4A54" w:rsidRPr="00277954" w:rsidRDefault="009F4A54" w:rsidP="00AD71D9">
            <w:pPr>
              <w:pStyle w:val="Tabletext"/>
            </w:pPr>
          </w:p>
        </w:tc>
        <w:tc>
          <w:tcPr>
            <w:tcW w:w="4820" w:type="dxa"/>
            <w:shd w:val="clear" w:color="auto" w:fill="BEFEE9" w:themeFill="background2"/>
          </w:tcPr>
          <w:p w14:paraId="74008EAF"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7845AEC5" w14:textId="77777777" w:rsidTr="00AD71D9">
        <w:tc>
          <w:tcPr>
            <w:tcW w:w="735" w:type="dxa"/>
            <w:shd w:val="clear" w:color="auto" w:fill="BEFEE9" w:themeFill="background2"/>
          </w:tcPr>
          <w:p w14:paraId="390C23B7" w14:textId="77777777" w:rsidR="009F4A54" w:rsidRPr="00277954" w:rsidRDefault="009F4A54" w:rsidP="00AD71D9">
            <w:pPr>
              <w:pStyle w:val="Tabletext"/>
            </w:pPr>
            <w:r w:rsidRPr="00277954">
              <w:t>5</w:t>
            </w:r>
          </w:p>
        </w:tc>
        <w:tc>
          <w:tcPr>
            <w:tcW w:w="1533" w:type="dxa"/>
            <w:shd w:val="clear" w:color="auto" w:fill="BEFEE9" w:themeFill="background2"/>
          </w:tcPr>
          <w:p w14:paraId="21C2F1B5" w14:textId="77777777" w:rsidR="009F4A54" w:rsidRPr="00C533AB" w:rsidRDefault="009F4A54" w:rsidP="00AD71D9">
            <w:pPr>
              <w:pStyle w:val="Tabletext"/>
            </w:pPr>
            <w:r w:rsidRPr="00C533AB">
              <w:t>___ / ___ / ____</w:t>
            </w:r>
          </w:p>
        </w:tc>
        <w:tc>
          <w:tcPr>
            <w:tcW w:w="3402" w:type="dxa"/>
            <w:gridSpan w:val="2"/>
            <w:shd w:val="clear" w:color="auto" w:fill="BEFEE9" w:themeFill="background2"/>
          </w:tcPr>
          <w:p w14:paraId="4EBF7881" w14:textId="77777777" w:rsidR="009F4A54" w:rsidRPr="00277954" w:rsidRDefault="009F4A54" w:rsidP="00AD71D9">
            <w:pPr>
              <w:pStyle w:val="Tabletext"/>
            </w:pPr>
          </w:p>
        </w:tc>
        <w:tc>
          <w:tcPr>
            <w:tcW w:w="4820" w:type="dxa"/>
            <w:shd w:val="clear" w:color="auto" w:fill="BEFEE9" w:themeFill="background2"/>
          </w:tcPr>
          <w:p w14:paraId="227EDF35"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6EB1E212" w14:textId="77777777" w:rsidTr="00AD71D9">
        <w:tc>
          <w:tcPr>
            <w:tcW w:w="735" w:type="dxa"/>
            <w:shd w:val="clear" w:color="auto" w:fill="BEFEE9" w:themeFill="background2"/>
          </w:tcPr>
          <w:p w14:paraId="244EB673" w14:textId="77777777" w:rsidR="009F4A54" w:rsidRPr="00277954" w:rsidRDefault="009F4A54" w:rsidP="00AD71D9">
            <w:pPr>
              <w:pStyle w:val="Tabletext"/>
            </w:pPr>
            <w:r w:rsidRPr="00277954">
              <w:t>6</w:t>
            </w:r>
          </w:p>
        </w:tc>
        <w:tc>
          <w:tcPr>
            <w:tcW w:w="1533" w:type="dxa"/>
            <w:shd w:val="clear" w:color="auto" w:fill="BEFEE9" w:themeFill="background2"/>
          </w:tcPr>
          <w:p w14:paraId="7ABA2F6B" w14:textId="77777777" w:rsidR="009F4A54" w:rsidRPr="00C533AB" w:rsidRDefault="009F4A54" w:rsidP="00AD71D9">
            <w:pPr>
              <w:pStyle w:val="Tabletext"/>
            </w:pPr>
            <w:r w:rsidRPr="00C533AB">
              <w:t>___ / ___ / ____</w:t>
            </w:r>
          </w:p>
        </w:tc>
        <w:tc>
          <w:tcPr>
            <w:tcW w:w="3402" w:type="dxa"/>
            <w:gridSpan w:val="2"/>
            <w:shd w:val="clear" w:color="auto" w:fill="BEFEE9" w:themeFill="background2"/>
          </w:tcPr>
          <w:p w14:paraId="53BA0D50" w14:textId="77777777" w:rsidR="009F4A54" w:rsidRPr="00277954" w:rsidRDefault="009F4A54" w:rsidP="00AD71D9">
            <w:pPr>
              <w:pStyle w:val="Tabletext"/>
            </w:pPr>
          </w:p>
        </w:tc>
        <w:tc>
          <w:tcPr>
            <w:tcW w:w="4820" w:type="dxa"/>
            <w:shd w:val="clear" w:color="auto" w:fill="BEFEE9" w:themeFill="background2"/>
          </w:tcPr>
          <w:p w14:paraId="239D9034"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71C4169F" w14:textId="77777777" w:rsidTr="00AD71D9">
        <w:tc>
          <w:tcPr>
            <w:tcW w:w="735" w:type="dxa"/>
            <w:shd w:val="clear" w:color="auto" w:fill="BEFEE9" w:themeFill="background2"/>
          </w:tcPr>
          <w:p w14:paraId="393ABBCF" w14:textId="77777777" w:rsidR="009F4A54" w:rsidRPr="00277954" w:rsidRDefault="009F4A54" w:rsidP="00AD71D9">
            <w:pPr>
              <w:pStyle w:val="Tabletext"/>
            </w:pPr>
            <w:r w:rsidRPr="00277954">
              <w:t>7</w:t>
            </w:r>
          </w:p>
        </w:tc>
        <w:tc>
          <w:tcPr>
            <w:tcW w:w="1533" w:type="dxa"/>
            <w:shd w:val="clear" w:color="auto" w:fill="BEFEE9" w:themeFill="background2"/>
          </w:tcPr>
          <w:p w14:paraId="1D43C400"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4BC2F8A2" w14:textId="77777777" w:rsidR="009F4A54" w:rsidRPr="00277954" w:rsidRDefault="009F4A54" w:rsidP="00AD71D9">
            <w:pPr>
              <w:pStyle w:val="Tabletext"/>
            </w:pPr>
          </w:p>
        </w:tc>
        <w:tc>
          <w:tcPr>
            <w:tcW w:w="4820" w:type="dxa"/>
            <w:shd w:val="clear" w:color="auto" w:fill="BEFEE9" w:themeFill="background2"/>
          </w:tcPr>
          <w:p w14:paraId="11C94761"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25ADD002" w14:textId="77777777" w:rsidTr="00AD71D9">
        <w:tc>
          <w:tcPr>
            <w:tcW w:w="735" w:type="dxa"/>
            <w:shd w:val="clear" w:color="auto" w:fill="BEFEE9" w:themeFill="background2"/>
          </w:tcPr>
          <w:p w14:paraId="0AA4CF6C" w14:textId="77777777" w:rsidR="009F4A54" w:rsidRPr="00277954" w:rsidRDefault="009F4A54" w:rsidP="00AD71D9">
            <w:pPr>
              <w:pStyle w:val="Tabletext"/>
            </w:pPr>
            <w:r w:rsidRPr="00277954">
              <w:t>8</w:t>
            </w:r>
          </w:p>
        </w:tc>
        <w:tc>
          <w:tcPr>
            <w:tcW w:w="1533" w:type="dxa"/>
            <w:shd w:val="clear" w:color="auto" w:fill="BEFEE9" w:themeFill="background2"/>
          </w:tcPr>
          <w:p w14:paraId="6FB606DF"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35329266" w14:textId="77777777" w:rsidR="009F4A54" w:rsidRPr="00277954" w:rsidRDefault="009F4A54" w:rsidP="00AD71D9">
            <w:pPr>
              <w:pStyle w:val="Tabletext"/>
            </w:pPr>
          </w:p>
        </w:tc>
        <w:tc>
          <w:tcPr>
            <w:tcW w:w="4820" w:type="dxa"/>
            <w:shd w:val="clear" w:color="auto" w:fill="BEFEE9" w:themeFill="background2"/>
          </w:tcPr>
          <w:p w14:paraId="7027106B"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1D90CE87" w14:textId="77777777" w:rsidTr="00AD71D9">
        <w:tc>
          <w:tcPr>
            <w:tcW w:w="735" w:type="dxa"/>
            <w:shd w:val="clear" w:color="auto" w:fill="BEFEE9" w:themeFill="background2"/>
          </w:tcPr>
          <w:p w14:paraId="1811AF60" w14:textId="77777777" w:rsidR="009F4A54" w:rsidRPr="00277954" w:rsidRDefault="009F4A54" w:rsidP="00AD71D9">
            <w:pPr>
              <w:pStyle w:val="Tabletext"/>
            </w:pPr>
            <w:r w:rsidRPr="00277954">
              <w:t>9</w:t>
            </w:r>
          </w:p>
        </w:tc>
        <w:tc>
          <w:tcPr>
            <w:tcW w:w="1533" w:type="dxa"/>
            <w:shd w:val="clear" w:color="auto" w:fill="BEFEE9" w:themeFill="background2"/>
          </w:tcPr>
          <w:p w14:paraId="7981B6C2"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004D3C39" w14:textId="77777777" w:rsidR="009F4A54" w:rsidRPr="00277954" w:rsidRDefault="009F4A54" w:rsidP="00AD71D9">
            <w:pPr>
              <w:pStyle w:val="Tabletext"/>
            </w:pPr>
          </w:p>
        </w:tc>
        <w:tc>
          <w:tcPr>
            <w:tcW w:w="4820" w:type="dxa"/>
            <w:shd w:val="clear" w:color="auto" w:fill="BEFEE9" w:themeFill="background2"/>
          </w:tcPr>
          <w:p w14:paraId="2E0C010B"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026F2AD8" w14:textId="77777777" w:rsidTr="00AD71D9">
        <w:tc>
          <w:tcPr>
            <w:tcW w:w="735" w:type="dxa"/>
            <w:shd w:val="clear" w:color="auto" w:fill="BEFEE9" w:themeFill="background2"/>
          </w:tcPr>
          <w:p w14:paraId="574FD680" w14:textId="77777777" w:rsidR="009F4A54" w:rsidRPr="00277954" w:rsidRDefault="009F4A54" w:rsidP="00AD71D9">
            <w:pPr>
              <w:pStyle w:val="Tabletext"/>
            </w:pPr>
            <w:r w:rsidRPr="00277954">
              <w:t>10</w:t>
            </w:r>
          </w:p>
        </w:tc>
        <w:tc>
          <w:tcPr>
            <w:tcW w:w="1533" w:type="dxa"/>
            <w:shd w:val="clear" w:color="auto" w:fill="BEFEE9" w:themeFill="background2"/>
          </w:tcPr>
          <w:p w14:paraId="2CE4D4F4"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61CA500F" w14:textId="77777777" w:rsidR="009F4A54" w:rsidRPr="00277954" w:rsidRDefault="009F4A54" w:rsidP="00AD71D9">
            <w:pPr>
              <w:pStyle w:val="Tabletext"/>
            </w:pPr>
          </w:p>
        </w:tc>
        <w:tc>
          <w:tcPr>
            <w:tcW w:w="4820" w:type="dxa"/>
            <w:shd w:val="clear" w:color="auto" w:fill="BEFEE9" w:themeFill="background2"/>
          </w:tcPr>
          <w:p w14:paraId="296E2ADD"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7BBAD004" w14:textId="77777777" w:rsidTr="00AD71D9">
        <w:tc>
          <w:tcPr>
            <w:tcW w:w="735" w:type="dxa"/>
            <w:shd w:val="clear" w:color="auto" w:fill="BEFEE9" w:themeFill="background2"/>
          </w:tcPr>
          <w:p w14:paraId="7DCB49AD" w14:textId="77777777" w:rsidR="009F4A54" w:rsidRPr="00277954" w:rsidRDefault="009F4A54" w:rsidP="00AD71D9">
            <w:pPr>
              <w:pStyle w:val="Tabletext"/>
            </w:pPr>
            <w:r w:rsidRPr="00277954">
              <w:t>11</w:t>
            </w:r>
          </w:p>
        </w:tc>
        <w:tc>
          <w:tcPr>
            <w:tcW w:w="1533" w:type="dxa"/>
            <w:shd w:val="clear" w:color="auto" w:fill="BEFEE9" w:themeFill="background2"/>
          </w:tcPr>
          <w:p w14:paraId="7AD66E4D"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0F528BDE" w14:textId="77777777" w:rsidR="009F4A54" w:rsidRPr="00277954" w:rsidRDefault="009F4A54" w:rsidP="00AD71D9">
            <w:pPr>
              <w:pStyle w:val="Tabletext"/>
            </w:pPr>
          </w:p>
        </w:tc>
        <w:tc>
          <w:tcPr>
            <w:tcW w:w="4820" w:type="dxa"/>
            <w:shd w:val="clear" w:color="auto" w:fill="BEFEE9" w:themeFill="background2"/>
          </w:tcPr>
          <w:p w14:paraId="6CCC7BEB"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25F2B333" w14:textId="77777777" w:rsidTr="00AD71D9">
        <w:tc>
          <w:tcPr>
            <w:tcW w:w="735" w:type="dxa"/>
            <w:shd w:val="clear" w:color="auto" w:fill="BEFEE9" w:themeFill="background2"/>
          </w:tcPr>
          <w:p w14:paraId="48CB2E27" w14:textId="77777777" w:rsidR="009F4A54" w:rsidRPr="00277954" w:rsidRDefault="009F4A54" w:rsidP="00AD71D9">
            <w:pPr>
              <w:pStyle w:val="Tabletext"/>
            </w:pPr>
            <w:r w:rsidRPr="00277954">
              <w:t>12</w:t>
            </w:r>
          </w:p>
        </w:tc>
        <w:tc>
          <w:tcPr>
            <w:tcW w:w="1533" w:type="dxa"/>
            <w:shd w:val="clear" w:color="auto" w:fill="BEFEE9" w:themeFill="background2"/>
          </w:tcPr>
          <w:p w14:paraId="35B65C05"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2FF4FB18" w14:textId="77777777" w:rsidR="009F4A54" w:rsidRPr="00277954" w:rsidRDefault="009F4A54" w:rsidP="00AD71D9">
            <w:pPr>
              <w:pStyle w:val="Tabletext"/>
            </w:pPr>
          </w:p>
        </w:tc>
        <w:tc>
          <w:tcPr>
            <w:tcW w:w="4820" w:type="dxa"/>
            <w:shd w:val="clear" w:color="auto" w:fill="BEFEE9" w:themeFill="background2"/>
          </w:tcPr>
          <w:p w14:paraId="645181F0"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26B5F1AF" w14:textId="77777777" w:rsidTr="00AD71D9">
        <w:tc>
          <w:tcPr>
            <w:tcW w:w="735" w:type="dxa"/>
            <w:shd w:val="clear" w:color="auto" w:fill="BEFEE9" w:themeFill="background2"/>
          </w:tcPr>
          <w:p w14:paraId="6AD16B4A" w14:textId="77777777" w:rsidR="009F4A54" w:rsidRPr="00277954" w:rsidRDefault="009F4A54" w:rsidP="00AD71D9">
            <w:pPr>
              <w:pStyle w:val="Tabletext"/>
            </w:pPr>
            <w:r w:rsidRPr="00277954">
              <w:t>13</w:t>
            </w:r>
          </w:p>
        </w:tc>
        <w:tc>
          <w:tcPr>
            <w:tcW w:w="1533" w:type="dxa"/>
            <w:shd w:val="clear" w:color="auto" w:fill="BEFEE9" w:themeFill="background2"/>
          </w:tcPr>
          <w:p w14:paraId="7F0DE5D2"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5336B7E0" w14:textId="77777777" w:rsidR="009F4A54" w:rsidRPr="00277954" w:rsidRDefault="009F4A54" w:rsidP="00AD71D9">
            <w:pPr>
              <w:pStyle w:val="Tabletext"/>
            </w:pPr>
          </w:p>
        </w:tc>
        <w:tc>
          <w:tcPr>
            <w:tcW w:w="4820" w:type="dxa"/>
            <w:shd w:val="clear" w:color="auto" w:fill="BEFEE9" w:themeFill="background2"/>
          </w:tcPr>
          <w:p w14:paraId="7538FFB0"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4CD216DF" w14:textId="77777777" w:rsidTr="00AD71D9">
        <w:tc>
          <w:tcPr>
            <w:tcW w:w="735" w:type="dxa"/>
            <w:shd w:val="clear" w:color="auto" w:fill="BEFEE9" w:themeFill="background2"/>
          </w:tcPr>
          <w:p w14:paraId="2D058C09" w14:textId="77777777" w:rsidR="009F4A54" w:rsidRPr="00277954" w:rsidRDefault="009F4A54" w:rsidP="00AD71D9">
            <w:pPr>
              <w:pStyle w:val="Tabletext"/>
            </w:pPr>
            <w:r w:rsidRPr="00277954">
              <w:t>14</w:t>
            </w:r>
          </w:p>
        </w:tc>
        <w:tc>
          <w:tcPr>
            <w:tcW w:w="1533" w:type="dxa"/>
            <w:shd w:val="clear" w:color="auto" w:fill="BEFEE9" w:themeFill="background2"/>
          </w:tcPr>
          <w:p w14:paraId="48D9F75B"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6CF33FD6" w14:textId="77777777" w:rsidR="009F4A54" w:rsidRPr="00277954" w:rsidRDefault="009F4A54" w:rsidP="00AD71D9">
            <w:pPr>
              <w:pStyle w:val="Tabletext"/>
            </w:pPr>
          </w:p>
        </w:tc>
        <w:tc>
          <w:tcPr>
            <w:tcW w:w="4820" w:type="dxa"/>
            <w:shd w:val="clear" w:color="auto" w:fill="BEFEE9" w:themeFill="background2"/>
          </w:tcPr>
          <w:p w14:paraId="4AE4F685"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r w:rsidR="009F4A54" w:rsidRPr="00277954" w14:paraId="35A1571F" w14:textId="77777777" w:rsidTr="00AD71D9">
        <w:tc>
          <w:tcPr>
            <w:tcW w:w="735" w:type="dxa"/>
            <w:shd w:val="clear" w:color="auto" w:fill="BEFEE9" w:themeFill="background2"/>
          </w:tcPr>
          <w:p w14:paraId="32C43896" w14:textId="77777777" w:rsidR="009F4A54" w:rsidRPr="00277954" w:rsidRDefault="009F4A54" w:rsidP="00AD71D9">
            <w:pPr>
              <w:pStyle w:val="Tabletext"/>
            </w:pPr>
            <w:r w:rsidRPr="00277954">
              <w:t>15</w:t>
            </w:r>
          </w:p>
        </w:tc>
        <w:tc>
          <w:tcPr>
            <w:tcW w:w="1533" w:type="dxa"/>
            <w:shd w:val="clear" w:color="auto" w:fill="BEFEE9" w:themeFill="background2"/>
          </w:tcPr>
          <w:p w14:paraId="2CBBA896" w14:textId="77777777" w:rsidR="009F4A54" w:rsidRPr="00277954" w:rsidRDefault="009F4A54" w:rsidP="00AD71D9">
            <w:pPr>
              <w:pStyle w:val="Tabletext"/>
            </w:pPr>
            <w:r w:rsidRPr="00277954">
              <w:t>___ / ___ / ____</w:t>
            </w:r>
          </w:p>
        </w:tc>
        <w:tc>
          <w:tcPr>
            <w:tcW w:w="3402" w:type="dxa"/>
            <w:gridSpan w:val="2"/>
            <w:shd w:val="clear" w:color="auto" w:fill="BEFEE9" w:themeFill="background2"/>
          </w:tcPr>
          <w:p w14:paraId="363F5105" w14:textId="77777777" w:rsidR="009F4A54" w:rsidRPr="00277954" w:rsidRDefault="009F4A54" w:rsidP="00AD71D9">
            <w:pPr>
              <w:pStyle w:val="Tabletext"/>
            </w:pPr>
          </w:p>
        </w:tc>
        <w:tc>
          <w:tcPr>
            <w:tcW w:w="4820" w:type="dxa"/>
            <w:shd w:val="clear" w:color="auto" w:fill="BEFEE9" w:themeFill="background2"/>
          </w:tcPr>
          <w:p w14:paraId="3613EE14" w14:textId="77777777" w:rsidR="009F4A54" w:rsidRPr="007C065C" w:rsidRDefault="009F4A54" w:rsidP="00AD71D9">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Validated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Recall only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Not collected</w:t>
            </w:r>
          </w:p>
        </w:tc>
      </w:tr>
    </w:tbl>
    <w:p w14:paraId="099822A5" w14:textId="7425CBC4" w:rsidR="009F4A54" w:rsidRDefault="00E90A06" w:rsidP="009F4A54">
      <w:pPr>
        <w:pStyle w:val="Heading2"/>
      </w:pPr>
      <w:r>
        <w:lastRenderedPageBreak/>
        <w:t>11.</w:t>
      </w:r>
      <w:r>
        <w:tab/>
      </w:r>
      <w:r w:rsidR="009F4A54">
        <w:t>Previous diphtheria infection history</w:t>
      </w:r>
    </w:p>
    <w:tbl>
      <w:tblPr>
        <w:tblStyle w:val="TableGridLight"/>
        <w:tblW w:w="10490" w:type="dxa"/>
        <w:tblCellMar>
          <w:top w:w="28" w:type="dxa"/>
          <w:bottom w:w="28" w:type="dxa"/>
        </w:tblCellMar>
        <w:tblLook w:val="04A0" w:firstRow="1" w:lastRow="0" w:firstColumn="1" w:lastColumn="0" w:noHBand="0" w:noVBand="1"/>
      </w:tblPr>
      <w:tblGrid>
        <w:gridCol w:w="1985"/>
        <w:gridCol w:w="1984"/>
        <w:gridCol w:w="6521"/>
      </w:tblGrid>
      <w:tr w:rsidR="009F4A54" w:rsidRPr="00106D42" w14:paraId="5BE1FBFD" w14:textId="77777777" w:rsidTr="005D3053">
        <w:tc>
          <w:tcPr>
            <w:tcW w:w="1985" w:type="dxa"/>
            <w:vMerge w:val="restart"/>
            <w:shd w:val="clear" w:color="auto" w:fill="BEFEE9" w:themeFill="background2"/>
          </w:tcPr>
          <w:p w14:paraId="2C75DA60" w14:textId="77777777" w:rsidR="009F4A54" w:rsidRPr="00F3740B" w:rsidRDefault="009F4A54" w:rsidP="005D3053">
            <w:pPr>
              <w:pStyle w:val="Tabletext"/>
            </w:pPr>
            <w:r>
              <w:t>D</w:t>
            </w:r>
            <w:r w:rsidRPr="00F3740B">
              <w:t>iphtheria infection or notification</w:t>
            </w:r>
            <w:r>
              <w:t xml:space="preserve"> history for the case</w:t>
            </w:r>
          </w:p>
        </w:tc>
        <w:tc>
          <w:tcPr>
            <w:tcW w:w="1984" w:type="dxa"/>
            <w:shd w:val="clear" w:color="auto" w:fill="BEFEE9" w:themeFill="background2"/>
          </w:tcPr>
          <w:p w14:paraId="404764D3" w14:textId="77777777" w:rsidR="009F4A54" w:rsidRPr="00F3740B" w:rsidRDefault="009F4A54" w:rsidP="005D3053">
            <w:pPr>
              <w:pStyle w:val="Tabletext"/>
            </w:pPr>
            <w:r>
              <w:t>Has the case previously been diagnosed with diphtheria?</w:t>
            </w:r>
          </w:p>
        </w:tc>
        <w:tc>
          <w:tcPr>
            <w:tcW w:w="6521" w:type="dxa"/>
            <w:shd w:val="clear" w:color="auto" w:fill="BEFEE9" w:themeFill="background2"/>
          </w:tcPr>
          <w:p w14:paraId="0DF3C53A" w14:textId="77777777" w:rsidR="009F4A54" w:rsidRPr="00F3740B" w:rsidRDefault="009F4A54" w:rsidP="005D3053">
            <w:pPr>
              <w:pStyle w:val="Tabletext"/>
            </w:pPr>
            <w:r w:rsidRPr="00F3740B">
              <w:fldChar w:fldCharType="begin">
                <w:ffData>
                  <w:name w:val="Check1"/>
                  <w:enabled/>
                  <w:calcOnExit w:val="0"/>
                  <w:checkBox>
                    <w:sizeAuto/>
                    <w:default w:val="0"/>
                  </w:checkBox>
                </w:ffData>
              </w:fldChar>
            </w:r>
            <w:r w:rsidRPr="00F3740B">
              <w:instrText xml:space="preserve"> FORMCHECKBOX </w:instrText>
            </w:r>
            <w:r w:rsidRPr="00F3740B">
              <w:fldChar w:fldCharType="separate"/>
            </w:r>
            <w:r w:rsidRPr="00F3740B">
              <w:fldChar w:fldCharType="end"/>
            </w:r>
            <w:r w:rsidRPr="00F3740B">
              <w:t xml:space="preserve"> Yes   </w:t>
            </w:r>
            <w:r w:rsidRPr="00F3740B">
              <w:fldChar w:fldCharType="begin">
                <w:ffData>
                  <w:name w:val="Check1"/>
                  <w:enabled/>
                  <w:calcOnExit w:val="0"/>
                  <w:checkBox>
                    <w:sizeAuto/>
                    <w:default w:val="0"/>
                  </w:checkBox>
                </w:ffData>
              </w:fldChar>
            </w:r>
            <w:r w:rsidRPr="00F3740B">
              <w:instrText xml:space="preserve"> FORMCHECKBOX </w:instrText>
            </w:r>
            <w:r w:rsidRPr="00F3740B">
              <w:fldChar w:fldCharType="separate"/>
            </w:r>
            <w:r w:rsidRPr="00F3740B">
              <w:fldChar w:fldCharType="end"/>
            </w:r>
            <w:r w:rsidRPr="00F3740B">
              <w:t xml:space="preserve"> No   </w:t>
            </w:r>
            <w:r w:rsidRPr="00F3740B">
              <w:fldChar w:fldCharType="begin">
                <w:ffData>
                  <w:name w:val="Check1"/>
                  <w:enabled/>
                  <w:calcOnExit w:val="0"/>
                  <w:checkBox>
                    <w:sizeAuto/>
                    <w:default w:val="0"/>
                  </w:checkBox>
                </w:ffData>
              </w:fldChar>
            </w:r>
            <w:r w:rsidRPr="00F3740B">
              <w:instrText xml:space="preserve"> FORMCHECKBOX </w:instrText>
            </w:r>
            <w:r w:rsidRPr="00F3740B">
              <w:fldChar w:fldCharType="separate"/>
            </w:r>
            <w:r w:rsidRPr="00F3740B">
              <w:fldChar w:fldCharType="end"/>
            </w:r>
            <w:r w:rsidRPr="00F3740B">
              <w:t xml:space="preserve"> Unknown</w:t>
            </w:r>
          </w:p>
        </w:tc>
      </w:tr>
      <w:tr w:rsidR="009F4A54" w:rsidRPr="00106D42" w14:paraId="07839D48" w14:textId="77777777" w:rsidTr="005D3053">
        <w:tc>
          <w:tcPr>
            <w:tcW w:w="1985" w:type="dxa"/>
            <w:vMerge/>
          </w:tcPr>
          <w:p w14:paraId="078D026A" w14:textId="77777777" w:rsidR="009F4A54" w:rsidRPr="00F3740B" w:rsidRDefault="009F4A54" w:rsidP="005D3053">
            <w:pPr>
              <w:pStyle w:val="Tabletext"/>
            </w:pPr>
          </w:p>
        </w:tc>
        <w:tc>
          <w:tcPr>
            <w:tcW w:w="1984" w:type="dxa"/>
            <w:shd w:val="clear" w:color="auto" w:fill="BEFEE9" w:themeFill="background2"/>
          </w:tcPr>
          <w:p w14:paraId="47A24665" w14:textId="77777777" w:rsidR="009F4A54" w:rsidRPr="00F3740B" w:rsidRDefault="009F4A54" w:rsidP="005D3053">
            <w:pPr>
              <w:pStyle w:val="Tabletext"/>
            </w:pPr>
            <w:r w:rsidRPr="00F3740B">
              <w:t>If yes:</w:t>
            </w:r>
          </w:p>
        </w:tc>
        <w:tc>
          <w:tcPr>
            <w:tcW w:w="6521" w:type="dxa"/>
          </w:tcPr>
          <w:p w14:paraId="377358C6" w14:textId="77777777" w:rsidR="009F4A54" w:rsidRDefault="009F4A54" w:rsidP="005D3053">
            <w:pPr>
              <w:pStyle w:val="Tabletext"/>
            </w:pPr>
            <w:r w:rsidRPr="00F3740B">
              <w:t>Date / year:  _____________________________</w:t>
            </w:r>
            <w:r>
              <w:t>________</w:t>
            </w:r>
            <w:r w:rsidRPr="00F3740B">
              <w:t>__</w:t>
            </w:r>
          </w:p>
          <w:p w14:paraId="5F2173BA" w14:textId="77777777" w:rsidR="009F4A54" w:rsidRDefault="009F4A54" w:rsidP="005D3053">
            <w:pPr>
              <w:pStyle w:val="Tabletext"/>
            </w:pPr>
            <w:r>
              <w:t xml:space="preserve">Clinical presentation category: </w:t>
            </w:r>
            <w:r w:rsidRPr="00F3740B">
              <w:t>_______________</w:t>
            </w:r>
            <w:r>
              <w:t>________</w:t>
            </w:r>
            <w:r w:rsidRPr="00F3740B">
              <w:t>__</w:t>
            </w:r>
          </w:p>
          <w:p w14:paraId="21619192" w14:textId="77777777" w:rsidR="009F4A54" w:rsidRPr="00F3740B" w:rsidRDefault="009F4A54" w:rsidP="005D3053">
            <w:pPr>
              <w:pStyle w:val="Tabletext"/>
            </w:pPr>
            <w:r>
              <w:t xml:space="preserve">Residential state at the time: </w:t>
            </w:r>
            <w:r w:rsidRPr="00F3740B">
              <w:t>_______________</w:t>
            </w:r>
            <w:r>
              <w:t>________</w:t>
            </w:r>
            <w:r w:rsidRPr="00F3740B">
              <w:t>__</w:t>
            </w:r>
          </w:p>
          <w:p w14:paraId="371A5034" w14:textId="77777777" w:rsidR="009F4A54" w:rsidRPr="00F3740B" w:rsidRDefault="009F4A54" w:rsidP="005D3053">
            <w:pPr>
              <w:pStyle w:val="Tabletext"/>
            </w:pPr>
            <w:r w:rsidRPr="00F3740B">
              <w:t>Notification ID (if known):  __________________</w:t>
            </w:r>
            <w:r>
              <w:t>________</w:t>
            </w:r>
            <w:r w:rsidRPr="00F3740B">
              <w:t>___</w:t>
            </w:r>
          </w:p>
        </w:tc>
      </w:tr>
    </w:tbl>
    <w:p w14:paraId="5F358415" w14:textId="77777777" w:rsidR="009F4A54" w:rsidRPr="00932F6C" w:rsidRDefault="009F4A54" w:rsidP="009F4A54">
      <w:pPr>
        <w:rPr>
          <w:sz w:val="2"/>
          <w:szCs w:val="2"/>
        </w:rPr>
      </w:pPr>
    </w:p>
    <w:p w14:paraId="23190AEC" w14:textId="77777777" w:rsidR="009F4A54" w:rsidRDefault="009F4A54" w:rsidP="009F4A54">
      <w:pPr>
        <w:sectPr w:rsidR="009F4A54" w:rsidSect="00C71439">
          <w:headerReference w:type="even" r:id="rId16"/>
          <w:footerReference w:type="even" r:id="rId17"/>
          <w:footerReference w:type="default" r:id="rId18"/>
          <w:headerReference w:type="first" r:id="rId19"/>
          <w:footerReference w:type="first" r:id="rId20"/>
          <w:pgSz w:w="11900" w:h="16840" w:code="9"/>
          <w:pgMar w:top="567" w:right="703" w:bottom="992" w:left="709" w:header="709" w:footer="425" w:gutter="0"/>
          <w:cols w:space="708"/>
          <w:titlePg/>
          <w:docGrid w:linePitch="360"/>
        </w:sectPr>
      </w:pPr>
    </w:p>
    <w:p w14:paraId="12C4CBCA" w14:textId="593FFF12" w:rsidR="009F4A54" w:rsidRDefault="00E90A06" w:rsidP="009F4A54">
      <w:pPr>
        <w:pStyle w:val="Heading2"/>
      </w:pPr>
      <w:bookmarkStart w:id="11" w:name="_Toc235464877"/>
      <w:r>
        <w:lastRenderedPageBreak/>
        <w:t>12.</w:t>
      </w:r>
      <w:r>
        <w:tab/>
      </w:r>
      <w:r w:rsidR="009F4A54">
        <w:t>Exposure history</w:t>
      </w:r>
      <w:bookmarkEnd w:id="11"/>
    </w:p>
    <w:tbl>
      <w:tblPr>
        <w:tblStyle w:val="TableGridLight"/>
        <w:tblW w:w="15876" w:type="dxa"/>
        <w:tblCellMar>
          <w:top w:w="28" w:type="dxa"/>
          <w:bottom w:w="28" w:type="dxa"/>
        </w:tblCellMar>
        <w:tblLook w:val="04A0" w:firstRow="1" w:lastRow="0" w:firstColumn="1" w:lastColumn="0" w:noHBand="0" w:noVBand="1"/>
      </w:tblPr>
      <w:tblGrid>
        <w:gridCol w:w="2001"/>
        <w:gridCol w:w="126"/>
        <w:gridCol w:w="1096"/>
        <w:gridCol w:w="1523"/>
        <w:gridCol w:w="1066"/>
        <w:gridCol w:w="39"/>
        <w:gridCol w:w="1775"/>
        <w:gridCol w:w="738"/>
        <w:gridCol w:w="80"/>
        <w:gridCol w:w="2609"/>
        <w:gridCol w:w="713"/>
        <w:gridCol w:w="1014"/>
        <w:gridCol w:w="3096"/>
      </w:tblGrid>
      <w:tr w:rsidR="009F4A54" w:rsidRPr="004B2BB4" w14:paraId="26D948D1" w14:textId="77777777" w:rsidTr="005D3053">
        <w:tc>
          <w:tcPr>
            <w:tcW w:w="2001" w:type="dxa"/>
            <w:vMerge w:val="restart"/>
          </w:tcPr>
          <w:p w14:paraId="22CAC5DF" w14:textId="77777777" w:rsidR="009F4A54" w:rsidRPr="00B36C92" w:rsidRDefault="009F4A54" w:rsidP="005D3053">
            <w:pPr>
              <w:pStyle w:val="Tabletext"/>
            </w:pPr>
            <w:r w:rsidRPr="00B36C92">
              <w:t>Incubation/exposure period</w:t>
            </w:r>
          </w:p>
        </w:tc>
        <w:tc>
          <w:tcPr>
            <w:tcW w:w="1222" w:type="dxa"/>
            <w:gridSpan w:val="2"/>
          </w:tcPr>
          <w:p w14:paraId="5815CC69" w14:textId="77777777" w:rsidR="009F4A54" w:rsidRPr="00B36C92" w:rsidRDefault="009F4A54" w:rsidP="005D3053">
            <w:pPr>
              <w:pStyle w:val="Tabletext"/>
            </w:pPr>
            <w:r w:rsidRPr="00B36C92">
              <w:t>From date:</w:t>
            </w:r>
          </w:p>
        </w:tc>
        <w:tc>
          <w:tcPr>
            <w:tcW w:w="12653" w:type="dxa"/>
            <w:gridSpan w:val="10"/>
          </w:tcPr>
          <w:p w14:paraId="574FAE29" w14:textId="77777777" w:rsidR="009F4A54" w:rsidRPr="00B36C92" w:rsidRDefault="009F4A54" w:rsidP="005D3053">
            <w:pPr>
              <w:pStyle w:val="Tabletext"/>
            </w:pPr>
            <w:r w:rsidRPr="00B36C92">
              <w:t>___ / ___ / ___</w:t>
            </w:r>
            <w:proofErr w:type="gramStart"/>
            <w:r w:rsidRPr="00B36C92">
              <w:t>_  (</w:t>
            </w:r>
            <w:proofErr w:type="gramEnd"/>
            <w:r w:rsidRPr="00B36C92">
              <w:t>10 days before symptom onset)</w:t>
            </w:r>
          </w:p>
        </w:tc>
      </w:tr>
      <w:tr w:rsidR="009F4A54" w:rsidRPr="004B2BB4" w14:paraId="41C456F2" w14:textId="77777777" w:rsidTr="005D3053">
        <w:tc>
          <w:tcPr>
            <w:tcW w:w="2001" w:type="dxa"/>
            <w:vMerge/>
          </w:tcPr>
          <w:p w14:paraId="78CB3F4E" w14:textId="77777777" w:rsidR="009F4A54" w:rsidRPr="00B36C92" w:rsidRDefault="009F4A54" w:rsidP="005D3053">
            <w:pPr>
              <w:pStyle w:val="Tabletext"/>
            </w:pPr>
          </w:p>
        </w:tc>
        <w:tc>
          <w:tcPr>
            <w:tcW w:w="1222" w:type="dxa"/>
            <w:gridSpan w:val="2"/>
          </w:tcPr>
          <w:p w14:paraId="28489B2F" w14:textId="77777777" w:rsidR="009F4A54" w:rsidRPr="00B36C92" w:rsidRDefault="009F4A54" w:rsidP="005D3053">
            <w:pPr>
              <w:pStyle w:val="Tabletext"/>
            </w:pPr>
            <w:r w:rsidRPr="00B36C92">
              <w:t>To date:</w:t>
            </w:r>
          </w:p>
        </w:tc>
        <w:tc>
          <w:tcPr>
            <w:tcW w:w="12653" w:type="dxa"/>
            <w:gridSpan w:val="10"/>
          </w:tcPr>
          <w:p w14:paraId="047619B1" w14:textId="77777777" w:rsidR="009F4A54" w:rsidRPr="00B36C92" w:rsidRDefault="009F4A54" w:rsidP="005D3053">
            <w:pPr>
              <w:pStyle w:val="Tabletext"/>
            </w:pPr>
            <w:r w:rsidRPr="00B36C92">
              <w:t>___ / ___ / ___</w:t>
            </w:r>
            <w:proofErr w:type="gramStart"/>
            <w:r w:rsidRPr="00B36C92">
              <w:t>_  (</w:t>
            </w:r>
            <w:proofErr w:type="gramEnd"/>
            <w:r>
              <w:t xml:space="preserve">initial </w:t>
            </w:r>
            <w:r w:rsidRPr="00B36C92">
              <w:t>symptom onset)</w:t>
            </w:r>
          </w:p>
        </w:tc>
      </w:tr>
      <w:tr w:rsidR="009F4A54" w:rsidRPr="004B2BB4" w14:paraId="01393A85" w14:textId="77777777" w:rsidTr="005D3053">
        <w:trPr>
          <w:trHeight w:val="161"/>
        </w:trPr>
        <w:tc>
          <w:tcPr>
            <w:tcW w:w="3223" w:type="dxa"/>
            <w:gridSpan w:val="3"/>
            <w:vMerge w:val="restart"/>
          </w:tcPr>
          <w:p w14:paraId="24484BDF" w14:textId="77777777" w:rsidR="009F4A54" w:rsidRPr="00B63BFB" w:rsidRDefault="009F4A54" w:rsidP="005D3053">
            <w:pPr>
              <w:pStyle w:val="Tabletext"/>
              <w:rPr>
                <w:sz w:val="14"/>
                <w:szCs w:val="14"/>
              </w:rPr>
            </w:pPr>
            <w:r>
              <w:t>Exposed to someone with similar illness</w:t>
            </w:r>
            <w:r w:rsidRPr="00B36C92">
              <w:t>?</w:t>
            </w:r>
          </w:p>
        </w:tc>
        <w:tc>
          <w:tcPr>
            <w:tcW w:w="2628" w:type="dxa"/>
            <w:gridSpan w:val="3"/>
            <w:vMerge w:val="restart"/>
          </w:tcPr>
          <w:p w14:paraId="04936835"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Yes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Unknown</w:t>
            </w:r>
          </w:p>
        </w:tc>
        <w:tc>
          <w:tcPr>
            <w:tcW w:w="2593" w:type="dxa"/>
            <w:gridSpan w:val="3"/>
            <w:vMerge w:val="restart"/>
          </w:tcPr>
          <w:p w14:paraId="26116397" w14:textId="77777777" w:rsidR="009F4A54" w:rsidRPr="007C065C" w:rsidRDefault="009F4A54" w:rsidP="005D3053">
            <w:pPr>
              <w:pStyle w:val="Tabletext"/>
            </w:pPr>
            <w:r w:rsidRPr="00B36C92">
              <w:t>If yes, details</w:t>
            </w:r>
            <w:r>
              <w:t>:</w:t>
            </w:r>
          </w:p>
        </w:tc>
        <w:tc>
          <w:tcPr>
            <w:tcW w:w="2609" w:type="dxa"/>
          </w:tcPr>
          <w:p w14:paraId="04266363" w14:textId="77777777" w:rsidR="009F4A54" w:rsidRPr="007C065C" w:rsidRDefault="009F4A54" w:rsidP="005D3053">
            <w:pPr>
              <w:pStyle w:val="Tabletext"/>
            </w:pPr>
            <w:r w:rsidRPr="007C065C">
              <w:t xml:space="preserve">Name: </w:t>
            </w:r>
          </w:p>
        </w:tc>
        <w:tc>
          <w:tcPr>
            <w:tcW w:w="4823" w:type="dxa"/>
            <w:gridSpan w:val="3"/>
          </w:tcPr>
          <w:p w14:paraId="4FBF8409" w14:textId="77777777" w:rsidR="009F4A54" w:rsidRPr="007C065C" w:rsidRDefault="009F4A54" w:rsidP="005D3053">
            <w:pPr>
              <w:pStyle w:val="Tabletext"/>
            </w:pPr>
          </w:p>
        </w:tc>
      </w:tr>
      <w:tr w:rsidR="009F4A54" w:rsidRPr="004B2BB4" w14:paraId="531E4E0E" w14:textId="77777777" w:rsidTr="005D3053">
        <w:trPr>
          <w:trHeight w:val="129"/>
        </w:trPr>
        <w:tc>
          <w:tcPr>
            <w:tcW w:w="3223" w:type="dxa"/>
            <w:gridSpan w:val="3"/>
            <w:vMerge/>
          </w:tcPr>
          <w:p w14:paraId="0B86AD5A" w14:textId="77777777" w:rsidR="009F4A54" w:rsidRPr="00B36C92" w:rsidRDefault="009F4A54" w:rsidP="005D3053">
            <w:pPr>
              <w:pStyle w:val="Tabletext"/>
            </w:pPr>
          </w:p>
        </w:tc>
        <w:tc>
          <w:tcPr>
            <w:tcW w:w="2628" w:type="dxa"/>
            <w:gridSpan w:val="3"/>
            <w:vMerge/>
          </w:tcPr>
          <w:p w14:paraId="48B50F8A" w14:textId="77777777" w:rsidR="009F4A54" w:rsidRPr="007C065C" w:rsidRDefault="009F4A54" w:rsidP="005D3053">
            <w:pPr>
              <w:pStyle w:val="Tabletext"/>
            </w:pPr>
          </w:p>
        </w:tc>
        <w:tc>
          <w:tcPr>
            <w:tcW w:w="2593" w:type="dxa"/>
            <w:gridSpan w:val="3"/>
            <w:vMerge/>
          </w:tcPr>
          <w:p w14:paraId="65220F2A" w14:textId="77777777" w:rsidR="009F4A54" w:rsidRPr="007C065C" w:rsidRDefault="009F4A54" w:rsidP="005D3053">
            <w:pPr>
              <w:pStyle w:val="Tabletext"/>
            </w:pPr>
          </w:p>
        </w:tc>
        <w:tc>
          <w:tcPr>
            <w:tcW w:w="2609" w:type="dxa"/>
          </w:tcPr>
          <w:p w14:paraId="66ACA150" w14:textId="77777777" w:rsidR="009F4A54" w:rsidRPr="007C065C" w:rsidRDefault="009F4A54" w:rsidP="005D3053">
            <w:pPr>
              <w:pStyle w:val="Tabletext"/>
            </w:pPr>
            <w:r w:rsidRPr="007C065C">
              <w:t>Relationship:</w:t>
            </w:r>
          </w:p>
        </w:tc>
        <w:tc>
          <w:tcPr>
            <w:tcW w:w="4823" w:type="dxa"/>
            <w:gridSpan w:val="3"/>
          </w:tcPr>
          <w:p w14:paraId="07B558DA" w14:textId="77777777" w:rsidR="009F4A54" w:rsidRPr="007C065C" w:rsidRDefault="009F4A54" w:rsidP="005D3053">
            <w:pPr>
              <w:pStyle w:val="Tabletext"/>
            </w:pPr>
          </w:p>
        </w:tc>
      </w:tr>
      <w:tr w:rsidR="009F4A54" w:rsidRPr="004B2BB4" w14:paraId="2B85572D" w14:textId="77777777" w:rsidTr="005D3053">
        <w:trPr>
          <w:trHeight w:val="129"/>
        </w:trPr>
        <w:tc>
          <w:tcPr>
            <w:tcW w:w="3223" w:type="dxa"/>
            <w:gridSpan w:val="3"/>
            <w:vMerge/>
          </w:tcPr>
          <w:p w14:paraId="4CA54507" w14:textId="77777777" w:rsidR="009F4A54" w:rsidRPr="00B36C92" w:rsidRDefault="009F4A54" w:rsidP="005D3053">
            <w:pPr>
              <w:pStyle w:val="Tabletext"/>
            </w:pPr>
          </w:p>
        </w:tc>
        <w:tc>
          <w:tcPr>
            <w:tcW w:w="2628" w:type="dxa"/>
            <w:gridSpan w:val="3"/>
            <w:vMerge/>
          </w:tcPr>
          <w:p w14:paraId="7B56047E" w14:textId="77777777" w:rsidR="009F4A54" w:rsidRPr="007C065C" w:rsidRDefault="009F4A54" w:rsidP="005D3053">
            <w:pPr>
              <w:pStyle w:val="Tabletext"/>
            </w:pPr>
          </w:p>
        </w:tc>
        <w:tc>
          <w:tcPr>
            <w:tcW w:w="2593" w:type="dxa"/>
            <w:gridSpan w:val="3"/>
            <w:vMerge/>
          </w:tcPr>
          <w:p w14:paraId="2DF745A5" w14:textId="77777777" w:rsidR="009F4A54" w:rsidRPr="007C065C" w:rsidRDefault="009F4A54" w:rsidP="005D3053">
            <w:pPr>
              <w:pStyle w:val="Tabletext"/>
            </w:pPr>
          </w:p>
        </w:tc>
        <w:tc>
          <w:tcPr>
            <w:tcW w:w="2609" w:type="dxa"/>
          </w:tcPr>
          <w:p w14:paraId="023785C4" w14:textId="77777777" w:rsidR="009F4A54" w:rsidRPr="00345BB5" w:rsidRDefault="009F4A54" w:rsidP="005D3053">
            <w:pPr>
              <w:pStyle w:val="Tabletext"/>
            </w:pPr>
            <w:r w:rsidRPr="00345BB5">
              <w:t>Symptom location:</w:t>
            </w:r>
          </w:p>
        </w:tc>
        <w:tc>
          <w:tcPr>
            <w:tcW w:w="4823" w:type="dxa"/>
            <w:gridSpan w:val="3"/>
          </w:tcPr>
          <w:p w14:paraId="271353DF" w14:textId="77777777" w:rsidR="009F4A54" w:rsidRPr="00345BB5" w:rsidRDefault="009F4A54" w:rsidP="005D3053">
            <w:pPr>
              <w:pStyle w:val="Tabletext"/>
            </w:pPr>
            <w:r w:rsidRPr="00345BB5">
              <w:fldChar w:fldCharType="begin">
                <w:ffData>
                  <w:name w:val="Check1"/>
                  <w:enabled/>
                  <w:calcOnExit w:val="0"/>
                  <w:checkBox>
                    <w:sizeAuto/>
                    <w:default w:val="0"/>
                  </w:checkBox>
                </w:ffData>
              </w:fldChar>
            </w:r>
            <w:r w:rsidRPr="00345BB5">
              <w:instrText xml:space="preserve"> FORMCHECKBOX </w:instrText>
            </w:r>
            <w:r w:rsidRPr="00345BB5">
              <w:fldChar w:fldCharType="separate"/>
            </w:r>
            <w:r w:rsidRPr="00345BB5">
              <w:fldChar w:fldCharType="end"/>
            </w:r>
            <w:r w:rsidRPr="00345BB5">
              <w:t xml:space="preserve">  Respiratory </w:t>
            </w:r>
            <w:r w:rsidRPr="00345BB5">
              <w:fldChar w:fldCharType="begin">
                <w:ffData>
                  <w:name w:val="Check1"/>
                  <w:enabled/>
                  <w:calcOnExit w:val="0"/>
                  <w:checkBox>
                    <w:sizeAuto/>
                    <w:default w:val="0"/>
                  </w:checkBox>
                </w:ffData>
              </w:fldChar>
            </w:r>
            <w:r w:rsidRPr="00345BB5">
              <w:instrText xml:space="preserve"> FORMCHECKBOX </w:instrText>
            </w:r>
            <w:r w:rsidRPr="00345BB5">
              <w:fldChar w:fldCharType="separate"/>
            </w:r>
            <w:r w:rsidRPr="00345BB5">
              <w:fldChar w:fldCharType="end"/>
            </w:r>
            <w:r w:rsidRPr="00345BB5">
              <w:t xml:space="preserve">  Cutaneous </w:t>
            </w:r>
            <w:r w:rsidRPr="00345BB5">
              <w:fldChar w:fldCharType="begin">
                <w:ffData>
                  <w:name w:val="Check1"/>
                  <w:enabled/>
                  <w:calcOnExit w:val="0"/>
                  <w:checkBox>
                    <w:sizeAuto/>
                    <w:default w:val="0"/>
                  </w:checkBox>
                </w:ffData>
              </w:fldChar>
            </w:r>
            <w:r w:rsidRPr="00345BB5">
              <w:instrText xml:space="preserve"> FORMCHECKBOX </w:instrText>
            </w:r>
            <w:r w:rsidRPr="00345BB5">
              <w:fldChar w:fldCharType="separate"/>
            </w:r>
            <w:r w:rsidRPr="00345BB5">
              <w:fldChar w:fldCharType="end"/>
            </w:r>
            <w:r w:rsidRPr="00345BB5">
              <w:t xml:space="preserve">  Both  </w:t>
            </w:r>
            <w:r w:rsidRPr="00345BB5">
              <w:fldChar w:fldCharType="begin">
                <w:ffData>
                  <w:name w:val="Check1"/>
                  <w:enabled/>
                  <w:calcOnExit w:val="0"/>
                  <w:checkBox>
                    <w:sizeAuto/>
                    <w:default w:val="0"/>
                  </w:checkBox>
                </w:ffData>
              </w:fldChar>
            </w:r>
            <w:r w:rsidRPr="00345BB5">
              <w:instrText xml:space="preserve"> FORMCHECKBOX </w:instrText>
            </w:r>
            <w:r w:rsidRPr="00345BB5">
              <w:fldChar w:fldCharType="separate"/>
            </w:r>
            <w:r w:rsidRPr="00345BB5">
              <w:fldChar w:fldCharType="end"/>
            </w:r>
            <w:r w:rsidRPr="00345BB5">
              <w:t xml:space="preserve">  Other</w:t>
            </w:r>
          </w:p>
        </w:tc>
      </w:tr>
      <w:tr w:rsidR="009F4A54" w:rsidRPr="004B2BB4" w14:paraId="3400C242" w14:textId="77777777" w:rsidTr="005D3053">
        <w:trPr>
          <w:trHeight w:val="205"/>
        </w:trPr>
        <w:tc>
          <w:tcPr>
            <w:tcW w:w="3223" w:type="dxa"/>
            <w:gridSpan w:val="3"/>
            <w:vMerge/>
          </w:tcPr>
          <w:p w14:paraId="356E1691" w14:textId="77777777" w:rsidR="009F4A54" w:rsidRPr="00B36C92" w:rsidRDefault="009F4A54" w:rsidP="005D3053">
            <w:pPr>
              <w:pStyle w:val="Tabletext"/>
            </w:pPr>
          </w:p>
        </w:tc>
        <w:tc>
          <w:tcPr>
            <w:tcW w:w="2628" w:type="dxa"/>
            <w:gridSpan w:val="3"/>
            <w:vMerge/>
          </w:tcPr>
          <w:p w14:paraId="5B647B83" w14:textId="77777777" w:rsidR="009F4A54" w:rsidRPr="007C065C" w:rsidRDefault="009F4A54" w:rsidP="005D3053">
            <w:pPr>
              <w:pStyle w:val="Tabletext"/>
            </w:pPr>
          </w:p>
        </w:tc>
        <w:tc>
          <w:tcPr>
            <w:tcW w:w="2593" w:type="dxa"/>
            <w:gridSpan w:val="3"/>
            <w:vMerge/>
          </w:tcPr>
          <w:p w14:paraId="38E32B54" w14:textId="77777777" w:rsidR="009F4A54" w:rsidRPr="007C065C" w:rsidRDefault="009F4A54" w:rsidP="005D3053">
            <w:pPr>
              <w:pStyle w:val="Tabletext"/>
            </w:pPr>
          </w:p>
        </w:tc>
        <w:tc>
          <w:tcPr>
            <w:tcW w:w="2609" w:type="dxa"/>
          </w:tcPr>
          <w:p w14:paraId="7E020E14" w14:textId="77777777" w:rsidR="009F4A54" w:rsidRPr="007C065C" w:rsidRDefault="009F4A54" w:rsidP="005D3053">
            <w:pPr>
              <w:pStyle w:val="Tabletext"/>
            </w:pPr>
            <w:r w:rsidRPr="007C065C">
              <w:t>Date of last contact:</w:t>
            </w:r>
          </w:p>
        </w:tc>
        <w:tc>
          <w:tcPr>
            <w:tcW w:w="4823" w:type="dxa"/>
            <w:gridSpan w:val="3"/>
          </w:tcPr>
          <w:p w14:paraId="2FE309EE" w14:textId="77777777" w:rsidR="009F4A54" w:rsidRPr="007C065C" w:rsidRDefault="009F4A54" w:rsidP="005D3053">
            <w:pPr>
              <w:pStyle w:val="Tabletext"/>
            </w:pPr>
            <w:r w:rsidRPr="007C065C">
              <w:t>___ / ___ / ____</w:t>
            </w:r>
          </w:p>
        </w:tc>
      </w:tr>
      <w:tr w:rsidR="009F4A54" w:rsidRPr="004B2BB4" w14:paraId="4E7C5519" w14:textId="77777777" w:rsidTr="002604D9">
        <w:tc>
          <w:tcPr>
            <w:tcW w:w="3223" w:type="dxa"/>
            <w:gridSpan w:val="3"/>
            <w:vMerge w:val="restart"/>
            <w:shd w:val="clear" w:color="auto" w:fill="BEFEE9" w:themeFill="background2"/>
          </w:tcPr>
          <w:p w14:paraId="1C292CCE" w14:textId="77777777" w:rsidR="009F4A54" w:rsidRDefault="009F4A54" w:rsidP="005D3053">
            <w:pPr>
              <w:pStyle w:val="Tabletext"/>
            </w:pPr>
            <w:r w:rsidRPr="00B36C92">
              <w:t>Contact of a known diphtheria case?</w:t>
            </w:r>
          </w:p>
          <w:p w14:paraId="72A8919B" w14:textId="77777777" w:rsidR="009F4A54" w:rsidRPr="002B7AE3" w:rsidRDefault="009F4A54" w:rsidP="002B7AE3">
            <w:pPr>
              <w:pStyle w:val="Tabletext"/>
            </w:pPr>
            <w:r w:rsidRPr="002B7AE3">
              <w:t>(confirmed, probable or suspected)</w:t>
            </w:r>
          </w:p>
        </w:tc>
        <w:tc>
          <w:tcPr>
            <w:tcW w:w="2628" w:type="dxa"/>
            <w:gridSpan w:val="3"/>
            <w:vMerge w:val="restart"/>
            <w:shd w:val="clear" w:color="auto" w:fill="BEFEE9" w:themeFill="background2"/>
          </w:tcPr>
          <w:p w14:paraId="47E6DF0B"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Yes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No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Unknown</w:t>
            </w:r>
          </w:p>
        </w:tc>
        <w:tc>
          <w:tcPr>
            <w:tcW w:w="2593" w:type="dxa"/>
            <w:gridSpan w:val="3"/>
            <w:vMerge w:val="restart"/>
          </w:tcPr>
          <w:p w14:paraId="7F078D06" w14:textId="77777777" w:rsidR="009F4A54" w:rsidRPr="007C065C" w:rsidRDefault="009F4A54" w:rsidP="005D3053">
            <w:pPr>
              <w:pStyle w:val="Tabletext"/>
            </w:pPr>
            <w:r w:rsidRPr="00B36C92">
              <w:t>If yes, known infectious case details</w:t>
            </w:r>
          </w:p>
        </w:tc>
        <w:tc>
          <w:tcPr>
            <w:tcW w:w="2609" w:type="dxa"/>
          </w:tcPr>
          <w:p w14:paraId="5FBA0BD3" w14:textId="77777777" w:rsidR="009F4A54" w:rsidRPr="007C065C" w:rsidRDefault="009F4A54" w:rsidP="005D3053">
            <w:pPr>
              <w:pStyle w:val="Tabletext"/>
            </w:pPr>
            <w:r w:rsidRPr="007C065C">
              <w:t xml:space="preserve">Name: </w:t>
            </w:r>
          </w:p>
        </w:tc>
        <w:tc>
          <w:tcPr>
            <w:tcW w:w="4823" w:type="dxa"/>
            <w:gridSpan w:val="3"/>
          </w:tcPr>
          <w:p w14:paraId="7F64862C" w14:textId="77777777" w:rsidR="009F4A54" w:rsidRPr="007C065C" w:rsidRDefault="009F4A54" w:rsidP="005D3053">
            <w:pPr>
              <w:pStyle w:val="Tabletext"/>
            </w:pPr>
          </w:p>
        </w:tc>
      </w:tr>
      <w:tr w:rsidR="009F4A54" w:rsidRPr="004B2BB4" w14:paraId="43DAC77C" w14:textId="77777777" w:rsidTr="002604D9">
        <w:trPr>
          <w:trHeight w:val="129"/>
        </w:trPr>
        <w:tc>
          <w:tcPr>
            <w:tcW w:w="3223" w:type="dxa"/>
            <w:gridSpan w:val="3"/>
            <w:vMerge/>
            <w:shd w:val="clear" w:color="auto" w:fill="BEFEE9" w:themeFill="background2"/>
          </w:tcPr>
          <w:p w14:paraId="12D97787" w14:textId="77777777" w:rsidR="009F4A54" w:rsidRPr="00B36C92" w:rsidRDefault="009F4A54" w:rsidP="005D3053">
            <w:pPr>
              <w:pStyle w:val="Tabletext"/>
            </w:pPr>
          </w:p>
        </w:tc>
        <w:tc>
          <w:tcPr>
            <w:tcW w:w="2628" w:type="dxa"/>
            <w:gridSpan w:val="3"/>
            <w:vMerge/>
            <w:shd w:val="clear" w:color="auto" w:fill="BEFEE9" w:themeFill="background2"/>
          </w:tcPr>
          <w:p w14:paraId="3BCB288C" w14:textId="77777777" w:rsidR="009F4A54" w:rsidRPr="007C065C" w:rsidRDefault="009F4A54" w:rsidP="005D3053">
            <w:pPr>
              <w:pStyle w:val="Tabletext"/>
            </w:pPr>
          </w:p>
        </w:tc>
        <w:tc>
          <w:tcPr>
            <w:tcW w:w="2593" w:type="dxa"/>
            <w:gridSpan w:val="3"/>
            <w:vMerge/>
          </w:tcPr>
          <w:p w14:paraId="7BDF46AB" w14:textId="77777777" w:rsidR="009F4A54" w:rsidRPr="007C065C" w:rsidRDefault="009F4A54" w:rsidP="005D3053">
            <w:pPr>
              <w:pStyle w:val="Tabletext"/>
            </w:pPr>
          </w:p>
        </w:tc>
        <w:tc>
          <w:tcPr>
            <w:tcW w:w="2609" w:type="dxa"/>
          </w:tcPr>
          <w:p w14:paraId="3FA6F6B9" w14:textId="77777777" w:rsidR="009F4A54" w:rsidRPr="007C065C" w:rsidRDefault="009F4A54" w:rsidP="005D3053">
            <w:pPr>
              <w:pStyle w:val="Tabletext"/>
            </w:pPr>
            <w:r w:rsidRPr="007C065C">
              <w:t>Notification ID:</w:t>
            </w:r>
          </w:p>
        </w:tc>
        <w:tc>
          <w:tcPr>
            <w:tcW w:w="4823" w:type="dxa"/>
            <w:gridSpan w:val="3"/>
          </w:tcPr>
          <w:p w14:paraId="0353E091" w14:textId="77777777" w:rsidR="009F4A54" w:rsidRPr="007C065C" w:rsidRDefault="009F4A54" w:rsidP="005D3053">
            <w:pPr>
              <w:pStyle w:val="Tabletext"/>
            </w:pPr>
          </w:p>
        </w:tc>
      </w:tr>
      <w:tr w:rsidR="009F4A54" w:rsidRPr="004B2BB4" w14:paraId="6A9F5296" w14:textId="77777777" w:rsidTr="002604D9">
        <w:trPr>
          <w:trHeight w:val="129"/>
        </w:trPr>
        <w:tc>
          <w:tcPr>
            <w:tcW w:w="3223" w:type="dxa"/>
            <w:gridSpan w:val="3"/>
            <w:vMerge/>
            <w:shd w:val="clear" w:color="auto" w:fill="BEFEE9" w:themeFill="background2"/>
          </w:tcPr>
          <w:p w14:paraId="3B23AB5A" w14:textId="77777777" w:rsidR="009F4A54" w:rsidRPr="00B36C92" w:rsidRDefault="009F4A54" w:rsidP="005D3053">
            <w:pPr>
              <w:pStyle w:val="Tabletext"/>
            </w:pPr>
          </w:p>
        </w:tc>
        <w:tc>
          <w:tcPr>
            <w:tcW w:w="2628" w:type="dxa"/>
            <w:gridSpan w:val="3"/>
            <w:vMerge/>
            <w:shd w:val="clear" w:color="auto" w:fill="BEFEE9" w:themeFill="background2"/>
          </w:tcPr>
          <w:p w14:paraId="62717B3A" w14:textId="77777777" w:rsidR="009F4A54" w:rsidRPr="007C065C" w:rsidRDefault="009F4A54" w:rsidP="005D3053">
            <w:pPr>
              <w:pStyle w:val="Tabletext"/>
            </w:pPr>
          </w:p>
        </w:tc>
        <w:tc>
          <w:tcPr>
            <w:tcW w:w="2593" w:type="dxa"/>
            <w:gridSpan w:val="3"/>
            <w:vMerge/>
          </w:tcPr>
          <w:p w14:paraId="3691509D" w14:textId="77777777" w:rsidR="009F4A54" w:rsidRPr="007C065C" w:rsidRDefault="009F4A54" w:rsidP="005D3053">
            <w:pPr>
              <w:pStyle w:val="Tabletext"/>
            </w:pPr>
          </w:p>
        </w:tc>
        <w:tc>
          <w:tcPr>
            <w:tcW w:w="2609" w:type="dxa"/>
          </w:tcPr>
          <w:p w14:paraId="7FCE6A21" w14:textId="77777777" w:rsidR="009F4A54" w:rsidRPr="007C065C" w:rsidRDefault="009F4A54" w:rsidP="005D3053">
            <w:pPr>
              <w:pStyle w:val="Tabletext"/>
            </w:pPr>
            <w:r w:rsidRPr="007C065C">
              <w:t>Relationship:</w:t>
            </w:r>
          </w:p>
        </w:tc>
        <w:tc>
          <w:tcPr>
            <w:tcW w:w="4823" w:type="dxa"/>
            <w:gridSpan w:val="3"/>
          </w:tcPr>
          <w:p w14:paraId="2CCA5EB0" w14:textId="77777777" w:rsidR="009F4A54" w:rsidRPr="007C065C" w:rsidRDefault="009F4A54" w:rsidP="005D3053">
            <w:pPr>
              <w:pStyle w:val="Tabletext"/>
            </w:pPr>
          </w:p>
        </w:tc>
      </w:tr>
      <w:tr w:rsidR="009F4A54" w:rsidRPr="004B2BB4" w14:paraId="4EA047B2" w14:textId="77777777" w:rsidTr="002604D9">
        <w:trPr>
          <w:trHeight w:val="129"/>
        </w:trPr>
        <w:tc>
          <w:tcPr>
            <w:tcW w:w="3223" w:type="dxa"/>
            <w:gridSpan w:val="3"/>
            <w:vMerge/>
            <w:shd w:val="clear" w:color="auto" w:fill="BEFEE9" w:themeFill="background2"/>
          </w:tcPr>
          <w:p w14:paraId="7D303DB9" w14:textId="77777777" w:rsidR="009F4A54" w:rsidRPr="00B36C92" w:rsidRDefault="009F4A54" w:rsidP="005D3053">
            <w:pPr>
              <w:pStyle w:val="Tabletext"/>
            </w:pPr>
          </w:p>
        </w:tc>
        <w:tc>
          <w:tcPr>
            <w:tcW w:w="2628" w:type="dxa"/>
            <w:gridSpan w:val="3"/>
            <w:vMerge/>
            <w:shd w:val="clear" w:color="auto" w:fill="BEFEE9" w:themeFill="background2"/>
          </w:tcPr>
          <w:p w14:paraId="3EBCDE5D" w14:textId="77777777" w:rsidR="009F4A54" w:rsidRPr="007C065C" w:rsidRDefault="009F4A54" w:rsidP="005D3053">
            <w:pPr>
              <w:pStyle w:val="Tabletext"/>
            </w:pPr>
          </w:p>
        </w:tc>
        <w:tc>
          <w:tcPr>
            <w:tcW w:w="2593" w:type="dxa"/>
            <w:gridSpan w:val="3"/>
            <w:vMerge/>
          </w:tcPr>
          <w:p w14:paraId="6EAB6EDF" w14:textId="77777777" w:rsidR="009F4A54" w:rsidRPr="007C065C" w:rsidRDefault="009F4A54" w:rsidP="005D3053">
            <w:pPr>
              <w:pStyle w:val="Tabletext"/>
            </w:pPr>
          </w:p>
        </w:tc>
        <w:tc>
          <w:tcPr>
            <w:tcW w:w="2609" w:type="dxa"/>
          </w:tcPr>
          <w:p w14:paraId="41C96017" w14:textId="77777777" w:rsidR="009F4A54" w:rsidRPr="007C065C" w:rsidRDefault="009F4A54" w:rsidP="005D3053">
            <w:pPr>
              <w:pStyle w:val="Tabletext"/>
            </w:pPr>
            <w:r w:rsidRPr="007C065C">
              <w:t>Form of diphtheria:</w:t>
            </w:r>
          </w:p>
        </w:tc>
        <w:tc>
          <w:tcPr>
            <w:tcW w:w="4823" w:type="dxa"/>
            <w:gridSpan w:val="3"/>
          </w:tcPr>
          <w:p w14:paraId="65782E97"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Respiratory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Cutaneous </w:t>
            </w: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Both  </w:t>
            </w:r>
            <w:r w:rsidRPr="00345BB5">
              <w:fldChar w:fldCharType="begin">
                <w:ffData>
                  <w:name w:val="Check1"/>
                  <w:enabled/>
                  <w:calcOnExit w:val="0"/>
                  <w:checkBox>
                    <w:sizeAuto/>
                    <w:default w:val="0"/>
                  </w:checkBox>
                </w:ffData>
              </w:fldChar>
            </w:r>
            <w:r w:rsidRPr="00345BB5">
              <w:instrText xml:space="preserve"> FORMCHECKBOX </w:instrText>
            </w:r>
            <w:r w:rsidRPr="00345BB5">
              <w:fldChar w:fldCharType="separate"/>
            </w:r>
            <w:r w:rsidRPr="00345BB5">
              <w:fldChar w:fldCharType="end"/>
            </w:r>
            <w:r w:rsidRPr="00345BB5">
              <w:t xml:space="preserve">  Other</w:t>
            </w:r>
          </w:p>
        </w:tc>
      </w:tr>
      <w:tr w:rsidR="009F4A54" w:rsidRPr="004B2BB4" w14:paraId="3F6A98CA" w14:textId="77777777" w:rsidTr="002604D9">
        <w:trPr>
          <w:trHeight w:val="205"/>
        </w:trPr>
        <w:tc>
          <w:tcPr>
            <w:tcW w:w="3223" w:type="dxa"/>
            <w:gridSpan w:val="3"/>
            <w:vMerge/>
            <w:shd w:val="clear" w:color="auto" w:fill="BEFEE9" w:themeFill="background2"/>
          </w:tcPr>
          <w:p w14:paraId="75EB66A1" w14:textId="77777777" w:rsidR="009F4A54" w:rsidRPr="00B36C92" w:rsidRDefault="009F4A54" w:rsidP="005D3053">
            <w:pPr>
              <w:pStyle w:val="Tabletext"/>
            </w:pPr>
          </w:p>
        </w:tc>
        <w:tc>
          <w:tcPr>
            <w:tcW w:w="2628" w:type="dxa"/>
            <w:gridSpan w:val="3"/>
            <w:vMerge/>
            <w:shd w:val="clear" w:color="auto" w:fill="BEFEE9" w:themeFill="background2"/>
          </w:tcPr>
          <w:p w14:paraId="62CD2F10" w14:textId="77777777" w:rsidR="009F4A54" w:rsidRPr="007C065C" w:rsidRDefault="009F4A54" w:rsidP="005D3053">
            <w:pPr>
              <w:pStyle w:val="Tabletext"/>
            </w:pPr>
          </w:p>
        </w:tc>
        <w:tc>
          <w:tcPr>
            <w:tcW w:w="2593" w:type="dxa"/>
            <w:gridSpan w:val="3"/>
            <w:vMerge/>
          </w:tcPr>
          <w:p w14:paraId="74936D53" w14:textId="77777777" w:rsidR="009F4A54" w:rsidRPr="007C065C" w:rsidRDefault="009F4A54" w:rsidP="005D3053">
            <w:pPr>
              <w:pStyle w:val="Tabletext"/>
            </w:pPr>
          </w:p>
        </w:tc>
        <w:tc>
          <w:tcPr>
            <w:tcW w:w="2609" w:type="dxa"/>
          </w:tcPr>
          <w:p w14:paraId="56D5F44C" w14:textId="77777777" w:rsidR="009F4A54" w:rsidRPr="007C065C" w:rsidRDefault="009F4A54" w:rsidP="005D3053">
            <w:pPr>
              <w:pStyle w:val="Tabletext"/>
            </w:pPr>
            <w:r w:rsidRPr="007C065C">
              <w:t>Date of last contact:</w:t>
            </w:r>
          </w:p>
        </w:tc>
        <w:tc>
          <w:tcPr>
            <w:tcW w:w="4823" w:type="dxa"/>
            <w:gridSpan w:val="3"/>
          </w:tcPr>
          <w:p w14:paraId="6909FE38" w14:textId="77777777" w:rsidR="009F4A54" w:rsidRPr="007C065C" w:rsidRDefault="009F4A54" w:rsidP="005D3053">
            <w:pPr>
              <w:pStyle w:val="Tabletext"/>
            </w:pPr>
            <w:r w:rsidRPr="007C065C">
              <w:t>___ / ___ / ____</w:t>
            </w:r>
          </w:p>
        </w:tc>
      </w:tr>
      <w:tr w:rsidR="009F4A54" w14:paraId="7C3DB047" w14:textId="77777777" w:rsidTr="002604D9">
        <w:tc>
          <w:tcPr>
            <w:tcW w:w="3223" w:type="dxa"/>
            <w:gridSpan w:val="3"/>
            <w:shd w:val="clear" w:color="auto" w:fill="BEFEE9" w:themeFill="background2"/>
          </w:tcPr>
          <w:p w14:paraId="77744D2E" w14:textId="77777777" w:rsidR="009F4A54" w:rsidRPr="00B36C92" w:rsidRDefault="009F4A54" w:rsidP="005D3053">
            <w:pPr>
              <w:pStyle w:val="Tabletext"/>
            </w:pPr>
            <w:r>
              <w:t>Outbreak reference ID:</w:t>
            </w:r>
          </w:p>
        </w:tc>
        <w:tc>
          <w:tcPr>
            <w:tcW w:w="12653" w:type="dxa"/>
            <w:gridSpan w:val="10"/>
            <w:shd w:val="clear" w:color="auto" w:fill="BEFEE9" w:themeFill="background2"/>
          </w:tcPr>
          <w:p w14:paraId="43C1C8B5" w14:textId="77777777" w:rsidR="009F4A54" w:rsidRPr="007C065C" w:rsidRDefault="009F4A54" w:rsidP="005D3053">
            <w:pPr>
              <w:pStyle w:val="Tabletext"/>
            </w:pPr>
          </w:p>
        </w:tc>
      </w:tr>
      <w:tr w:rsidR="009F4A54" w14:paraId="3E401D1A" w14:textId="77777777" w:rsidTr="002604D9">
        <w:trPr>
          <w:trHeight w:val="179"/>
        </w:trPr>
        <w:tc>
          <w:tcPr>
            <w:tcW w:w="3223" w:type="dxa"/>
            <w:gridSpan w:val="3"/>
            <w:vMerge w:val="restart"/>
            <w:shd w:val="clear" w:color="auto" w:fill="BEFEE9" w:themeFill="background2"/>
          </w:tcPr>
          <w:p w14:paraId="65A07C8A" w14:textId="77777777" w:rsidR="009F4A54" w:rsidRPr="00B36C92" w:rsidRDefault="009F4A54" w:rsidP="005D3053">
            <w:pPr>
              <w:pStyle w:val="Tabletext"/>
            </w:pPr>
            <w:r w:rsidRPr="00B36C92">
              <w:t xml:space="preserve">Location(s) </w:t>
            </w:r>
            <w:r>
              <w:t>where infection was likely acquired</w:t>
            </w:r>
            <w:r w:rsidRPr="00B36C92">
              <w:t>:</w:t>
            </w:r>
          </w:p>
        </w:tc>
        <w:tc>
          <w:tcPr>
            <w:tcW w:w="1523" w:type="dxa"/>
            <w:shd w:val="clear" w:color="auto" w:fill="BEFEE9" w:themeFill="background2"/>
          </w:tcPr>
          <w:p w14:paraId="58D6B7F0"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Australia</w:t>
            </w:r>
          </w:p>
        </w:tc>
        <w:tc>
          <w:tcPr>
            <w:tcW w:w="2880" w:type="dxa"/>
            <w:gridSpan w:val="3"/>
            <w:shd w:val="clear" w:color="auto" w:fill="BEFEE9" w:themeFill="background2"/>
          </w:tcPr>
          <w:p w14:paraId="405B4B0E" w14:textId="76E40FD5" w:rsidR="009F4A54" w:rsidRPr="007C065C" w:rsidRDefault="009F4A54" w:rsidP="005D3053">
            <w:pPr>
              <w:pStyle w:val="Tabletext"/>
            </w:pPr>
            <w:r>
              <w:t>S</w:t>
            </w:r>
            <w:r w:rsidRPr="007C065C">
              <w:t>tate</w:t>
            </w:r>
            <w:r>
              <w:t xml:space="preserve">: </w:t>
            </w:r>
            <w:r w:rsidRPr="00B51F84">
              <w:rPr>
                <w:u w:val="single"/>
              </w:rPr>
              <w:tab/>
            </w:r>
            <w:r w:rsidR="005350DC">
              <w:rPr>
                <w:u w:val="single"/>
              </w:rPr>
              <w:tab/>
            </w:r>
            <w:r w:rsidR="005350DC">
              <w:rPr>
                <w:u w:val="single"/>
              </w:rPr>
              <w:tab/>
            </w:r>
          </w:p>
        </w:tc>
        <w:tc>
          <w:tcPr>
            <w:tcW w:w="5154" w:type="dxa"/>
            <w:gridSpan w:val="5"/>
          </w:tcPr>
          <w:p w14:paraId="095B1BE6" w14:textId="77777777" w:rsidR="009F4A54" w:rsidRPr="007C065C" w:rsidRDefault="009F4A54" w:rsidP="005D3053">
            <w:pPr>
              <w:pStyle w:val="Tabletext"/>
            </w:pPr>
            <w:r>
              <w:t xml:space="preserve">Suburb or community: </w:t>
            </w:r>
            <w:r w:rsidRPr="00B51F84">
              <w:rPr>
                <w:u w:val="single"/>
              </w:rPr>
              <w:tab/>
            </w:r>
          </w:p>
        </w:tc>
        <w:tc>
          <w:tcPr>
            <w:tcW w:w="3096" w:type="dxa"/>
            <w:shd w:val="clear" w:color="auto" w:fill="BEFEE9" w:themeFill="background2"/>
          </w:tcPr>
          <w:p w14:paraId="074A08CC" w14:textId="77777777" w:rsidR="009F4A54" w:rsidRPr="007C065C" w:rsidRDefault="009F4A54" w:rsidP="005D3053">
            <w:pPr>
              <w:pStyle w:val="Tabletext"/>
            </w:pPr>
            <w:r>
              <w:t>P</w:t>
            </w:r>
            <w:r w:rsidRPr="007C065C">
              <w:t xml:space="preserve">ostcode: </w:t>
            </w:r>
            <w:r w:rsidRPr="00B51F84">
              <w:rPr>
                <w:u w:val="single"/>
              </w:rPr>
              <w:tab/>
              <w:t>________________</w:t>
            </w:r>
          </w:p>
        </w:tc>
      </w:tr>
      <w:tr w:rsidR="009F4A54" w14:paraId="2097CAFB" w14:textId="77777777" w:rsidTr="002604D9">
        <w:trPr>
          <w:trHeight w:val="177"/>
        </w:trPr>
        <w:tc>
          <w:tcPr>
            <w:tcW w:w="3223" w:type="dxa"/>
            <w:gridSpan w:val="3"/>
            <w:vMerge/>
            <w:shd w:val="clear" w:color="auto" w:fill="BEFEE9" w:themeFill="background2"/>
          </w:tcPr>
          <w:p w14:paraId="3CA9419E" w14:textId="77777777" w:rsidR="009F4A54" w:rsidRPr="00B36C92" w:rsidRDefault="009F4A54" w:rsidP="005D3053">
            <w:pPr>
              <w:pStyle w:val="Tabletext"/>
            </w:pPr>
          </w:p>
        </w:tc>
        <w:tc>
          <w:tcPr>
            <w:tcW w:w="1523" w:type="dxa"/>
            <w:shd w:val="clear" w:color="auto" w:fill="BEFEE9" w:themeFill="background2"/>
          </w:tcPr>
          <w:p w14:paraId="444715B4"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Overseas</w:t>
            </w:r>
          </w:p>
        </w:tc>
        <w:tc>
          <w:tcPr>
            <w:tcW w:w="11130" w:type="dxa"/>
            <w:gridSpan w:val="9"/>
            <w:shd w:val="clear" w:color="auto" w:fill="BEFEE9" w:themeFill="background2"/>
          </w:tcPr>
          <w:p w14:paraId="761862EB" w14:textId="3A80C903" w:rsidR="009F4A54" w:rsidRPr="007C065C" w:rsidRDefault="009F4A54" w:rsidP="005D3053">
            <w:pPr>
              <w:pStyle w:val="Tabletext"/>
            </w:pPr>
            <w:r>
              <w:t>C</w:t>
            </w:r>
            <w:r w:rsidRPr="007C065C">
              <w:t>ountry:</w:t>
            </w:r>
            <w:r>
              <w:t xml:space="preserve"> </w:t>
            </w:r>
            <w:r w:rsidRPr="00B51F84">
              <w:rPr>
                <w:u w:val="single"/>
              </w:rPr>
              <w:tab/>
            </w:r>
            <w:r w:rsidR="005350DC">
              <w:rPr>
                <w:u w:val="single"/>
              </w:rPr>
              <w:tab/>
            </w:r>
            <w:r w:rsidR="005350DC">
              <w:rPr>
                <w:u w:val="single"/>
              </w:rPr>
              <w:tab/>
            </w:r>
            <w:r w:rsidR="005350DC">
              <w:rPr>
                <w:u w:val="single"/>
              </w:rPr>
              <w:tab/>
            </w:r>
            <w:r w:rsidR="005350DC">
              <w:rPr>
                <w:u w:val="single"/>
              </w:rPr>
              <w:tab/>
            </w:r>
          </w:p>
        </w:tc>
      </w:tr>
      <w:tr w:rsidR="009F4A54" w14:paraId="011303AC" w14:textId="77777777" w:rsidTr="002604D9">
        <w:trPr>
          <w:trHeight w:val="177"/>
        </w:trPr>
        <w:tc>
          <w:tcPr>
            <w:tcW w:w="3223" w:type="dxa"/>
            <w:gridSpan w:val="3"/>
            <w:vMerge/>
            <w:shd w:val="clear" w:color="auto" w:fill="BEFEE9" w:themeFill="background2"/>
          </w:tcPr>
          <w:p w14:paraId="7A52D187" w14:textId="77777777" w:rsidR="009F4A54" w:rsidRPr="00B36C92" w:rsidRDefault="009F4A54" w:rsidP="005D3053">
            <w:pPr>
              <w:pStyle w:val="Tabletext"/>
            </w:pPr>
          </w:p>
        </w:tc>
        <w:tc>
          <w:tcPr>
            <w:tcW w:w="12653" w:type="dxa"/>
            <w:gridSpan w:val="10"/>
            <w:shd w:val="clear" w:color="auto" w:fill="BEFEE9" w:themeFill="background2"/>
          </w:tcPr>
          <w:p w14:paraId="563D19C8" w14:textId="77777777" w:rsidR="009F4A54" w:rsidRPr="007C065C" w:rsidRDefault="009F4A54" w:rsidP="005D3053">
            <w:pPr>
              <w:pStyle w:val="Tabletext"/>
            </w:pPr>
            <w:r w:rsidRPr="007C065C">
              <w:fldChar w:fldCharType="begin">
                <w:ffData>
                  <w:name w:val="Check1"/>
                  <w:enabled/>
                  <w:calcOnExit w:val="0"/>
                  <w:checkBox>
                    <w:sizeAuto/>
                    <w:default w:val="0"/>
                  </w:checkBox>
                </w:ffData>
              </w:fldChar>
            </w:r>
            <w:r w:rsidRPr="007C065C">
              <w:instrText xml:space="preserve"> FORMCHECKBOX </w:instrText>
            </w:r>
            <w:r w:rsidRPr="007C065C">
              <w:fldChar w:fldCharType="separate"/>
            </w:r>
            <w:r w:rsidRPr="007C065C">
              <w:fldChar w:fldCharType="end"/>
            </w:r>
            <w:r w:rsidRPr="007C065C">
              <w:t xml:space="preserve"> Unknown</w:t>
            </w:r>
          </w:p>
        </w:tc>
      </w:tr>
      <w:tr w:rsidR="009F4A54" w14:paraId="5AD3FCD2" w14:textId="77777777" w:rsidTr="002604D9">
        <w:tc>
          <w:tcPr>
            <w:tcW w:w="2127" w:type="dxa"/>
            <w:gridSpan w:val="2"/>
            <w:shd w:val="clear" w:color="auto" w:fill="025F5D" w:themeFill="text2"/>
          </w:tcPr>
          <w:p w14:paraId="5180942E" w14:textId="77777777" w:rsidR="009F4A54" w:rsidRPr="00B36C92" w:rsidRDefault="009F4A54" w:rsidP="001C68BA">
            <w:pPr>
              <w:pStyle w:val="Tableheaderrowwhite"/>
            </w:pPr>
            <w:r w:rsidRPr="00B36C92">
              <w:t>Most likely exposure setting</w:t>
            </w:r>
          </w:p>
        </w:tc>
        <w:tc>
          <w:tcPr>
            <w:tcW w:w="3685" w:type="dxa"/>
            <w:gridSpan w:val="3"/>
            <w:shd w:val="clear" w:color="auto" w:fill="025F5D" w:themeFill="text2"/>
          </w:tcPr>
          <w:p w14:paraId="4CC1997B" w14:textId="77777777" w:rsidR="009F4A54" w:rsidRPr="00B36C92" w:rsidRDefault="009F4A54" w:rsidP="002604D9">
            <w:pPr>
              <w:pStyle w:val="Tableheaderrowwhite"/>
            </w:pPr>
            <w:r w:rsidRPr="00B36C92">
              <w:t>Response</w:t>
            </w:r>
          </w:p>
        </w:tc>
        <w:tc>
          <w:tcPr>
            <w:tcW w:w="2552" w:type="dxa"/>
            <w:gridSpan w:val="3"/>
            <w:shd w:val="clear" w:color="auto" w:fill="025F5D" w:themeFill="text2"/>
          </w:tcPr>
          <w:p w14:paraId="3A29D0C9" w14:textId="77777777" w:rsidR="009F4A54" w:rsidRPr="00B36C92" w:rsidRDefault="009F4A54" w:rsidP="002604D9">
            <w:pPr>
              <w:pStyle w:val="Tableheaderrowwhite"/>
            </w:pPr>
            <w:r w:rsidRPr="00B36C92">
              <w:t>Case role / exposure characteristic</w:t>
            </w:r>
          </w:p>
        </w:tc>
        <w:tc>
          <w:tcPr>
            <w:tcW w:w="3402" w:type="dxa"/>
            <w:gridSpan w:val="3"/>
            <w:shd w:val="clear" w:color="auto" w:fill="025F5D" w:themeFill="text2"/>
          </w:tcPr>
          <w:p w14:paraId="713B8556" w14:textId="77777777" w:rsidR="009F4A54" w:rsidRPr="00120A31" w:rsidRDefault="009F4A54" w:rsidP="002604D9">
            <w:pPr>
              <w:pStyle w:val="Tableheaderrowwhite"/>
            </w:pPr>
            <w:r w:rsidRPr="00120A31">
              <w:t>Response</w:t>
            </w:r>
          </w:p>
        </w:tc>
        <w:tc>
          <w:tcPr>
            <w:tcW w:w="4110" w:type="dxa"/>
            <w:gridSpan w:val="2"/>
            <w:shd w:val="clear" w:color="auto" w:fill="025F5D" w:themeFill="text2"/>
          </w:tcPr>
          <w:p w14:paraId="137717AD" w14:textId="77777777" w:rsidR="009F4A54" w:rsidRPr="00B36C92" w:rsidRDefault="009F4A54" w:rsidP="002604D9">
            <w:pPr>
              <w:pStyle w:val="Tableheaderrowwhite"/>
            </w:pPr>
            <w:r>
              <w:t>Details of likely exposure:</w:t>
            </w:r>
          </w:p>
        </w:tc>
      </w:tr>
      <w:tr w:rsidR="009F4A54" w14:paraId="5DF52117" w14:textId="77777777" w:rsidTr="002604D9">
        <w:trPr>
          <w:trHeight w:val="57"/>
        </w:trPr>
        <w:tc>
          <w:tcPr>
            <w:tcW w:w="2127" w:type="dxa"/>
            <w:gridSpan w:val="2"/>
            <w:shd w:val="clear" w:color="auto" w:fill="BEFEE9" w:themeFill="background2"/>
          </w:tcPr>
          <w:p w14:paraId="1196EE3E" w14:textId="77777777" w:rsidR="009F4A54" w:rsidRDefault="009F4A54" w:rsidP="008F72DA">
            <w:pPr>
              <w:pStyle w:val="Tabletext"/>
            </w:pPr>
            <w:r>
              <w:t>What was the most likely exposure setting?</w:t>
            </w:r>
          </w:p>
          <w:p w14:paraId="663E6DDA" w14:textId="77777777" w:rsidR="009F4A54" w:rsidRPr="007F173D" w:rsidRDefault="009F4A54" w:rsidP="007F173D">
            <w:pPr>
              <w:pStyle w:val="Tabletextsmall"/>
              <w:rPr>
                <w:i/>
                <w:iCs/>
              </w:rPr>
            </w:pPr>
            <w:r w:rsidRPr="007F173D">
              <w:rPr>
                <w:i/>
                <w:iCs/>
              </w:rPr>
              <w:t>(select one option)</w:t>
            </w:r>
          </w:p>
        </w:tc>
        <w:tc>
          <w:tcPr>
            <w:tcW w:w="3685" w:type="dxa"/>
            <w:gridSpan w:val="3"/>
            <w:shd w:val="clear" w:color="auto" w:fill="BEFEE9" w:themeFill="background2"/>
          </w:tcPr>
          <w:p w14:paraId="04094048" w14:textId="77777777" w:rsidR="009F4A54" w:rsidRPr="00F247AA" w:rsidRDefault="009F4A54" w:rsidP="008F72DA">
            <w:pPr>
              <w:pStyle w:val="Tabletext"/>
            </w:pPr>
            <w:r w:rsidRPr="008F72DA">
              <w:fldChar w:fldCharType="begin">
                <w:ffData>
                  <w:name w:val="Check1"/>
                  <w:enabled/>
                  <w:calcOnExit w:val="0"/>
                  <w:checkBox>
                    <w:sizeAuto/>
                    <w:default w:val="0"/>
                  </w:checkBox>
                </w:ffData>
              </w:fldChar>
            </w:r>
            <w:r w:rsidRPr="008F72DA">
              <w:instrText xml:space="preserve"> FORMCHECKBOX </w:instrText>
            </w:r>
            <w:r w:rsidRPr="008F72DA">
              <w:fldChar w:fldCharType="separate"/>
            </w:r>
            <w:r w:rsidRPr="008F72DA">
              <w:fldChar w:fldCharType="end"/>
            </w:r>
            <w:r w:rsidRPr="00F247AA">
              <w:t xml:space="preserve"> Household setting</w:t>
            </w:r>
          </w:p>
          <w:p w14:paraId="71F3B5D6"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Healthcare setting</w:t>
            </w:r>
          </w:p>
          <w:p w14:paraId="2D93CEFA"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Residential care facility setting</w:t>
            </w:r>
          </w:p>
          <w:p w14:paraId="1A780698"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Other residential accommodation setting</w:t>
            </w:r>
          </w:p>
          <w:p w14:paraId="09A1AA6C"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Travel-related setting</w:t>
            </w:r>
          </w:p>
          <w:p w14:paraId="1A13A35D"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Community-related event or setting</w:t>
            </w:r>
          </w:p>
          <w:p w14:paraId="7E6EEE1D"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Educational facility setting</w:t>
            </w:r>
          </w:p>
          <w:p w14:paraId="00B1CBBF"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Correctional facility setting</w:t>
            </w:r>
          </w:p>
          <w:p w14:paraId="3FE1FF95"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Homelessness setting</w:t>
            </w:r>
          </w:p>
          <w:p w14:paraId="6F4ADA88" w14:textId="48B73349"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Animal contact setting (for </w:t>
            </w:r>
            <w:r w:rsidRPr="008F72DA">
              <w:rPr>
                <w:i/>
              </w:rPr>
              <w:t xml:space="preserve">C. </w:t>
            </w:r>
            <w:proofErr w:type="spellStart"/>
            <w:r w:rsidRPr="008F72DA">
              <w:rPr>
                <w:i/>
              </w:rPr>
              <w:t>ulcerans</w:t>
            </w:r>
            <w:proofErr w:type="spellEnd"/>
            <w:r w:rsidRPr="00F247AA">
              <w:t>)</w:t>
            </w:r>
          </w:p>
          <w:p w14:paraId="25AE97A8"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Other: ______________</w:t>
            </w:r>
          </w:p>
          <w:p w14:paraId="35FCD270"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8F72DA">
              <w:t xml:space="preserve"> Unknown</w:t>
            </w:r>
          </w:p>
        </w:tc>
        <w:tc>
          <w:tcPr>
            <w:tcW w:w="2552" w:type="dxa"/>
            <w:gridSpan w:val="3"/>
            <w:shd w:val="clear" w:color="auto" w:fill="BEFEE9" w:themeFill="background2"/>
          </w:tcPr>
          <w:p w14:paraId="3F21D453" w14:textId="77777777" w:rsidR="009F4A54" w:rsidRPr="00F247AA" w:rsidRDefault="009F4A54" w:rsidP="008F72DA">
            <w:pPr>
              <w:pStyle w:val="Tabletext"/>
            </w:pPr>
            <w:r w:rsidRPr="00F247AA">
              <w:t>What was the case’s role or exposure characteristic?</w:t>
            </w:r>
          </w:p>
          <w:p w14:paraId="0FDB527E" w14:textId="77777777" w:rsidR="009F4A54" w:rsidRPr="007F173D" w:rsidRDefault="009F4A54" w:rsidP="007F173D">
            <w:pPr>
              <w:pStyle w:val="Tabletextsmall"/>
              <w:rPr>
                <w:i/>
                <w:iCs/>
              </w:rPr>
            </w:pPr>
            <w:r w:rsidRPr="007F173D">
              <w:rPr>
                <w:i/>
                <w:iCs/>
              </w:rPr>
              <w:t>(select one option)</w:t>
            </w:r>
          </w:p>
        </w:tc>
        <w:tc>
          <w:tcPr>
            <w:tcW w:w="3402" w:type="dxa"/>
            <w:gridSpan w:val="3"/>
            <w:shd w:val="clear" w:color="auto" w:fill="BEFEE9" w:themeFill="background2"/>
          </w:tcPr>
          <w:p w14:paraId="6BF8532F" w14:textId="77777777" w:rsidR="009F4A54" w:rsidRPr="00F247AA" w:rsidRDefault="009F4A54" w:rsidP="008F72DA">
            <w:pPr>
              <w:pStyle w:val="Tabletext"/>
            </w:pPr>
            <w:r w:rsidRPr="008F72DA">
              <w:fldChar w:fldCharType="begin">
                <w:ffData>
                  <w:name w:val="Check1"/>
                  <w:enabled/>
                  <w:calcOnExit w:val="0"/>
                  <w:checkBox>
                    <w:sizeAuto/>
                    <w:default w:val="0"/>
                  </w:checkBox>
                </w:ffData>
              </w:fldChar>
            </w:r>
            <w:r w:rsidRPr="008F72DA">
              <w:instrText xml:space="preserve"> FORMCHECKBOX </w:instrText>
            </w:r>
            <w:r w:rsidRPr="008F72DA">
              <w:fldChar w:fldCharType="separate"/>
            </w:r>
            <w:r w:rsidRPr="008F72DA">
              <w:fldChar w:fldCharType="end"/>
            </w:r>
            <w:r w:rsidRPr="00F247AA">
              <w:t xml:space="preserve">  Household member</w:t>
            </w:r>
          </w:p>
          <w:p w14:paraId="309C20BF"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Healthcare worker  </w:t>
            </w:r>
          </w:p>
          <w:p w14:paraId="70A0FDCD"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Patient</w:t>
            </w:r>
          </w:p>
          <w:p w14:paraId="6B358713"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Visitor</w:t>
            </w:r>
          </w:p>
          <w:p w14:paraId="7F8BC96D" w14:textId="77777777" w:rsidR="009F4A54" w:rsidRPr="008F72D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8F72DA">
              <w:t xml:space="preserve">  Staff / volunteer </w:t>
            </w:r>
          </w:p>
          <w:p w14:paraId="30BB5F99" w14:textId="77777777" w:rsidR="009F4A54" w:rsidRPr="007F173D" w:rsidRDefault="009F4A54" w:rsidP="007F173D">
            <w:pPr>
              <w:pStyle w:val="Tabletextsmall"/>
              <w:rPr>
                <w:i/>
                <w:iCs/>
              </w:rPr>
            </w:pPr>
            <w:r w:rsidRPr="007F173D">
              <w:rPr>
                <w:i/>
                <w:iCs/>
              </w:rPr>
              <w:t>(not health care worker)</w:t>
            </w:r>
          </w:p>
          <w:p w14:paraId="1F4F33F2" w14:textId="77777777" w:rsidR="009F4A54" w:rsidRPr="00F247AA" w:rsidRDefault="009F4A54" w:rsidP="008F72DA">
            <w:pPr>
              <w:pStyle w:val="Tabletext"/>
            </w:pPr>
            <w:r w:rsidRPr="008F72DA">
              <w:fldChar w:fldCharType="begin">
                <w:ffData>
                  <w:name w:val="Check1"/>
                  <w:enabled/>
                  <w:calcOnExit w:val="0"/>
                  <w:checkBox>
                    <w:sizeAuto/>
                    <w:default w:val="0"/>
                  </w:checkBox>
                </w:ffData>
              </w:fldChar>
            </w:r>
            <w:r w:rsidRPr="008F72DA">
              <w:instrText xml:space="preserve"> FORMCHECKBOX </w:instrText>
            </w:r>
            <w:r w:rsidRPr="008F72DA">
              <w:fldChar w:fldCharType="separate"/>
            </w:r>
            <w:r w:rsidRPr="008F72DA">
              <w:fldChar w:fldCharType="end"/>
            </w:r>
            <w:r w:rsidRPr="00F247AA">
              <w:t xml:space="preserve">  Resident  </w:t>
            </w:r>
          </w:p>
          <w:p w14:paraId="3C8889B4"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Student / child  </w:t>
            </w:r>
          </w:p>
          <w:p w14:paraId="5D17A078"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Traveller / passenger  </w:t>
            </w:r>
          </w:p>
          <w:p w14:paraId="6E7412E1"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Person experiencing homelessness  </w:t>
            </w:r>
          </w:p>
          <w:p w14:paraId="7605222B"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Person in custody  </w:t>
            </w:r>
          </w:p>
          <w:p w14:paraId="3DFCC322"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F247AA">
              <w:t xml:space="preserve"> Other: ___________</w:t>
            </w:r>
          </w:p>
          <w:p w14:paraId="24D6BE67" w14:textId="77777777" w:rsidR="009F4A54" w:rsidRPr="00F247AA" w:rsidRDefault="009F4A54" w:rsidP="008F72DA">
            <w:pPr>
              <w:pStyle w:val="Tabletext"/>
            </w:pPr>
            <w:r w:rsidRPr="00F247AA">
              <w:fldChar w:fldCharType="begin">
                <w:ffData>
                  <w:name w:val="Check1"/>
                  <w:enabled/>
                  <w:calcOnExit w:val="0"/>
                  <w:checkBox>
                    <w:sizeAuto/>
                    <w:default w:val="0"/>
                  </w:checkBox>
                </w:ffData>
              </w:fldChar>
            </w:r>
            <w:r w:rsidRPr="00F247AA">
              <w:instrText xml:space="preserve"> FORMCHECKBOX </w:instrText>
            </w:r>
            <w:r w:rsidRPr="00F247AA">
              <w:fldChar w:fldCharType="separate"/>
            </w:r>
            <w:r w:rsidRPr="00F247AA">
              <w:fldChar w:fldCharType="end"/>
            </w:r>
            <w:r w:rsidRPr="008F72DA">
              <w:t xml:space="preserve"> Unknown</w:t>
            </w:r>
          </w:p>
        </w:tc>
        <w:tc>
          <w:tcPr>
            <w:tcW w:w="4110" w:type="dxa"/>
            <w:gridSpan w:val="2"/>
          </w:tcPr>
          <w:p w14:paraId="5D534118" w14:textId="77777777" w:rsidR="009F4A54" w:rsidRDefault="009F4A54" w:rsidP="005D3053">
            <w:pPr>
              <w:pStyle w:val="Tabletext"/>
              <w:rPr>
                <w:color w:val="FFFFFF"/>
              </w:rPr>
            </w:pPr>
          </w:p>
        </w:tc>
      </w:tr>
    </w:tbl>
    <w:p w14:paraId="2003545C" w14:textId="77777777" w:rsidR="009F4A54" w:rsidRDefault="009F4A54" w:rsidP="009F4A54">
      <w:pPr>
        <w:sectPr w:rsidR="009F4A54" w:rsidSect="001C68BA">
          <w:headerReference w:type="first" r:id="rId21"/>
          <w:pgSz w:w="16840" w:h="11900" w:orient="landscape" w:code="9"/>
          <w:pgMar w:top="284" w:right="567" w:bottom="284" w:left="567" w:header="57" w:footer="57" w:gutter="0"/>
          <w:cols w:space="708"/>
          <w:titlePg/>
          <w:docGrid w:linePitch="360"/>
        </w:sectPr>
      </w:pPr>
    </w:p>
    <w:p w14:paraId="3AC82191" w14:textId="322077C7" w:rsidR="009F4A54" w:rsidRDefault="00E90A06" w:rsidP="009F4A54">
      <w:pPr>
        <w:pStyle w:val="Heading2"/>
      </w:pPr>
      <w:bookmarkStart w:id="12" w:name="_Toc235464878"/>
      <w:r>
        <w:lastRenderedPageBreak/>
        <w:t>13.</w:t>
      </w:r>
      <w:r>
        <w:tab/>
      </w:r>
      <w:r w:rsidR="009F4A54">
        <w:t>Infectious period and sites attended</w:t>
      </w:r>
      <w:bookmarkEnd w:id="12"/>
    </w:p>
    <w:tbl>
      <w:tblPr>
        <w:tblStyle w:val="TableGridLight"/>
        <w:tblW w:w="15593" w:type="dxa"/>
        <w:tblCellMar>
          <w:top w:w="28" w:type="dxa"/>
          <w:bottom w:w="28" w:type="dxa"/>
        </w:tblCellMar>
        <w:tblLook w:val="04A0" w:firstRow="1" w:lastRow="0" w:firstColumn="1" w:lastColumn="0" w:noHBand="0" w:noVBand="1"/>
      </w:tblPr>
      <w:tblGrid>
        <w:gridCol w:w="1701"/>
        <w:gridCol w:w="988"/>
        <w:gridCol w:w="1559"/>
        <w:gridCol w:w="997"/>
        <w:gridCol w:w="2121"/>
        <w:gridCol w:w="572"/>
        <w:gridCol w:w="284"/>
        <w:gridCol w:w="845"/>
        <w:gridCol w:w="572"/>
        <w:gridCol w:w="2410"/>
        <w:gridCol w:w="3544"/>
      </w:tblGrid>
      <w:tr w:rsidR="009F4A54" w:rsidRPr="004A633E" w14:paraId="48EB4233" w14:textId="77777777" w:rsidTr="002604D9">
        <w:tc>
          <w:tcPr>
            <w:tcW w:w="1701" w:type="dxa"/>
            <w:vMerge w:val="restart"/>
          </w:tcPr>
          <w:p w14:paraId="2ABC90D8" w14:textId="77777777" w:rsidR="009F4A54" w:rsidRPr="00370DFE" w:rsidRDefault="009F4A54" w:rsidP="002604D9">
            <w:pPr>
              <w:pStyle w:val="Tabletext"/>
            </w:pPr>
            <w:r>
              <w:t>Indicative infectious period</w:t>
            </w:r>
          </w:p>
        </w:tc>
        <w:tc>
          <w:tcPr>
            <w:tcW w:w="6521" w:type="dxa"/>
            <w:gridSpan w:val="6"/>
          </w:tcPr>
          <w:p w14:paraId="1F0D67CB" w14:textId="77777777" w:rsidR="009F4A54" w:rsidRPr="00F01768" w:rsidRDefault="009F4A54" w:rsidP="002604D9">
            <w:pPr>
              <w:pStyle w:val="Tabletext"/>
              <w:rPr>
                <w:b/>
                <w:bCs/>
              </w:rPr>
            </w:pPr>
            <w:r>
              <w:rPr>
                <w:b/>
                <w:bCs/>
              </w:rPr>
              <w:t>Respiratory:</w:t>
            </w:r>
          </w:p>
          <w:p w14:paraId="6053887F" w14:textId="77777777" w:rsidR="009F4A54" w:rsidRPr="004A633E" w:rsidRDefault="009F4A54" w:rsidP="002604D9">
            <w:pPr>
              <w:pStyle w:val="Tabletext"/>
            </w:pPr>
            <w:r w:rsidRPr="004A633E">
              <w:t>7 days before</w:t>
            </w:r>
            <w:r>
              <w:t xml:space="preserve"> initial</w:t>
            </w:r>
            <w:r w:rsidRPr="004A633E">
              <w:t xml:space="preserve"> symptom onset, until clearance criteria or completion of antibiotics as locally determined.</w:t>
            </w:r>
          </w:p>
        </w:tc>
        <w:tc>
          <w:tcPr>
            <w:tcW w:w="7371" w:type="dxa"/>
            <w:gridSpan w:val="4"/>
          </w:tcPr>
          <w:p w14:paraId="7FA8615A" w14:textId="77777777" w:rsidR="009F4A54" w:rsidRPr="00F01768" w:rsidRDefault="009F4A54" w:rsidP="002604D9">
            <w:pPr>
              <w:pStyle w:val="Tabletext"/>
              <w:rPr>
                <w:b/>
                <w:bCs/>
              </w:rPr>
            </w:pPr>
            <w:r>
              <w:rPr>
                <w:b/>
                <w:bCs/>
              </w:rPr>
              <w:t>Cutaneous</w:t>
            </w:r>
          </w:p>
          <w:p w14:paraId="79ABA524" w14:textId="77777777" w:rsidR="009F4A54" w:rsidRDefault="009F4A54" w:rsidP="002604D9">
            <w:pPr>
              <w:pStyle w:val="Tabletext"/>
              <w:rPr>
                <w:b/>
                <w:bCs/>
              </w:rPr>
            </w:pPr>
            <w:r>
              <w:t>Initial o</w:t>
            </w:r>
            <w:r w:rsidRPr="004A633E">
              <w:t xml:space="preserve">nset of skin infection/sore or skin swab collection if onset unknown, until </w:t>
            </w:r>
            <w:r>
              <w:t xml:space="preserve">≥72 hours of </w:t>
            </w:r>
            <w:r w:rsidRPr="004A633E">
              <w:t>appropriate antibiotics and wound coverage/scabbing criteria are met.</w:t>
            </w:r>
          </w:p>
        </w:tc>
      </w:tr>
      <w:tr w:rsidR="009F4A54" w:rsidRPr="004A633E" w14:paraId="078A3214" w14:textId="77777777" w:rsidTr="002604D9">
        <w:tc>
          <w:tcPr>
            <w:tcW w:w="1701" w:type="dxa"/>
            <w:vMerge/>
          </w:tcPr>
          <w:p w14:paraId="04577C91" w14:textId="77777777" w:rsidR="009F4A54" w:rsidRPr="004A633E" w:rsidRDefault="009F4A54" w:rsidP="002604D9">
            <w:pPr>
              <w:pStyle w:val="Tabletext"/>
            </w:pPr>
          </w:p>
        </w:tc>
        <w:tc>
          <w:tcPr>
            <w:tcW w:w="6521" w:type="dxa"/>
            <w:gridSpan w:val="6"/>
          </w:tcPr>
          <w:p w14:paraId="2B527894" w14:textId="77777777" w:rsidR="009F4A54" w:rsidRDefault="009F4A54" w:rsidP="002604D9">
            <w:pPr>
              <w:pStyle w:val="Tabletext"/>
            </w:pPr>
            <w:r>
              <w:t>7 days before onset:</w:t>
            </w:r>
            <w:r>
              <w:tab/>
            </w:r>
            <w:r w:rsidRPr="004A633E">
              <w:t xml:space="preserve">___ / ___ / ____ </w:t>
            </w:r>
          </w:p>
          <w:p w14:paraId="15E89E8F" w14:textId="77777777" w:rsidR="009F4A54" w:rsidRDefault="009F4A54" w:rsidP="002604D9">
            <w:pPr>
              <w:pStyle w:val="Tabletext"/>
            </w:pPr>
            <w:r>
              <w:t>Initial symptom onset:</w:t>
            </w:r>
            <w:r>
              <w:tab/>
            </w:r>
            <w:r w:rsidRPr="004A633E">
              <w:t>___ / ___ / ____</w:t>
            </w:r>
          </w:p>
          <w:p w14:paraId="181790CB" w14:textId="77777777" w:rsidR="009F4A54" w:rsidRPr="004A633E" w:rsidRDefault="009F4A54" w:rsidP="002604D9">
            <w:pPr>
              <w:pStyle w:val="Tabletext"/>
            </w:pPr>
            <w:r>
              <w:t xml:space="preserve">As determined above: </w:t>
            </w:r>
            <w:r>
              <w:tab/>
            </w:r>
            <w:r w:rsidRPr="004A633E">
              <w:t>___ / ___ / ____</w:t>
            </w:r>
          </w:p>
        </w:tc>
        <w:tc>
          <w:tcPr>
            <w:tcW w:w="7371" w:type="dxa"/>
            <w:gridSpan w:val="4"/>
          </w:tcPr>
          <w:p w14:paraId="5B1A821A" w14:textId="77777777" w:rsidR="009F4A54" w:rsidRDefault="009F4A54" w:rsidP="002604D9">
            <w:pPr>
              <w:pStyle w:val="Tabletext"/>
            </w:pPr>
            <w:r>
              <w:t>Initial symptom onset:</w:t>
            </w:r>
            <w:r>
              <w:tab/>
            </w:r>
            <w:r w:rsidRPr="004A633E">
              <w:t xml:space="preserve">___ / ___ / ____ </w:t>
            </w:r>
          </w:p>
          <w:p w14:paraId="22FE0ECA" w14:textId="77777777" w:rsidR="009F4A54" w:rsidRDefault="009F4A54" w:rsidP="002604D9">
            <w:pPr>
              <w:pStyle w:val="Tabletext"/>
            </w:pPr>
            <w:r>
              <w:t>72 hours of appropriate antibiotics:</w:t>
            </w:r>
            <w:r>
              <w:tab/>
            </w:r>
            <w:r w:rsidRPr="004A633E">
              <w:t xml:space="preserve"> ___ / ___ / ____</w:t>
            </w:r>
          </w:p>
        </w:tc>
      </w:tr>
      <w:tr w:rsidR="009F4A54" w:rsidRPr="004A633E" w14:paraId="14C8E433" w14:textId="77777777" w:rsidTr="002604D9">
        <w:tc>
          <w:tcPr>
            <w:tcW w:w="1701" w:type="dxa"/>
            <w:vMerge w:val="restart"/>
          </w:tcPr>
          <w:p w14:paraId="5BAFE2CF" w14:textId="77777777" w:rsidR="009F4A54" w:rsidRPr="00B62895" w:rsidRDefault="009F4A54" w:rsidP="002604D9">
            <w:pPr>
              <w:pStyle w:val="Tabletext"/>
            </w:pPr>
            <w:r w:rsidRPr="00B62895">
              <w:t>High-risk setting</w:t>
            </w:r>
            <w:r>
              <w:t>(s)</w:t>
            </w:r>
            <w:r w:rsidRPr="00B62895">
              <w:t xml:space="preserve"> during infectious period?</w:t>
            </w:r>
          </w:p>
        </w:tc>
        <w:tc>
          <w:tcPr>
            <w:tcW w:w="3544" w:type="dxa"/>
            <w:gridSpan w:val="3"/>
            <w:shd w:val="clear" w:color="auto" w:fill="025F5D" w:themeFill="text2"/>
          </w:tcPr>
          <w:p w14:paraId="059D0C39" w14:textId="77777777" w:rsidR="009F4A54" w:rsidRPr="00D31569" w:rsidRDefault="009F4A54" w:rsidP="002604D9">
            <w:pPr>
              <w:pStyle w:val="Tableheaderrowwhite"/>
            </w:pPr>
            <w:r w:rsidRPr="00D31569">
              <w:t>High-risk setting type</w:t>
            </w:r>
          </w:p>
        </w:tc>
        <w:tc>
          <w:tcPr>
            <w:tcW w:w="2693" w:type="dxa"/>
            <w:gridSpan w:val="2"/>
            <w:shd w:val="clear" w:color="auto" w:fill="025F5D" w:themeFill="text2"/>
          </w:tcPr>
          <w:p w14:paraId="74EAA532" w14:textId="77777777" w:rsidR="009F4A54" w:rsidRPr="00C012DF" w:rsidRDefault="009F4A54" w:rsidP="002604D9">
            <w:pPr>
              <w:pStyle w:val="Tableheaderrowwhite"/>
            </w:pPr>
            <w:r w:rsidRPr="00C012DF">
              <w:t>Response</w:t>
            </w:r>
          </w:p>
        </w:tc>
        <w:tc>
          <w:tcPr>
            <w:tcW w:w="1701" w:type="dxa"/>
            <w:gridSpan w:val="3"/>
            <w:shd w:val="clear" w:color="auto" w:fill="025F5D" w:themeFill="text2"/>
          </w:tcPr>
          <w:p w14:paraId="68D05BBC" w14:textId="77777777" w:rsidR="009F4A54" w:rsidRPr="00C012DF" w:rsidRDefault="009F4A54" w:rsidP="002604D9">
            <w:pPr>
              <w:pStyle w:val="Tableheaderrowwhite"/>
            </w:pPr>
            <w:r w:rsidRPr="00C012DF">
              <w:t>Date(s) attended</w:t>
            </w:r>
          </w:p>
        </w:tc>
        <w:tc>
          <w:tcPr>
            <w:tcW w:w="5954" w:type="dxa"/>
            <w:gridSpan w:val="2"/>
            <w:shd w:val="clear" w:color="auto" w:fill="025F5D" w:themeFill="text2"/>
          </w:tcPr>
          <w:p w14:paraId="1C5C1CC8" w14:textId="77777777" w:rsidR="009F4A54" w:rsidRPr="00C012DF" w:rsidRDefault="009F4A54" w:rsidP="002604D9">
            <w:pPr>
              <w:pStyle w:val="Tableheaderrowwhite"/>
            </w:pPr>
            <w:r w:rsidRPr="00C012DF">
              <w:t>Setting details</w:t>
            </w:r>
          </w:p>
        </w:tc>
      </w:tr>
      <w:tr w:rsidR="009F4A54" w:rsidRPr="004A633E" w14:paraId="3360FC95" w14:textId="77777777" w:rsidTr="002604D9">
        <w:tc>
          <w:tcPr>
            <w:tcW w:w="1701" w:type="dxa"/>
            <w:vMerge/>
          </w:tcPr>
          <w:p w14:paraId="79E72D33" w14:textId="77777777" w:rsidR="009F4A54" w:rsidRPr="004A633E" w:rsidRDefault="009F4A54" w:rsidP="002604D9">
            <w:pPr>
              <w:pStyle w:val="Tabletext"/>
            </w:pPr>
          </w:p>
        </w:tc>
        <w:tc>
          <w:tcPr>
            <w:tcW w:w="3544" w:type="dxa"/>
            <w:gridSpan w:val="3"/>
          </w:tcPr>
          <w:p w14:paraId="34BDF1F8" w14:textId="77777777" w:rsidR="009F4A54" w:rsidRPr="00B36C92" w:rsidRDefault="009F4A54" w:rsidP="002604D9">
            <w:pPr>
              <w:pStyle w:val="Tabletext"/>
              <w:rPr>
                <w:highlight w:val="yellow"/>
              </w:rPr>
            </w:pPr>
            <w:r w:rsidRPr="00B36C92">
              <w:t>Healthcare setting</w:t>
            </w:r>
          </w:p>
        </w:tc>
        <w:tc>
          <w:tcPr>
            <w:tcW w:w="2693" w:type="dxa"/>
            <w:gridSpan w:val="2"/>
          </w:tcPr>
          <w:p w14:paraId="75F8750E"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57AFA29B" w14:textId="77777777" w:rsidR="009F4A54" w:rsidRPr="00E95467" w:rsidRDefault="009F4A54" w:rsidP="002604D9">
            <w:pPr>
              <w:pStyle w:val="Tabletext"/>
            </w:pPr>
            <w:r w:rsidRPr="004A633E">
              <w:t>___ / ___ / ____</w:t>
            </w:r>
          </w:p>
        </w:tc>
        <w:tc>
          <w:tcPr>
            <w:tcW w:w="5954" w:type="dxa"/>
            <w:gridSpan w:val="2"/>
          </w:tcPr>
          <w:p w14:paraId="07FDEC5A" w14:textId="77777777" w:rsidR="009F4A54" w:rsidRPr="00E95467" w:rsidRDefault="009F4A54" w:rsidP="002604D9">
            <w:pPr>
              <w:pStyle w:val="Tabletext"/>
            </w:pPr>
          </w:p>
        </w:tc>
      </w:tr>
      <w:tr w:rsidR="009F4A54" w:rsidRPr="004A633E" w14:paraId="7DCA3A71" w14:textId="77777777" w:rsidTr="002604D9">
        <w:tc>
          <w:tcPr>
            <w:tcW w:w="1701" w:type="dxa"/>
            <w:vMerge/>
          </w:tcPr>
          <w:p w14:paraId="2AC6A956" w14:textId="77777777" w:rsidR="009F4A54" w:rsidRPr="004A633E" w:rsidRDefault="009F4A54" w:rsidP="002604D9">
            <w:pPr>
              <w:pStyle w:val="Tabletext"/>
            </w:pPr>
          </w:p>
        </w:tc>
        <w:tc>
          <w:tcPr>
            <w:tcW w:w="3544" w:type="dxa"/>
            <w:gridSpan w:val="3"/>
          </w:tcPr>
          <w:p w14:paraId="225B0D7A" w14:textId="77777777" w:rsidR="009F4A54" w:rsidRPr="00B36C92" w:rsidRDefault="009F4A54" w:rsidP="002604D9">
            <w:pPr>
              <w:pStyle w:val="Tabletext"/>
              <w:rPr>
                <w:highlight w:val="yellow"/>
              </w:rPr>
            </w:pPr>
            <w:r w:rsidRPr="00B36C92">
              <w:t>Residential care facility setting</w:t>
            </w:r>
          </w:p>
        </w:tc>
        <w:tc>
          <w:tcPr>
            <w:tcW w:w="2693" w:type="dxa"/>
            <w:gridSpan w:val="2"/>
          </w:tcPr>
          <w:p w14:paraId="1A20D4DE"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7893106D" w14:textId="77777777" w:rsidR="009F4A54" w:rsidRPr="00E95467" w:rsidRDefault="009F4A54" w:rsidP="002604D9">
            <w:pPr>
              <w:pStyle w:val="Tabletext"/>
            </w:pPr>
            <w:r w:rsidRPr="004A633E">
              <w:t>___ / ___ / ____</w:t>
            </w:r>
          </w:p>
        </w:tc>
        <w:tc>
          <w:tcPr>
            <w:tcW w:w="5954" w:type="dxa"/>
            <w:gridSpan w:val="2"/>
          </w:tcPr>
          <w:p w14:paraId="3CEA2640" w14:textId="77777777" w:rsidR="009F4A54" w:rsidRPr="00E95467" w:rsidRDefault="009F4A54" w:rsidP="002604D9">
            <w:pPr>
              <w:pStyle w:val="Tabletext"/>
            </w:pPr>
          </w:p>
        </w:tc>
      </w:tr>
      <w:tr w:rsidR="009F4A54" w:rsidRPr="004A633E" w14:paraId="13C257EB" w14:textId="77777777" w:rsidTr="002604D9">
        <w:tc>
          <w:tcPr>
            <w:tcW w:w="1701" w:type="dxa"/>
            <w:vMerge/>
          </w:tcPr>
          <w:p w14:paraId="5230EF0B" w14:textId="77777777" w:rsidR="009F4A54" w:rsidRPr="004A633E" w:rsidRDefault="009F4A54" w:rsidP="002604D9">
            <w:pPr>
              <w:pStyle w:val="Tabletext"/>
            </w:pPr>
          </w:p>
        </w:tc>
        <w:tc>
          <w:tcPr>
            <w:tcW w:w="3544" w:type="dxa"/>
            <w:gridSpan w:val="3"/>
          </w:tcPr>
          <w:p w14:paraId="3A4F6BB6" w14:textId="77777777" w:rsidR="009F4A54" w:rsidRPr="00B36C92" w:rsidRDefault="009F4A54" w:rsidP="002604D9">
            <w:pPr>
              <w:pStyle w:val="Tabletext"/>
              <w:rPr>
                <w:highlight w:val="yellow"/>
              </w:rPr>
            </w:pPr>
            <w:r w:rsidRPr="00B36C92">
              <w:t>Other residential accommodation setting</w:t>
            </w:r>
          </w:p>
        </w:tc>
        <w:tc>
          <w:tcPr>
            <w:tcW w:w="2693" w:type="dxa"/>
            <w:gridSpan w:val="2"/>
          </w:tcPr>
          <w:p w14:paraId="13E4027B"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2D3FE899" w14:textId="77777777" w:rsidR="009F4A54" w:rsidRPr="00E95467" w:rsidRDefault="009F4A54" w:rsidP="002604D9">
            <w:pPr>
              <w:pStyle w:val="Tabletext"/>
            </w:pPr>
            <w:r w:rsidRPr="004A633E">
              <w:t>___ / ___ / ____</w:t>
            </w:r>
          </w:p>
        </w:tc>
        <w:tc>
          <w:tcPr>
            <w:tcW w:w="5954" w:type="dxa"/>
            <w:gridSpan w:val="2"/>
          </w:tcPr>
          <w:p w14:paraId="07CB0D1A" w14:textId="77777777" w:rsidR="009F4A54" w:rsidRPr="00E95467" w:rsidRDefault="009F4A54" w:rsidP="002604D9">
            <w:pPr>
              <w:pStyle w:val="Tabletext"/>
            </w:pPr>
          </w:p>
        </w:tc>
      </w:tr>
      <w:tr w:rsidR="009F4A54" w:rsidRPr="004A633E" w14:paraId="142E10C3" w14:textId="77777777" w:rsidTr="002604D9">
        <w:tc>
          <w:tcPr>
            <w:tcW w:w="1701" w:type="dxa"/>
            <w:vMerge/>
          </w:tcPr>
          <w:p w14:paraId="21B39210" w14:textId="77777777" w:rsidR="009F4A54" w:rsidRPr="004A633E" w:rsidRDefault="009F4A54" w:rsidP="002604D9">
            <w:pPr>
              <w:pStyle w:val="Tabletext"/>
            </w:pPr>
          </w:p>
        </w:tc>
        <w:tc>
          <w:tcPr>
            <w:tcW w:w="3544" w:type="dxa"/>
            <w:gridSpan w:val="3"/>
          </w:tcPr>
          <w:p w14:paraId="00F7326E" w14:textId="77777777" w:rsidR="009F4A54" w:rsidRPr="00B36C92" w:rsidRDefault="009F4A54" w:rsidP="002604D9">
            <w:pPr>
              <w:pStyle w:val="Tabletext"/>
              <w:rPr>
                <w:highlight w:val="yellow"/>
              </w:rPr>
            </w:pPr>
            <w:r w:rsidRPr="00B36C92">
              <w:t>Community related event or setting</w:t>
            </w:r>
          </w:p>
        </w:tc>
        <w:tc>
          <w:tcPr>
            <w:tcW w:w="2693" w:type="dxa"/>
            <w:gridSpan w:val="2"/>
          </w:tcPr>
          <w:p w14:paraId="2656456F"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56B271E4" w14:textId="77777777" w:rsidR="009F4A54" w:rsidRPr="00E95467" w:rsidRDefault="009F4A54" w:rsidP="002604D9">
            <w:pPr>
              <w:pStyle w:val="Tabletext"/>
            </w:pPr>
            <w:r w:rsidRPr="004A633E">
              <w:t>___ / ___ / ____</w:t>
            </w:r>
          </w:p>
        </w:tc>
        <w:tc>
          <w:tcPr>
            <w:tcW w:w="5954" w:type="dxa"/>
            <w:gridSpan w:val="2"/>
          </w:tcPr>
          <w:p w14:paraId="16C81082" w14:textId="77777777" w:rsidR="009F4A54" w:rsidRPr="00E95467" w:rsidRDefault="009F4A54" w:rsidP="002604D9">
            <w:pPr>
              <w:pStyle w:val="Tabletext"/>
            </w:pPr>
          </w:p>
        </w:tc>
      </w:tr>
      <w:tr w:rsidR="009F4A54" w:rsidRPr="004A633E" w14:paraId="139676F1" w14:textId="77777777" w:rsidTr="002604D9">
        <w:tc>
          <w:tcPr>
            <w:tcW w:w="1701" w:type="dxa"/>
            <w:vMerge/>
          </w:tcPr>
          <w:p w14:paraId="4645D1E5" w14:textId="77777777" w:rsidR="009F4A54" w:rsidRPr="004A633E" w:rsidRDefault="009F4A54" w:rsidP="002604D9">
            <w:pPr>
              <w:pStyle w:val="Tabletext"/>
            </w:pPr>
          </w:p>
        </w:tc>
        <w:tc>
          <w:tcPr>
            <w:tcW w:w="3544" w:type="dxa"/>
            <w:gridSpan w:val="3"/>
          </w:tcPr>
          <w:p w14:paraId="7F921BD9" w14:textId="77777777" w:rsidR="009F4A54" w:rsidRPr="00B36C92" w:rsidRDefault="009F4A54" w:rsidP="002604D9">
            <w:pPr>
              <w:pStyle w:val="Tabletext"/>
              <w:rPr>
                <w:highlight w:val="yellow"/>
              </w:rPr>
            </w:pPr>
            <w:r w:rsidRPr="00B36C92">
              <w:t>Educational facility setting</w:t>
            </w:r>
          </w:p>
        </w:tc>
        <w:tc>
          <w:tcPr>
            <w:tcW w:w="2693" w:type="dxa"/>
            <w:gridSpan w:val="2"/>
          </w:tcPr>
          <w:p w14:paraId="234355FC"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69466BA7" w14:textId="77777777" w:rsidR="009F4A54" w:rsidRPr="00E95467" w:rsidRDefault="009F4A54" w:rsidP="002604D9">
            <w:pPr>
              <w:pStyle w:val="Tabletext"/>
            </w:pPr>
            <w:r w:rsidRPr="004A633E">
              <w:t>___ / ___ / ____</w:t>
            </w:r>
          </w:p>
        </w:tc>
        <w:tc>
          <w:tcPr>
            <w:tcW w:w="5954" w:type="dxa"/>
            <w:gridSpan w:val="2"/>
          </w:tcPr>
          <w:p w14:paraId="4D9CCDF8" w14:textId="77777777" w:rsidR="009F4A54" w:rsidRPr="00E95467" w:rsidRDefault="009F4A54" w:rsidP="002604D9">
            <w:pPr>
              <w:pStyle w:val="Tabletext"/>
            </w:pPr>
          </w:p>
        </w:tc>
      </w:tr>
      <w:tr w:rsidR="009F4A54" w:rsidRPr="004A633E" w14:paraId="40B93F1A" w14:textId="77777777" w:rsidTr="002604D9">
        <w:tc>
          <w:tcPr>
            <w:tcW w:w="1701" w:type="dxa"/>
            <w:vMerge/>
          </w:tcPr>
          <w:p w14:paraId="0E5DB8D8" w14:textId="77777777" w:rsidR="009F4A54" w:rsidRPr="004A633E" w:rsidRDefault="009F4A54" w:rsidP="002604D9">
            <w:pPr>
              <w:pStyle w:val="Tabletext"/>
            </w:pPr>
          </w:p>
        </w:tc>
        <w:tc>
          <w:tcPr>
            <w:tcW w:w="3544" w:type="dxa"/>
            <w:gridSpan w:val="3"/>
          </w:tcPr>
          <w:p w14:paraId="3C890046" w14:textId="77777777" w:rsidR="009F4A54" w:rsidRPr="00B36C92" w:rsidRDefault="009F4A54" w:rsidP="002604D9">
            <w:pPr>
              <w:pStyle w:val="Tabletext"/>
              <w:rPr>
                <w:highlight w:val="yellow"/>
              </w:rPr>
            </w:pPr>
            <w:r w:rsidRPr="00B36C92">
              <w:t>Correctional facility setting</w:t>
            </w:r>
          </w:p>
        </w:tc>
        <w:tc>
          <w:tcPr>
            <w:tcW w:w="2693" w:type="dxa"/>
            <w:gridSpan w:val="2"/>
          </w:tcPr>
          <w:p w14:paraId="6EDC540B"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1591294D" w14:textId="77777777" w:rsidR="009F4A54" w:rsidRPr="00E95467" w:rsidRDefault="009F4A54" w:rsidP="002604D9">
            <w:pPr>
              <w:pStyle w:val="Tabletext"/>
            </w:pPr>
            <w:r w:rsidRPr="004A633E">
              <w:t>___ / ___ / ____</w:t>
            </w:r>
          </w:p>
        </w:tc>
        <w:tc>
          <w:tcPr>
            <w:tcW w:w="5954" w:type="dxa"/>
            <w:gridSpan w:val="2"/>
          </w:tcPr>
          <w:p w14:paraId="7CEA39D3" w14:textId="77777777" w:rsidR="009F4A54" w:rsidRPr="00E95467" w:rsidRDefault="009F4A54" w:rsidP="002604D9">
            <w:pPr>
              <w:pStyle w:val="Tabletext"/>
            </w:pPr>
          </w:p>
        </w:tc>
      </w:tr>
      <w:tr w:rsidR="009F4A54" w:rsidRPr="004A633E" w14:paraId="78742D8C" w14:textId="77777777" w:rsidTr="002604D9">
        <w:tc>
          <w:tcPr>
            <w:tcW w:w="1701" w:type="dxa"/>
            <w:vMerge/>
          </w:tcPr>
          <w:p w14:paraId="1DB68E35" w14:textId="77777777" w:rsidR="009F4A54" w:rsidRPr="004A633E" w:rsidRDefault="009F4A54" w:rsidP="002604D9">
            <w:pPr>
              <w:pStyle w:val="Tabletext"/>
            </w:pPr>
          </w:p>
        </w:tc>
        <w:tc>
          <w:tcPr>
            <w:tcW w:w="3544" w:type="dxa"/>
            <w:gridSpan w:val="3"/>
          </w:tcPr>
          <w:p w14:paraId="7F7A3ED9" w14:textId="77777777" w:rsidR="009F4A54" w:rsidRPr="00B36C92" w:rsidRDefault="009F4A54" w:rsidP="002604D9">
            <w:pPr>
              <w:pStyle w:val="Tabletext"/>
              <w:rPr>
                <w:highlight w:val="yellow"/>
              </w:rPr>
            </w:pPr>
            <w:r w:rsidRPr="00B36C92">
              <w:t>Homelessness setting</w:t>
            </w:r>
          </w:p>
        </w:tc>
        <w:tc>
          <w:tcPr>
            <w:tcW w:w="2693" w:type="dxa"/>
            <w:gridSpan w:val="2"/>
          </w:tcPr>
          <w:p w14:paraId="0FCA027F" w14:textId="77777777" w:rsidR="009F4A54" w:rsidRPr="00E95467" w:rsidRDefault="009F4A54" w:rsidP="002604D9">
            <w:pPr>
              <w:pStyle w:val="Tabletext"/>
            </w:pP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Yes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No  </w:t>
            </w:r>
            <w:r w:rsidRPr="00E95467">
              <w:fldChar w:fldCharType="begin">
                <w:ffData>
                  <w:name w:val="Check1"/>
                  <w:enabled/>
                  <w:calcOnExit w:val="0"/>
                  <w:checkBox>
                    <w:sizeAuto/>
                    <w:default w:val="0"/>
                  </w:checkBox>
                </w:ffData>
              </w:fldChar>
            </w:r>
            <w:r w:rsidRPr="00E95467">
              <w:instrText xml:space="preserve"> FORMCHECKBOX </w:instrText>
            </w:r>
            <w:r w:rsidRPr="00E95467">
              <w:fldChar w:fldCharType="separate"/>
            </w:r>
            <w:r w:rsidRPr="00E95467">
              <w:fldChar w:fldCharType="end"/>
            </w:r>
            <w:r w:rsidRPr="00E95467">
              <w:t xml:space="preserve">  Unknown</w:t>
            </w:r>
          </w:p>
        </w:tc>
        <w:tc>
          <w:tcPr>
            <w:tcW w:w="1701" w:type="dxa"/>
            <w:gridSpan w:val="3"/>
          </w:tcPr>
          <w:p w14:paraId="53CE78C2" w14:textId="77777777" w:rsidR="009F4A54" w:rsidRPr="00E95467" w:rsidRDefault="009F4A54" w:rsidP="002604D9">
            <w:pPr>
              <w:pStyle w:val="Tabletext"/>
            </w:pPr>
            <w:r w:rsidRPr="004A633E">
              <w:t>___ / ___ / ____</w:t>
            </w:r>
          </w:p>
        </w:tc>
        <w:tc>
          <w:tcPr>
            <w:tcW w:w="5954" w:type="dxa"/>
            <w:gridSpan w:val="2"/>
          </w:tcPr>
          <w:p w14:paraId="32FB9447" w14:textId="77777777" w:rsidR="009F4A54" w:rsidRPr="00E95467" w:rsidRDefault="009F4A54" w:rsidP="002604D9">
            <w:pPr>
              <w:pStyle w:val="Tabletext"/>
            </w:pPr>
          </w:p>
        </w:tc>
      </w:tr>
      <w:tr w:rsidR="009F4A54" w:rsidRPr="004A633E" w14:paraId="6DB7D485" w14:textId="77777777" w:rsidTr="002604D9">
        <w:tc>
          <w:tcPr>
            <w:tcW w:w="15593" w:type="dxa"/>
            <w:gridSpan w:val="11"/>
          </w:tcPr>
          <w:p w14:paraId="1C04582F" w14:textId="77777777" w:rsidR="009F4A54" w:rsidRPr="00B019C7" w:rsidRDefault="009F4A54" w:rsidP="002604D9">
            <w:pPr>
              <w:pStyle w:val="Tabletext"/>
              <w:rPr>
                <w:bCs/>
                <w:sz w:val="14"/>
                <w:szCs w:val="14"/>
              </w:rPr>
            </w:pPr>
            <w:r w:rsidRPr="00540B9F">
              <w:rPr>
                <w:b/>
                <w:bCs/>
              </w:rPr>
              <w:t>Social history during infectious period:</w:t>
            </w:r>
            <w:r>
              <w:rPr>
                <w:b/>
                <w:bCs/>
              </w:rPr>
              <w:t xml:space="preserve"> </w:t>
            </w:r>
            <w:r w:rsidRPr="002B7AE3">
              <w:t>(Adjust time points to align with the applicable infectious period. Provide details on contacts in section 13.)</w:t>
            </w:r>
          </w:p>
        </w:tc>
      </w:tr>
      <w:tr w:rsidR="009F4A54" w:rsidRPr="004A633E" w14:paraId="40226107" w14:textId="77777777" w:rsidTr="006E2A6D">
        <w:tc>
          <w:tcPr>
            <w:tcW w:w="2689" w:type="dxa"/>
            <w:gridSpan w:val="2"/>
            <w:shd w:val="clear" w:color="auto" w:fill="025F5D" w:themeFill="text2"/>
          </w:tcPr>
          <w:p w14:paraId="4060DD2A" w14:textId="77777777" w:rsidR="009F4A54" w:rsidRPr="0002706E" w:rsidRDefault="009F4A54" w:rsidP="002604D9">
            <w:pPr>
              <w:pStyle w:val="Tableheaderrowwhite"/>
            </w:pPr>
            <w:r>
              <w:t>Time point</w:t>
            </w:r>
          </w:p>
        </w:tc>
        <w:tc>
          <w:tcPr>
            <w:tcW w:w="1559" w:type="dxa"/>
            <w:shd w:val="clear" w:color="auto" w:fill="025F5D" w:themeFill="text2"/>
          </w:tcPr>
          <w:p w14:paraId="5F116EFF" w14:textId="77777777" w:rsidR="009F4A54" w:rsidRPr="007A51E6" w:rsidRDefault="009F4A54" w:rsidP="007A51E6">
            <w:pPr>
              <w:pStyle w:val="Tableheaderrowwhite"/>
            </w:pPr>
            <w:r w:rsidRPr="007A51E6">
              <w:t>Date</w:t>
            </w:r>
          </w:p>
        </w:tc>
        <w:tc>
          <w:tcPr>
            <w:tcW w:w="3118" w:type="dxa"/>
            <w:gridSpan w:val="2"/>
            <w:shd w:val="clear" w:color="auto" w:fill="025F5D" w:themeFill="text2"/>
          </w:tcPr>
          <w:p w14:paraId="3ADC0534" w14:textId="77777777" w:rsidR="009F4A54" w:rsidRPr="007A51E6" w:rsidRDefault="009F4A54" w:rsidP="007A51E6">
            <w:pPr>
              <w:pStyle w:val="Tableheaderrowwhite"/>
            </w:pPr>
            <w:r w:rsidRPr="007A51E6">
              <w:t>Setting attended</w:t>
            </w:r>
          </w:p>
        </w:tc>
        <w:tc>
          <w:tcPr>
            <w:tcW w:w="1701" w:type="dxa"/>
            <w:gridSpan w:val="3"/>
            <w:shd w:val="clear" w:color="auto" w:fill="025F5D" w:themeFill="text2"/>
          </w:tcPr>
          <w:p w14:paraId="25C06A31" w14:textId="77777777" w:rsidR="009F4A54" w:rsidRPr="007A51E6" w:rsidRDefault="009F4A54" w:rsidP="007A51E6">
            <w:pPr>
              <w:pStyle w:val="Tableheaderrowwhite"/>
            </w:pPr>
            <w:r w:rsidRPr="007A51E6">
              <w:t>Duration</w:t>
            </w:r>
          </w:p>
        </w:tc>
        <w:tc>
          <w:tcPr>
            <w:tcW w:w="2982" w:type="dxa"/>
            <w:gridSpan w:val="2"/>
            <w:shd w:val="clear" w:color="auto" w:fill="025F5D" w:themeFill="text2"/>
          </w:tcPr>
          <w:p w14:paraId="61B6AC85" w14:textId="77777777" w:rsidR="009F4A54" w:rsidRPr="007A51E6" w:rsidRDefault="009F4A54" w:rsidP="007A51E6">
            <w:pPr>
              <w:pStyle w:val="Tableheaderrowwhite"/>
            </w:pPr>
            <w:r w:rsidRPr="007A51E6">
              <w:t>Level of contact with others</w:t>
            </w:r>
          </w:p>
        </w:tc>
        <w:tc>
          <w:tcPr>
            <w:tcW w:w="3544" w:type="dxa"/>
            <w:shd w:val="clear" w:color="auto" w:fill="025F5D" w:themeFill="text2"/>
          </w:tcPr>
          <w:p w14:paraId="38055889" w14:textId="77777777" w:rsidR="009F4A54" w:rsidRPr="007A51E6" w:rsidRDefault="009F4A54" w:rsidP="007A51E6">
            <w:pPr>
              <w:pStyle w:val="Tableheaderrowwhite"/>
            </w:pPr>
            <w:r w:rsidRPr="007A51E6">
              <w:t>Comments</w:t>
            </w:r>
          </w:p>
        </w:tc>
      </w:tr>
      <w:tr w:rsidR="009F4A54" w:rsidRPr="004A633E" w14:paraId="7BFCC74C" w14:textId="77777777" w:rsidTr="006E2A6D">
        <w:tc>
          <w:tcPr>
            <w:tcW w:w="2689" w:type="dxa"/>
            <w:gridSpan w:val="2"/>
          </w:tcPr>
          <w:p w14:paraId="01F11A8B" w14:textId="77777777" w:rsidR="009F4A54" w:rsidRPr="004A633E" w:rsidRDefault="009F4A54" w:rsidP="002604D9">
            <w:pPr>
              <w:pStyle w:val="Tabletext"/>
            </w:pPr>
            <w:r>
              <w:t xml:space="preserve">Day +3: </w:t>
            </w:r>
          </w:p>
        </w:tc>
        <w:tc>
          <w:tcPr>
            <w:tcW w:w="1559" w:type="dxa"/>
          </w:tcPr>
          <w:p w14:paraId="19940789" w14:textId="77777777" w:rsidR="009F4A54" w:rsidRPr="004A633E" w:rsidRDefault="009F4A54" w:rsidP="002604D9">
            <w:pPr>
              <w:pStyle w:val="Tabletext"/>
            </w:pPr>
            <w:r w:rsidRPr="004A633E">
              <w:t>___ / ___ / ____</w:t>
            </w:r>
          </w:p>
        </w:tc>
        <w:tc>
          <w:tcPr>
            <w:tcW w:w="3118" w:type="dxa"/>
            <w:gridSpan w:val="2"/>
          </w:tcPr>
          <w:p w14:paraId="5EF1DFB9" w14:textId="77777777" w:rsidR="009F4A54" w:rsidRPr="004A633E" w:rsidRDefault="009F4A54" w:rsidP="002604D9">
            <w:pPr>
              <w:pStyle w:val="Tabletext"/>
            </w:pPr>
          </w:p>
        </w:tc>
        <w:tc>
          <w:tcPr>
            <w:tcW w:w="1701" w:type="dxa"/>
            <w:gridSpan w:val="3"/>
          </w:tcPr>
          <w:p w14:paraId="00209B98" w14:textId="77777777" w:rsidR="009F4A54" w:rsidRPr="00370DFE" w:rsidRDefault="009F4A54" w:rsidP="002604D9">
            <w:pPr>
              <w:pStyle w:val="Tabletext"/>
              <w:rPr>
                <w:color w:val="000000" w:themeColor="text1"/>
              </w:rPr>
            </w:pPr>
          </w:p>
        </w:tc>
        <w:tc>
          <w:tcPr>
            <w:tcW w:w="2982" w:type="dxa"/>
            <w:gridSpan w:val="2"/>
          </w:tcPr>
          <w:p w14:paraId="7DFDD275" w14:textId="77777777" w:rsidR="009F4A54" w:rsidRPr="00370DFE" w:rsidRDefault="009F4A54" w:rsidP="002604D9">
            <w:pPr>
              <w:pStyle w:val="Tabletext"/>
              <w:rPr>
                <w:color w:val="000000" w:themeColor="text1"/>
              </w:rPr>
            </w:pPr>
          </w:p>
        </w:tc>
        <w:tc>
          <w:tcPr>
            <w:tcW w:w="3544" w:type="dxa"/>
          </w:tcPr>
          <w:p w14:paraId="0D7FD436" w14:textId="77777777" w:rsidR="009F4A54" w:rsidRPr="00370DFE" w:rsidRDefault="009F4A54" w:rsidP="002604D9">
            <w:pPr>
              <w:pStyle w:val="Tabletext"/>
              <w:rPr>
                <w:color w:val="000000" w:themeColor="text1"/>
              </w:rPr>
            </w:pPr>
          </w:p>
        </w:tc>
      </w:tr>
      <w:tr w:rsidR="009F4A54" w:rsidRPr="004A633E" w14:paraId="3E77B47D" w14:textId="77777777" w:rsidTr="006E2A6D">
        <w:tc>
          <w:tcPr>
            <w:tcW w:w="2689" w:type="dxa"/>
            <w:gridSpan w:val="2"/>
          </w:tcPr>
          <w:p w14:paraId="2B76AAD8" w14:textId="77777777" w:rsidR="009F4A54" w:rsidRPr="004A633E" w:rsidRDefault="009F4A54" w:rsidP="002604D9">
            <w:pPr>
              <w:pStyle w:val="Tabletext"/>
            </w:pPr>
            <w:r>
              <w:t xml:space="preserve">Day +2: </w:t>
            </w:r>
          </w:p>
        </w:tc>
        <w:tc>
          <w:tcPr>
            <w:tcW w:w="1559" w:type="dxa"/>
          </w:tcPr>
          <w:p w14:paraId="0284DA3E" w14:textId="77777777" w:rsidR="009F4A54" w:rsidRPr="004A633E" w:rsidRDefault="009F4A54" w:rsidP="002604D9">
            <w:pPr>
              <w:pStyle w:val="Tabletext"/>
            </w:pPr>
            <w:r w:rsidRPr="004A633E">
              <w:t>___ / ___ / ____</w:t>
            </w:r>
          </w:p>
        </w:tc>
        <w:tc>
          <w:tcPr>
            <w:tcW w:w="3118" w:type="dxa"/>
            <w:gridSpan w:val="2"/>
          </w:tcPr>
          <w:p w14:paraId="3DB531B9" w14:textId="77777777" w:rsidR="009F4A54" w:rsidRPr="004A633E" w:rsidRDefault="009F4A54" w:rsidP="002604D9">
            <w:pPr>
              <w:pStyle w:val="Tabletext"/>
            </w:pPr>
          </w:p>
        </w:tc>
        <w:tc>
          <w:tcPr>
            <w:tcW w:w="1701" w:type="dxa"/>
            <w:gridSpan w:val="3"/>
          </w:tcPr>
          <w:p w14:paraId="6B415EB3" w14:textId="77777777" w:rsidR="009F4A54" w:rsidRPr="00370DFE" w:rsidRDefault="009F4A54" w:rsidP="002604D9">
            <w:pPr>
              <w:pStyle w:val="Tabletext"/>
              <w:rPr>
                <w:color w:val="000000" w:themeColor="text1"/>
              </w:rPr>
            </w:pPr>
          </w:p>
        </w:tc>
        <w:tc>
          <w:tcPr>
            <w:tcW w:w="2982" w:type="dxa"/>
            <w:gridSpan w:val="2"/>
          </w:tcPr>
          <w:p w14:paraId="45DAD75D" w14:textId="77777777" w:rsidR="009F4A54" w:rsidRPr="00370DFE" w:rsidRDefault="009F4A54" w:rsidP="002604D9">
            <w:pPr>
              <w:pStyle w:val="Tabletext"/>
              <w:rPr>
                <w:color w:val="000000" w:themeColor="text1"/>
              </w:rPr>
            </w:pPr>
          </w:p>
        </w:tc>
        <w:tc>
          <w:tcPr>
            <w:tcW w:w="3544" w:type="dxa"/>
          </w:tcPr>
          <w:p w14:paraId="7784D8A2" w14:textId="77777777" w:rsidR="009F4A54" w:rsidRPr="00370DFE" w:rsidRDefault="009F4A54" w:rsidP="002604D9">
            <w:pPr>
              <w:pStyle w:val="Tabletext"/>
              <w:rPr>
                <w:color w:val="000000" w:themeColor="text1"/>
              </w:rPr>
            </w:pPr>
          </w:p>
        </w:tc>
      </w:tr>
      <w:tr w:rsidR="009F4A54" w:rsidRPr="004A633E" w14:paraId="513F6DB4" w14:textId="77777777" w:rsidTr="006E2A6D">
        <w:tc>
          <w:tcPr>
            <w:tcW w:w="2689" w:type="dxa"/>
            <w:gridSpan w:val="2"/>
          </w:tcPr>
          <w:p w14:paraId="11540025" w14:textId="77777777" w:rsidR="009F4A54" w:rsidRPr="004A633E" w:rsidRDefault="009F4A54" w:rsidP="002604D9">
            <w:pPr>
              <w:pStyle w:val="Tabletext"/>
            </w:pPr>
            <w:r>
              <w:t xml:space="preserve">Day +1: </w:t>
            </w:r>
          </w:p>
        </w:tc>
        <w:tc>
          <w:tcPr>
            <w:tcW w:w="1559" w:type="dxa"/>
          </w:tcPr>
          <w:p w14:paraId="5E965206" w14:textId="77777777" w:rsidR="009F4A54" w:rsidRPr="004A633E" w:rsidRDefault="009F4A54" w:rsidP="002604D9">
            <w:pPr>
              <w:pStyle w:val="Tabletext"/>
            </w:pPr>
            <w:r w:rsidRPr="004A633E">
              <w:t>___ / ___ / ____</w:t>
            </w:r>
          </w:p>
        </w:tc>
        <w:tc>
          <w:tcPr>
            <w:tcW w:w="3118" w:type="dxa"/>
            <w:gridSpan w:val="2"/>
          </w:tcPr>
          <w:p w14:paraId="47D58E11" w14:textId="77777777" w:rsidR="009F4A54" w:rsidRPr="004A633E" w:rsidRDefault="009F4A54" w:rsidP="002604D9">
            <w:pPr>
              <w:pStyle w:val="Tabletext"/>
            </w:pPr>
          </w:p>
        </w:tc>
        <w:tc>
          <w:tcPr>
            <w:tcW w:w="1701" w:type="dxa"/>
            <w:gridSpan w:val="3"/>
          </w:tcPr>
          <w:p w14:paraId="66B7EC81" w14:textId="77777777" w:rsidR="009F4A54" w:rsidRPr="00370DFE" w:rsidRDefault="009F4A54" w:rsidP="002604D9">
            <w:pPr>
              <w:pStyle w:val="Tabletext"/>
              <w:rPr>
                <w:color w:val="000000" w:themeColor="text1"/>
              </w:rPr>
            </w:pPr>
          </w:p>
        </w:tc>
        <w:tc>
          <w:tcPr>
            <w:tcW w:w="2982" w:type="dxa"/>
            <w:gridSpan w:val="2"/>
          </w:tcPr>
          <w:p w14:paraId="38F8F1E5" w14:textId="77777777" w:rsidR="009F4A54" w:rsidRPr="00370DFE" w:rsidRDefault="009F4A54" w:rsidP="002604D9">
            <w:pPr>
              <w:pStyle w:val="Tabletext"/>
              <w:rPr>
                <w:color w:val="000000" w:themeColor="text1"/>
              </w:rPr>
            </w:pPr>
          </w:p>
        </w:tc>
        <w:tc>
          <w:tcPr>
            <w:tcW w:w="3544" w:type="dxa"/>
          </w:tcPr>
          <w:p w14:paraId="4164C0A6" w14:textId="77777777" w:rsidR="009F4A54" w:rsidRPr="00370DFE" w:rsidRDefault="009F4A54" w:rsidP="002604D9">
            <w:pPr>
              <w:pStyle w:val="Tabletext"/>
              <w:rPr>
                <w:color w:val="000000" w:themeColor="text1"/>
              </w:rPr>
            </w:pPr>
          </w:p>
        </w:tc>
      </w:tr>
      <w:tr w:rsidR="009F4A54" w:rsidRPr="004A633E" w14:paraId="6E2C9335" w14:textId="77777777" w:rsidTr="006E2A6D">
        <w:tc>
          <w:tcPr>
            <w:tcW w:w="2689" w:type="dxa"/>
            <w:gridSpan w:val="2"/>
          </w:tcPr>
          <w:p w14:paraId="09608496" w14:textId="77777777" w:rsidR="009F4A54" w:rsidRPr="00764AF7" w:rsidRDefault="009F4A54" w:rsidP="002604D9">
            <w:pPr>
              <w:pStyle w:val="Tabletext"/>
              <w:rPr>
                <w:b/>
                <w:bCs/>
              </w:rPr>
            </w:pPr>
            <w:r>
              <w:rPr>
                <w:b/>
                <w:bCs/>
              </w:rPr>
              <w:t>Day 0: initial symptom onset</w:t>
            </w:r>
          </w:p>
        </w:tc>
        <w:tc>
          <w:tcPr>
            <w:tcW w:w="1559" w:type="dxa"/>
          </w:tcPr>
          <w:p w14:paraId="56CB1B13" w14:textId="77777777" w:rsidR="009F4A54" w:rsidRPr="004A633E" w:rsidRDefault="009F4A54" w:rsidP="002604D9">
            <w:pPr>
              <w:pStyle w:val="Tabletext"/>
            </w:pPr>
            <w:r w:rsidRPr="004A633E">
              <w:t>___ / ___ / ____</w:t>
            </w:r>
          </w:p>
        </w:tc>
        <w:tc>
          <w:tcPr>
            <w:tcW w:w="3118" w:type="dxa"/>
            <w:gridSpan w:val="2"/>
          </w:tcPr>
          <w:p w14:paraId="48DA84AA" w14:textId="77777777" w:rsidR="009F4A54" w:rsidRPr="004A633E" w:rsidRDefault="009F4A54" w:rsidP="002604D9">
            <w:pPr>
              <w:pStyle w:val="Tabletext"/>
            </w:pPr>
          </w:p>
        </w:tc>
        <w:tc>
          <w:tcPr>
            <w:tcW w:w="1701" w:type="dxa"/>
            <w:gridSpan w:val="3"/>
          </w:tcPr>
          <w:p w14:paraId="022042A8" w14:textId="77777777" w:rsidR="009F4A54" w:rsidRPr="00370DFE" w:rsidRDefault="009F4A54" w:rsidP="002604D9">
            <w:pPr>
              <w:pStyle w:val="Tabletext"/>
              <w:rPr>
                <w:color w:val="000000" w:themeColor="text1"/>
              </w:rPr>
            </w:pPr>
          </w:p>
        </w:tc>
        <w:tc>
          <w:tcPr>
            <w:tcW w:w="2982" w:type="dxa"/>
            <w:gridSpan w:val="2"/>
          </w:tcPr>
          <w:p w14:paraId="2AA9D2CA" w14:textId="77777777" w:rsidR="009F4A54" w:rsidRPr="00370DFE" w:rsidRDefault="009F4A54" w:rsidP="002604D9">
            <w:pPr>
              <w:pStyle w:val="Tabletext"/>
              <w:rPr>
                <w:color w:val="000000" w:themeColor="text1"/>
              </w:rPr>
            </w:pPr>
          </w:p>
        </w:tc>
        <w:tc>
          <w:tcPr>
            <w:tcW w:w="3544" w:type="dxa"/>
          </w:tcPr>
          <w:p w14:paraId="50086C38" w14:textId="77777777" w:rsidR="009F4A54" w:rsidRPr="00370DFE" w:rsidRDefault="009F4A54" w:rsidP="002604D9">
            <w:pPr>
              <w:pStyle w:val="Tabletext"/>
              <w:rPr>
                <w:color w:val="000000" w:themeColor="text1"/>
              </w:rPr>
            </w:pPr>
          </w:p>
        </w:tc>
      </w:tr>
      <w:tr w:rsidR="009F4A54" w:rsidRPr="004A633E" w14:paraId="1884BA79" w14:textId="77777777" w:rsidTr="006E2A6D">
        <w:tc>
          <w:tcPr>
            <w:tcW w:w="2689" w:type="dxa"/>
            <w:gridSpan w:val="2"/>
          </w:tcPr>
          <w:p w14:paraId="3F18438D" w14:textId="77777777" w:rsidR="009F4A54" w:rsidRPr="004A633E" w:rsidRDefault="009F4A54" w:rsidP="002604D9">
            <w:pPr>
              <w:pStyle w:val="Tabletext"/>
            </w:pPr>
            <w:r>
              <w:t>Day -1</w:t>
            </w:r>
          </w:p>
        </w:tc>
        <w:tc>
          <w:tcPr>
            <w:tcW w:w="1559" w:type="dxa"/>
          </w:tcPr>
          <w:p w14:paraId="20E45643" w14:textId="77777777" w:rsidR="009F4A54" w:rsidRPr="004A633E" w:rsidRDefault="009F4A54" w:rsidP="002604D9">
            <w:pPr>
              <w:pStyle w:val="Tabletext"/>
            </w:pPr>
            <w:r w:rsidRPr="004A633E">
              <w:t>___ / ___ / ____</w:t>
            </w:r>
          </w:p>
        </w:tc>
        <w:tc>
          <w:tcPr>
            <w:tcW w:w="3118" w:type="dxa"/>
            <w:gridSpan w:val="2"/>
          </w:tcPr>
          <w:p w14:paraId="72CDFA3D" w14:textId="77777777" w:rsidR="009F4A54" w:rsidRPr="004A633E" w:rsidRDefault="009F4A54" w:rsidP="002604D9">
            <w:pPr>
              <w:pStyle w:val="Tabletext"/>
            </w:pPr>
          </w:p>
        </w:tc>
        <w:tc>
          <w:tcPr>
            <w:tcW w:w="1701" w:type="dxa"/>
            <w:gridSpan w:val="3"/>
          </w:tcPr>
          <w:p w14:paraId="6305F550" w14:textId="77777777" w:rsidR="009F4A54" w:rsidRPr="00370DFE" w:rsidRDefault="009F4A54" w:rsidP="002604D9">
            <w:pPr>
              <w:pStyle w:val="Tabletext"/>
              <w:rPr>
                <w:color w:val="000000" w:themeColor="text1"/>
              </w:rPr>
            </w:pPr>
          </w:p>
        </w:tc>
        <w:tc>
          <w:tcPr>
            <w:tcW w:w="2982" w:type="dxa"/>
            <w:gridSpan w:val="2"/>
          </w:tcPr>
          <w:p w14:paraId="76A0E157" w14:textId="77777777" w:rsidR="009F4A54" w:rsidRPr="00370DFE" w:rsidRDefault="009F4A54" w:rsidP="002604D9">
            <w:pPr>
              <w:pStyle w:val="Tabletext"/>
              <w:rPr>
                <w:color w:val="000000" w:themeColor="text1"/>
              </w:rPr>
            </w:pPr>
          </w:p>
        </w:tc>
        <w:tc>
          <w:tcPr>
            <w:tcW w:w="3544" w:type="dxa"/>
          </w:tcPr>
          <w:p w14:paraId="14F1BA4C" w14:textId="77777777" w:rsidR="009F4A54" w:rsidRPr="00370DFE" w:rsidRDefault="009F4A54" w:rsidP="002604D9">
            <w:pPr>
              <w:pStyle w:val="Tabletext"/>
              <w:rPr>
                <w:color w:val="000000" w:themeColor="text1"/>
              </w:rPr>
            </w:pPr>
          </w:p>
        </w:tc>
      </w:tr>
      <w:tr w:rsidR="009F4A54" w:rsidRPr="004A633E" w14:paraId="64348C5E" w14:textId="77777777" w:rsidTr="006E2A6D">
        <w:tc>
          <w:tcPr>
            <w:tcW w:w="2689" w:type="dxa"/>
            <w:gridSpan w:val="2"/>
          </w:tcPr>
          <w:p w14:paraId="36F264A9" w14:textId="77777777" w:rsidR="009F4A54" w:rsidRPr="004A633E" w:rsidRDefault="009F4A54" w:rsidP="002604D9">
            <w:pPr>
              <w:pStyle w:val="Tabletext"/>
            </w:pPr>
            <w:r>
              <w:t>Day -2</w:t>
            </w:r>
          </w:p>
        </w:tc>
        <w:tc>
          <w:tcPr>
            <w:tcW w:w="1559" w:type="dxa"/>
          </w:tcPr>
          <w:p w14:paraId="0C0C83C9" w14:textId="77777777" w:rsidR="009F4A54" w:rsidRPr="004A633E" w:rsidRDefault="009F4A54" w:rsidP="002604D9">
            <w:pPr>
              <w:pStyle w:val="Tabletext"/>
            </w:pPr>
            <w:r w:rsidRPr="004A633E">
              <w:t>___ / ___ / ____</w:t>
            </w:r>
          </w:p>
        </w:tc>
        <w:tc>
          <w:tcPr>
            <w:tcW w:w="3118" w:type="dxa"/>
            <w:gridSpan w:val="2"/>
          </w:tcPr>
          <w:p w14:paraId="57286812" w14:textId="77777777" w:rsidR="009F4A54" w:rsidRPr="004A633E" w:rsidRDefault="009F4A54" w:rsidP="002604D9">
            <w:pPr>
              <w:pStyle w:val="Tabletext"/>
            </w:pPr>
          </w:p>
        </w:tc>
        <w:tc>
          <w:tcPr>
            <w:tcW w:w="1701" w:type="dxa"/>
            <w:gridSpan w:val="3"/>
          </w:tcPr>
          <w:p w14:paraId="442D6144" w14:textId="77777777" w:rsidR="009F4A54" w:rsidRPr="00370DFE" w:rsidRDefault="009F4A54" w:rsidP="002604D9">
            <w:pPr>
              <w:pStyle w:val="Tabletext"/>
              <w:rPr>
                <w:color w:val="000000" w:themeColor="text1"/>
              </w:rPr>
            </w:pPr>
          </w:p>
        </w:tc>
        <w:tc>
          <w:tcPr>
            <w:tcW w:w="2982" w:type="dxa"/>
            <w:gridSpan w:val="2"/>
          </w:tcPr>
          <w:p w14:paraId="1BF948AB" w14:textId="77777777" w:rsidR="009F4A54" w:rsidRPr="00370DFE" w:rsidRDefault="009F4A54" w:rsidP="002604D9">
            <w:pPr>
              <w:pStyle w:val="Tabletext"/>
              <w:rPr>
                <w:color w:val="000000" w:themeColor="text1"/>
              </w:rPr>
            </w:pPr>
          </w:p>
        </w:tc>
        <w:tc>
          <w:tcPr>
            <w:tcW w:w="3544" w:type="dxa"/>
          </w:tcPr>
          <w:p w14:paraId="45658F3A" w14:textId="77777777" w:rsidR="009F4A54" w:rsidRPr="00370DFE" w:rsidRDefault="009F4A54" w:rsidP="002604D9">
            <w:pPr>
              <w:pStyle w:val="Tabletext"/>
              <w:rPr>
                <w:color w:val="000000" w:themeColor="text1"/>
              </w:rPr>
            </w:pPr>
          </w:p>
        </w:tc>
      </w:tr>
      <w:tr w:rsidR="009F4A54" w:rsidRPr="004A633E" w14:paraId="216AC6AE" w14:textId="77777777" w:rsidTr="006E2A6D">
        <w:tc>
          <w:tcPr>
            <w:tcW w:w="2689" w:type="dxa"/>
            <w:gridSpan w:val="2"/>
          </w:tcPr>
          <w:p w14:paraId="4EF9EC5B" w14:textId="77777777" w:rsidR="009F4A54" w:rsidRDefault="009F4A54" w:rsidP="002604D9">
            <w:pPr>
              <w:pStyle w:val="Tabletext"/>
            </w:pPr>
            <w:r>
              <w:t>Day -3</w:t>
            </w:r>
          </w:p>
        </w:tc>
        <w:tc>
          <w:tcPr>
            <w:tcW w:w="1559" w:type="dxa"/>
          </w:tcPr>
          <w:p w14:paraId="64ED42B6" w14:textId="77777777" w:rsidR="009F4A54" w:rsidRPr="004A633E" w:rsidRDefault="009F4A54" w:rsidP="002604D9">
            <w:pPr>
              <w:pStyle w:val="Tabletext"/>
            </w:pPr>
            <w:r w:rsidRPr="004A633E">
              <w:t>___ / ___ / ____</w:t>
            </w:r>
          </w:p>
        </w:tc>
        <w:tc>
          <w:tcPr>
            <w:tcW w:w="3118" w:type="dxa"/>
            <w:gridSpan w:val="2"/>
          </w:tcPr>
          <w:p w14:paraId="7D253048" w14:textId="77777777" w:rsidR="009F4A54" w:rsidRPr="004A633E" w:rsidRDefault="009F4A54" w:rsidP="002604D9">
            <w:pPr>
              <w:pStyle w:val="Tabletext"/>
            </w:pPr>
          </w:p>
        </w:tc>
        <w:tc>
          <w:tcPr>
            <w:tcW w:w="1701" w:type="dxa"/>
            <w:gridSpan w:val="3"/>
          </w:tcPr>
          <w:p w14:paraId="16BA3724" w14:textId="77777777" w:rsidR="009F4A54" w:rsidRPr="00370DFE" w:rsidRDefault="009F4A54" w:rsidP="002604D9">
            <w:pPr>
              <w:pStyle w:val="Tabletext"/>
              <w:rPr>
                <w:color w:val="000000" w:themeColor="text1"/>
              </w:rPr>
            </w:pPr>
          </w:p>
        </w:tc>
        <w:tc>
          <w:tcPr>
            <w:tcW w:w="2982" w:type="dxa"/>
            <w:gridSpan w:val="2"/>
          </w:tcPr>
          <w:p w14:paraId="00E212A9" w14:textId="77777777" w:rsidR="009F4A54" w:rsidRPr="00370DFE" w:rsidRDefault="009F4A54" w:rsidP="002604D9">
            <w:pPr>
              <w:pStyle w:val="Tabletext"/>
              <w:rPr>
                <w:color w:val="000000" w:themeColor="text1"/>
              </w:rPr>
            </w:pPr>
          </w:p>
        </w:tc>
        <w:tc>
          <w:tcPr>
            <w:tcW w:w="3544" w:type="dxa"/>
          </w:tcPr>
          <w:p w14:paraId="7BF281CE" w14:textId="77777777" w:rsidR="009F4A54" w:rsidRPr="00370DFE" w:rsidRDefault="009F4A54" w:rsidP="002604D9">
            <w:pPr>
              <w:pStyle w:val="Tabletext"/>
              <w:rPr>
                <w:color w:val="000000" w:themeColor="text1"/>
              </w:rPr>
            </w:pPr>
          </w:p>
        </w:tc>
      </w:tr>
      <w:tr w:rsidR="009F4A54" w:rsidRPr="004A633E" w14:paraId="4EFDD31E" w14:textId="77777777" w:rsidTr="006E2A6D">
        <w:tc>
          <w:tcPr>
            <w:tcW w:w="2689" w:type="dxa"/>
            <w:gridSpan w:val="2"/>
          </w:tcPr>
          <w:p w14:paraId="1854D68F" w14:textId="77777777" w:rsidR="009F4A54" w:rsidRDefault="009F4A54" w:rsidP="002604D9">
            <w:pPr>
              <w:pStyle w:val="Tabletext"/>
            </w:pPr>
            <w:r>
              <w:t>Day -4</w:t>
            </w:r>
          </w:p>
        </w:tc>
        <w:tc>
          <w:tcPr>
            <w:tcW w:w="1559" w:type="dxa"/>
          </w:tcPr>
          <w:p w14:paraId="09B7DB28" w14:textId="77777777" w:rsidR="009F4A54" w:rsidRPr="004A633E" w:rsidRDefault="009F4A54" w:rsidP="002604D9">
            <w:pPr>
              <w:pStyle w:val="Tabletext"/>
            </w:pPr>
            <w:r w:rsidRPr="004A633E">
              <w:t>___ / ___ / ____</w:t>
            </w:r>
          </w:p>
        </w:tc>
        <w:tc>
          <w:tcPr>
            <w:tcW w:w="3118" w:type="dxa"/>
            <w:gridSpan w:val="2"/>
          </w:tcPr>
          <w:p w14:paraId="6D5F51A3" w14:textId="77777777" w:rsidR="009F4A54" w:rsidRPr="004A633E" w:rsidRDefault="009F4A54" w:rsidP="002604D9">
            <w:pPr>
              <w:pStyle w:val="Tabletext"/>
            </w:pPr>
          </w:p>
        </w:tc>
        <w:tc>
          <w:tcPr>
            <w:tcW w:w="1701" w:type="dxa"/>
            <w:gridSpan w:val="3"/>
          </w:tcPr>
          <w:p w14:paraId="7CCBDEAF" w14:textId="77777777" w:rsidR="009F4A54" w:rsidRPr="00370DFE" w:rsidRDefault="009F4A54" w:rsidP="002604D9">
            <w:pPr>
              <w:pStyle w:val="Tabletext"/>
              <w:rPr>
                <w:color w:val="000000" w:themeColor="text1"/>
              </w:rPr>
            </w:pPr>
          </w:p>
        </w:tc>
        <w:tc>
          <w:tcPr>
            <w:tcW w:w="2982" w:type="dxa"/>
            <w:gridSpan w:val="2"/>
          </w:tcPr>
          <w:p w14:paraId="342AE52C" w14:textId="77777777" w:rsidR="009F4A54" w:rsidRPr="00370DFE" w:rsidRDefault="009F4A54" w:rsidP="002604D9">
            <w:pPr>
              <w:pStyle w:val="Tabletext"/>
              <w:rPr>
                <w:color w:val="000000" w:themeColor="text1"/>
              </w:rPr>
            </w:pPr>
          </w:p>
        </w:tc>
        <w:tc>
          <w:tcPr>
            <w:tcW w:w="3544" w:type="dxa"/>
          </w:tcPr>
          <w:p w14:paraId="6CA69DBA" w14:textId="77777777" w:rsidR="009F4A54" w:rsidRPr="00370DFE" w:rsidRDefault="009F4A54" w:rsidP="002604D9">
            <w:pPr>
              <w:pStyle w:val="Tabletext"/>
              <w:rPr>
                <w:color w:val="000000" w:themeColor="text1"/>
              </w:rPr>
            </w:pPr>
          </w:p>
        </w:tc>
      </w:tr>
      <w:tr w:rsidR="009F4A54" w:rsidRPr="004A633E" w14:paraId="0F5257EC" w14:textId="77777777" w:rsidTr="006E2A6D">
        <w:tc>
          <w:tcPr>
            <w:tcW w:w="2689" w:type="dxa"/>
            <w:gridSpan w:val="2"/>
          </w:tcPr>
          <w:p w14:paraId="7A990B20" w14:textId="77777777" w:rsidR="009F4A54" w:rsidRDefault="009F4A54" w:rsidP="002604D9">
            <w:pPr>
              <w:pStyle w:val="Tabletext"/>
            </w:pPr>
            <w:r>
              <w:t>Day -5</w:t>
            </w:r>
          </w:p>
        </w:tc>
        <w:tc>
          <w:tcPr>
            <w:tcW w:w="1559" w:type="dxa"/>
          </w:tcPr>
          <w:p w14:paraId="5C4CB3AC" w14:textId="77777777" w:rsidR="009F4A54" w:rsidRPr="004A633E" w:rsidRDefault="009F4A54" w:rsidP="002604D9">
            <w:pPr>
              <w:pStyle w:val="Tabletext"/>
            </w:pPr>
            <w:r w:rsidRPr="004A633E">
              <w:t>___ / ___ / ____</w:t>
            </w:r>
          </w:p>
        </w:tc>
        <w:tc>
          <w:tcPr>
            <w:tcW w:w="3118" w:type="dxa"/>
            <w:gridSpan w:val="2"/>
          </w:tcPr>
          <w:p w14:paraId="0595C0CE" w14:textId="77777777" w:rsidR="009F4A54" w:rsidRPr="004A633E" w:rsidRDefault="009F4A54" w:rsidP="002604D9">
            <w:pPr>
              <w:pStyle w:val="Tabletext"/>
            </w:pPr>
          </w:p>
        </w:tc>
        <w:tc>
          <w:tcPr>
            <w:tcW w:w="1701" w:type="dxa"/>
            <w:gridSpan w:val="3"/>
          </w:tcPr>
          <w:p w14:paraId="5D1240DA" w14:textId="77777777" w:rsidR="009F4A54" w:rsidRPr="00370DFE" w:rsidRDefault="009F4A54" w:rsidP="002604D9">
            <w:pPr>
              <w:pStyle w:val="Tabletext"/>
              <w:rPr>
                <w:color w:val="000000" w:themeColor="text1"/>
              </w:rPr>
            </w:pPr>
          </w:p>
        </w:tc>
        <w:tc>
          <w:tcPr>
            <w:tcW w:w="2982" w:type="dxa"/>
            <w:gridSpan w:val="2"/>
          </w:tcPr>
          <w:p w14:paraId="204ED6DF" w14:textId="77777777" w:rsidR="009F4A54" w:rsidRPr="00370DFE" w:rsidRDefault="009F4A54" w:rsidP="002604D9">
            <w:pPr>
              <w:pStyle w:val="Tabletext"/>
              <w:rPr>
                <w:color w:val="000000" w:themeColor="text1"/>
              </w:rPr>
            </w:pPr>
          </w:p>
        </w:tc>
        <w:tc>
          <w:tcPr>
            <w:tcW w:w="3544" w:type="dxa"/>
          </w:tcPr>
          <w:p w14:paraId="0B95DD2A" w14:textId="77777777" w:rsidR="009F4A54" w:rsidRPr="00370DFE" w:rsidRDefault="009F4A54" w:rsidP="002604D9">
            <w:pPr>
              <w:pStyle w:val="Tabletext"/>
              <w:rPr>
                <w:color w:val="000000" w:themeColor="text1"/>
              </w:rPr>
            </w:pPr>
          </w:p>
        </w:tc>
      </w:tr>
      <w:tr w:rsidR="009F4A54" w:rsidRPr="004A633E" w14:paraId="4F0CFB38" w14:textId="77777777" w:rsidTr="006E2A6D">
        <w:tc>
          <w:tcPr>
            <w:tcW w:w="2689" w:type="dxa"/>
            <w:gridSpan w:val="2"/>
          </w:tcPr>
          <w:p w14:paraId="6503AD08" w14:textId="77777777" w:rsidR="009F4A54" w:rsidRDefault="009F4A54" w:rsidP="002604D9">
            <w:pPr>
              <w:pStyle w:val="Tabletext"/>
            </w:pPr>
            <w:r>
              <w:t>Day -6</w:t>
            </w:r>
          </w:p>
        </w:tc>
        <w:tc>
          <w:tcPr>
            <w:tcW w:w="1559" w:type="dxa"/>
          </w:tcPr>
          <w:p w14:paraId="591203DE" w14:textId="77777777" w:rsidR="009F4A54" w:rsidRPr="004A633E" w:rsidRDefault="009F4A54" w:rsidP="002604D9">
            <w:pPr>
              <w:pStyle w:val="Tabletext"/>
            </w:pPr>
            <w:r w:rsidRPr="004A633E">
              <w:t>___ / ___ / ____</w:t>
            </w:r>
          </w:p>
        </w:tc>
        <w:tc>
          <w:tcPr>
            <w:tcW w:w="3118" w:type="dxa"/>
            <w:gridSpan w:val="2"/>
          </w:tcPr>
          <w:p w14:paraId="232B2E12" w14:textId="77777777" w:rsidR="009F4A54" w:rsidRPr="004A633E" w:rsidRDefault="009F4A54" w:rsidP="002604D9">
            <w:pPr>
              <w:pStyle w:val="Tabletext"/>
            </w:pPr>
          </w:p>
        </w:tc>
        <w:tc>
          <w:tcPr>
            <w:tcW w:w="1701" w:type="dxa"/>
            <w:gridSpan w:val="3"/>
          </w:tcPr>
          <w:p w14:paraId="4A933AE3" w14:textId="77777777" w:rsidR="00592EE5" w:rsidRPr="00592EE5" w:rsidRDefault="00592EE5" w:rsidP="000D1B5C">
            <w:pPr>
              <w:rPr>
                <w:lang w:eastAsia="en-AU"/>
              </w:rPr>
            </w:pPr>
          </w:p>
        </w:tc>
        <w:tc>
          <w:tcPr>
            <w:tcW w:w="2982" w:type="dxa"/>
            <w:gridSpan w:val="2"/>
          </w:tcPr>
          <w:p w14:paraId="0D46E1D9" w14:textId="77777777" w:rsidR="009F4A54" w:rsidRPr="00370DFE" w:rsidRDefault="009F4A54" w:rsidP="002604D9">
            <w:pPr>
              <w:pStyle w:val="Tabletext"/>
              <w:rPr>
                <w:color w:val="000000" w:themeColor="text1"/>
              </w:rPr>
            </w:pPr>
          </w:p>
        </w:tc>
        <w:tc>
          <w:tcPr>
            <w:tcW w:w="3544" w:type="dxa"/>
          </w:tcPr>
          <w:p w14:paraId="7352EAF7" w14:textId="77777777" w:rsidR="009F4A54" w:rsidRPr="00370DFE" w:rsidRDefault="009F4A54" w:rsidP="002604D9">
            <w:pPr>
              <w:pStyle w:val="Tabletext"/>
              <w:rPr>
                <w:color w:val="000000" w:themeColor="text1"/>
              </w:rPr>
            </w:pPr>
          </w:p>
        </w:tc>
      </w:tr>
      <w:tr w:rsidR="009F4A54" w:rsidRPr="004A633E" w14:paraId="2B94D302" w14:textId="77777777" w:rsidTr="006E2A6D">
        <w:tc>
          <w:tcPr>
            <w:tcW w:w="2689" w:type="dxa"/>
            <w:gridSpan w:val="2"/>
          </w:tcPr>
          <w:p w14:paraId="400E65FD" w14:textId="77777777" w:rsidR="009F4A54" w:rsidRDefault="009F4A54" w:rsidP="002604D9">
            <w:pPr>
              <w:pStyle w:val="Tabletext"/>
            </w:pPr>
            <w:r>
              <w:t>Day -7</w:t>
            </w:r>
          </w:p>
        </w:tc>
        <w:tc>
          <w:tcPr>
            <w:tcW w:w="1559" w:type="dxa"/>
          </w:tcPr>
          <w:p w14:paraId="036B822A" w14:textId="77777777" w:rsidR="009F4A54" w:rsidRPr="004A633E" w:rsidRDefault="009F4A54" w:rsidP="002604D9">
            <w:pPr>
              <w:pStyle w:val="Tabletext"/>
            </w:pPr>
            <w:r w:rsidRPr="004A633E">
              <w:t>___ / ___ / ____</w:t>
            </w:r>
          </w:p>
        </w:tc>
        <w:tc>
          <w:tcPr>
            <w:tcW w:w="3118" w:type="dxa"/>
            <w:gridSpan w:val="2"/>
          </w:tcPr>
          <w:p w14:paraId="4E6D4446" w14:textId="77777777" w:rsidR="009F4A54" w:rsidRPr="004A633E" w:rsidRDefault="009F4A54" w:rsidP="002604D9">
            <w:pPr>
              <w:pStyle w:val="Tabletext"/>
            </w:pPr>
          </w:p>
        </w:tc>
        <w:tc>
          <w:tcPr>
            <w:tcW w:w="1701" w:type="dxa"/>
            <w:gridSpan w:val="3"/>
          </w:tcPr>
          <w:p w14:paraId="50E1020D" w14:textId="77777777" w:rsidR="009F4A54" w:rsidRPr="00370DFE" w:rsidRDefault="009F4A54" w:rsidP="002604D9">
            <w:pPr>
              <w:pStyle w:val="Tabletext"/>
              <w:rPr>
                <w:color w:val="000000" w:themeColor="text1"/>
              </w:rPr>
            </w:pPr>
          </w:p>
        </w:tc>
        <w:tc>
          <w:tcPr>
            <w:tcW w:w="2982" w:type="dxa"/>
            <w:gridSpan w:val="2"/>
          </w:tcPr>
          <w:p w14:paraId="631897A5" w14:textId="77777777" w:rsidR="009F4A54" w:rsidRPr="00370DFE" w:rsidRDefault="009F4A54" w:rsidP="002604D9">
            <w:pPr>
              <w:pStyle w:val="Tabletext"/>
              <w:rPr>
                <w:color w:val="000000" w:themeColor="text1"/>
              </w:rPr>
            </w:pPr>
          </w:p>
        </w:tc>
        <w:tc>
          <w:tcPr>
            <w:tcW w:w="3544" w:type="dxa"/>
          </w:tcPr>
          <w:p w14:paraId="417E7680" w14:textId="77777777" w:rsidR="009F4A54" w:rsidRPr="00370DFE" w:rsidRDefault="009F4A54" w:rsidP="002604D9">
            <w:pPr>
              <w:pStyle w:val="Tabletext"/>
              <w:rPr>
                <w:color w:val="000000" w:themeColor="text1"/>
              </w:rPr>
            </w:pPr>
          </w:p>
        </w:tc>
      </w:tr>
    </w:tbl>
    <w:p w14:paraId="076FCAA6" w14:textId="43CDF3AB" w:rsidR="009F4A54" w:rsidRDefault="00E90A06" w:rsidP="009F4A54">
      <w:pPr>
        <w:pStyle w:val="Heading2"/>
      </w:pPr>
      <w:bookmarkStart w:id="13" w:name="_Toc235464879"/>
      <w:r>
        <w:lastRenderedPageBreak/>
        <w:t>14.</w:t>
      </w:r>
      <w:r>
        <w:tab/>
      </w:r>
      <w:r w:rsidR="009F4A54">
        <w:t>Contacts and local public health management</w:t>
      </w:r>
      <w:bookmarkEnd w:id="13"/>
    </w:p>
    <w:p w14:paraId="66BDEA64" w14:textId="77777777" w:rsidR="009F4A54" w:rsidRDefault="009F4A54" w:rsidP="000B11CD">
      <w:pPr>
        <w:pStyle w:val="Caption"/>
        <w:spacing w:after="0"/>
      </w:pPr>
      <w:r>
        <w:t xml:space="preserve">Risk classification and management should be aligned to the current CDNA Diphtheria </w:t>
      </w:r>
      <w:proofErr w:type="spellStart"/>
      <w:r>
        <w:t>SoNG</w:t>
      </w:r>
      <w:proofErr w:type="spellEnd"/>
      <w:r>
        <w:t xml:space="preserve"> and jurisdictional procedures. High-risk contacts may require testing, antibiotic prophylaxis, vaccination history review and exclusion from high-risk settings as locally directed.</w:t>
      </w:r>
    </w:p>
    <w:tbl>
      <w:tblPr>
        <w:tblStyle w:val="TableGridLight"/>
        <w:tblW w:w="15593" w:type="dxa"/>
        <w:tblLayout w:type="fixed"/>
        <w:tblCellMar>
          <w:top w:w="28" w:type="dxa"/>
          <w:bottom w:w="28" w:type="dxa"/>
        </w:tblCellMar>
        <w:tblLook w:val="04A0" w:firstRow="1" w:lastRow="0" w:firstColumn="1" w:lastColumn="0" w:noHBand="0" w:noVBand="1"/>
      </w:tblPr>
      <w:tblGrid>
        <w:gridCol w:w="3261"/>
        <w:gridCol w:w="2126"/>
        <w:gridCol w:w="1129"/>
        <w:gridCol w:w="1276"/>
        <w:gridCol w:w="1417"/>
        <w:gridCol w:w="2268"/>
        <w:gridCol w:w="4116"/>
      </w:tblGrid>
      <w:tr w:rsidR="009F4A54" w14:paraId="410F6280" w14:textId="77777777" w:rsidTr="000B11CD">
        <w:tc>
          <w:tcPr>
            <w:tcW w:w="3261" w:type="dxa"/>
            <w:shd w:val="clear" w:color="auto" w:fill="025F5D" w:themeFill="text2"/>
          </w:tcPr>
          <w:p w14:paraId="1ED5DEFD" w14:textId="77777777" w:rsidR="009F4A54" w:rsidRPr="0072339E" w:rsidRDefault="009F4A54" w:rsidP="00B73C8E">
            <w:pPr>
              <w:pStyle w:val="Tableheaderrowwhite"/>
            </w:pPr>
            <w:r w:rsidRPr="0072339E">
              <w:t>Contact details</w:t>
            </w:r>
          </w:p>
        </w:tc>
        <w:tc>
          <w:tcPr>
            <w:tcW w:w="3255" w:type="dxa"/>
            <w:gridSpan w:val="2"/>
            <w:shd w:val="clear" w:color="auto" w:fill="025F5D" w:themeFill="text2"/>
          </w:tcPr>
          <w:p w14:paraId="0DD84F87" w14:textId="77777777" w:rsidR="009F4A54" w:rsidRPr="0072339E" w:rsidRDefault="009F4A54" w:rsidP="00B73C8E">
            <w:pPr>
              <w:pStyle w:val="Tableheaderrowwhite"/>
            </w:pPr>
            <w:r w:rsidRPr="0072339E">
              <w:t xml:space="preserve">Contact </w:t>
            </w:r>
            <w:r>
              <w:t>type/setting</w:t>
            </w:r>
          </w:p>
        </w:tc>
        <w:tc>
          <w:tcPr>
            <w:tcW w:w="1276" w:type="dxa"/>
            <w:shd w:val="clear" w:color="auto" w:fill="025F5D" w:themeFill="text2"/>
          </w:tcPr>
          <w:p w14:paraId="3E6FA9B0" w14:textId="77777777" w:rsidR="009F4A54" w:rsidRPr="0072339E" w:rsidRDefault="009F4A54" w:rsidP="00B73C8E">
            <w:pPr>
              <w:pStyle w:val="Tableheaderrowwhite"/>
            </w:pPr>
            <w:r w:rsidRPr="0072339E">
              <w:t>Symptoms?</w:t>
            </w:r>
          </w:p>
        </w:tc>
        <w:tc>
          <w:tcPr>
            <w:tcW w:w="1417" w:type="dxa"/>
            <w:shd w:val="clear" w:color="auto" w:fill="025F5D" w:themeFill="text2"/>
          </w:tcPr>
          <w:p w14:paraId="5CCD8EE4" w14:textId="77777777" w:rsidR="009F4A54" w:rsidRPr="0072339E" w:rsidRDefault="009F4A54" w:rsidP="00B73C8E">
            <w:pPr>
              <w:pStyle w:val="Tableheaderrowwhite"/>
            </w:pPr>
            <w:r w:rsidRPr="0072339E">
              <w:t>Risk level</w:t>
            </w:r>
          </w:p>
        </w:tc>
        <w:tc>
          <w:tcPr>
            <w:tcW w:w="2268" w:type="dxa"/>
            <w:shd w:val="clear" w:color="auto" w:fill="025F5D" w:themeFill="text2"/>
          </w:tcPr>
          <w:p w14:paraId="54EFA562" w14:textId="77777777" w:rsidR="009F4A54" w:rsidRPr="0072339E" w:rsidRDefault="009F4A54" w:rsidP="00B73C8E">
            <w:pPr>
              <w:pStyle w:val="Tableheaderrowwhite"/>
            </w:pPr>
            <w:r>
              <w:t>Location (suburb)</w:t>
            </w:r>
          </w:p>
        </w:tc>
        <w:tc>
          <w:tcPr>
            <w:tcW w:w="4116" w:type="dxa"/>
            <w:shd w:val="clear" w:color="auto" w:fill="025F5D" w:themeFill="text2"/>
          </w:tcPr>
          <w:p w14:paraId="08A8714E" w14:textId="77777777" w:rsidR="009F4A54" w:rsidRPr="0072339E" w:rsidRDefault="009F4A54" w:rsidP="00B73C8E">
            <w:pPr>
              <w:pStyle w:val="Tableheaderrowwhite"/>
            </w:pPr>
            <w:r w:rsidRPr="0072339E">
              <w:t>Management notes</w:t>
            </w:r>
          </w:p>
        </w:tc>
      </w:tr>
      <w:tr w:rsidR="009F4A54" w14:paraId="3E7EEF93" w14:textId="77777777" w:rsidTr="000B11CD">
        <w:tc>
          <w:tcPr>
            <w:tcW w:w="3261" w:type="dxa"/>
          </w:tcPr>
          <w:p w14:paraId="45E4AF12" w14:textId="6D1C2149" w:rsidR="009F4A54" w:rsidRPr="0072339E" w:rsidRDefault="009F4A54" w:rsidP="00B73C8E">
            <w:pPr>
              <w:pStyle w:val="Tabletext"/>
            </w:pPr>
            <w:r w:rsidRPr="0072339E">
              <w:t>Name:</w:t>
            </w:r>
          </w:p>
        </w:tc>
        <w:tc>
          <w:tcPr>
            <w:tcW w:w="3255" w:type="dxa"/>
            <w:gridSpan w:val="2"/>
            <w:vMerge w:val="restart"/>
          </w:tcPr>
          <w:p w14:paraId="711D18EE"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Household </w:t>
            </w:r>
          </w:p>
          <w:p w14:paraId="04526909"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Community</w:t>
            </w:r>
            <w:r>
              <w:t xml:space="preserve"> </w:t>
            </w:r>
            <w:r w:rsidRPr="00747747">
              <w:t>/</w:t>
            </w:r>
            <w:r>
              <w:t xml:space="preserve"> </w:t>
            </w:r>
            <w:r w:rsidRPr="00747747">
              <w:t xml:space="preserve">social gathering  </w:t>
            </w:r>
          </w:p>
          <w:p w14:paraId="68943A6F"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Shared residential</w:t>
            </w:r>
            <w:r>
              <w:t xml:space="preserve"> </w:t>
            </w:r>
            <w:r w:rsidRPr="00747747">
              <w:t>/</w:t>
            </w:r>
            <w:r>
              <w:t xml:space="preserve"> </w:t>
            </w:r>
            <w:r w:rsidRPr="00747747">
              <w:t>hospital ward</w:t>
            </w:r>
          </w:p>
          <w:p w14:paraId="1992AF0F"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Healthcare worker  </w:t>
            </w:r>
          </w:p>
          <w:p w14:paraId="2B529A2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Education</w:t>
            </w:r>
            <w:r>
              <w:t xml:space="preserve"> </w:t>
            </w:r>
            <w:r w:rsidRPr="00747747">
              <w:t>/</w:t>
            </w:r>
            <w:r>
              <w:t xml:space="preserve"> </w:t>
            </w:r>
            <w:r w:rsidRPr="00747747">
              <w:t xml:space="preserve">childcare  </w:t>
            </w:r>
          </w:p>
          <w:p w14:paraId="1AF0C3DB"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Other</w:t>
            </w:r>
          </w:p>
        </w:tc>
        <w:tc>
          <w:tcPr>
            <w:tcW w:w="1276" w:type="dxa"/>
            <w:vMerge w:val="restart"/>
          </w:tcPr>
          <w:p w14:paraId="21965B70"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Yes  </w:t>
            </w:r>
          </w:p>
          <w:p w14:paraId="203E97FA"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No  </w:t>
            </w:r>
          </w:p>
          <w:p w14:paraId="1C5925D1"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1417" w:type="dxa"/>
            <w:vMerge w:val="restart"/>
          </w:tcPr>
          <w:p w14:paraId="230C8E2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High  </w:t>
            </w:r>
          </w:p>
          <w:p w14:paraId="33B6561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Low  </w:t>
            </w:r>
          </w:p>
          <w:p w14:paraId="7511AE15"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2268" w:type="dxa"/>
            <w:vMerge w:val="restart"/>
          </w:tcPr>
          <w:p w14:paraId="425053E4" w14:textId="77777777" w:rsidR="009F4A54" w:rsidRPr="0072339E" w:rsidRDefault="009F4A54" w:rsidP="00B73C8E">
            <w:pPr>
              <w:pStyle w:val="Tabletext"/>
            </w:pPr>
          </w:p>
        </w:tc>
        <w:tc>
          <w:tcPr>
            <w:tcW w:w="4116" w:type="dxa"/>
            <w:vMerge w:val="restart"/>
          </w:tcPr>
          <w:p w14:paraId="1EAF19D6" w14:textId="77777777" w:rsidR="009F4A54" w:rsidRPr="0072339E" w:rsidRDefault="009F4A54" w:rsidP="00B73C8E">
            <w:pPr>
              <w:pStyle w:val="Tabletext"/>
            </w:pPr>
          </w:p>
        </w:tc>
      </w:tr>
      <w:tr w:rsidR="009F4A54" w14:paraId="4422DF16" w14:textId="77777777" w:rsidTr="000B11CD">
        <w:tc>
          <w:tcPr>
            <w:tcW w:w="3261" w:type="dxa"/>
          </w:tcPr>
          <w:p w14:paraId="26B9A329" w14:textId="77777777" w:rsidR="009F4A54" w:rsidRPr="0072339E" w:rsidRDefault="009F4A54" w:rsidP="00B73C8E">
            <w:pPr>
              <w:pStyle w:val="Tabletext"/>
            </w:pPr>
            <w:r w:rsidRPr="0072339E">
              <w:t>Phone:</w:t>
            </w:r>
          </w:p>
        </w:tc>
        <w:tc>
          <w:tcPr>
            <w:tcW w:w="3255" w:type="dxa"/>
            <w:gridSpan w:val="2"/>
            <w:vMerge/>
          </w:tcPr>
          <w:p w14:paraId="3AB51DAF" w14:textId="77777777" w:rsidR="009F4A54" w:rsidRPr="00747747" w:rsidRDefault="009F4A54" w:rsidP="00B73C8E">
            <w:pPr>
              <w:pStyle w:val="Tabletext"/>
            </w:pPr>
          </w:p>
        </w:tc>
        <w:tc>
          <w:tcPr>
            <w:tcW w:w="1276" w:type="dxa"/>
            <w:vMerge/>
          </w:tcPr>
          <w:p w14:paraId="5140887B" w14:textId="77777777" w:rsidR="009F4A54" w:rsidRPr="00747747" w:rsidRDefault="009F4A54" w:rsidP="00B73C8E">
            <w:pPr>
              <w:pStyle w:val="Tabletext"/>
            </w:pPr>
          </w:p>
        </w:tc>
        <w:tc>
          <w:tcPr>
            <w:tcW w:w="1417" w:type="dxa"/>
            <w:vMerge/>
          </w:tcPr>
          <w:p w14:paraId="33C0C295" w14:textId="77777777" w:rsidR="009F4A54" w:rsidRPr="00747747" w:rsidRDefault="009F4A54" w:rsidP="00B73C8E">
            <w:pPr>
              <w:pStyle w:val="Tabletext"/>
            </w:pPr>
          </w:p>
        </w:tc>
        <w:tc>
          <w:tcPr>
            <w:tcW w:w="2268" w:type="dxa"/>
            <w:vMerge/>
          </w:tcPr>
          <w:p w14:paraId="04F59730" w14:textId="77777777" w:rsidR="009F4A54" w:rsidRPr="0072339E" w:rsidRDefault="009F4A54" w:rsidP="00B73C8E">
            <w:pPr>
              <w:pStyle w:val="Tabletext"/>
            </w:pPr>
          </w:p>
        </w:tc>
        <w:tc>
          <w:tcPr>
            <w:tcW w:w="4116" w:type="dxa"/>
            <w:vMerge/>
          </w:tcPr>
          <w:p w14:paraId="5CB5C3BC" w14:textId="77777777" w:rsidR="009F4A54" w:rsidRPr="0072339E" w:rsidRDefault="009F4A54" w:rsidP="00B73C8E">
            <w:pPr>
              <w:pStyle w:val="Tabletext"/>
            </w:pPr>
          </w:p>
        </w:tc>
      </w:tr>
      <w:tr w:rsidR="009F4A54" w14:paraId="05C00E6E" w14:textId="77777777" w:rsidTr="000B11CD">
        <w:tc>
          <w:tcPr>
            <w:tcW w:w="3261" w:type="dxa"/>
          </w:tcPr>
          <w:p w14:paraId="08D51607" w14:textId="77777777" w:rsidR="009F4A54" w:rsidRPr="0072339E" w:rsidRDefault="009F4A54" w:rsidP="00B73C8E">
            <w:pPr>
              <w:pStyle w:val="Tabletext"/>
            </w:pPr>
            <w:r w:rsidRPr="0072339E">
              <w:t>Email:</w:t>
            </w:r>
          </w:p>
        </w:tc>
        <w:tc>
          <w:tcPr>
            <w:tcW w:w="3255" w:type="dxa"/>
            <w:gridSpan w:val="2"/>
            <w:vMerge/>
          </w:tcPr>
          <w:p w14:paraId="71BAC582" w14:textId="77777777" w:rsidR="009F4A54" w:rsidRPr="00747747" w:rsidRDefault="009F4A54" w:rsidP="00B73C8E">
            <w:pPr>
              <w:pStyle w:val="Tabletext"/>
            </w:pPr>
          </w:p>
        </w:tc>
        <w:tc>
          <w:tcPr>
            <w:tcW w:w="1276" w:type="dxa"/>
            <w:vMerge/>
          </w:tcPr>
          <w:p w14:paraId="25380A8F" w14:textId="77777777" w:rsidR="009F4A54" w:rsidRPr="00747747" w:rsidRDefault="009F4A54" w:rsidP="00B73C8E">
            <w:pPr>
              <w:pStyle w:val="Tabletext"/>
            </w:pPr>
          </w:p>
        </w:tc>
        <w:tc>
          <w:tcPr>
            <w:tcW w:w="1417" w:type="dxa"/>
            <w:vMerge/>
          </w:tcPr>
          <w:p w14:paraId="71F9CD03" w14:textId="77777777" w:rsidR="009F4A54" w:rsidRPr="00747747" w:rsidRDefault="009F4A54" w:rsidP="00B73C8E">
            <w:pPr>
              <w:pStyle w:val="Tabletext"/>
            </w:pPr>
          </w:p>
        </w:tc>
        <w:tc>
          <w:tcPr>
            <w:tcW w:w="2268" w:type="dxa"/>
            <w:vMerge/>
          </w:tcPr>
          <w:p w14:paraId="173AEDB8" w14:textId="77777777" w:rsidR="009F4A54" w:rsidRPr="0072339E" w:rsidRDefault="009F4A54" w:rsidP="00B73C8E">
            <w:pPr>
              <w:pStyle w:val="Tabletext"/>
            </w:pPr>
          </w:p>
        </w:tc>
        <w:tc>
          <w:tcPr>
            <w:tcW w:w="4116" w:type="dxa"/>
            <w:vMerge/>
          </w:tcPr>
          <w:p w14:paraId="4ABE689C" w14:textId="77777777" w:rsidR="009F4A54" w:rsidRPr="0072339E" w:rsidRDefault="009F4A54" w:rsidP="00B73C8E">
            <w:pPr>
              <w:pStyle w:val="Tabletext"/>
            </w:pPr>
          </w:p>
        </w:tc>
      </w:tr>
      <w:tr w:rsidR="009F4A54" w14:paraId="57F66458" w14:textId="77777777" w:rsidTr="000B11CD">
        <w:tc>
          <w:tcPr>
            <w:tcW w:w="3261" w:type="dxa"/>
          </w:tcPr>
          <w:p w14:paraId="07EA0159" w14:textId="3450EF4F" w:rsidR="009F4A54" w:rsidRPr="0072339E" w:rsidRDefault="009F4A54" w:rsidP="00B73C8E">
            <w:pPr>
              <w:pStyle w:val="Tabletext"/>
            </w:pPr>
            <w:r w:rsidRPr="0072339E">
              <w:t>Name:</w:t>
            </w:r>
          </w:p>
        </w:tc>
        <w:tc>
          <w:tcPr>
            <w:tcW w:w="3255" w:type="dxa"/>
            <w:gridSpan w:val="2"/>
            <w:vMerge w:val="restart"/>
          </w:tcPr>
          <w:p w14:paraId="37427066"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Household </w:t>
            </w:r>
          </w:p>
          <w:p w14:paraId="0ADED452"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Community</w:t>
            </w:r>
            <w:r>
              <w:t xml:space="preserve"> </w:t>
            </w:r>
            <w:r w:rsidRPr="00747747">
              <w:t>/</w:t>
            </w:r>
            <w:r>
              <w:t xml:space="preserve"> </w:t>
            </w:r>
            <w:r w:rsidRPr="00747747">
              <w:t xml:space="preserve">social gathering  </w:t>
            </w:r>
          </w:p>
          <w:p w14:paraId="21840A69"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Shared residential</w:t>
            </w:r>
            <w:r>
              <w:t xml:space="preserve"> </w:t>
            </w:r>
            <w:r w:rsidRPr="00747747">
              <w:t>/</w:t>
            </w:r>
            <w:r>
              <w:t xml:space="preserve"> </w:t>
            </w:r>
            <w:r w:rsidRPr="00747747">
              <w:t>hospital ward</w:t>
            </w:r>
          </w:p>
          <w:p w14:paraId="61900F9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Healthcare worker  </w:t>
            </w:r>
          </w:p>
          <w:p w14:paraId="6EB335EC"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Education</w:t>
            </w:r>
            <w:r>
              <w:t xml:space="preserve"> </w:t>
            </w:r>
            <w:r w:rsidRPr="00747747">
              <w:t>/</w:t>
            </w:r>
            <w:r>
              <w:t xml:space="preserve"> </w:t>
            </w:r>
            <w:r w:rsidRPr="00747747">
              <w:t xml:space="preserve">childcare  </w:t>
            </w:r>
          </w:p>
          <w:p w14:paraId="6C289AAA"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Other</w:t>
            </w:r>
          </w:p>
        </w:tc>
        <w:tc>
          <w:tcPr>
            <w:tcW w:w="1276" w:type="dxa"/>
            <w:vMerge w:val="restart"/>
          </w:tcPr>
          <w:p w14:paraId="6CC25661"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Yes  </w:t>
            </w:r>
          </w:p>
          <w:p w14:paraId="7678B35B"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No  </w:t>
            </w:r>
          </w:p>
          <w:p w14:paraId="0F85AE76"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1417" w:type="dxa"/>
            <w:vMerge w:val="restart"/>
          </w:tcPr>
          <w:p w14:paraId="168296D9"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High  </w:t>
            </w:r>
          </w:p>
          <w:p w14:paraId="2AE1BC3B"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Low  </w:t>
            </w:r>
          </w:p>
          <w:p w14:paraId="30FEDC2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2268" w:type="dxa"/>
            <w:vMerge w:val="restart"/>
          </w:tcPr>
          <w:p w14:paraId="3C50B144" w14:textId="77777777" w:rsidR="009F4A54" w:rsidRPr="0072339E" w:rsidRDefault="009F4A54" w:rsidP="00B73C8E">
            <w:pPr>
              <w:pStyle w:val="Tabletext"/>
            </w:pPr>
          </w:p>
        </w:tc>
        <w:tc>
          <w:tcPr>
            <w:tcW w:w="4116" w:type="dxa"/>
            <w:vMerge w:val="restart"/>
          </w:tcPr>
          <w:p w14:paraId="7EAD4328" w14:textId="77777777" w:rsidR="009F4A54" w:rsidRPr="0072339E" w:rsidRDefault="009F4A54" w:rsidP="00B73C8E">
            <w:pPr>
              <w:pStyle w:val="Tabletext"/>
            </w:pPr>
          </w:p>
        </w:tc>
      </w:tr>
      <w:tr w:rsidR="009F4A54" w14:paraId="32B47225" w14:textId="77777777" w:rsidTr="000B11CD">
        <w:tc>
          <w:tcPr>
            <w:tcW w:w="3261" w:type="dxa"/>
          </w:tcPr>
          <w:p w14:paraId="227465E7" w14:textId="77777777" w:rsidR="009F4A54" w:rsidRPr="0072339E" w:rsidRDefault="009F4A54" w:rsidP="00B73C8E">
            <w:pPr>
              <w:pStyle w:val="Tabletext"/>
            </w:pPr>
            <w:r w:rsidRPr="0072339E">
              <w:t>Phone:</w:t>
            </w:r>
          </w:p>
        </w:tc>
        <w:tc>
          <w:tcPr>
            <w:tcW w:w="3255" w:type="dxa"/>
            <w:gridSpan w:val="2"/>
            <w:vMerge/>
          </w:tcPr>
          <w:p w14:paraId="667611E7" w14:textId="77777777" w:rsidR="009F4A54" w:rsidRPr="00747747" w:rsidRDefault="009F4A54" w:rsidP="00B73C8E">
            <w:pPr>
              <w:pStyle w:val="Tabletext"/>
            </w:pPr>
          </w:p>
        </w:tc>
        <w:tc>
          <w:tcPr>
            <w:tcW w:w="1276" w:type="dxa"/>
            <w:vMerge/>
          </w:tcPr>
          <w:p w14:paraId="5A99B397" w14:textId="77777777" w:rsidR="009F4A54" w:rsidRPr="00747747" w:rsidRDefault="009F4A54" w:rsidP="00B73C8E">
            <w:pPr>
              <w:pStyle w:val="Tabletext"/>
            </w:pPr>
          </w:p>
        </w:tc>
        <w:tc>
          <w:tcPr>
            <w:tcW w:w="1417" w:type="dxa"/>
            <w:vMerge/>
          </w:tcPr>
          <w:p w14:paraId="558B9E8A" w14:textId="77777777" w:rsidR="009F4A54" w:rsidRPr="00747747" w:rsidRDefault="009F4A54" w:rsidP="00B73C8E">
            <w:pPr>
              <w:pStyle w:val="Tabletext"/>
            </w:pPr>
          </w:p>
        </w:tc>
        <w:tc>
          <w:tcPr>
            <w:tcW w:w="2268" w:type="dxa"/>
            <w:vMerge/>
          </w:tcPr>
          <w:p w14:paraId="684E098B" w14:textId="77777777" w:rsidR="009F4A54" w:rsidRPr="0072339E" w:rsidRDefault="009F4A54" w:rsidP="00B73C8E">
            <w:pPr>
              <w:pStyle w:val="Tabletext"/>
            </w:pPr>
          </w:p>
        </w:tc>
        <w:tc>
          <w:tcPr>
            <w:tcW w:w="4116" w:type="dxa"/>
            <w:vMerge/>
          </w:tcPr>
          <w:p w14:paraId="14D10B8A" w14:textId="77777777" w:rsidR="009F4A54" w:rsidRPr="0072339E" w:rsidRDefault="009F4A54" w:rsidP="00B73C8E">
            <w:pPr>
              <w:pStyle w:val="Tabletext"/>
            </w:pPr>
          </w:p>
        </w:tc>
      </w:tr>
      <w:tr w:rsidR="009F4A54" w14:paraId="12E04E36" w14:textId="77777777" w:rsidTr="000B11CD">
        <w:tc>
          <w:tcPr>
            <w:tcW w:w="3261" w:type="dxa"/>
          </w:tcPr>
          <w:p w14:paraId="4F8BB415" w14:textId="77777777" w:rsidR="009F4A54" w:rsidRPr="0072339E" w:rsidRDefault="009F4A54" w:rsidP="00B73C8E">
            <w:pPr>
              <w:pStyle w:val="Tabletext"/>
            </w:pPr>
            <w:r w:rsidRPr="0072339E">
              <w:t>Email:</w:t>
            </w:r>
          </w:p>
        </w:tc>
        <w:tc>
          <w:tcPr>
            <w:tcW w:w="3255" w:type="dxa"/>
            <w:gridSpan w:val="2"/>
            <w:vMerge/>
          </w:tcPr>
          <w:p w14:paraId="3D885DC6" w14:textId="77777777" w:rsidR="009F4A54" w:rsidRPr="00747747" w:rsidRDefault="009F4A54" w:rsidP="00B73C8E">
            <w:pPr>
              <w:pStyle w:val="Tabletext"/>
            </w:pPr>
          </w:p>
        </w:tc>
        <w:tc>
          <w:tcPr>
            <w:tcW w:w="1276" w:type="dxa"/>
            <w:vMerge/>
          </w:tcPr>
          <w:p w14:paraId="33824E18" w14:textId="77777777" w:rsidR="009F4A54" w:rsidRPr="00747747" w:rsidRDefault="009F4A54" w:rsidP="00B73C8E">
            <w:pPr>
              <w:pStyle w:val="Tabletext"/>
            </w:pPr>
          </w:p>
        </w:tc>
        <w:tc>
          <w:tcPr>
            <w:tcW w:w="1417" w:type="dxa"/>
            <w:vMerge/>
          </w:tcPr>
          <w:p w14:paraId="28FACE67" w14:textId="77777777" w:rsidR="009F4A54" w:rsidRPr="00747747" w:rsidRDefault="009F4A54" w:rsidP="00B73C8E">
            <w:pPr>
              <w:pStyle w:val="Tabletext"/>
            </w:pPr>
          </w:p>
        </w:tc>
        <w:tc>
          <w:tcPr>
            <w:tcW w:w="2268" w:type="dxa"/>
            <w:vMerge/>
          </w:tcPr>
          <w:p w14:paraId="38CD1D89" w14:textId="77777777" w:rsidR="009F4A54" w:rsidRPr="0072339E" w:rsidRDefault="009F4A54" w:rsidP="00B73C8E">
            <w:pPr>
              <w:pStyle w:val="Tabletext"/>
            </w:pPr>
          </w:p>
        </w:tc>
        <w:tc>
          <w:tcPr>
            <w:tcW w:w="4116" w:type="dxa"/>
            <w:vMerge/>
          </w:tcPr>
          <w:p w14:paraId="2FF2DBA0" w14:textId="77777777" w:rsidR="009F4A54" w:rsidRPr="0072339E" w:rsidRDefault="009F4A54" w:rsidP="00B73C8E">
            <w:pPr>
              <w:pStyle w:val="Tabletext"/>
            </w:pPr>
          </w:p>
        </w:tc>
      </w:tr>
      <w:tr w:rsidR="009F4A54" w14:paraId="053AA9CE" w14:textId="77777777" w:rsidTr="000B11CD">
        <w:tc>
          <w:tcPr>
            <w:tcW w:w="3261" w:type="dxa"/>
          </w:tcPr>
          <w:p w14:paraId="282B0818" w14:textId="3A825635" w:rsidR="009F4A54" w:rsidRPr="0072339E" w:rsidRDefault="009F4A54" w:rsidP="00B73C8E">
            <w:pPr>
              <w:pStyle w:val="Tabletext"/>
            </w:pPr>
            <w:r w:rsidRPr="0072339E">
              <w:t>Name:</w:t>
            </w:r>
          </w:p>
        </w:tc>
        <w:tc>
          <w:tcPr>
            <w:tcW w:w="3255" w:type="dxa"/>
            <w:gridSpan w:val="2"/>
            <w:vMerge w:val="restart"/>
          </w:tcPr>
          <w:p w14:paraId="15E25A43"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Household </w:t>
            </w:r>
          </w:p>
          <w:p w14:paraId="27AD7224"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Community</w:t>
            </w:r>
            <w:r>
              <w:t xml:space="preserve"> </w:t>
            </w:r>
            <w:r w:rsidRPr="00747747">
              <w:t>/</w:t>
            </w:r>
            <w:r>
              <w:t xml:space="preserve"> </w:t>
            </w:r>
            <w:r w:rsidRPr="00747747">
              <w:t xml:space="preserve">social gathering  </w:t>
            </w:r>
          </w:p>
          <w:p w14:paraId="44009297"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Shared residential</w:t>
            </w:r>
            <w:r>
              <w:t xml:space="preserve"> </w:t>
            </w:r>
            <w:r w:rsidRPr="00747747">
              <w:t>/</w:t>
            </w:r>
            <w:r>
              <w:t xml:space="preserve"> </w:t>
            </w:r>
            <w:r w:rsidRPr="00747747">
              <w:t>hospital ward</w:t>
            </w:r>
          </w:p>
          <w:p w14:paraId="65047795"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Healthcare worker  </w:t>
            </w:r>
          </w:p>
          <w:p w14:paraId="776C68F7"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Education</w:t>
            </w:r>
            <w:r>
              <w:t xml:space="preserve"> </w:t>
            </w:r>
            <w:r w:rsidRPr="00747747">
              <w:t>/</w:t>
            </w:r>
            <w:r>
              <w:t xml:space="preserve"> </w:t>
            </w:r>
            <w:r w:rsidRPr="00747747">
              <w:t xml:space="preserve">childcare  </w:t>
            </w:r>
          </w:p>
          <w:p w14:paraId="1503C3C5"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Other</w:t>
            </w:r>
          </w:p>
        </w:tc>
        <w:tc>
          <w:tcPr>
            <w:tcW w:w="1276" w:type="dxa"/>
            <w:vMerge w:val="restart"/>
          </w:tcPr>
          <w:p w14:paraId="4C7A0FBE"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Yes  </w:t>
            </w:r>
          </w:p>
          <w:p w14:paraId="01BAC830"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No  </w:t>
            </w:r>
          </w:p>
          <w:p w14:paraId="759E9CF2"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1417" w:type="dxa"/>
            <w:vMerge w:val="restart"/>
          </w:tcPr>
          <w:p w14:paraId="60F7E301"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High  </w:t>
            </w:r>
          </w:p>
          <w:p w14:paraId="20CC8E4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Low  </w:t>
            </w:r>
          </w:p>
          <w:p w14:paraId="627B2FBA"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2268" w:type="dxa"/>
            <w:vMerge w:val="restart"/>
          </w:tcPr>
          <w:p w14:paraId="2AE2EF07" w14:textId="77777777" w:rsidR="009F4A54" w:rsidRPr="0072339E" w:rsidRDefault="009F4A54" w:rsidP="00B73C8E">
            <w:pPr>
              <w:pStyle w:val="Tabletext"/>
            </w:pPr>
          </w:p>
        </w:tc>
        <w:tc>
          <w:tcPr>
            <w:tcW w:w="4116" w:type="dxa"/>
            <w:vMerge w:val="restart"/>
          </w:tcPr>
          <w:p w14:paraId="5EF8AE11" w14:textId="77777777" w:rsidR="009F4A54" w:rsidRPr="0072339E" w:rsidRDefault="009F4A54" w:rsidP="00B73C8E">
            <w:pPr>
              <w:pStyle w:val="Tabletext"/>
            </w:pPr>
          </w:p>
        </w:tc>
      </w:tr>
      <w:tr w:rsidR="009F4A54" w14:paraId="77287F95" w14:textId="77777777" w:rsidTr="000B11CD">
        <w:tc>
          <w:tcPr>
            <w:tcW w:w="3261" w:type="dxa"/>
          </w:tcPr>
          <w:p w14:paraId="3690FF54" w14:textId="77777777" w:rsidR="009F4A54" w:rsidRPr="0072339E" w:rsidRDefault="009F4A54" w:rsidP="00B73C8E">
            <w:pPr>
              <w:pStyle w:val="Tabletext"/>
            </w:pPr>
            <w:r w:rsidRPr="0072339E">
              <w:t>Phone:</w:t>
            </w:r>
          </w:p>
        </w:tc>
        <w:tc>
          <w:tcPr>
            <w:tcW w:w="3255" w:type="dxa"/>
            <w:gridSpan w:val="2"/>
            <w:vMerge/>
          </w:tcPr>
          <w:p w14:paraId="73A01BE5" w14:textId="77777777" w:rsidR="009F4A54" w:rsidRPr="0072339E" w:rsidRDefault="009F4A54" w:rsidP="00B73C8E">
            <w:pPr>
              <w:pStyle w:val="Tabletext"/>
            </w:pPr>
          </w:p>
        </w:tc>
        <w:tc>
          <w:tcPr>
            <w:tcW w:w="1276" w:type="dxa"/>
            <w:vMerge/>
          </w:tcPr>
          <w:p w14:paraId="605B0CFC" w14:textId="77777777" w:rsidR="009F4A54" w:rsidRPr="0072339E" w:rsidRDefault="009F4A54" w:rsidP="00B73C8E">
            <w:pPr>
              <w:pStyle w:val="Tabletext"/>
            </w:pPr>
          </w:p>
        </w:tc>
        <w:tc>
          <w:tcPr>
            <w:tcW w:w="1417" w:type="dxa"/>
            <w:vMerge/>
          </w:tcPr>
          <w:p w14:paraId="200E15DC" w14:textId="77777777" w:rsidR="009F4A54" w:rsidRPr="0072339E" w:rsidRDefault="009F4A54" w:rsidP="00B73C8E">
            <w:pPr>
              <w:pStyle w:val="Tabletext"/>
            </w:pPr>
          </w:p>
        </w:tc>
        <w:tc>
          <w:tcPr>
            <w:tcW w:w="2268" w:type="dxa"/>
            <w:vMerge/>
          </w:tcPr>
          <w:p w14:paraId="57696B7E" w14:textId="77777777" w:rsidR="009F4A54" w:rsidRPr="0072339E" w:rsidRDefault="009F4A54" w:rsidP="00B73C8E">
            <w:pPr>
              <w:pStyle w:val="Tabletext"/>
            </w:pPr>
          </w:p>
        </w:tc>
        <w:tc>
          <w:tcPr>
            <w:tcW w:w="4116" w:type="dxa"/>
            <w:vMerge/>
          </w:tcPr>
          <w:p w14:paraId="024DA10F" w14:textId="77777777" w:rsidR="009F4A54" w:rsidRPr="0072339E" w:rsidRDefault="009F4A54" w:rsidP="00B73C8E">
            <w:pPr>
              <w:pStyle w:val="Tabletext"/>
            </w:pPr>
          </w:p>
        </w:tc>
      </w:tr>
      <w:tr w:rsidR="009F4A54" w14:paraId="20B9F38F" w14:textId="77777777" w:rsidTr="000B11CD">
        <w:tc>
          <w:tcPr>
            <w:tcW w:w="3261" w:type="dxa"/>
          </w:tcPr>
          <w:p w14:paraId="67B36DBE" w14:textId="77777777" w:rsidR="009F4A54" w:rsidRPr="0072339E" w:rsidRDefault="009F4A54" w:rsidP="00B73C8E">
            <w:pPr>
              <w:pStyle w:val="Tabletext"/>
            </w:pPr>
            <w:r w:rsidRPr="0072339E">
              <w:t>Email:</w:t>
            </w:r>
          </w:p>
        </w:tc>
        <w:tc>
          <w:tcPr>
            <w:tcW w:w="3255" w:type="dxa"/>
            <w:gridSpan w:val="2"/>
            <w:vMerge/>
          </w:tcPr>
          <w:p w14:paraId="6985F11B" w14:textId="77777777" w:rsidR="009F4A54" w:rsidRPr="0072339E" w:rsidRDefault="009F4A54" w:rsidP="00B73C8E">
            <w:pPr>
              <w:pStyle w:val="Tabletext"/>
            </w:pPr>
          </w:p>
        </w:tc>
        <w:tc>
          <w:tcPr>
            <w:tcW w:w="1276" w:type="dxa"/>
            <w:vMerge/>
          </w:tcPr>
          <w:p w14:paraId="527F85E7" w14:textId="77777777" w:rsidR="009F4A54" w:rsidRPr="0072339E" w:rsidRDefault="009F4A54" w:rsidP="00B73C8E">
            <w:pPr>
              <w:pStyle w:val="Tabletext"/>
            </w:pPr>
          </w:p>
        </w:tc>
        <w:tc>
          <w:tcPr>
            <w:tcW w:w="1417" w:type="dxa"/>
            <w:vMerge/>
          </w:tcPr>
          <w:p w14:paraId="0140DABE" w14:textId="77777777" w:rsidR="009F4A54" w:rsidRPr="0072339E" w:rsidRDefault="009F4A54" w:rsidP="00B73C8E">
            <w:pPr>
              <w:pStyle w:val="Tabletext"/>
            </w:pPr>
          </w:p>
        </w:tc>
        <w:tc>
          <w:tcPr>
            <w:tcW w:w="2268" w:type="dxa"/>
            <w:vMerge/>
          </w:tcPr>
          <w:p w14:paraId="30146D1D" w14:textId="77777777" w:rsidR="009F4A54" w:rsidRPr="0072339E" w:rsidRDefault="009F4A54" w:rsidP="00B73C8E">
            <w:pPr>
              <w:pStyle w:val="Tabletext"/>
            </w:pPr>
          </w:p>
        </w:tc>
        <w:tc>
          <w:tcPr>
            <w:tcW w:w="4116" w:type="dxa"/>
            <w:vMerge/>
          </w:tcPr>
          <w:p w14:paraId="1AAAACF5" w14:textId="77777777" w:rsidR="009F4A54" w:rsidRPr="0072339E" w:rsidRDefault="009F4A54" w:rsidP="00B73C8E">
            <w:pPr>
              <w:pStyle w:val="Tabletext"/>
            </w:pPr>
          </w:p>
        </w:tc>
      </w:tr>
      <w:tr w:rsidR="009F4A54" w14:paraId="69C1EEE3" w14:textId="77777777" w:rsidTr="000B11CD">
        <w:tc>
          <w:tcPr>
            <w:tcW w:w="3261" w:type="dxa"/>
          </w:tcPr>
          <w:p w14:paraId="4EB7805E" w14:textId="0BA874E4" w:rsidR="009F4A54" w:rsidRPr="0072339E" w:rsidRDefault="009F4A54" w:rsidP="00B73C8E">
            <w:pPr>
              <w:pStyle w:val="Tabletext"/>
            </w:pPr>
            <w:r w:rsidRPr="0072339E">
              <w:t>Name:</w:t>
            </w:r>
          </w:p>
        </w:tc>
        <w:tc>
          <w:tcPr>
            <w:tcW w:w="3255" w:type="dxa"/>
            <w:gridSpan w:val="2"/>
            <w:vMerge w:val="restart"/>
          </w:tcPr>
          <w:p w14:paraId="70C47F62"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Household </w:t>
            </w:r>
          </w:p>
          <w:p w14:paraId="3D57C40B"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Community</w:t>
            </w:r>
            <w:r>
              <w:t xml:space="preserve"> </w:t>
            </w:r>
            <w:r w:rsidRPr="00747747">
              <w:t>/</w:t>
            </w:r>
            <w:r>
              <w:t xml:space="preserve"> </w:t>
            </w:r>
            <w:r w:rsidRPr="00747747">
              <w:t xml:space="preserve">social gathering  </w:t>
            </w:r>
          </w:p>
          <w:p w14:paraId="6B08B422"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Shared residential</w:t>
            </w:r>
            <w:r>
              <w:t xml:space="preserve"> </w:t>
            </w:r>
            <w:r w:rsidRPr="00747747">
              <w:t>/</w:t>
            </w:r>
            <w:r>
              <w:t xml:space="preserve"> </w:t>
            </w:r>
            <w:r w:rsidRPr="00747747">
              <w:t>hospital ward</w:t>
            </w:r>
          </w:p>
          <w:p w14:paraId="47F369E6"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Healthcare worker  </w:t>
            </w:r>
          </w:p>
          <w:p w14:paraId="6032659C"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Education</w:t>
            </w:r>
            <w:r>
              <w:t xml:space="preserve"> </w:t>
            </w:r>
            <w:r w:rsidRPr="00747747">
              <w:t>/</w:t>
            </w:r>
            <w:r>
              <w:t xml:space="preserve"> </w:t>
            </w:r>
            <w:r w:rsidRPr="00747747">
              <w:t xml:space="preserve">childcare  </w:t>
            </w:r>
          </w:p>
          <w:p w14:paraId="0870EF56"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Other</w:t>
            </w:r>
          </w:p>
        </w:tc>
        <w:tc>
          <w:tcPr>
            <w:tcW w:w="1276" w:type="dxa"/>
            <w:vMerge w:val="restart"/>
          </w:tcPr>
          <w:p w14:paraId="6F9A6BAA"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Yes  </w:t>
            </w:r>
          </w:p>
          <w:p w14:paraId="12214628"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No  </w:t>
            </w:r>
          </w:p>
          <w:p w14:paraId="218D2781"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1417" w:type="dxa"/>
            <w:vMerge w:val="restart"/>
          </w:tcPr>
          <w:p w14:paraId="3F313177"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High  </w:t>
            </w:r>
          </w:p>
          <w:p w14:paraId="5D438582"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Low  </w:t>
            </w:r>
          </w:p>
          <w:p w14:paraId="0265BFEC" w14:textId="77777777" w:rsidR="009F4A54" w:rsidRPr="00747747" w:rsidRDefault="009F4A54" w:rsidP="00B73C8E">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747747">
              <w:t xml:space="preserve"> Unknown</w:t>
            </w:r>
          </w:p>
        </w:tc>
        <w:tc>
          <w:tcPr>
            <w:tcW w:w="2268" w:type="dxa"/>
            <w:vMerge w:val="restart"/>
          </w:tcPr>
          <w:p w14:paraId="14805F3C" w14:textId="77777777" w:rsidR="009F4A54" w:rsidRPr="0072339E" w:rsidRDefault="009F4A54" w:rsidP="00B73C8E">
            <w:pPr>
              <w:pStyle w:val="Tabletext"/>
            </w:pPr>
          </w:p>
        </w:tc>
        <w:tc>
          <w:tcPr>
            <w:tcW w:w="4116" w:type="dxa"/>
            <w:vMerge w:val="restart"/>
          </w:tcPr>
          <w:p w14:paraId="1BD23181" w14:textId="77777777" w:rsidR="009F4A54" w:rsidRPr="0072339E" w:rsidRDefault="009F4A54" w:rsidP="00B73C8E">
            <w:pPr>
              <w:pStyle w:val="Tabletext"/>
            </w:pPr>
          </w:p>
        </w:tc>
      </w:tr>
      <w:tr w:rsidR="009F4A54" w14:paraId="6E0DDD51" w14:textId="77777777" w:rsidTr="000B11CD">
        <w:tc>
          <w:tcPr>
            <w:tcW w:w="3261" w:type="dxa"/>
          </w:tcPr>
          <w:p w14:paraId="4FF6702D" w14:textId="77777777" w:rsidR="009F4A54" w:rsidRPr="0072339E" w:rsidRDefault="009F4A54" w:rsidP="00B73C8E">
            <w:pPr>
              <w:pStyle w:val="Tabletext"/>
            </w:pPr>
            <w:r w:rsidRPr="0072339E">
              <w:t>Phone:</w:t>
            </w:r>
          </w:p>
        </w:tc>
        <w:tc>
          <w:tcPr>
            <w:tcW w:w="3255" w:type="dxa"/>
            <w:gridSpan w:val="2"/>
            <w:vMerge/>
          </w:tcPr>
          <w:p w14:paraId="3C3A55E6" w14:textId="77777777" w:rsidR="009F4A54" w:rsidRPr="0072339E" w:rsidRDefault="009F4A54" w:rsidP="00B73C8E">
            <w:pPr>
              <w:pStyle w:val="Tabletext"/>
            </w:pPr>
          </w:p>
        </w:tc>
        <w:tc>
          <w:tcPr>
            <w:tcW w:w="1276" w:type="dxa"/>
            <w:vMerge/>
          </w:tcPr>
          <w:p w14:paraId="24FE3372" w14:textId="77777777" w:rsidR="009F4A54" w:rsidRPr="0072339E" w:rsidRDefault="009F4A54" w:rsidP="00B73C8E">
            <w:pPr>
              <w:pStyle w:val="Tabletext"/>
            </w:pPr>
          </w:p>
        </w:tc>
        <w:tc>
          <w:tcPr>
            <w:tcW w:w="1417" w:type="dxa"/>
            <w:vMerge/>
          </w:tcPr>
          <w:p w14:paraId="47085C8D" w14:textId="77777777" w:rsidR="009F4A54" w:rsidRPr="0072339E" w:rsidRDefault="009F4A54" w:rsidP="00B73C8E">
            <w:pPr>
              <w:pStyle w:val="Tabletext"/>
            </w:pPr>
          </w:p>
        </w:tc>
        <w:tc>
          <w:tcPr>
            <w:tcW w:w="2268" w:type="dxa"/>
            <w:vMerge/>
          </w:tcPr>
          <w:p w14:paraId="26D379A5" w14:textId="77777777" w:rsidR="009F4A54" w:rsidRPr="0072339E" w:rsidRDefault="009F4A54" w:rsidP="00B73C8E">
            <w:pPr>
              <w:pStyle w:val="Tabletext"/>
            </w:pPr>
          </w:p>
        </w:tc>
        <w:tc>
          <w:tcPr>
            <w:tcW w:w="4116" w:type="dxa"/>
            <w:vMerge/>
          </w:tcPr>
          <w:p w14:paraId="19EE826A" w14:textId="77777777" w:rsidR="009F4A54" w:rsidRPr="0072339E" w:rsidRDefault="009F4A54" w:rsidP="00B73C8E">
            <w:pPr>
              <w:pStyle w:val="Tabletext"/>
            </w:pPr>
          </w:p>
        </w:tc>
      </w:tr>
      <w:tr w:rsidR="009F4A54" w14:paraId="2F273D64" w14:textId="77777777" w:rsidTr="000B11CD">
        <w:tc>
          <w:tcPr>
            <w:tcW w:w="3261" w:type="dxa"/>
          </w:tcPr>
          <w:p w14:paraId="24F07133" w14:textId="77777777" w:rsidR="009F4A54" w:rsidRPr="0072339E" w:rsidRDefault="009F4A54" w:rsidP="00B73C8E">
            <w:pPr>
              <w:pStyle w:val="Tabletext"/>
            </w:pPr>
            <w:r w:rsidRPr="0072339E">
              <w:t>Email:</w:t>
            </w:r>
          </w:p>
        </w:tc>
        <w:tc>
          <w:tcPr>
            <w:tcW w:w="3255" w:type="dxa"/>
            <w:gridSpan w:val="2"/>
            <w:vMerge/>
          </w:tcPr>
          <w:p w14:paraId="37338646" w14:textId="77777777" w:rsidR="009F4A54" w:rsidRPr="0072339E" w:rsidRDefault="009F4A54" w:rsidP="00B73C8E">
            <w:pPr>
              <w:pStyle w:val="Tabletext"/>
            </w:pPr>
          </w:p>
        </w:tc>
        <w:tc>
          <w:tcPr>
            <w:tcW w:w="1276" w:type="dxa"/>
            <w:vMerge/>
          </w:tcPr>
          <w:p w14:paraId="4EB2EF9D" w14:textId="77777777" w:rsidR="009F4A54" w:rsidRPr="0072339E" w:rsidRDefault="009F4A54" w:rsidP="00B73C8E">
            <w:pPr>
              <w:pStyle w:val="Tabletext"/>
            </w:pPr>
          </w:p>
        </w:tc>
        <w:tc>
          <w:tcPr>
            <w:tcW w:w="1417" w:type="dxa"/>
            <w:vMerge/>
          </w:tcPr>
          <w:p w14:paraId="419F3F1D" w14:textId="77777777" w:rsidR="009F4A54" w:rsidRPr="0072339E" w:rsidRDefault="009F4A54" w:rsidP="00B73C8E">
            <w:pPr>
              <w:pStyle w:val="Tabletext"/>
            </w:pPr>
          </w:p>
        </w:tc>
        <w:tc>
          <w:tcPr>
            <w:tcW w:w="2268" w:type="dxa"/>
            <w:vMerge/>
          </w:tcPr>
          <w:p w14:paraId="154516A7" w14:textId="77777777" w:rsidR="009F4A54" w:rsidRPr="0072339E" w:rsidRDefault="009F4A54" w:rsidP="00B73C8E">
            <w:pPr>
              <w:pStyle w:val="Tabletext"/>
            </w:pPr>
          </w:p>
        </w:tc>
        <w:tc>
          <w:tcPr>
            <w:tcW w:w="4116" w:type="dxa"/>
            <w:vMerge/>
          </w:tcPr>
          <w:p w14:paraId="1682B35A" w14:textId="77777777" w:rsidR="009F4A54" w:rsidRPr="0072339E" w:rsidRDefault="009F4A54" w:rsidP="00B73C8E">
            <w:pPr>
              <w:pStyle w:val="Tabletext"/>
            </w:pPr>
          </w:p>
        </w:tc>
      </w:tr>
      <w:tr w:rsidR="009F4A54" w:rsidRPr="006557EA" w14:paraId="2830E140" w14:textId="77777777" w:rsidTr="000B11CD">
        <w:tc>
          <w:tcPr>
            <w:tcW w:w="3261" w:type="dxa"/>
            <w:shd w:val="clear" w:color="auto" w:fill="025F5D" w:themeFill="text2"/>
          </w:tcPr>
          <w:p w14:paraId="0F6AF9ED" w14:textId="77777777" w:rsidR="009F4A54" w:rsidRPr="006557EA" w:rsidRDefault="009F4A54" w:rsidP="00B27AB6">
            <w:pPr>
              <w:pStyle w:val="Tableheaderrowwhite"/>
            </w:pPr>
            <w:r w:rsidRPr="006557EA">
              <w:t>Contact summary</w:t>
            </w:r>
          </w:p>
        </w:tc>
        <w:tc>
          <w:tcPr>
            <w:tcW w:w="2126" w:type="dxa"/>
            <w:shd w:val="clear" w:color="auto" w:fill="025F5D" w:themeFill="text2"/>
          </w:tcPr>
          <w:p w14:paraId="1602AF59" w14:textId="77777777" w:rsidR="009F4A54" w:rsidRPr="006557EA" w:rsidRDefault="009F4A54" w:rsidP="00B27AB6">
            <w:pPr>
              <w:pStyle w:val="Tableheaderrowwhite"/>
            </w:pPr>
            <w:r>
              <w:t>Count</w:t>
            </w:r>
          </w:p>
        </w:tc>
        <w:tc>
          <w:tcPr>
            <w:tcW w:w="10206" w:type="dxa"/>
            <w:gridSpan w:val="5"/>
            <w:shd w:val="clear" w:color="auto" w:fill="025F5D" w:themeFill="text2"/>
          </w:tcPr>
          <w:p w14:paraId="000DB04B" w14:textId="77777777" w:rsidR="009F4A54" w:rsidRPr="00BD1B53" w:rsidRDefault="009F4A54" w:rsidP="00B27AB6">
            <w:pPr>
              <w:pStyle w:val="Tableheaderrowwhite"/>
            </w:pPr>
            <w:r w:rsidRPr="00BD1B53">
              <w:t>Management notes</w:t>
            </w:r>
          </w:p>
        </w:tc>
      </w:tr>
      <w:tr w:rsidR="009F4A54" w:rsidRPr="006557EA" w14:paraId="7AC12028" w14:textId="77777777" w:rsidTr="000B11CD">
        <w:tc>
          <w:tcPr>
            <w:tcW w:w="3261" w:type="dxa"/>
          </w:tcPr>
          <w:p w14:paraId="763E09F9" w14:textId="77777777" w:rsidR="009F4A54" w:rsidRPr="006557EA" w:rsidRDefault="009F4A54" w:rsidP="00B73C8E">
            <w:pPr>
              <w:pStyle w:val="Tabletext"/>
              <w:rPr>
                <w:rFonts w:cs="Arial"/>
              </w:rPr>
            </w:pPr>
            <w:r w:rsidRPr="006557EA">
              <w:rPr>
                <w:rFonts w:cs="Arial"/>
              </w:rPr>
              <w:t>Total high-risk contacts identified</w:t>
            </w:r>
          </w:p>
        </w:tc>
        <w:tc>
          <w:tcPr>
            <w:tcW w:w="2126" w:type="dxa"/>
          </w:tcPr>
          <w:p w14:paraId="45118600" w14:textId="77777777" w:rsidR="009F4A54" w:rsidRPr="006557EA" w:rsidRDefault="009F4A54" w:rsidP="00B73C8E">
            <w:pPr>
              <w:pStyle w:val="Tabletext"/>
              <w:rPr>
                <w:rFonts w:cs="Arial"/>
              </w:rPr>
            </w:pPr>
          </w:p>
        </w:tc>
        <w:tc>
          <w:tcPr>
            <w:tcW w:w="10206" w:type="dxa"/>
            <w:gridSpan w:val="5"/>
          </w:tcPr>
          <w:p w14:paraId="4C4E813F" w14:textId="77777777" w:rsidR="009F4A54" w:rsidRPr="006557EA" w:rsidRDefault="009F4A54" w:rsidP="00B73C8E">
            <w:pPr>
              <w:pStyle w:val="Tabletext"/>
              <w:rPr>
                <w:rFonts w:cs="Arial"/>
              </w:rPr>
            </w:pPr>
          </w:p>
        </w:tc>
      </w:tr>
      <w:tr w:rsidR="009F4A54" w:rsidRPr="006557EA" w14:paraId="2413052C" w14:textId="77777777" w:rsidTr="000B11CD">
        <w:tc>
          <w:tcPr>
            <w:tcW w:w="3261" w:type="dxa"/>
          </w:tcPr>
          <w:p w14:paraId="5DFB894D" w14:textId="77777777" w:rsidR="009F4A54" w:rsidRPr="006557EA" w:rsidRDefault="009F4A54" w:rsidP="00B73C8E">
            <w:pPr>
              <w:pStyle w:val="Tabletext"/>
              <w:rPr>
                <w:rFonts w:cs="Arial"/>
              </w:rPr>
            </w:pPr>
            <w:r w:rsidRPr="006557EA">
              <w:rPr>
                <w:rFonts w:cs="Arial"/>
              </w:rPr>
              <w:t>Total low-risk contacts identified</w:t>
            </w:r>
          </w:p>
        </w:tc>
        <w:tc>
          <w:tcPr>
            <w:tcW w:w="2126" w:type="dxa"/>
          </w:tcPr>
          <w:p w14:paraId="15CF4909" w14:textId="77777777" w:rsidR="009F4A54" w:rsidRPr="006557EA" w:rsidRDefault="009F4A54" w:rsidP="00B73C8E">
            <w:pPr>
              <w:pStyle w:val="Tabletext"/>
              <w:rPr>
                <w:rFonts w:cs="Arial"/>
              </w:rPr>
            </w:pPr>
          </w:p>
        </w:tc>
        <w:tc>
          <w:tcPr>
            <w:tcW w:w="10206" w:type="dxa"/>
            <w:gridSpan w:val="5"/>
          </w:tcPr>
          <w:p w14:paraId="4C318DA0" w14:textId="77777777" w:rsidR="009F4A54" w:rsidRPr="006557EA" w:rsidRDefault="009F4A54" w:rsidP="00B73C8E">
            <w:pPr>
              <w:pStyle w:val="Tabletext"/>
              <w:rPr>
                <w:rFonts w:cs="Arial"/>
              </w:rPr>
            </w:pPr>
          </w:p>
        </w:tc>
      </w:tr>
    </w:tbl>
    <w:p w14:paraId="08BA3EDB" w14:textId="77777777" w:rsidR="009F4A54" w:rsidRDefault="009F4A54" w:rsidP="009F4A54">
      <w:pPr>
        <w:sectPr w:rsidR="009F4A54" w:rsidSect="00592EE5">
          <w:headerReference w:type="first" r:id="rId22"/>
          <w:pgSz w:w="16840" w:h="11900" w:orient="landscape" w:code="9"/>
          <w:pgMar w:top="284" w:right="567" w:bottom="567" w:left="567" w:header="57" w:footer="57" w:gutter="0"/>
          <w:cols w:space="708"/>
          <w:titlePg/>
          <w:docGrid w:linePitch="360"/>
        </w:sectPr>
      </w:pPr>
    </w:p>
    <w:p w14:paraId="6C0A112D" w14:textId="023766BB" w:rsidR="009F4A54" w:rsidRDefault="00E90A06" w:rsidP="009F4A54">
      <w:pPr>
        <w:pStyle w:val="Heading2"/>
      </w:pPr>
      <w:bookmarkStart w:id="14" w:name="_Toc235464880"/>
      <w:r>
        <w:lastRenderedPageBreak/>
        <w:t>15.</w:t>
      </w:r>
      <w:r>
        <w:tab/>
      </w:r>
      <w:r w:rsidR="009F4A54">
        <w:t>Response and actions summary</w:t>
      </w:r>
      <w:bookmarkEnd w:id="14"/>
    </w:p>
    <w:tbl>
      <w:tblPr>
        <w:tblStyle w:val="TableGridLight"/>
        <w:tblW w:w="10763" w:type="dxa"/>
        <w:tblCellMar>
          <w:top w:w="28" w:type="dxa"/>
          <w:bottom w:w="28" w:type="dxa"/>
        </w:tblCellMar>
        <w:tblLook w:val="04A0" w:firstRow="1" w:lastRow="0" w:firstColumn="1" w:lastColumn="0" w:noHBand="0" w:noVBand="1"/>
      </w:tblPr>
      <w:tblGrid>
        <w:gridCol w:w="3397"/>
        <w:gridCol w:w="2017"/>
        <w:gridCol w:w="1813"/>
        <w:gridCol w:w="3536"/>
      </w:tblGrid>
      <w:tr w:rsidR="009F4A54" w:rsidRPr="00C63169" w14:paraId="3CA236AA" w14:textId="77777777" w:rsidTr="00B27AB6">
        <w:trPr>
          <w:trHeight w:val="221"/>
        </w:trPr>
        <w:tc>
          <w:tcPr>
            <w:tcW w:w="3397" w:type="dxa"/>
            <w:shd w:val="clear" w:color="auto" w:fill="025F5D" w:themeFill="text2"/>
          </w:tcPr>
          <w:p w14:paraId="5941DF56" w14:textId="77777777" w:rsidR="009F4A54" w:rsidRPr="00C63169" w:rsidRDefault="009F4A54" w:rsidP="00B27AB6">
            <w:pPr>
              <w:pStyle w:val="Tableheaderrowwhite"/>
              <w:rPr>
                <w:rFonts w:eastAsiaTheme="minorHAnsi"/>
              </w:rPr>
            </w:pPr>
            <w:r w:rsidRPr="00C63169">
              <w:rPr>
                <w:rFonts w:eastAsiaTheme="minorHAnsi"/>
              </w:rPr>
              <w:t>Action</w:t>
            </w:r>
          </w:p>
        </w:tc>
        <w:tc>
          <w:tcPr>
            <w:tcW w:w="2017" w:type="dxa"/>
            <w:shd w:val="clear" w:color="auto" w:fill="025F5D" w:themeFill="text2"/>
          </w:tcPr>
          <w:p w14:paraId="4F21C6F9" w14:textId="77777777" w:rsidR="009F4A54" w:rsidRPr="00C63169" w:rsidRDefault="009F4A54" w:rsidP="00B27AB6">
            <w:pPr>
              <w:pStyle w:val="Tableheaderrowwhite"/>
              <w:rPr>
                <w:rFonts w:eastAsiaTheme="minorHAnsi"/>
              </w:rPr>
            </w:pPr>
            <w:r w:rsidRPr="00C63169">
              <w:rPr>
                <w:rFonts w:eastAsiaTheme="minorHAnsi"/>
              </w:rPr>
              <w:t xml:space="preserve">Person </w:t>
            </w:r>
            <w:r>
              <w:rPr>
                <w:rFonts w:eastAsiaTheme="minorHAnsi"/>
              </w:rPr>
              <w:t>r</w:t>
            </w:r>
            <w:r w:rsidRPr="00C63169">
              <w:rPr>
                <w:rFonts w:eastAsiaTheme="minorHAnsi"/>
              </w:rPr>
              <w:t>esponsible</w:t>
            </w:r>
          </w:p>
        </w:tc>
        <w:tc>
          <w:tcPr>
            <w:tcW w:w="1813" w:type="dxa"/>
            <w:shd w:val="clear" w:color="auto" w:fill="025F5D" w:themeFill="text2"/>
          </w:tcPr>
          <w:p w14:paraId="5DDB2B67" w14:textId="77777777" w:rsidR="009F4A54" w:rsidRPr="00C63169" w:rsidRDefault="009F4A54" w:rsidP="00B27AB6">
            <w:pPr>
              <w:pStyle w:val="Tableheaderrowwhite"/>
              <w:rPr>
                <w:rFonts w:eastAsiaTheme="minorHAnsi"/>
              </w:rPr>
            </w:pPr>
            <w:r w:rsidRPr="00C63169">
              <w:rPr>
                <w:rFonts w:eastAsiaTheme="minorHAnsi"/>
              </w:rPr>
              <w:t>Status</w:t>
            </w:r>
          </w:p>
        </w:tc>
        <w:tc>
          <w:tcPr>
            <w:tcW w:w="3536" w:type="dxa"/>
            <w:shd w:val="clear" w:color="auto" w:fill="025F5D" w:themeFill="text2"/>
          </w:tcPr>
          <w:p w14:paraId="3C1CEC4E" w14:textId="77777777" w:rsidR="009F4A54" w:rsidRPr="00C63169" w:rsidRDefault="009F4A54" w:rsidP="00B27AB6">
            <w:pPr>
              <w:pStyle w:val="Tableheaderrowwhite"/>
              <w:rPr>
                <w:rFonts w:eastAsiaTheme="minorHAnsi"/>
              </w:rPr>
            </w:pPr>
            <w:r w:rsidRPr="00C63169">
              <w:rPr>
                <w:rFonts w:eastAsiaTheme="minorHAnsi"/>
              </w:rPr>
              <w:t>Comments</w:t>
            </w:r>
          </w:p>
        </w:tc>
      </w:tr>
      <w:tr w:rsidR="009F4A54" w:rsidRPr="00E067C3" w14:paraId="4005DF08" w14:textId="77777777" w:rsidTr="00B27AB6">
        <w:trPr>
          <w:trHeight w:val="221"/>
        </w:trPr>
        <w:tc>
          <w:tcPr>
            <w:tcW w:w="3397" w:type="dxa"/>
          </w:tcPr>
          <w:p w14:paraId="3617F8CA" w14:textId="77777777" w:rsidR="009F4A54" w:rsidRPr="00E067C3" w:rsidRDefault="009F4A54" w:rsidP="008F72DA">
            <w:pPr>
              <w:pStyle w:val="Tabletext"/>
            </w:pPr>
            <w:r>
              <w:t>Fact sheet and letter provided</w:t>
            </w:r>
          </w:p>
        </w:tc>
        <w:tc>
          <w:tcPr>
            <w:tcW w:w="2017" w:type="dxa"/>
          </w:tcPr>
          <w:p w14:paraId="50B03FD7" w14:textId="77777777" w:rsidR="009F4A54" w:rsidRPr="00E067C3" w:rsidRDefault="009F4A54" w:rsidP="00B27AB6">
            <w:pPr>
              <w:pStyle w:val="Tabletext"/>
              <w:rPr>
                <w:bCs/>
                <w:color w:val="000000" w:themeColor="text1"/>
              </w:rPr>
            </w:pPr>
          </w:p>
        </w:tc>
        <w:tc>
          <w:tcPr>
            <w:tcW w:w="1813" w:type="dxa"/>
          </w:tcPr>
          <w:p w14:paraId="148DE882" w14:textId="77777777" w:rsidR="009F4A54" w:rsidRPr="00E067C3" w:rsidRDefault="009F4A54" w:rsidP="00B27AB6">
            <w:pPr>
              <w:pStyle w:val="Tabletext"/>
              <w:rPr>
                <w:bCs/>
                <w:color w:val="000000" w:themeColor="text1"/>
              </w:rPr>
            </w:pPr>
          </w:p>
        </w:tc>
        <w:tc>
          <w:tcPr>
            <w:tcW w:w="3536" w:type="dxa"/>
          </w:tcPr>
          <w:p w14:paraId="231D8F0E" w14:textId="77777777" w:rsidR="009F4A54" w:rsidRPr="00E067C3" w:rsidRDefault="009F4A54" w:rsidP="00B27AB6">
            <w:pPr>
              <w:pStyle w:val="Tabletext"/>
              <w:rPr>
                <w:bCs/>
                <w:color w:val="000000" w:themeColor="text1"/>
              </w:rPr>
            </w:pPr>
          </w:p>
        </w:tc>
      </w:tr>
      <w:tr w:rsidR="009F4A54" w:rsidRPr="00E067C3" w14:paraId="6701DD86" w14:textId="77777777" w:rsidTr="00B27AB6">
        <w:trPr>
          <w:trHeight w:val="221"/>
        </w:trPr>
        <w:tc>
          <w:tcPr>
            <w:tcW w:w="3397" w:type="dxa"/>
          </w:tcPr>
          <w:p w14:paraId="3C4A12AB" w14:textId="77777777" w:rsidR="009F4A54" w:rsidRPr="00E067C3" w:rsidRDefault="009F4A54" w:rsidP="008F72DA">
            <w:pPr>
              <w:pStyle w:val="Tabletext"/>
            </w:pPr>
            <w:r>
              <w:t>Hospital – infection control notification</w:t>
            </w:r>
          </w:p>
        </w:tc>
        <w:tc>
          <w:tcPr>
            <w:tcW w:w="2017" w:type="dxa"/>
          </w:tcPr>
          <w:p w14:paraId="00BAFF05" w14:textId="77777777" w:rsidR="009F4A54" w:rsidRPr="00E067C3" w:rsidRDefault="009F4A54" w:rsidP="00B27AB6">
            <w:pPr>
              <w:pStyle w:val="Tabletext"/>
              <w:rPr>
                <w:bCs/>
                <w:color w:val="000000" w:themeColor="text1"/>
              </w:rPr>
            </w:pPr>
          </w:p>
        </w:tc>
        <w:tc>
          <w:tcPr>
            <w:tcW w:w="1813" w:type="dxa"/>
          </w:tcPr>
          <w:p w14:paraId="20D60E94" w14:textId="77777777" w:rsidR="009F4A54" w:rsidRPr="00E067C3" w:rsidRDefault="009F4A54" w:rsidP="00B27AB6">
            <w:pPr>
              <w:pStyle w:val="Tabletext"/>
              <w:rPr>
                <w:bCs/>
                <w:color w:val="000000" w:themeColor="text1"/>
              </w:rPr>
            </w:pPr>
          </w:p>
        </w:tc>
        <w:tc>
          <w:tcPr>
            <w:tcW w:w="3536" w:type="dxa"/>
          </w:tcPr>
          <w:p w14:paraId="4EF9FA3D" w14:textId="77777777" w:rsidR="009F4A54" w:rsidRPr="00E067C3" w:rsidRDefault="009F4A54" w:rsidP="00B27AB6">
            <w:pPr>
              <w:pStyle w:val="Tabletext"/>
              <w:rPr>
                <w:bCs/>
                <w:color w:val="000000" w:themeColor="text1"/>
              </w:rPr>
            </w:pPr>
          </w:p>
        </w:tc>
      </w:tr>
      <w:tr w:rsidR="009F4A54" w:rsidRPr="00E067C3" w14:paraId="779905AC" w14:textId="77777777" w:rsidTr="00B27AB6">
        <w:trPr>
          <w:trHeight w:val="221"/>
        </w:trPr>
        <w:tc>
          <w:tcPr>
            <w:tcW w:w="3397" w:type="dxa"/>
          </w:tcPr>
          <w:p w14:paraId="4D9C3A4A" w14:textId="77777777" w:rsidR="009F4A54" w:rsidRDefault="009F4A54" w:rsidP="008F72DA">
            <w:pPr>
              <w:pStyle w:val="Tabletext"/>
            </w:pPr>
            <w:r>
              <w:t>Confirm case against case definition</w:t>
            </w:r>
          </w:p>
        </w:tc>
        <w:tc>
          <w:tcPr>
            <w:tcW w:w="2017" w:type="dxa"/>
          </w:tcPr>
          <w:p w14:paraId="7D751633" w14:textId="77777777" w:rsidR="009F4A54" w:rsidRPr="00E067C3" w:rsidRDefault="009F4A54" w:rsidP="00B27AB6">
            <w:pPr>
              <w:pStyle w:val="Tabletext"/>
              <w:rPr>
                <w:bCs/>
                <w:color w:val="000000" w:themeColor="text1"/>
              </w:rPr>
            </w:pPr>
          </w:p>
        </w:tc>
        <w:tc>
          <w:tcPr>
            <w:tcW w:w="1813" w:type="dxa"/>
          </w:tcPr>
          <w:p w14:paraId="0FE1A342" w14:textId="77777777" w:rsidR="009F4A54" w:rsidRPr="00E067C3" w:rsidRDefault="009F4A54" w:rsidP="00B27AB6">
            <w:pPr>
              <w:pStyle w:val="Tabletext"/>
              <w:rPr>
                <w:bCs/>
                <w:color w:val="000000" w:themeColor="text1"/>
              </w:rPr>
            </w:pPr>
          </w:p>
        </w:tc>
        <w:tc>
          <w:tcPr>
            <w:tcW w:w="3536" w:type="dxa"/>
          </w:tcPr>
          <w:p w14:paraId="5E40D0D9" w14:textId="77777777" w:rsidR="009F4A54" w:rsidRPr="00E067C3" w:rsidRDefault="009F4A54" w:rsidP="00B27AB6">
            <w:pPr>
              <w:pStyle w:val="Tabletext"/>
              <w:rPr>
                <w:bCs/>
                <w:color w:val="000000" w:themeColor="text1"/>
              </w:rPr>
            </w:pPr>
          </w:p>
        </w:tc>
      </w:tr>
      <w:tr w:rsidR="009F4A54" w:rsidRPr="00C63169" w14:paraId="200DC6B9" w14:textId="77777777" w:rsidTr="00B27AB6">
        <w:trPr>
          <w:trHeight w:val="221"/>
        </w:trPr>
        <w:tc>
          <w:tcPr>
            <w:tcW w:w="3397" w:type="dxa"/>
          </w:tcPr>
          <w:p w14:paraId="447B8674" w14:textId="77777777" w:rsidR="009F4A54" w:rsidRPr="002A0D08" w:rsidRDefault="009F4A54" w:rsidP="008F72DA">
            <w:pPr>
              <w:pStyle w:val="Tabletext"/>
              <w:rPr>
                <w:rFonts w:eastAsiaTheme="minorHAnsi"/>
              </w:rPr>
            </w:pPr>
            <w:r>
              <w:t>Interpreter support service</w:t>
            </w:r>
          </w:p>
        </w:tc>
        <w:tc>
          <w:tcPr>
            <w:tcW w:w="2017" w:type="dxa"/>
          </w:tcPr>
          <w:p w14:paraId="51E1EA6E" w14:textId="77777777" w:rsidR="009F4A54" w:rsidRPr="002A0D08" w:rsidRDefault="009F4A54" w:rsidP="00B27AB6">
            <w:pPr>
              <w:pStyle w:val="Tabletext"/>
              <w:rPr>
                <w:rFonts w:eastAsiaTheme="minorHAnsi"/>
                <w:bCs/>
                <w:color w:val="000000" w:themeColor="text1"/>
              </w:rPr>
            </w:pPr>
          </w:p>
        </w:tc>
        <w:tc>
          <w:tcPr>
            <w:tcW w:w="1813" w:type="dxa"/>
          </w:tcPr>
          <w:p w14:paraId="62EB5314" w14:textId="77777777" w:rsidR="009F4A54" w:rsidRPr="002A0D08" w:rsidRDefault="009F4A54" w:rsidP="00B27AB6">
            <w:pPr>
              <w:pStyle w:val="Tabletext"/>
              <w:rPr>
                <w:rFonts w:eastAsiaTheme="minorHAnsi"/>
                <w:bCs/>
                <w:color w:val="000000" w:themeColor="text1"/>
              </w:rPr>
            </w:pPr>
          </w:p>
        </w:tc>
        <w:tc>
          <w:tcPr>
            <w:tcW w:w="3536" w:type="dxa"/>
          </w:tcPr>
          <w:p w14:paraId="78DF0D4A" w14:textId="77777777" w:rsidR="009F4A54" w:rsidRPr="002A0D08" w:rsidRDefault="009F4A54" w:rsidP="00B27AB6">
            <w:pPr>
              <w:pStyle w:val="Tabletext"/>
              <w:rPr>
                <w:rFonts w:eastAsiaTheme="minorHAnsi"/>
                <w:bCs/>
                <w:color w:val="000000" w:themeColor="text1"/>
              </w:rPr>
            </w:pPr>
          </w:p>
        </w:tc>
      </w:tr>
      <w:tr w:rsidR="009F4A54" w:rsidRPr="00C63169" w14:paraId="673CC4CD" w14:textId="77777777" w:rsidTr="00B27AB6">
        <w:trPr>
          <w:trHeight w:val="221"/>
        </w:trPr>
        <w:tc>
          <w:tcPr>
            <w:tcW w:w="3397" w:type="dxa"/>
          </w:tcPr>
          <w:p w14:paraId="4B8D5DFB" w14:textId="77777777" w:rsidR="009F4A54" w:rsidRPr="002A0D08" w:rsidRDefault="009F4A54" w:rsidP="008F72DA">
            <w:pPr>
              <w:pStyle w:val="Tabletext"/>
            </w:pPr>
            <w:r w:rsidRPr="002A0D08">
              <w:rPr>
                <w:rFonts w:eastAsiaTheme="minorHAnsi"/>
              </w:rPr>
              <w:t xml:space="preserve">Immunisation </w:t>
            </w:r>
            <w:r>
              <w:rPr>
                <w:rFonts w:eastAsiaTheme="minorHAnsi"/>
              </w:rPr>
              <w:t>s</w:t>
            </w:r>
            <w:r w:rsidRPr="002A0D08">
              <w:rPr>
                <w:rFonts w:eastAsiaTheme="minorHAnsi"/>
              </w:rPr>
              <w:t xml:space="preserve">ervice </w:t>
            </w:r>
          </w:p>
        </w:tc>
        <w:tc>
          <w:tcPr>
            <w:tcW w:w="2017" w:type="dxa"/>
          </w:tcPr>
          <w:p w14:paraId="095B378F" w14:textId="77777777" w:rsidR="009F4A54" w:rsidRPr="002A0D08" w:rsidRDefault="009F4A54" w:rsidP="00B27AB6">
            <w:pPr>
              <w:pStyle w:val="Tabletext"/>
              <w:rPr>
                <w:bCs/>
                <w:color w:val="000000" w:themeColor="text1"/>
              </w:rPr>
            </w:pPr>
          </w:p>
        </w:tc>
        <w:tc>
          <w:tcPr>
            <w:tcW w:w="1813" w:type="dxa"/>
          </w:tcPr>
          <w:p w14:paraId="0B6F2678" w14:textId="77777777" w:rsidR="009F4A54" w:rsidRPr="002A0D08" w:rsidRDefault="009F4A54" w:rsidP="00B27AB6">
            <w:pPr>
              <w:pStyle w:val="Tabletext"/>
              <w:rPr>
                <w:bCs/>
                <w:color w:val="000000" w:themeColor="text1"/>
              </w:rPr>
            </w:pPr>
          </w:p>
        </w:tc>
        <w:tc>
          <w:tcPr>
            <w:tcW w:w="3536" w:type="dxa"/>
          </w:tcPr>
          <w:p w14:paraId="422381F1" w14:textId="77777777" w:rsidR="009F4A54" w:rsidRPr="002A0D08" w:rsidRDefault="009F4A54" w:rsidP="00B27AB6">
            <w:pPr>
              <w:pStyle w:val="Tabletext"/>
              <w:rPr>
                <w:bCs/>
                <w:color w:val="000000" w:themeColor="text1"/>
              </w:rPr>
            </w:pPr>
          </w:p>
        </w:tc>
      </w:tr>
      <w:tr w:rsidR="009F4A54" w:rsidRPr="00C63169" w14:paraId="0987A91F" w14:textId="77777777" w:rsidTr="00B27AB6">
        <w:trPr>
          <w:trHeight w:val="221"/>
        </w:trPr>
        <w:tc>
          <w:tcPr>
            <w:tcW w:w="3397" w:type="dxa"/>
          </w:tcPr>
          <w:p w14:paraId="2156ECE7" w14:textId="77777777" w:rsidR="009F4A54" w:rsidRPr="002A0D08" w:rsidRDefault="009F4A54" w:rsidP="008F72DA">
            <w:pPr>
              <w:pStyle w:val="Tabletext"/>
              <w:rPr>
                <w:rFonts w:eastAsiaTheme="minorHAnsi"/>
              </w:rPr>
            </w:pPr>
            <w:r>
              <w:t>Labs – toxin testing and antimicrobial susceptibility</w:t>
            </w:r>
          </w:p>
        </w:tc>
        <w:tc>
          <w:tcPr>
            <w:tcW w:w="2017" w:type="dxa"/>
          </w:tcPr>
          <w:p w14:paraId="1ECB1A22" w14:textId="77777777" w:rsidR="009F4A54" w:rsidRPr="002A0D08" w:rsidRDefault="009F4A54" w:rsidP="00B27AB6">
            <w:pPr>
              <w:pStyle w:val="Tabletext"/>
              <w:rPr>
                <w:rFonts w:eastAsiaTheme="minorHAnsi"/>
                <w:bCs/>
                <w:color w:val="000000" w:themeColor="text1"/>
              </w:rPr>
            </w:pPr>
          </w:p>
        </w:tc>
        <w:tc>
          <w:tcPr>
            <w:tcW w:w="1813" w:type="dxa"/>
          </w:tcPr>
          <w:p w14:paraId="70B65760" w14:textId="77777777" w:rsidR="009F4A54" w:rsidRPr="002A0D08" w:rsidRDefault="009F4A54" w:rsidP="00B27AB6">
            <w:pPr>
              <w:pStyle w:val="Tabletext"/>
              <w:rPr>
                <w:rFonts w:eastAsiaTheme="minorHAnsi"/>
                <w:bCs/>
                <w:color w:val="000000" w:themeColor="text1"/>
              </w:rPr>
            </w:pPr>
          </w:p>
        </w:tc>
        <w:tc>
          <w:tcPr>
            <w:tcW w:w="3536" w:type="dxa"/>
          </w:tcPr>
          <w:p w14:paraId="1E42F397" w14:textId="77777777" w:rsidR="009F4A54" w:rsidRPr="002A0D08" w:rsidRDefault="009F4A54" w:rsidP="00B27AB6">
            <w:pPr>
              <w:pStyle w:val="Tabletext"/>
              <w:rPr>
                <w:rFonts w:eastAsiaTheme="minorHAnsi"/>
                <w:bCs/>
                <w:color w:val="000000" w:themeColor="text1"/>
              </w:rPr>
            </w:pPr>
          </w:p>
        </w:tc>
      </w:tr>
      <w:tr w:rsidR="009F4A54" w:rsidRPr="00C63169" w14:paraId="783F457A" w14:textId="77777777" w:rsidTr="00B27AB6">
        <w:trPr>
          <w:trHeight w:val="221"/>
        </w:trPr>
        <w:tc>
          <w:tcPr>
            <w:tcW w:w="3397" w:type="dxa"/>
          </w:tcPr>
          <w:p w14:paraId="346FC5C1" w14:textId="77777777" w:rsidR="009F4A54" w:rsidRPr="002A0D08" w:rsidRDefault="009F4A54" w:rsidP="008F72DA">
            <w:pPr>
              <w:pStyle w:val="Tabletext"/>
            </w:pPr>
            <w:r w:rsidRPr="002A0D08">
              <w:rPr>
                <w:rFonts w:eastAsiaTheme="minorHAnsi"/>
              </w:rPr>
              <w:t>Labs –</w:t>
            </w:r>
            <w:r>
              <w:rPr>
                <w:rFonts w:eastAsiaTheme="minorHAnsi"/>
              </w:rPr>
              <w:t xml:space="preserve"> WGS/</w:t>
            </w:r>
            <w:r w:rsidRPr="002A0D08">
              <w:rPr>
                <w:rFonts w:eastAsiaTheme="minorHAnsi"/>
              </w:rPr>
              <w:t>MLST request</w:t>
            </w:r>
          </w:p>
        </w:tc>
        <w:tc>
          <w:tcPr>
            <w:tcW w:w="2017" w:type="dxa"/>
          </w:tcPr>
          <w:p w14:paraId="3F025F7F" w14:textId="77777777" w:rsidR="009F4A54" w:rsidRPr="002A0D08" w:rsidRDefault="009F4A54" w:rsidP="00B27AB6">
            <w:pPr>
              <w:pStyle w:val="Tabletext"/>
              <w:rPr>
                <w:bCs/>
                <w:color w:val="000000" w:themeColor="text1"/>
              </w:rPr>
            </w:pPr>
          </w:p>
        </w:tc>
        <w:tc>
          <w:tcPr>
            <w:tcW w:w="1813" w:type="dxa"/>
          </w:tcPr>
          <w:p w14:paraId="59165191" w14:textId="77777777" w:rsidR="009F4A54" w:rsidRPr="002A0D08" w:rsidRDefault="009F4A54" w:rsidP="00B27AB6">
            <w:pPr>
              <w:pStyle w:val="Tabletext"/>
              <w:rPr>
                <w:bCs/>
                <w:color w:val="000000" w:themeColor="text1"/>
              </w:rPr>
            </w:pPr>
          </w:p>
        </w:tc>
        <w:tc>
          <w:tcPr>
            <w:tcW w:w="3536" w:type="dxa"/>
          </w:tcPr>
          <w:p w14:paraId="48441DFD" w14:textId="77777777" w:rsidR="009F4A54" w:rsidRPr="002A0D08" w:rsidRDefault="009F4A54" w:rsidP="00B27AB6">
            <w:pPr>
              <w:pStyle w:val="Tabletext"/>
              <w:rPr>
                <w:bCs/>
                <w:color w:val="000000" w:themeColor="text1"/>
              </w:rPr>
            </w:pPr>
          </w:p>
        </w:tc>
      </w:tr>
      <w:tr w:rsidR="009F4A54" w:rsidRPr="00C63169" w14:paraId="2B5FF909" w14:textId="77777777" w:rsidTr="00B27AB6">
        <w:trPr>
          <w:trHeight w:val="221"/>
        </w:trPr>
        <w:tc>
          <w:tcPr>
            <w:tcW w:w="3397" w:type="dxa"/>
          </w:tcPr>
          <w:p w14:paraId="2E595FF8" w14:textId="77777777" w:rsidR="009F4A54" w:rsidRPr="002A0D08" w:rsidRDefault="009F4A54" w:rsidP="008F72DA">
            <w:pPr>
              <w:pStyle w:val="Tabletext"/>
              <w:rPr>
                <w:rFonts w:eastAsiaTheme="minorHAnsi"/>
              </w:rPr>
            </w:pPr>
            <w:r>
              <w:rPr>
                <w:rFonts w:eastAsiaTheme="minorHAnsi"/>
              </w:rPr>
              <w:t>Other public health team areas</w:t>
            </w:r>
          </w:p>
        </w:tc>
        <w:tc>
          <w:tcPr>
            <w:tcW w:w="2017" w:type="dxa"/>
          </w:tcPr>
          <w:p w14:paraId="35C3704E" w14:textId="77777777" w:rsidR="009F4A54" w:rsidRPr="002A0D08" w:rsidRDefault="009F4A54" w:rsidP="00B27AB6">
            <w:pPr>
              <w:pStyle w:val="Tabletext"/>
              <w:rPr>
                <w:rFonts w:eastAsiaTheme="minorHAnsi"/>
                <w:bCs/>
                <w:color w:val="000000" w:themeColor="text1"/>
              </w:rPr>
            </w:pPr>
          </w:p>
        </w:tc>
        <w:tc>
          <w:tcPr>
            <w:tcW w:w="1813" w:type="dxa"/>
          </w:tcPr>
          <w:p w14:paraId="25B8378E" w14:textId="77777777" w:rsidR="009F4A54" w:rsidRPr="002A0D08" w:rsidRDefault="009F4A54" w:rsidP="00B27AB6">
            <w:pPr>
              <w:pStyle w:val="Tabletext"/>
              <w:rPr>
                <w:rFonts w:eastAsiaTheme="minorHAnsi"/>
                <w:bCs/>
                <w:color w:val="000000" w:themeColor="text1"/>
              </w:rPr>
            </w:pPr>
          </w:p>
        </w:tc>
        <w:tc>
          <w:tcPr>
            <w:tcW w:w="3536" w:type="dxa"/>
          </w:tcPr>
          <w:p w14:paraId="2738068C" w14:textId="77777777" w:rsidR="009F4A54" w:rsidRPr="002A0D08" w:rsidRDefault="009F4A54" w:rsidP="00B27AB6">
            <w:pPr>
              <w:pStyle w:val="Tabletext"/>
              <w:rPr>
                <w:rFonts w:eastAsiaTheme="minorHAnsi"/>
                <w:bCs/>
                <w:color w:val="000000" w:themeColor="text1"/>
              </w:rPr>
            </w:pPr>
          </w:p>
        </w:tc>
      </w:tr>
      <w:tr w:rsidR="009F4A54" w:rsidRPr="00C63169" w14:paraId="545C31CA" w14:textId="77777777" w:rsidTr="00B27AB6">
        <w:trPr>
          <w:trHeight w:val="221"/>
        </w:trPr>
        <w:tc>
          <w:tcPr>
            <w:tcW w:w="3397" w:type="dxa"/>
          </w:tcPr>
          <w:p w14:paraId="1BE18F62" w14:textId="77777777" w:rsidR="009F4A54" w:rsidRPr="002A0D08" w:rsidRDefault="009F4A54" w:rsidP="008F72DA">
            <w:pPr>
              <w:pStyle w:val="Tabletext"/>
              <w:rPr>
                <w:rFonts w:eastAsiaTheme="minorHAnsi"/>
              </w:rPr>
            </w:pPr>
            <w:r w:rsidRPr="002A0D08">
              <w:rPr>
                <w:rFonts w:eastAsiaTheme="minorHAnsi"/>
              </w:rPr>
              <w:t xml:space="preserve">Media release </w:t>
            </w:r>
          </w:p>
        </w:tc>
        <w:tc>
          <w:tcPr>
            <w:tcW w:w="2017" w:type="dxa"/>
          </w:tcPr>
          <w:p w14:paraId="37467686" w14:textId="77777777" w:rsidR="009F4A54" w:rsidRPr="002A0D08" w:rsidRDefault="009F4A54" w:rsidP="00B27AB6">
            <w:pPr>
              <w:pStyle w:val="Tabletext"/>
              <w:rPr>
                <w:rFonts w:eastAsiaTheme="minorHAnsi"/>
                <w:bCs/>
                <w:color w:val="000000" w:themeColor="text1"/>
              </w:rPr>
            </w:pPr>
          </w:p>
        </w:tc>
        <w:tc>
          <w:tcPr>
            <w:tcW w:w="1813" w:type="dxa"/>
          </w:tcPr>
          <w:p w14:paraId="253DB6F1" w14:textId="77777777" w:rsidR="009F4A54" w:rsidRPr="002A0D08" w:rsidRDefault="009F4A54" w:rsidP="00B27AB6">
            <w:pPr>
              <w:pStyle w:val="Tabletext"/>
              <w:rPr>
                <w:rFonts w:eastAsiaTheme="minorHAnsi"/>
                <w:bCs/>
                <w:color w:val="000000" w:themeColor="text1"/>
              </w:rPr>
            </w:pPr>
          </w:p>
        </w:tc>
        <w:tc>
          <w:tcPr>
            <w:tcW w:w="3536" w:type="dxa"/>
          </w:tcPr>
          <w:p w14:paraId="4BA0013C" w14:textId="77777777" w:rsidR="009F4A54" w:rsidRPr="002A0D08" w:rsidRDefault="009F4A54" w:rsidP="00B27AB6">
            <w:pPr>
              <w:pStyle w:val="Tabletext"/>
              <w:rPr>
                <w:rFonts w:eastAsiaTheme="minorHAnsi"/>
                <w:bCs/>
                <w:color w:val="000000" w:themeColor="text1"/>
              </w:rPr>
            </w:pPr>
          </w:p>
        </w:tc>
      </w:tr>
    </w:tbl>
    <w:p w14:paraId="6FEEE7CC" w14:textId="274E0E5A" w:rsidR="009F4A54" w:rsidRPr="00901653" w:rsidRDefault="00E90A06" w:rsidP="00D102D6">
      <w:pPr>
        <w:pStyle w:val="Heading2"/>
        <w:pageBreakBefore/>
      </w:pPr>
      <w:bookmarkStart w:id="15" w:name="_Ref236337488"/>
      <w:bookmarkStart w:id="16" w:name="_Ref236337628"/>
      <w:bookmarkStart w:id="17" w:name="_Toc235464881"/>
      <w:r>
        <w:lastRenderedPageBreak/>
        <w:t>16.</w:t>
      </w:r>
      <w:r>
        <w:tab/>
      </w:r>
      <w:r w:rsidR="009F4A54" w:rsidRPr="00901653">
        <w:t>Laboratory – additional testing</w:t>
      </w:r>
      <w:bookmarkEnd w:id="15"/>
      <w:r w:rsidR="009F4A54" w:rsidRPr="00901653">
        <w:t xml:space="preserve"> details</w:t>
      </w:r>
      <w:bookmarkEnd w:id="16"/>
    </w:p>
    <w:p w14:paraId="3B3F8002" w14:textId="77777777" w:rsidR="009F4A54" w:rsidRPr="00C508FF" w:rsidRDefault="009F4A54" w:rsidP="00D969C1">
      <w:pPr>
        <w:pStyle w:val="Heading3"/>
      </w:pPr>
      <w:r w:rsidRPr="00C508FF">
        <w:t>Antibiotic susceptibility testing</w:t>
      </w:r>
    </w:p>
    <w:tbl>
      <w:tblPr>
        <w:tblStyle w:val="TableGridLight"/>
        <w:tblW w:w="10485" w:type="dxa"/>
        <w:tblCellMar>
          <w:top w:w="28" w:type="dxa"/>
          <w:bottom w:w="28" w:type="dxa"/>
        </w:tblCellMar>
        <w:tblLook w:val="04A0" w:firstRow="1" w:lastRow="0" w:firstColumn="1" w:lastColumn="0" w:noHBand="0" w:noVBand="1"/>
      </w:tblPr>
      <w:tblGrid>
        <w:gridCol w:w="1555"/>
        <w:gridCol w:w="1275"/>
        <w:gridCol w:w="709"/>
        <w:gridCol w:w="2693"/>
        <w:gridCol w:w="1701"/>
        <w:gridCol w:w="2552"/>
      </w:tblGrid>
      <w:tr w:rsidR="009F4A54" w:rsidRPr="00FE3685" w14:paraId="0642DF5B" w14:textId="77777777" w:rsidTr="00376D53">
        <w:tc>
          <w:tcPr>
            <w:tcW w:w="3539" w:type="dxa"/>
            <w:gridSpan w:val="3"/>
            <w:shd w:val="clear" w:color="auto" w:fill="BEFEE9" w:themeFill="background2"/>
          </w:tcPr>
          <w:p w14:paraId="0E1EB328" w14:textId="77777777" w:rsidR="009F4A54" w:rsidRPr="00FE3685" w:rsidRDefault="009F4A54" w:rsidP="00376D53">
            <w:pPr>
              <w:pStyle w:val="Tabletext"/>
            </w:pPr>
            <w:r>
              <w:t>Was antibiotic susceptibility conducted?</w:t>
            </w:r>
          </w:p>
        </w:tc>
        <w:tc>
          <w:tcPr>
            <w:tcW w:w="6946" w:type="dxa"/>
            <w:gridSpan w:val="3"/>
            <w:shd w:val="clear" w:color="auto" w:fill="BEFEE9" w:themeFill="background2"/>
          </w:tcPr>
          <w:p w14:paraId="4ACBC49F" w14:textId="77777777" w:rsidR="009F4A54" w:rsidRPr="00FE3685" w:rsidRDefault="009F4A54" w:rsidP="00376D53">
            <w:pPr>
              <w:pStyle w:val="Tabletext"/>
              <w:rPr>
                <w:rFonts w:asciiTheme="minorHAnsi" w:hAnsiTheme="minorHAnsi" w:cstheme="minorHAnsi"/>
              </w:rPr>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 </w:t>
            </w:r>
            <w:r>
              <w:t xml:space="preserve"> </w:t>
            </w:r>
            <w:r w:rsidRPr="00FE3685">
              <w:t xml:space="preserve">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 / not supplied</w:t>
            </w:r>
          </w:p>
        </w:tc>
      </w:tr>
      <w:tr w:rsidR="009F4A54" w14:paraId="203E8B86" w14:textId="77777777" w:rsidTr="00376D53">
        <w:tc>
          <w:tcPr>
            <w:tcW w:w="1555" w:type="dxa"/>
            <w:shd w:val="clear" w:color="auto" w:fill="025F5D" w:themeFill="text2"/>
          </w:tcPr>
          <w:p w14:paraId="4E7F667F" w14:textId="77777777" w:rsidR="009F4A54" w:rsidRPr="00EA4834" w:rsidRDefault="009F4A54" w:rsidP="00376D53">
            <w:pPr>
              <w:pStyle w:val="Tableheaderrowwhite"/>
            </w:pPr>
            <w:r w:rsidRPr="00EA4834">
              <w:t>Antibiotic</w:t>
            </w:r>
          </w:p>
        </w:tc>
        <w:tc>
          <w:tcPr>
            <w:tcW w:w="1275" w:type="dxa"/>
            <w:shd w:val="clear" w:color="auto" w:fill="025F5D" w:themeFill="text2"/>
          </w:tcPr>
          <w:p w14:paraId="088BF812" w14:textId="77777777" w:rsidR="009F4A54" w:rsidRPr="00EA4834" w:rsidRDefault="009F4A54" w:rsidP="00376D53">
            <w:pPr>
              <w:pStyle w:val="Tableheaderrowwhite"/>
            </w:pPr>
            <w:r w:rsidRPr="00EA4834">
              <w:t>MIC value</w:t>
            </w:r>
          </w:p>
        </w:tc>
        <w:tc>
          <w:tcPr>
            <w:tcW w:w="3402" w:type="dxa"/>
            <w:gridSpan w:val="2"/>
            <w:shd w:val="clear" w:color="auto" w:fill="025F5D" w:themeFill="text2"/>
          </w:tcPr>
          <w:p w14:paraId="7CB88D86" w14:textId="77777777" w:rsidR="009F4A54" w:rsidRPr="00EA4834" w:rsidRDefault="009F4A54" w:rsidP="00376D53">
            <w:pPr>
              <w:pStyle w:val="Tableheaderrowwhite"/>
            </w:pPr>
            <w:r w:rsidRPr="00EA4834">
              <w:t>AST interpretation</w:t>
            </w:r>
          </w:p>
        </w:tc>
        <w:tc>
          <w:tcPr>
            <w:tcW w:w="1701" w:type="dxa"/>
            <w:shd w:val="clear" w:color="auto" w:fill="025F5D" w:themeFill="text2"/>
          </w:tcPr>
          <w:p w14:paraId="4F1A365B" w14:textId="77777777" w:rsidR="009F4A54" w:rsidRPr="00EA4834" w:rsidRDefault="009F4A54" w:rsidP="00376D53">
            <w:pPr>
              <w:pStyle w:val="Tableheaderrowwhite"/>
            </w:pPr>
            <w:r w:rsidRPr="00EA4834">
              <w:t>Method</w:t>
            </w:r>
          </w:p>
        </w:tc>
        <w:tc>
          <w:tcPr>
            <w:tcW w:w="2552" w:type="dxa"/>
            <w:shd w:val="clear" w:color="auto" w:fill="025F5D" w:themeFill="text2"/>
          </w:tcPr>
          <w:p w14:paraId="3BA41175" w14:textId="77777777" w:rsidR="009F4A54" w:rsidRPr="00EA4834" w:rsidRDefault="009F4A54" w:rsidP="00376D53">
            <w:pPr>
              <w:pStyle w:val="Tableheaderrowwhite"/>
            </w:pPr>
            <w:r>
              <w:t>Comment</w:t>
            </w:r>
          </w:p>
        </w:tc>
      </w:tr>
      <w:tr w:rsidR="009F4A54" w:rsidRPr="00FE3685" w14:paraId="6805F903" w14:textId="77777777" w:rsidTr="00376D53">
        <w:tc>
          <w:tcPr>
            <w:tcW w:w="1555" w:type="dxa"/>
            <w:shd w:val="clear" w:color="auto" w:fill="BEFEE9" w:themeFill="background2"/>
          </w:tcPr>
          <w:p w14:paraId="1A7B5B3D" w14:textId="77777777" w:rsidR="009F4A54" w:rsidRPr="00FE3685" w:rsidRDefault="009F4A54" w:rsidP="00376D53">
            <w:pPr>
              <w:pStyle w:val="Tabletext"/>
            </w:pPr>
            <w:r w:rsidRPr="00FE3685">
              <w:t>Azithromycin</w:t>
            </w:r>
          </w:p>
        </w:tc>
        <w:tc>
          <w:tcPr>
            <w:tcW w:w="1275" w:type="dxa"/>
            <w:shd w:val="clear" w:color="auto" w:fill="BEFEE9" w:themeFill="background2"/>
          </w:tcPr>
          <w:p w14:paraId="0967F88C" w14:textId="77777777" w:rsidR="009F4A54" w:rsidRPr="00FE3685" w:rsidRDefault="009F4A54" w:rsidP="00376D53">
            <w:pPr>
              <w:pStyle w:val="Tabletext"/>
            </w:pPr>
          </w:p>
        </w:tc>
        <w:tc>
          <w:tcPr>
            <w:tcW w:w="3402" w:type="dxa"/>
            <w:gridSpan w:val="2"/>
            <w:shd w:val="clear" w:color="auto" w:fill="BEFEE9" w:themeFill="background2"/>
          </w:tcPr>
          <w:p w14:paraId="74B6CDFA"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2408D5BA"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01FBF540"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39FC3FF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1D2EA48D"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216B7A15"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33374EB2"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6BD2DF0C"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13C3CE24"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59C7FB71" w14:textId="77777777" w:rsidR="009F4A54" w:rsidRPr="00FE3685" w:rsidRDefault="009F4A54" w:rsidP="00376D53">
            <w:pPr>
              <w:pStyle w:val="Tabletext"/>
              <w:rPr>
                <w:rFonts w:asciiTheme="minorHAnsi" w:hAnsiTheme="minorHAnsi" w:cstheme="minorHAnsi"/>
              </w:rPr>
            </w:pPr>
          </w:p>
        </w:tc>
      </w:tr>
      <w:tr w:rsidR="009F4A54" w:rsidRPr="00FE3685" w14:paraId="053B24C8" w14:textId="77777777" w:rsidTr="00376D53">
        <w:tc>
          <w:tcPr>
            <w:tcW w:w="1555" w:type="dxa"/>
            <w:shd w:val="clear" w:color="auto" w:fill="BEFEE9" w:themeFill="background2"/>
          </w:tcPr>
          <w:p w14:paraId="482ED58F" w14:textId="77777777" w:rsidR="009F4A54" w:rsidRPr="00FE3685" w:rsidRDefault="009F4A54" w:rsidP="00376D53">
            <w:pPr>
              <w:pStyle w:val="Tabletext"/>
            </w:pPr>
            <w:r w:rsidRPr="00FE3685">
              <w:t>Penicillin</w:t>
            </w:r>
          </w:p>
        </w:tc>
        <w:tc>
          <w:tcPr>
            <w:tcW w:w="1275" w:type="dxa"/>
            <w:shd w:val="clear" w:color="auto" w:fill="BEFEE9" w:themeFill="background2"/>
          </w:tcPr>
          <w:p w14:paraId="47C3B740" w14:textId="77777777" w:rsidR="009F4A54" w:rsidRPr="00FE3685" w:rsidRDefault="009F4A54" w:rsidP="00376D53">
            <w:pPr>
              <w:pStyle w:val="Tabletext"/>
            </w:pPr>
          </w:p>
        </w:tc>
        <w:tc>
          <w:tcPr>
            <w:tcW w:w="3402" w:type="dxa"/>
            <w:gridSpan w:val="2"/>
            <w:shd w:val="clear" w:color="auto" w:fill="BEFEE9" w:themeFill="background2"/>
          </w:tcPr>
          <w:p w14:paraId="3A59E618"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25DD0A60"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2BE3CEAE"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5D7CBFD4"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15D800F5"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1AA981C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73E4BA22"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28C59A72"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3FC2D710"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30C15DE0" w14:textId="77777777" w:rsidR="009F4A54" w:rsidRPr="00FE3685" w:rsidRDefault="009F4A54" w:rsidP="00376D53">
            <w:pPr>
              <w:pStyle w:val="Tabletext"/>
              <w:rPr>
                <w:rFonts w:asciiTheme="minorHAnsi" w:hAnsiTheme="minorHAnsi" w:cstheme="minorHAnsi"/>
              </w:rPr>
            </w:pPr>
          </w:p>
        </w:tc>
      </w:tr>
      <w:tr w:rsidR="009F4A54" w:rsidRPr="00FE3685" w14:paraId="68A061A9" w14:textId="77777777" w:rsidTr="00376D53">
        <w:tc>
          <w:tcPr>
            <w:tcW w:w="1555" w:type="dxa"/>
            <w:shd w:val="clear" w:color="auto" w:fill="BEFEE9" w:themeFill="background2"/>
          </w:tcPr>
          <w:p w14:paraId="48FECE4B" w14:textId="77777777" w:rsidR="009F4A54" w:rsidRPr="00FE3685" w:rsidRDefault="009F4A54" w:rsidP="00376D53">
            <w:pPr>
              <w:pStyle w:val="Tabletext"/>
            </w:pPr>
            <w:r w:rsidRPr="00FE3685">
              <w:t>Amoxicillin</w:t>
            </w:r>
          </w:p>
        </w:tc>
        <w:tc>
          <w:tcPr>
            <w:tcW w:w="1275" w:type="dxa"/>
            <w:shd w:val="clear" w:color="auto" w:fill="BEFEE9" w:themeFill="background2"/>
          </w:tcPr>
          <w:p w14:paraId="723CF194" w14:textId="77777777" w:rsidR="009F4A54" w:rsidRPr="00FE3685" w:rsidRDefault="009F4A54" w:rsidP="00376D53">
            <w:pPr>
              <w:pStyle w:val="Tabletext"/>
            </w:pPr>
          </w:p>
        </w:tc>
        <w:tc>
          <w:tcPr>
            <w:tcW w:w="3402" w:type="dxa"/>
            <w:gridSpan w:val="2"/>
            <w:shd w:val="clear" w:color="auto" w:fill="BEFEE9" w:themeFill="background2"/>
          </w:tcPr>
          <w:p w14:paraId="270CAEE8"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2C9EC2BD"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61A198EF"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0F750595"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1763E92B"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6EF4C76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3F92776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70FBCB9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06BE2E8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490BE6C1" w14:textId="77777777" w:rsidR="009F4A54" w:rsidRPr="00FE3685" w:rsidRDefault="009F4A54" w:rsidP="00376D53">
            <w:pPr>
              <w:pStyle w:val="Tabletext"/>
              <w:rPr>
                <w:rFonts w:asciiTheme="minorHAnsi" w:hAnsiTheme="minorHAnsi" w:cstheme="minorHAnsi"/>
              </w:rPr>
            </w:pPr>
          </w:p>
        </w:tc>
      </w:tr>
      <w:tr w:rsidR="009F4A54" w:rsidRPr="00FE3685" w14:paraId="4E5A7706" w14:textId="77777777" w:rsidTr="00376D53">
        <w:tc>
          <w:tcPr>
            <w:tcW w:w="1555" w:type="dxa"/>
            <w:shd w:val="clear" w:color="auto" w:fill="BEFEE9" w:themeFill="background2"/>
          </w:tcPr>
          <w:p w14:paraId="6BCF91A5" w14:textId="77777777" w:rsidR="009F4A54" w:rsidRPr="00FE3685" w:rsidRDefault="009F4A54" w:rsidP="00376D53">
            <w:pPr>
              <w:pStyle w:val="Tabletext"/>
            </w:pPr>
            <w:r w:rsidRPr="00FE3685">
              <w:t>Erythromycin</w:t>
            </w:r>
          </w:p>
        </w:tc>
        <w:tc>
          <w:tcPr>
            <w:tcW w:w="1275" w:type="dxa"/>
            <w:shd w:val="clear" w:color="auto" w:fill="BEFEE9" w:themeFill="background2"/>
          </w:tcPr>
          <w:p w14:paraId="15134D72" w14:textId="77777777" w:rsidR="009F4A54" w:rsidRPr="00FE3685" w:rsidRDefault="009F4A54" w:rsidP="00376D53">
            <w:pPr>
              <w:pStyle w:val="Tabletext"/>
            </w:pPr>
          </w:p>
        </w:tc>
        <w:tc>
          <w:tcPr>
            <w:tcW w:w="3402" w:type="dxa"/>
            <w:gridSpan w:val="2"/>
            <w:shd w:val="clear" w:color="auto" w:fill="BEFEE9" w:themeFill="background2"/>
          </w:tcPr>
          <w:p w14:paraId="208ED47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2279F96E"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3C62B1C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314AD757"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1F33F95A"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27F1B5E2"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7EDB5DD0"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40AAF60A"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79ADB2AC"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17AC76E9" w14:textId="77777777" w:rsidR="009F4A54" w:rsidRPr="00FE3685" w:rsidRDefault="009F4A54" w:rsidP="00376D53">
            <w:pPr>
              <w:pStyle w:val="Tabletext"/>
              <w:rPr>
                <w:rFonts w:asciiTheme="minorHAnsi" w:hAnsiTheme="minorHAnsi" w:cstheme="minorHAnsi"/>
              </w:rPr>
            </w:pPr>
          </w:p>
        </w:tc>
      </w:tr>
      <w:tr w:rsidR="009F4A54" w:rsidRPr="00FE3685" w14:paraId="2CDF080E" w14:textId="77777777" w:rsidTr="00376D53">
        <w:tc>
          <w:tcPr>
            <w:tcW w:w="1555" w:type="dxa"/>
            <w:shd w:val="clear" w:color="auto" w:fill="BEFEE9" w:themeFill="background2"/>
          </w:tcPr>
          <w:p w14:paraId="7F950BB9" w14:textId="77777777" w:rsidR="009F4A54" w:rsidRPr="00FE3685" w:rsidRDefault="009F4A54" w:rsidP="00376D53">
            <w:pPr>
              <w:pStyle w:val="Tabletext"/>
            </w:pPr>
            <w:r w:rsidRPr="00FE3685">
              <w:t>Doxycycline</w:t>
            </w:r>
          </w:p>
        </w:tc>
        <w:tc>
          <w:tcPr>
            <w:tcW w:w="1275" w:type="dxa"/>
            <w:shd w:val="clear" w:color="auto" w:fill="BEFEE9" w:themeFill="background2"/>
          </w:tcPr>
          <w:p w14:paraId="13EFC3A7" w14:textId="77777777" w:rsidR="009F4A54" w:rsidRPr="00FE3685" w:rsidRDefault="009F4A54" w:rsidP="00376D53">
            <w:pPr>
              <w:pStyle w:val="Tabletext"/>
            </w:pPr>
          </w:p>
        </w:tc>
        <w:tc>
          <w:tcPr>
            <w:tcW w:w="3402" w:type="dxa"/>
            <w:gridSpan w:val="2"/>
            <w:shd w:val="clear" w:color="auto" w:fill="BEFEE9" w:themeFill="background2"/>
          </w:tcPr>
          <w:p w14:paraId="7031927D"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38CDC7C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497645F5"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59669CF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50A0D58C"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452D3493"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7246C7A3"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2065A90F"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77136D34"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3F514C0B" w14:textId="77777777" w:rsidR="009F4A54" w:rsidRPr="00FE3685" w:rsidRDefault="009F4A54" w:rsidP="00376D53">
            <w:pPr>
              <w:pStyle w:val="Tabletext"/>
              <w:rPr>
                <w:rFonts w:asciiTheme="minorHAnsi" w:hAnsiTheme="minorHAnsi" w:cstheme="minorHAnsi"/>
              </w:rPr>
            </w:pPr>
          </w:p>
        </w:tc>
      </w:tr>
      <w:tr w:rsidR="009F4A54" w:rsidRPr="00FE3685" w14:paraId="22E38A4A" w14:textId="77777777" w:rsidTr="00376D53">
        <w:tc>
          <w:tcPr>
            <w:tcW w:w="1555" w:type="dxa"/>
            <w:shd w:val="clear" w:color="auto" w:fill="BEFEE9" w:themeFill="background2"/>
          </w:tcPr>
          <w:p w14:paraId="0344D48F" w14:textId="77777777" w:rsidR="009F4A54" w:rsidRPr="00FE3685" w:rsidRDefault="009F4A54" w:rsidP="00376D53">
            <w:pPr>
              <w:pStyle w:val="Tabletext"/>
            </w:pPr>
            <w:r w:rsidRPr="00FE3685">
              <w:t>Other, specify</w:t>
            </w:r>
          </w:p>
        </w:tc>
        <w:tc>
          <w:tcPr>
            <w:tcW w:w="1275" w:type="dxa"/>
            <w:shd w:val="clear" w:color="auto" w:fill="BEFEE9" w:themeFill="background2"/>
          </w:tcPr>
          <w:p w14:paraId="029B32C4" w14:textId="77777777" w:rsidR="009F4A54" w:rsidRPr="00FE3685" w:rsidRDefault="009F4A54" w:rsidP="00376D53">
            <w:pPr>
              <w:pStyle w:val="Tabletext"/>
            </w:pPr>
          </w:p>
        </w:tc>
        <w:tc>
          <w:tcPr>
            <w:tcW w:w="3402" w:type="dxa"/>
            <w:gridSpan w:val="2"/>
            <w:shd w:val="clear" w:color="auto" w:fill="BEFEE9" w:themeFill="background2"/>
          </w:tcPr>
          <w:p w14:paraId="16F74141"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Susceptible </w:t>
            </w:r>
          </w:p>
          <w:p w14:paraId="268F1FFE"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Sensitive increased exposure  </w:t>
            </w:r>
          </w:p>
          <w:p w14:paraId="5BCB2D21"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Intermediate  </w:t>
            </w:r>
          </w:p>
          <w:p w14:paraId="1C8F3B29"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Resistant  </w:t>
            </w:r>
          </w:p>
          <w:p w14:paraId="3DDD442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Not applicable or not available</w:t>
            </w:r>
          </w:p>
        </w:tc>
        <w:tc>
          <w:tcPr>
            <w:tcW w:w="1701" w:type="dxa"/>
            <w:shd w:val="clear" w:color="auto" w:fill="BEFEE9" w:themeFill="background2"/>
          </w:tcPr>
          <w:p w14:paraId="6C8C3EBE"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EUCAST  </w:t>
            </w:r>
          </w:p>
          <w:p w14:paraId="5B4FF02A"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CLSI  </w:t>
            </w:r>
          </w:p>
          <w:p w14:paraId="24BD5FE3"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Other  </w:t>
            </w:r>
          </w:p>
          <w:p w14:paraId="10145F22"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w:t>
            </w:r>
            <w:r w:rsidRPr="00FE3685">
              <w:t xml:space="preserve"> Unknown</w:t>
            </w:r>
          </w:p>
        </w:tc>
        <w:tc>
          <w:tcPr>
            <w:tcW w:w="2552" w:type="dxa"/>
          </w:tcPr>
          <w:p w14:paraId="789262C1" w14:textId="77777777" w:rsidR="009F4A54" w:rsidRPr="00FE3685" w:rsidRDefault="009F4A54" w:rsidP="00376D53">
            <w:pPr>
              <w:pStyle w:val="Tabletext"/>
              <w:rPr>
                <w:rFonts w:asciiTheme="minorHAnsi" w:hAnsiTheme="minorHAnsi" w:cstheme="minorHAnsi"/>
              </w:rPr>
            </w:pPr>
          </w:p>
        </w:tc>
      </w:tr>
    </w:tbl>
    <w:p w14:paraId="751DBDED" w14:textId="77777777" w:rsidR="009F4A54" w:rsidRPr="00C508FF" w:rsidRDefault="009F4A54" w:rsidP="00D969C1">
      <w:pPr>
        <w:pStyle w:val="Heading3"/>
      </w:pPr>
      <w:r w:rsidRPr="00C508FF">
        <w:t>Genomic testing</w:t>
      </w:r>
    </w:p>
    <w:tbl>
      <w:tblPr>
        <w:tblStyle w:val="TableGridLight"/>
        <w:tblW w:w="10485" w:type="dxa"/>
        <w:tblLook w:val="04A0" w:firstRow="1" w:lastRow="0" w:firstColumn="1" w:lastColumn="0" w:noHBand="0" w:noVBand="1"/>
      </w:tblPr>
      <w:tblGrid>
        <w:gridCol w:w="3118"/>
        <w:gridCol w:w="7367"/>
      </w:tblGrid>
      <w:tr w:rsidR="009F4A54" w:rsidRPr="00FE3685" w14:paraId="408DBE58" w14:textId="77777777" w:rsidTr="00376D53">
        <w:tc>
          <w:tcPr>
            <w:tcW w:w="3118" w:type="dxa"/>
            <w:shd w:val="clear" w:color="auto" w:fill="025F5D" w:themeFill="text2"/>
          </w:tcPr>
          <w:p w14:paraId="110C2463" w14:textId="77777777" w:rsidR="009F4A54" w:rsidRPr="00FE3685" w:rsidRDefault="009F4A54" w:rsidP="00376D53">
            <w:pPr>
              <w:pStyle w:val="Tableheaderrowwhite"/>
            </w:pPr>
            <w:r w:rsidRPr="00FE3685">
              <w:t>Field</w:t>
            </w:r>
          </w:p>
        </w:tc>
        <w:tc>
          <w:tcPr>
            <w:tcW w:w="7367" w:type="dxa"/>
            <w:shd w:val="clear" w:color="auto" w:fill="025F5D" w:themeFill="text2"/>
          </w:tcPr>
          <w:p w14:paraId="19DCA409" w14:textId="77777777" w:rsidR="009F4A54" w:rsidRPr="00FE3685" w:rsidRDefault="009F4A54" w:rsidP="00376D53">
            <w:pPr>
              <w:pStyle w:val="Tableheaderrowwhite"/>
            </w:pPr>
            <w:r w:rsidRPr="00FE3685">
              <w:t>Response</w:t>
            </w:r>
          </w:p>
        </w:tc>
      </w:tr>
      <w:tr w:rsidR="009F4A54" w:rsidRPr="00FE3685" w14:paraId="46B3576C" w14:textId="77777777" w:rsidTr="00376D53">
        <w:tc>
          <w:tcPr>
            <w:tcW w:w="3118" w:type="dxa"/>
          </w:tcPr>
          <w:p w14:paraId="18CBFDFA" w14:textId="77777777" w:rsidR="009F4A54" w:rsidRPr="00FE3685" w:rsidRDefault="009F4A54" w:rsidP="00376D53">
            <w:pPr>
              <w:pStyle w:val="Tabletext"/>
            </w:pPr>
            <w:r w:rsidRPr="00FE3685">
              <w:t>Whole genome sequencing performed?</w:t>
            </w:r>
          </w:p>
        </w:tc>
        <w:tc>
          <w:tcPr>
            <w:tcW w:w="7367" w:type="dxa"/>
          </w:tcPr>
          <w:p w14:paraId="64DB28A6" w14:textId="77777777" w:rsidR="009F4A54" w:rsidRPr="00FE368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FE3685">
              <w:t xml:space="preserve"> Yes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FE3685">
              <w:t xml:space="preserve"> No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FE3685">
              <w:t xml:space="preserve"> Unknown</w:t>
            </w:r>
          </w:p>
        </w:tc>
      </w:tr>
      <w:tr w:rsidR="009F4A54" w:rsidRPr="000825BB" w14:paraId="2C8267E9" w14:textId="77777777" w:rsidTr="00376D53">
        <w:tc>
          <w:tcPr>
            <w:tcW w:w="3118" w:type="dxa"/>
            <w:shd w:val="clear" w:color="auto" w:fill="BEFEE9" w:themeFill="background2"/>
          </w:tcPr>
          <w:p w14:paraId="692DB262" w14:textId="77777777" w:rsidR="009F4A54" w:rsidRPr="00FE3685" w:rsidRDefault="009F4A54" w:rsidP="00376D53">
            <w:pPr>
              <w:pStyle w:val="Tabletext"/>
            </w:pPr>
            <w:proofErr w:type="spellStart"/>
            <w:r w:rsidRPr="00FE3685">
              <w:t>Multilocus</w:t>
            </w:r>
            <w:proofErr w:type="spellEnd"/>
            <w:r w:rsidRPr="00FE3685">
              <w:t xml:space="preserve"> sequence type (MLST):</w:t>
            </w:r>
          </w:p>
        </w:tc>
        <w:tc>
          <w:tcPr>
            <w:tcW w:w="7367" w:type="dxa"/>
            <w:shd w:val="clear" w:color="auto" w:fill="BEFEE9" w:themeFill="background2"/>
          </w:tcPr>
          <w:p w14:paraId="192145E0" w14:textId="77777777" w:rsidR="009F4A54" w:rsidRPr="000825BB" w:rsidRDefault="009F4A54" w:rsidP="00376D53">
            <w:pPr>
              <w:pStyle w:val="Tabletext"/>
            </w:pPr>
            <w:r w:rsidRPr="00FE3685">
              <w:t xml:space="preserve">MLST: ________________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FE3685">
              <w:t xml:space="preserve">  MLST not conducted   </w:t>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FE3685">
              <w:t xml:space="preserve">  Unknown</w:t>
            </w:r>
          </w:p>
        </w:tc>
      </w:tr>
      <w:tr w:rsidR="009F4A54" w:rsidRPr="000825BB" w14:paraId="3CF1DB9A" w14:textId="77777777" w:rsidTr="00376D53">
        <w:tc>
          <w:tcPr>
            <w:tcW w:w="3118" w:type="dxa"/>
          </w:tcPr>
          <w:p w14:paraId="21D91EB4" w14:textId="77777777" w:rsidR="009F4A54" w:rsidRPr="000825BB" w:rsidRDefault="009F4A54" w:rsidP="00376D53">
            <w:pPr>
              <w:pStyle w:val="Tabletext"/>
            </w:pPr>
            <w:r w:rsidRPr="000825BB">
              <w:t>Reference laboratory notes</w:t>
            </w:r>
          </w:p>
        </w:tc>
        <w:tc>
          <w:tcPr>
            <w:tcW w:w="7367" w:type="dxa"/>
          </w:tcPr>
          <w:p w14:paraId="1D50B9BA" w14:textId="77777777" w:rsidR="009F4A54" w:rsidRPr="000825BB" w:rsidRDefault="009F4A54" w:rsidP="00376D53">
            <w:pPr>
              <w:pStyle w:val="Tabletext"/>
            </w:pPr>
          </w:p>
        </w:tc>
      </w:tr>
    </w:tbl>
    <w:p w14:paraId="1B196FC3" w14:textId="1559F913" w:rsidR="009F4A54" w:rsidRDefault="00D969C1" w:rsidP="009F4A54">
      <w:pPr>
        <w:pStyle w:val="Heading2"/>
      </w:pPr>
      <w:r>
        <w:lastRenderedPageBreak/>
        <w:t>17.</w:t>
      </w:r>
      <w:r>
        <w:tab/>
      </w:r>
      <w:r w:rsidR="009F4A54">
        <w:t>Case outcome and administration</w:t>
      </w:r>
      <w:bookmarkEnd w:id="17"/>
    </w:p>
    <w:tbl>
      <w:tblPr>
        <w:tblStyle w:val="TableGridLight"/>
        <w:tblW w:w="10768" w:type="dxa"/>
        <w:tblCellMar>
          <w:top w:w="28" w:type="dxa"/>
          <w:bottom w:w="28" w:type="dxa"/>
        </w:tblCellMar>
        <w:tblLook w:val="04A0" w:firstRow="1" w:lastRow="0" w:firstColumn="1" w:lastColumn="0" w:noHBand="0" w:noVBand="1"/>
      </w:tblPr>
      <w:tblGrid>
        <w:gridCol w:w="1483"/>
        <w:gridCol w:w="1484"/>
        <w:gridCol w:w="7801"/>
      </w:tblGrid>
      <w:tr w:rsidR="009F4A54" w14:paraId="2C852EB2" w14:textId="77777777" w:rsidTr="00376D53">
        <w:tc>
          <w:tcPr>
            <w:tcW w:w="2967" w:type="dxa"/>
            <w:gridSpan w:val="2"/>
            <w:shd w:val="clear" w:color="auto" w:fill="025F5D" w:themeFill="text2"/>
          </w:tcPr>
          <w:p w14:paraId="39E148C2" w14:textId="77777777" w:rsidR="009F4A54" w:rsidRPr="00383739" w:rsidRDefault="009F4A54" w:rsidP="00376D53">
            <w:pPr>
              <w:pStyle w:val="Tableheaderrowwhite"/>
            </w:pPr>
            <w:r w:rsidRPr="00383739">
              <w:t>Field</w:t>
            </w:r>
          </w:p>
        </w:tc>
        <w:tc>
          <w:tcPr>
            <w:tcW w:w="7801" w:type="dxa"/>
            <w:shd w:val="clear" w:color="auto" w:fill="025F5D" w:themeFill="text2"/>
          </w:tcPr>
          <w:p w14:paraId="12B107CE" w14:textId="77777777" w:rsidR="009F4A54" w:rsidRPr="00383739" w:rsidRDefault="009F4A54" w:rsidP="00376D53">
            <w:pPr>
              <w:pStyle w:val="Tableheaderrowwhite"/>
            </w:pPr>
            <w:r w:rsidRPr="00383739">
              <w:t>Response</w:t>
            </w:r>
          </w:p>
        </w:tc>
      </w:tr>
      <w:tr w:rsidR="009F4A54" w14:paraId="2F2B7A5D" w14:textId="77777777" w:rsidTr="00376D53">
        <w:tc>
          <w:tcPr>
            <w:tcW w:w="2967" w:type="dxa"/>
            <w:gridSpan w:val="2"/>
            <w:shd w:val="clear" w:color="auto" w:fill="BEFEE9" w:themeFill="background2"/>
          </w:tcPr>
          <w:p w14:paraId="0C5D39BC" w14:textId="77777777" w:rsidR="009F4A54" w:rsidRPr="00383739" w:rsidRDefault="009F4A54" w:rsidP="00376D53">
            <w:pPr>
              <w:pStyle w:val="Tabletext"/>
            </w:pPr>
            <w:r w:rsidRPr="00383739">
              <w:t>Final case confirmation status:</w:t>
            </w:r>
          </w:p>
        </w:tc>
        <w:tc>
          <w:tcPr>
            <w:tcW w:w="7801" w:type="dxa"/>
            <w:shd w:val="clear" w:color="auto" w:fill="BEFEE9" w:themeFill="background2"/>
          </w:tcPr>
          <w:p w14:paraId="6F7C9751" w14:textId="77777777" w:rsidR="009F4A54"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451395">
              <w:t xml:space="preserve"> Confirmed </w:t>
            </w:r>
            <w:r>
              <w:tab/>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451395">
              <w:t xml:space="preserve"> Probable </w:t>
            </w:r>
            <w:r>
              <w:tab/>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451395">
              <w:t xml:space="preserve"> Suspected  </w:t>
            </w:r>
          </w:p>
          <w:p w14:paraId="19C5FD35" w14:textId="77777777" w:rsidR="009F4A54" w:rsidRPr="00451395"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2B7AE3">
              <w:t xml:space="preserve"> Asymptomatic carrier</w:t>
            </w:r>
          </w:p>
          <w:p w14:paraId="5B8F9A9E" w14:textId="77777777" w:rsidR="009F4A54" w:rsidRPr="00383739" w:rsidRDefault="009F4A54" w:rsidP="00376D53">
            <w:pPr>
              <w:pStyle w:val="Tabletext"/>
            </w:pP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451395">
              <w:t xml:space="preserve"> Not a case</w:t>
            </w:r>
            <w:r>
              <w:tab/>
            </w:r>
            <w:r w:rsidRPr="002B7AE3">
              <w:fldChar w:fldCharType="begin">
                <w:ffData>
                  <w:name w:val="Check1"/>
                  <w:enabled/>
                  <w:calcOnExit w:val="0"/>
                  <w:checkBox>
                    <w:sizeAuto/>
                    <w:default w:val="0"/>
                  </w:checkBox>
                </w:ffData>
              </w:fldChar>
            </w:r>
            <w:r w:rsidRPr="002B7AE3">
              <w:instrText xml:space="preserve"> FORMCHECKBOX </w:instrText>
            </w:r>
            <w:r w:rsidRPr="002B7AE3">
              <w:fldChar w:fldCharType="separate"/>
            </w:r>
            <w:r w:rsidRPr="002B7AE3">
              <w:fldChar w:fldCharType="end"/>
            </w:r>
            <w:r w:rsidRPr="00451395">
              <w:t xml:space="preserve"> Unknown</w:t>
            </w:r>
          </w:p>
        </w:tc>
      </w:tr>
      <w:tr w:rsidR="009F4A54" w14:paraId="337DF4D6" w14:textId="77777777" w:rsidTr="00376D53">
        <w:tc>
          <w:tcPr>
            <w:tcW w:w="2967" w:type="dxa"/>
            <w:gridSpan w:val="2"/>
          </w:tcPr>
          <w:p w14:paraId="320208E5" w14:textId="77777777" w:rsidR="009F4A54" w:rsidRPr="00383739" w:rsidRDefault="009F4A54" w:rsidP="00376D53">
            <w:pPr>
              <w:pStyle w:val="Tabletext"/>
            </w:pPr>
            <w:r w:rsidRPr="00383739">
              <w:t>Date of last public health follow-up</w:t>
            </w:r>
            <w:r>
              <w:t>:</w:t>
            </w:r>
          </w:p>
        </w:tc>
        <w:tc>
          <w:tcPr>
            <w:tcW w:w="7801" w:type="dxa"/>
          </w:tcPr>
          <w:p w14:paraId="131BFB22" w14:textId="77777777" w:rsidR="009F4A54" w:rsidRPr="00383739" w:rsidRDefault="009F4A54" w:rsidP="00376D53">
            <w:pPr>
              <w:pStyle w:val="Tabletext"/>
            </w:pPr>
            <w:r w:rsidRPr="00383739">
              <w:t>___ / ___ / ____</w:t>
            </w:r>
          </w:p>
        </w:tc>
      </w:tr>
      <w:tr w:rsidR="009F4A54" w14:paraId="6C562B42" w14:textId="77777777" w:rsidTr="00376D53">
        <w:tc>
          <w:tcPr>
            <w:tcW w:w="1483" w:type="dxa"/>
            <w:vMerge w:val="restart"/>
          </w:tcPr>
          <w:p w14:paraId="0226730A" w14:textId="77777777" w:rsidR="009F4A54" w:rsidRPr="00383739" w:rsidRDefault="009F4A54" w:rsidP="00376D53">
            <w:pPr>
              <w:pStyle w:val="Tabletext"/>
            </w:pPr>
            <w:r w:rsidRPr="00383739">
              <w:t>Completed by</w:t>
            </w:r>
          </w:p>
        </w:tc>
        <w:tc>
          <w:tcPr>
            <w:tcW w:w="1484" w:type="dxa"/>
          </w:tcPr>
          <w:p w14:paraId="1817EA14" w14:textId="77777777" w:rsidR="009F4A54" w:rsidRPr="00383739" w:rsidRDefault="009F4A54" w:rsidP="00376D53">
            <w:pPr>
              <w:pStyle w:val="Tabletext"/>
            </w:pPr>
            <w:r>
              <w:t>Name:</w:t>
            </w:r>
          </w:p>
        </w:tc>
        <w:tc>
          <w:tcPr>
            <w:tcW w:w="7801" w:type="dxa"/>
          </w:tcPr>
          <w:p w14:paraId="687BB185" w14:textId="77777777" w:rsidR="009F4A54" w:rsidRPr="00383739" w:rsidRDefault="009F4A54" w:rsidP="00376D53">
            <w:pPr>
              <w:pStyle w:val="Tabletext"/>
            </w:pPr>
          </w:p>
        </w:tc>
      </w:tr>
      <w:tr w:rsidR="009F4A54" w14:paraId="3FBD4419" w14:textId="77777777" w:rsidTr="00376D53">
        <w:tc>
          <w:tcPr>
            <w:tcW w:w="1483" w:type="dxa"/>
            <w:vMerge/>
          </w:tcPr>
          <w:p w14:paraId="40C66B0D" w14:textId="77777777" w:rsidR="009F4A54" w:rsidRPr="00383739" w:rsidRDefault="009F4A54" w:rsidP="00376D53">
            <w:pPr>
              <w:pStyle w:val="Tabletext"/>
            </w:pPr>
          </w:p>
        </w:tc>
        <w:tc>
          <w:tcPr>
            <w:tcW w:w="1484" w:type="dxa"/>
          </w:tcPr>
          <w:p w14:paraId="1705B71A" w14:textId="77777777" w:rsidR="009F4A54" w:rsidRPr="00383739" w:rsidRDefault="009F4A54" w:rsidP="00376D53">
            <w:pPr>
              <w:pStyle w:val="Tabletext"/>
            </w:pPr>
            <w:r>
              <w:t>Role:</w:t>
            </w:r>
          </w:p>
        </w:tc>
        <w:tc>
          <w:tcPr>
            <w:tcW w:w="7801" w:type="dxa"/>
          </w:tcPr>
          <w:p w14:paraId="514E3111" w14:textId="77777777" w:rsidR="009F4A54" w:rsidRPr="00383739" w:rsidRDefault="009F4A54" w:rsidP="00376D53">
            <w:pPr>
              <w:pStyle w:val="Tabletext"/>
            </w:pPr>
          </w:p>
        </w:tc>
      </w:tr>
      <w:tr w:rsidR="009F4A54" w14:paraId="73116117" w14:textId="77777777" w:rsidTr="00376D53">
        <w:tc>
          <w:tcPr>
            <w:tcW w:w="1483" w:type="dxa"/>
            <w:vMerge/>
          </w:tcPr>
          <w:p w14:paraId="5AEA54A3" w14:textId="77777777" w:rsidR="009F4A54" w:rsidRPr="00383739" w:rsidRDefault="009F4A54" w:rsidP="00376D53">
            <w:pPr>
              <w:pStyle w:val="Tabletext"/>
            </w:pPr>
          </w:p>
        </w:tc>
        <w:tc>
          <w:tcPr>
            <w:tcW w:w="1484" w:type="dxa"/>
          </w:tcPr>
          <w:p w14:paraId="6ABDDE15" w14:textId="77777777" w:rsidR="009F4A54" w:rsidRPr="00383739" w:rsidRDefault="009F4A54" w:rsidP="00376D53">
            <w:pPr>
              <w:pStyle w:val="Tabletext"/>
            </w:pPr>
            <w:r>
              <w:t>PHU:</w:t>
            </w:r>
          </w:p>
        </w:tc>
        <w:tc>
          <w:tcPr>
            <w:tcW w:w="7801" w:type="dxa"/>
          </w:tcPr>
          <w:p w14:paraId="10FDC8EA" w14:textId="77777777" w:rsidR="009F4A54" w:rsidRPr="00383739" w:rsidRDefault="009F4A54" w:rsidP="00376D53">
            <w:pPr>
              <w:pStyle w:val="Tabletext"/>
            </w:pPr>
          </w:p>
        </w:tc>
      </w:tr>
      <w:tr w:rsidR="009F4A54" w14:paraId="772F5B04" w14:textId="77777777" w:rsidTr="00376D53">
        <w:tc>
          <w:tcPr>
            <w:tcW w:w="2967" w:type="dxa"/>
            <w:gridSpan w:val="2"/>
          </w:tcPr>
          <w:p w14:paraId="7CC6B65F" w14:textId="77777777" w:rsidR="009F4A54" w:rsidRPr="00383739" w:rsidRDefault="009F4A54" w:rsidP="00376D53">
            <w:pPr>
              <w:pStyle w:val="Tabletext"/>
            </w:pPr>
            <w:r w:rsidRPr="00383739">
              <w:t>Date finalised</w:t>
            </w:r>
          </w:p>
        </w:tc>
        <w:tc>
          <w:tcPr>
            <w:tcW w:w="7801" w:type="dxa"/>
          </w:tcPr>
          <w:p w14:paraId="6E4F6700" w14:textId="77777777" w:rsidR="009F4A54" w:rsidRPr="00383739" w:rsidRDefault="009F4A54" w:rsidP="00376D53">
            <w:pPr>
              <w:pStyle w:val="Tabletext"/>
            </w:pPr>
            <w:r w:rsidRPr="00383739">
              <w:t>___ / ___ / ____</w:t>
            </w:r>
          </w:p>
        </w:tc>
      </w:tr>
      <w:tr w:rsidR="009F4A54" w14:paraId="7A3F81D0" w14:textId="77777777" w:rsidTr="00376D53">
        <w:tc>
          <w:tcPr>
            <w:tcW w:w="2967" w:type="dxa"/>
            <w:gridSpan w:val="2"/>
          </w:tcPr>
          <w:p w14:paraId="6EC39792" w14:textId="77777777" w:rsidR="009F4A54" w:rsidRPr="00383739" w:rsidRDefault="009F4A54" w:rsidP="00376D53">
            <w:pPr>
              <w:pStyle w:val="Tabletext"/>
            </w:pPr>
            <w:r w:rsidRPr="00383739">
              <w:t>Outstanding information / caveats</w:t>
            </w:r>
          </w:p>
        </w:tc>
        <w:tc>
          <w:tcPr>
            <w:tcW w:w="7801" w:type="dxa"/>
          </w:tcPr>
          <w:p w14:paraId="609AA443" w14:textId="77777777" w:rsidR="009F4A54" w:rsidRDefault="009F4A54" w:rsidP="00376D53">
            <w:pPr>
              <w:pStyle w:val="Tabletext"/>
            </w:pPr>
          </w:p>
          <w:p w14:paraId="279C91A8" w14:textId="77777777" w:rsidR="009F4A54" w:rsidRDefault="009F4A54" w:rsidP="00376D53">
            <w:pPr>
              <w:pStyle w:val="Tabletext"/>
            </w:pPr>
          </w:p>
          <w:p w14:paraId="3C8CA26A" w14:textId="77777777" w:rsidR="009F4A54" w:rsidRPr="00383739" w:rsidRDefault="009F4A54" w:rsidP="00376D53">
            <w:pPr>
              <w:pStyle w:val="Tabletext"/>
            </w:pPr>
          </w:p>
        </w:tc>
      </w:tr>
    </w:tbl>
    <w:p w14:paraId="178E94AF" w14:textId="741117A9" w:rsidR="00EA7A6C" w:rsidRPr="00EA7A6C" w:rsidRDefault="00EA7A6C" w:rsidP="009F4A54">
      <w:pPr>
        <w:pStyle w:val="BodyText"/>
      </w:pPr>
    </w:p>
    <w:sectPr w:rsidR="00EA7A6C" w:rsidRPr="00EA7A6C" w:rsidSect="009F4A54">
      <w:pgSz w:w="11900" w:h="16840" w:code="9"/>
      <w:pgMar w:top="993" w:right="560" w:bottom="1276" w:left="567"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9FE3" w14:textId="77777777" w:rsidR="00FF7B1C" w:rsidRDefault="00FF7B1C" w:rsidP="00BD640A">
      <w:pPr>
        <w:spacing w:line="240" w:lineRule="auto"/>
      </w:pPr>
      <w:r>
        <w:separator/>
      </w:r>
    </w:p>
  </w:endnote>
  <w:endnote w:type="continuationSeparator" w:id="0">
    <w:p w14:paraId="4A47D056" w14:textId="77777777" w:rsidR="00FF7B1C" w:rsidRDefault="00FF7B1C" w:rsidP="00BD6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JKZZLT+Helvetica">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F549" w14:textId="509E4AF8" w:rsidR="00E025E6" w:rsidRPr="00E025E6" w:rsidRDefault="00C94514" w:rsidP="00E025E6">
    <w:pPr>
      <w:pStyle w:val="Footer"/>
    </w:pPr>
    <w:r>
      <w:rPr>
        <w:noProof/>
      </w:rPr>
      <mc:AlternateContent>
        <mc:Choice Requires="wps">
          <w:drawing>
            <wp:anchor distT="0" distB="0" distL="114300" distR="114300" simplePos="0" relativeHeight="251660288" behindDoc="1" locked="0" layoutInCell="1" allowOverlap="1" wp14:anchorId="24A23F7F" wp14:editId="3244FE8F">
              <wp:simplePos x="0" y="0"/>
              <wp:positionH relativeFrom="column">
                <wp:posOffset>-77038</wp:posOffset>
              </wp:positionH>
              <wp:positionV relativeFrom="paragraph">
                <wp:posOffset>98729</wp:posOffset>
              </wp:positionV>
              <wp:extent cx="6185439" cy="0"/>
              <wp:effectExtent l="0" t="0" r="0" b="0"/>
              <wp:wrapNone/>
              <wp:docPr id="1018609658" name="Straight Connector 1"/>
              <wp:cNvGraphicFramePr/>
              <a:graphic xmlns:a="http://schemas.openxmlformats.org/drawingml/2006/main">
                <a:graphicData uri="http://schemas.microsoft.com/office/word/2010/wordprocessingShape">
                  <wps:wsp>
                    <wps:cNvCnPr/>
                    <wps:spPr>
                      <a:xfrm>
                        <a:off x="0" y="0"/>
                        <a:ext cx="61854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D99BC"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05pt,7.75pt" to="48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" strokecolor="#00dca1 [3204]" strokeweight=".5pt">
              <v:stroke joinstyle="miter"/>
            </v:line>
          </w:pict>
        </mc:Fallback>
      </mc:AlternateContent>
    </w:r>
  </w:p>
  <w:tbl>
    <w:tblPr>
      <w:tblStyle w:val="TableGrid1"/>
      <w:tblW w:w="1105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348"/>
      <w:gridCol w:w="709"/>
    </w:tblGrid>
    <w:tr w:rsidR="0090029A" w14:paraId="5413A09F" w14:textId="77777777" w:rsidTr="00867F10">
      <w:trPr>
        <w:trHeight w:val="283"/>
      </w:trPr>
      <w:tc>
        <w:tcPr>
          <w:tcW w:w="10348" w:type="dxa"/>
          <w:tcMar>
            <w:left w:w="567" w:type="dxa"/>
          </w:tcMar>
        </w:tcPr>
        <w:p w14:paraId="1ECCC9A3" w14:textId="77777777" w:rsidR="0090029A" w:rsidRPr="00867F10" w:rsidRDefault="007E4D9D" w:rsidP="00867F10">
          <w:pPr>
            <w:pStyle w:val="Footer"/>
          </w:pPr>
          <w:r>
            <w:t>Australian Centre for Disease Control</w:t>
          </w:r>
          <w:r w:rsidR="00867F10">
            <w:t xml:space="preserve"> – [</w:t>
          </w:r>
          <w:r w:rsidRPr="00867F10">
            <w:t>Insert f</w:t>
          </w:r>
          <w:r w:rsidR="0090029A" w:rsidRPr="00867F10">
            <w:t>act sheet title</w:t>
          </w:r>
          <w:r w:rsidR="00867F10">
            <w:t>]</w:t>
          </w:r>
        </w:p>
      </w:tc>
      <w:tc>
        <w:tcPr>
          <w:tcW w:w="709" w:type="dxa"/>
          <w:tcMar>
            <w:right w:w="567" w:type="dxa"/>
          </w:tcMar>
        </w:tcPr>
        <w:p w14:paraId="31603D12" w14:textId="77777777" w:rsidR="0090029A" w:rsidRPr="00920A7A" w:rsidRDefault="0090029A" w:rsidP="00867F10">
          <w:pPr>
            <w:pStyle w:val="Footer"/>
            <w:jc w:val="right"/>
          </w:pPr>
          <w:r w:rsidRPr="00920A7A">
            <w:fldChar w:fldCharType="begin"/>
          </w:r>
          <w:r w:rsidRPr="00920A7A">
            <w:instrText>PAGE   \* MERGEFORMAT</w:instrText>
          </w:r>
          <w:r w:rsidRPr="00920A7A">
            <w:fldChar w:fldCharType="separate"/>
          </w:r>
          <w:r w:rsidRPr="00920A7A">
            <w:rPr>
              <w:lang w:val="en-GB"/>
            </w:rPr>
            <w:t>1</w:t>
          </w:r>
          <w:r w:rsidRPr="00920A7A">
            <w:fldChar w:fldCharType="end"/>
          </w:r>
        </w:p>
      </w:tc>
    </w:tr>
  </w:tbl>
  <w:p w14:paraId="1005DFBD" w14:textId="77777777" w:rsidR="00EB3883" w:rsidRPr="00E025E6" w:rsidRDefault="00EB3883" w:rsidP="00E02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F8E8" w14:textId="77777777" w:rsidR="009F4A54" w:rsidRDefault="009F4A54">
    <w:pPr>
      <w:pStyle w:val="Footer"/>
    </w:pPr>
    <w:r>
      <w:rPr>
        <w:noProof/>
      </w:rPr>
      <mc:AlternateContent>
        <mc:Choice Requires="wps">
          <w:drawing>
            <wp:anchor distT="0" distB="0" distL="0" distR="0" simplePos="0" relativeHeight="251665408" behindDoc="0" locked="0" layoutInCell="1" allowOverlap="1" wp14:anchorId="51E6B408" wp14:editId="1A9582A8">
              <wp:simplePos x="635" y="635"/>
              <wp:positionH relativeFrom="page">
                <wp:align>center</wp:align>
              </wp:positionH>
              <wp:positionV relativeFrom="page">
                <wp:align>bottom</wp:align>
              </wp:positionV>
              <wp:extent cx="622300" cy="480695"/>
              <wp:effectExtent l="0" t="0" r="6350" b="0"/>
              <wp:wrapNone/>
              <wp:docPr id="18158579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68DDBDA"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E6B408"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768DDBDA"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CF0A" w14:textId="324B83D2" w:rsidR="009F4A54" w:rsidRPr="002F460F" w:rsidRDefault="009F4A54" w:rsidP="00121E5A">
    <w:pPr>
      <w:pStyle w:val="Footer"/>
      <w:tabs>
        <w:tab w:val="clear" w:pos="4513"/>
        <w:tab w:val="clear" w:pos="9026"/>
        <w:tab w:val="right" w:pos="13892"/>
      </w:tabs>
      <w:rPr>
        <w:color w:val="FFFFFF"/>
        <w:sz w:val="18"/>
        <w:szCs w:val="18"/>
      </w:rPr>
    </w:pPr>
    <w:r w:rsidRPr="002E2611">
      <w:rPr>
        <w:noProof/>
        <w:sz w:val="16"/>
        <w:szCs w:val="16"/>
      </w:rPr>
      <mc:AlternateContent>
        <mc:Choice Requires="wps">
          <w:drawing>
            <wp:anchor distT="0" distB="0" distL="0" distR="0" simplePos="0" relativeHeight="251666432" behindDoc="0" locked="0" layoutInCell="1" allowOverlap="1" wp14:anchorId="74C22226" wp14:editId="489FB765">
              <wp:simplePos x="0" y="0"/>
              <wp:positionH relativeFrom="margin">
                <wp:align>center</wp:align>
              </wp:positionH>
              <wp:positionV relativeFrom="page">
                <wp:posOffset>10469880</wp:posOffset>
              </wp:positionV>
              <wp:extent cx="622300" cy="480695"/>
              <wp:effectExtent l="0" t="0" r="6350" b="0"/>
              <wp:wrapNone/>
              <wp:docPr id="196294613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B383920"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C22226" id="_x0000_t202" coordsize="21600,21600" o:spt="202" path="m,l,21600r21600,l21600,xe">
              <v:stroke joinstyle="miter"/>
              <v:path gradientshapeok="t" o:connecttype="rect"/>
            </v:shapetype>
            <v:shape id="Text Box 6" o:spid="_x0000_s1028" type="#_x0000_t202" alt="OFFICIAL" style="position:absolute;margin-left:0;margin-top:824.4pt;width:49pt;height:37.85pt;z-index:251666432;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" filled="f" stroked="f">
              <v:textbox style="mso-fit-shape-to-text:t" inset="0,0,0,15pt">
                <w:txbxContent>
                  <w:p w14:paraId="3B383920"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margin" anchory="page"/>
            </v:shape>
          </w:pict>
        </mc:Fallback>
      </mc:AlternateContent>
    </w:r>
    <w:r w:rsidR="009D35BF" w:rsidRPr="002E2611">
      <w:rPr>
        <w:sz w:val="16"/>
        <w:szCs w:val="16"/>
      </w:rPr>
      <w:t>Australian Centre for Disease Control</w:t>
    </w:r>
    <w:r w:rsidR="009D35BF">
      <w:rPr>
        <w:sz w:val="16"/>
        <w:szCs w:val="16"/>
      </w:rPr>
      <w:t xml:space="preserve"> – </w:t>
    </w:r>
    <w:r w:rsidR="009D35BF" w:rsidRPr="00B642E2">
      <w:rPr>
        <w:sz w:val="16"/>
        <w:szCs w:val="16"/>
      </w:rPr>
      <w:t>Diphtheria – Case investigation form</w:t>
    </w:r>
    <w:r w:rsidRPr="00DD006F">
      <w:tab/>
    </w:r>
    <w:r w:rsidRPr="002F460F">
      <w:rPr>
        <w:sz w:val="18"/>
        <w:szCs w:val="18"/>
      </w:rPr>
      <w:fldChar w:fldCharType="begin"/>
    </w:r>
    <w:r w:rsidRPr="002F460F">
      <w:rPr>
        <w:sz w:val="18"/>
        <w:szCs w:val="18"/>
      </w:rPr>
      <w:instrText xml:space="preserve"> PAGE   \* MERGEFORMAT </w:instrText>
    </w:r>
    <w:r w:rsidRPr="002F460F">
      <w:rPr>
        <w:sz w:val="18"/>
        <w:szCs w:val="18"/>
      </w:rPr>
      <w:fldChar w:fldCharType="separate"/>
    </w:r>
    <w:r w:rsidRPr="002F460F">
      <w:rPr>
        <w:noProof/>
        <w:sz w:val="18"/>
        <w:szCs w:val="18"/>
      </w:rPr>
      <w:t>1</w:t>
    </w:r>
    <w:r w:rsidRPr="002F460F">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586B" w14:textId="780EC30C" w:rsidR="009F4A54" w:rsidRPr="000D1B5C" w:rsidRDefault="000D3CB2" w:rsidP="00121E5A">
    <w:pPr>
      <w:pStyle w:val="Footer"/>
      <w:tabs>
        <w:tab w:val="clear" w:pos="4513"/>
        <w:tab w:val="clear" w:pos="9026"/>
        <w:tab w:val="right" w:pos="13892"/>
      </w:tabs>
      <w:rPr>
        <w:color w:val="FFFFFF"/>
        <w:sz w:val="18"/>
        <w:szCs w:val="18"/>
      </w:rPr>
    </w:pPr>
    <w:r w:rsidRPr="002E2611">
      <w:rPr>
        <w:noProof/>
        <w:sz w:val="16"/>
        <w:szCs w:val="16"/>
      </w:rPr>
      <mc:AlternateContent>
        <mc:Choice Requires="wps">
          <w:drawing>
            <wp:anchor distT="0" distB="0" distL="0" distR="0" simplePos="0" relativeHeight="251670528" behindDoc="1" locked="0" layoutInCell="1" allowOverlap="1" wp14:anchorId="4CB0AF8F" wp14:editId="0211630D">
              <wp:simplePos x="0" y="0"/>
              <wp:positionH relativeFrom="margin">
                <wp:align>center</wp:align>
              </wp:positionH>
              <wp:positionV relativeFrom="bottomMargin">
                <wp:posOffset>393700</wp:posOffset>
              </wp:positionV>
              <wp:extent cx="762000" cy="547370"/>
              <wp:effectExtent l="0" t="0" r="0" b="0"/>
              <wp:wrapNone/>
              <wp:docPr id="90448941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000" cy="547370"/>
                      </a:xfrm>
                      <a:prstGeom prst="rect">
                        <a:avLst/>
                      </a:prstGeom>
                      <a:noFill/>
                      <a:ln>
                        <a:noFill/>
                      </a:ln>
                    </wps:spPr>
                    <wps:txbx>
                      <w:txbxContent>
                        <w:p w14:paraId="158A6C90" w14:textId="77777777" w:rsidR="009F4A54" w:rsidRPr="00726C28" w:rsidRDefault="009F4A54" w:rsidP="009E5132">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0AF8F" id="_x0000_t202" coordsize="21600,21600" o:spt="202" path="m,l,21600r21600,l21600,xe">
              <v:stroke joinstyle="miter"/>
              <v:path gradientshapeok="t" o:connecttype="rect"/>
            </v:shapetype>
            <v:shape id="_x0000_s1030" type="#_x0000_t202" alt="OFFICIAL" style="position:absolute;margin-left:0;margin-top:31pt;width:60pt;height:43.1pt;z-index:-251645952;visibility:visible;mso-wrap-style:square;mso-width-percent:0;mso-height-percent:0;mso-wrap-distance-left:0;mso-wrap-distance-top:0;mso-wrap-distance-right:0;mso-wrap-distance-bottom:0;mso-position-horizontal:center;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" filled="f" stroked="f">
              <v:textbox inset="0,0,0,15pt">
                <w:txbxContent>
                  <w:p w14:paraId="158A6C90" w14:textId="77777777" w:rsidR="009F4A54" w:rsidRPr="00726C28" w:rsidRDefault="009F4A54" w:rsidP="009E5132">
                    <w:pPr>
                      <w:rPr>
                        <w:rFonts w:ascii="Aptos" w:eastAsia="Aptos" w:hAnsi="Aptos" w:cs="Aptos"/>
                        <w:noProof/>
                        <w:color w:val="FF0000"/>
                      </w:rPr>
                    </w:pPr>
                    <w:r w:rsidRPr="00726C28">
                      <w:rPr>
                        <w:rFonts w:ascii="Aptos" w:eastAsia="Aptos" w:hAnsi="Aptos" w:cs="Aptos"/>
                        <w:noProof/>
                        <w:color w:val="FF0000"/>
                      </w:rPr>
                      <w:t>OFFICIAL</w:t>
                    </w:r>
                  </w:p>
                </w:txbxContent>
              </v:textbox>
              <w10:wrap anchorx="margin" anchory="margin"/>
            </v:shape>
          </w:pict>
        </mc:Fallback>
      </mc:AlternateContent>
    </w:r>
    <w:r w:rsidR="009F4A54" w:rsidRPr="002E2611">
      <w:rPr>
        <w:sz w:val="16"/>
        <w:szCs w:val="16"/>
      </w:rPr>
      <w:t>Australian Centre for Disease Control</w:t>
    </w:r>
    <w:r w:rsidR="00C4040A">
      <w:rPr>
        <w:sz w:val="16"/>
        <w:szCs w:val="16"/>
      </w:rPr>
      <w:t xml:space="preserve"> </w:t>
    </w:r>
    <w:r w:rsidR="00B642E2">
      <w:rPr>
        <w:sz w:val="16"/>
        <w:szCs w:val="16"/>
      </w:rPr>
      <w:t xml:space="preserve">– </w:t>
    </w:r>
    <w:r w:rsidR="00B642E2" w:rsidRPr="00B642E2">
      <w:rPr>
        <w:sz w:val="16"/>
        <w:szCs w:val="16"/>
      </w:rPr>
      <w:t>Diphtheria – Case investigation form</w:t>
    </w:r>
    <w:r w:rsidR="009F4A54" w:rsidRPr="00DD006F">
      <w:tab/>
    </w:r>
    <w:r w:rsidR="009F4A54" w:rsidRPr="002F460F">
      <w:rPr>
        <w:sz w:val="18"/>
        <w:szCs w:val="18"/>
      </w:rPr>
      <w:fldChar w:fldCharType="begin"/>
    </w:r>
    <w:r w:rsidR="009F4A54" w:rsidRPr="002F460F">
      <w:rPr>
        <w:sz w:val="18"/>
        <w:szCs w:val="18"/>
      </w:rPr>
      <w:instrText xml:space="preserve"> PAGE   \* MERGEFORMAT </w:instrText>
    </w:r>
    <w:r w:rsidR="009F4A54" w:rsidRPr="002F460F">
      <w:rPr>
        <w:sz w:val="18"/>
        <w:szCs w:val="18"/>
      </w:rPr>
      <w:fldChar w:fldCharType="separate"/>
    </w:r>
    <w:r w:rsidR="009F4A54">
      <w:rPr>
        <w:sz w:val="18"/>
        <w:szCs w:val="18"/>
      </w:rPr>
      <w:t>9</w:t>
    </w:r>
    <w:r w:rsidR="009F4A54" w:rsidRPr="002F460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8EC7" w14:textId="77777777" w:rsidR="00FF7B1C" w:rsidRDefault="00FF7B1C" w:rsidP="00BD640A">
      <w:pPr>
        <w:spacing w:line="240" w:lineRule="auto"/>
      </w:pPr>
      <w:r>
        <w:separator/>
      </w:r>
    </w:p>
  </w:footnote>
  <w:footnote w:type="continuationSeparator" w:id="0">
    <w:p w14:paraId="36CA5B1E" w14:textId="77777777" w:rsidR="00FF7B1C" w:rsidRDefault="00FF7B1C" w:rsidP="00BD6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1698" w14:textId="592192EF" w:rsidR="00F35B29" w:rsidRPr="00E025E6" w:rsidRDefault="00F35B29" w:rsidP="00336B14">
    <w:pPr>
      <w:pStyle w:val="Header"/>
      <w:ind w:right="3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395" w14:textId="70BC0490" w:rsidR="009F4A54" w:rsidRDefault="00D87F4A" w:rsidP="00647831">
    <w:pPr>
      <w:pStyle w:val="Heading1"/>
    </w:pPr>
    <w:r w:rsidRPr="00D87F4A">
      <w:t xml:space="preserve">Diphtheria – </w:t>
    </w:r>
    <w:r w:rsidR="003C00FD">
      <w:t>C</w:t>
    </w:r>
    <w:r w:rsidRPr="00D87F4A">
      <w:t>ase investigation form</w:t>
    </w:r>
    <w:r w:rsidR="009F4A54">
      <w:rPr>
        <w:noProof/>
      </w:rPr>
      <w:drawing>
        <wp:anchor distT="0" distB="0" distL="114300" distR="114300" simplePos="0" relativeHeight="251673600" behindDoc="1" locked="0" layoutInCell="1" allowOverlap="1" wp14:anchorId="3885FBF8" wp14:editId="1332A7E0">
          <wp:simplePos x="0" y="0"/>
          <wp:positionH relativeFrom="page">
            <wp:align>left</wp:align>
          </wp:positionH>
          <wp:positionV relativeFrom="paragraph">
            <wp:posOffset>-450215</wp:posOffset>
          </wp:positionV>
          <wp:extent cx="7560000" cy="1690980"/>
          <wp:effectExtent l="0" t="0" r="3175" b="5080"/>
          <wp:wrapNone/>
          <wp:docPr id="43250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06854" name="Picture 432506854"/>
                  <pic:cNvPicPr/>
                </pic:nvPicPr>
                <pic:blipFill>
                  <a:blip r:embed="rId1">
                    <a:extLst>
                      <a:ext uri="{28A0092B-C50C-407E-A947-70E740481C1C}">
                        <a14:useLocalDpi xmlns:a14="http://schemas.microsoft.com/office/drawing/2010/main" val="0"/>
                      </a:ext>
                    </a:extLst>
                  </a:blip>
                  <a:stretch>
                    <a:fillRect/>
                  </a:stretch>
                </pic:blipFill>
                <pic:spPr>
                  <a:xfrm>
                    <a:off x="0" y="0"/>
                    <a:ext cx="7560000" cy="16909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FEB2" w14:textId="77777777" w:rsidR="009F4A54" w:rsidRDefault="009F4A54">
    <w:pPr>
      <w:pStyle w:val="Header"/>
    </w:pPr>
    <w:r>
      <w:rPr>
        <w:noProof/>
      </w:rPr>
      <mc:AlternateContent>
        <mc:Choice Requires="wps">
          <w:drawing>
            <wp:anchor distT="0" distB="0" distL="0" distR="0" simplePos="0" relativeHeight="251664384" behindDoc="0" locked="0" layoutInCell="1" allowOverlap="1" wp14:anchorId="7BF519E0" wp14:editId="04EEA2C3">
              <wp:simplePos x="635" y="635"/>
              <wp:positionH relativeFrom="page">
                <wp:align>center</wp:align>
              </wp:positionH>
              <wp:positionV relativeFrom="page">
                <wp:align>top</wp:align>
              </wp:positionV>
              <wp:extent cx="622300" cy="480695"/>
              <wp:effectExtent l="0" t="0" r="6350" b="14605"/>
              <wp:wrapNone/>
              <wp:docPr id="12324713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5CAF7B7"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F519E0"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5CAF7B7"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CD9E" w14:textId="2218C1C8" w:rsidR="009F4A54" w:rsidRDefault="009F4A54">
    <w:pPr>
      <w:pStyle w:val="Header"/>
    </w:pPr>
    <w:r>
      <w:rPr>
        <w:noProof/>
      </w:rPr>
      <mc:AlternateContent>
        <mc:Choice Requires="wps">
          <w:drawing>
            <wp:anchor distT="0" distB="0" distL="0" distR="0" simplePos="0" relativeHeight="251663360" behindDoc="0" locked="0" layoutInCell="1" allowOverlap="1" wp14:anchorId="301FCEB2" wp14:editId="2ACEDC17">
              <wp:simplePos x="635" y="635"/>
              <wp:positionH relativeFrom="page">
                <wp:align>center</wp:align>
              </wp:positionH>
              <wp:positionV relativeFrom="page">
                <wp:align>top</wp:align>
              </wp:positionV>
              <wp:extent cx="622300" cy="480695"/>
              <wp:effectExtent l="0" t="0" r="6350" b="14605"/>
              <wp:wrapNone/>
              <wp:docPr id="2483509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6F44F12"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1FCEB2" id="_x0000_t202" coordsize="21600,21600" o:spt="202" path="m,l,21600r21600,l21600,xe">
              <v:stroke joinstyle="miter"/>
              <v:path gradientshapeok="t" o:connecttype="rect"/>
            </v:shapetype>
            <v:shape id="Text Box 1" o:spid="_x0000_s1029"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6cIrEQ0CAAAcBAAA&#10;DgAAAAAAAAAAAAAAAAAuAgAAZHJzL2Uyb0RvYy54bWxQSwECLQAUAAYACAAAACEA/kqdbtkAAAAD&#10;AQAADwAAAAAAAAAAAAAAAABnBAAAZHJzL2Rvd25yZXYueG1sUEsFBgAAAAAEAAQA8wAAAG0FAAAA&#10;AA==&#10;" filled="f" stroked="f">
              <v:textbox style="mso-fit-shape-to-text:t" inset="0,15pt,0,0">
                <w:txbxContent>
                  <w:p w14:paraId="76F44F12"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500E" w14:textId="77777777" w:rsidR="009F4A54" w:rsidRPr="0094034F" w:rsidRDefault="009F4A54">
    <w:pPr>
      <w:pStyle w:val="Header"/>
      <w:rPr>
        <w:sz w:val="2"/>
        <w:szCs w:val="4"/>
      </w:rPr>
    </w:pPr>
    <w:r w:rsidRPr="0094034F">
      <w:rPr>
        <w:noProof/>
        <w:sz w:val="2"/>
        <w:szCs w:val="4"/>
      </w:rPr>
      <mc:AlternateContent>
        <mc:Choice Requires="wps">
          <w:drawing>
            <wp:anchor distT="0" distB="0" distL="0" distR="0" simplePos="0" relativeHeight="251671552" behindDoc="0" locked="0" layoutInCell="1" allowOverlap="1" wp14:anchorId="490F06C8" wp14:editId="60841480">
              <wp:simplePos x="635" y="635"/>
              <wp:positionH relativeFrom="page">
                <wp:align>center</wp:align>
              </wp:positionH>
              <wp:positionV relativeFrom="page">
                <wp:align>top</wp:align>
              </wp:positionV>
              <wp:extent cx="622300" cy="480695"/>
              <wp:effectExtent l="0" t="0" r="6350" b="14605"/>
              <wp:wrapNone/>
              <wp:docPr id="5650252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A739013"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0F06C8" id="_x0000_t202" coordsize="21600,21600" o:spt="202" path="m,l,21600r21600,l21600,xe">
              <v:stroke joinstyle="miter"/>
              <v:path gradientshapeok="t" o:connecttype="rect"/>
            </v:shapetype>
            <v:shape id="_x0000_s1031" type="#_x0000_t202" alt="OFFICIAL" style="position:absolute;margin-left:0;margin-top:0;width:49pt;height:37.8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ScDAIAABw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qrkqW70bKA60FAejvsOTi4bKr0SAZ+EpwVTtyRa&#10;fKRDt9CVHE4WZzX43x/5Yz7xTlHOOhJMyS0pmrP2p6V9RG0lY3yTX0Uy/ODeDIbdmTsgGY7pRTiZ&#10;zJiH7WBqD+aF5LyIhSgkrKRyJcfBvMOjcuk5SLVYpCSSkRO4smsnI3SkK3L53L8I706EI23qAQY1&#10;ieIN78fceDO4xQ6J/bSUC5EnxkmCaa2n5xI1/vo/ZV0e9fwP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HQYScDAIAABwEAAAO&#10;AAAAAAAAAAAAAAAAAC4CAABkcnMvZTJvRG9jLnhtbFBLAQItABQABgAIAAAAIQD+Sp1u2QAAAAMB&#10;AAAPAAAAAAAAAAAAAAAAAGYEAABkcnMvZG93bnJldi54bWxQSwUGAAAAAAQABADzAAAAbAUAAAAA&#10;" filled="f" stroked="f">
              <v:textbox style="mso-fit-shape-to-text:t" inset="0,15pt,0,0">
                <w:txbxContent>
                  <w:p w14:paraId="7A739013"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0982" w14:textId="15B1E2F7" w:rsidR="009F4A54" w:rsidRPr="0094034F" w:rsidRDefault="009F4A54">
    <w:pPr>
      <w:pStyle w:val="Header"/>
      <w:rPr>
        <w:sz w:val="6"/>
        <w:szCs w:val="8"/>
      </w:rPr>
    </w:pPr>
    <w:r w:rsidRPr="0094034F">
      <w:rPr>
        <w:noProof/>
        <w:sz w:val="6"/>
        <w:szCs w:val="8"/>
      </w:rPr>
      <mc:AlternateContent>
        <mc:Choice Requires="wps">
          <w:drawing>
            <wp:anchor distT="0" distB="0" distL="0" distR="0" simplePos="0" relativeHeight="251669504" behindDoc="0" locked="0" layoutInCell="1" allowOverlap="1" wp14:anchorId="46135747" wp14:editId="6F082465">
              <wp:simplePos x="635" y="635"/>
              <wp:positionH relativeFrom="page">
                <wp:align>center</wp:align>
              </wp:positionH>
              <wp:positionV relativeFrom="page">
                <wp:align>top</wp:align>
              </wp:positionV>
              <wp:extent cx="622300" cy="480695"/>
              <wp:effectExtent l="0" t="0" r="6350" b="14605"/>
              <wp:wrapNone/>
              <wp:docPr id="8752667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E6B18D8"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135747" id="_x0000_t202" coordsize="21600,21600" o:spt="202" path="m,l,21600r21600,l21600,xe">
              <v:stroke joinstyle="miter"/>
              <v:path gradientshapeok="t" o:connecttype="rect"/>
            </v:shapetype>
            <v:shape id="_x0000_s1032" type="#_x0000_t202" alt="OFFICIAL" style="position:absolute;margin-left:0;margin-top:0;width:49pt;height:37.8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textbox style="mso-fit-shape-to-text:t" inset="0,15pt,0,0">
                <w:txbxContent>
                  <w:p w14:paraId="3E6B18D8" w14:textId="77777777" w:rsidR="009F4A54" w:rsidRPr="00726C28" w:rsidRDefault="009F4A54" w:rsidP="00726C28">
                    <w:pPr>
                      <w:rPr>
                        <w:rFonts w:ascii="Aptos" w:eastAsia="Aptos" w:hAnsi="Aptos" w:cs="Aptos"/>
                        <w:noProof/>
                        <w:color w:val="FF0000"/>
                      </w:rPr>
                    </w:pPr>
                    <w:r w:rsidRPr="00726C2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B2B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E8F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62417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D94281A"/>
    <w:lvl w:ilvl="0">
      <w:start w:val="1"/>
      <w:numFmt w:val="bullet"/>
      <w:pStyle w:val="ListBullet5"/>
      <w:lvlText w:val=""/>
      <w:lvlJc w:val="left"/>
      <w:pPr>
        <w:ind w:left="1789" w:hanging="360"/>
      </w:pPr>
      <w:rPr>
        <w:rFonts w:ascii="Wingdings" w:hAnsi="Wingdings" w:hint="default"/>
      </w:rPr>
    </w:lvl>
  </w:abstractNum>
  <w:abstractNum w:abstractNumId="4" w15:restartNumberingAfterBreak="0">
    <w:nsid w:val="FFFFFF81"/>
    <w:multiLevelType w:val="singleLevel"/>
    <w:tmpl w:val="B20E3152"/>
    <w:lvl w:ilvl="0">
      <w:start w:val="1"/>
      <w:numFmt w:val="bullet"/>
      <w:pStyle w:val="ListBullet4"/>
      <w:lvlText w:val=""/>
      <w:lvlJc w:val="left"/>
      <w:pPr>
        <w:ind w:left="1789" w:hanging="360"/>
      </w:pPr>
      <w:rPr>
        <w:rFonts w:ascii="Wingdings" w:hAnsi="Wingdings" w:hint="default"/>
      </w:rPr>
    </w:lvl>
  </w:abstractNum>
  <w:abstractNum w:abstractNumId="5" w15:restartNumberingAfterBreak="0">
    <w:nsid w:val="FFFFFF82"/>
    <w:multiLevelType w:val="singleLevel"/>
    <w:tmpl w:val="5AC6C896"/>
    <w:lvl w:ilvl="0">
      <w:start w:val="1"/>
      <w:numFmt w:val="bullet"/>
      <w:pStyle w:val="ListBullet3"/>
      <w:lvlText w:val=""/>
      <w:lvlJc w:val="left"/>
      <w:pPr>
        <w:ind w:left="927" w:hanging="360"/>
      </w:pPr>
      <w:rPr>
        <w:rFonts w:ascii="Wingdings" w:hAnsi="Wingdings" w:hint="default"/>
      </w:rPr>
    </w:lvl>
  </w:abstractNum>
  <w:abstractNum w:abstractNumId="6" w15:restartNumberingAfterBreak="0">
    <w:nsid w:val="FFFFFF88"/>
    <w:multiLevelType w:val="singleLevel"/>
    <w:tmpl w:val="8EDAD38C"/>
    <w:lvl w:ilvl="0">
      <w:start w:val="1"/>
      <w:numFmt w:val="decimal"/>
      <w:pStyle w:val="ListNumber"/>
      <w:lvlText w:val="%1."/>
      <w:lvlJc w:val="left"/>
      <w:pPr>
        <w:ind w:left="717" w:hanging="360"/>
      </w:pPr>
    </w:lvl>
  </w:abstractNum>
  <w:abstractNum w:abstractNumId="7" w15:restartNumberingAfterBreak="0">
    <w:nsid w:val="FFFFFF89"/>
    <w:multiLevelType w:val="singleLevel"/>
    <w:tmpl w:val="0C14CA9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4D2A3F"/>
    <w:multiLevelType w:val="hybridMultilevel"/>
    <w:tmpl w:val="BA68B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7932FD4"/>
    <w:multiLevelType w:val="hybridMultilevel"/>
    <w:tmpl w:val="707A6748"/>
    <w:lvl w:ilvl="0" w:tplc="557CF4DA">
      <w:start w:val="1"/>
      <w:numFmt w:val="decimal"/>
      <w:pStyle w:val="ListNumber2"/>
      <w:lvlText w:val="%1."/>
      <w:lvlJc w:val="left"/>
      <w:pPr>
        <w:ind w:left="107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0D8E4112"/>
    <w:multiLevelType w:val="hybridMultilevel"/>
    <w:tmpl w:val="1B18DD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2E68D9"/>
    <w:multiLevelType w:val="multilevel"/>
    <w:tmpl w:val="418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7649F"/>
    <w:multiLevelType w:val="hybridMultilevel"/>
    <w:tmpl w:val="9160A916"/>
    <w:lvl w:ilvl="0" w:tplc="0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E23D41"/>
    <w:multiLevelType w:val="hybridMultilevel"/>
    <w:tmpl w:val="5470AA0E"/>
    <w:lvl w:ilvl="0" w:tplc="7564F708">
      <w:start w:val="1"/>
      <w:numFmt w:val="bullet"/>
      <w:pStyle w:val="Boxgreen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3D4CFC"/>
    <w:multiLevelType w:val="hybridMultilevel"/>
    <w:tmpl w:val="3E86F0E2"/>
    <w:lvl w:ilvl="0" w:tplc="62803022">
      <w:start w:val="1"/>
      <w:numFmt w:val="bullet"/>
      <w:pStyle w:val="ListBullet2"/>
      <w:lvlText w:val="o"/>
      <w:lvlJc w:val="left"/>
      <w:pPr>
        <w:ind w:left="598"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18A8184B"/>
    <w:multiLevelType w:val="multilevel"/>
    <w:tmpl w:val="ADE0FE30"/>
    <w:styleLink w:val="CurrentList1"/>
    <w:lvl w:ilvl="0">
      <w:start w:val="1"/>
      <w:numFmt w:val="decimal"/>
      <w:lvlText w:val="Number %1."/>
      <w:lvlJc w:val="left"/>
      <w:pPr>
        <w:tabs>
          <w:tab w:val="num" w:pos="1247"/>
        </w:tabs>
        <w:ind w:left="1247" w:hanging="124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E1D7038"/>
    <w:multiLevelType w:val="hybridMultilevel"/>
    <w:tmpl w:val="DAC07B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E4D2547"/>
    <w:multiLevelType w:val="hybridMultilevel"/>
    <w:tmpl w:val="84BA5F36"/>
    <w:lvl w:ilvl="0" w:tplc="BD669C3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54001E"/>
    <w:multiLevelType w:val="hybridMultilevel"/>
    <w:tmpl w:val="437A1E64"/>
    <w:lvl w:ilvl="0" w:tplc="BD669C3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F802566"/>
    <w:multiLevelType w:val="multilevel"/>
    <w:tmpl w:val="DC149FE0"/>
    <w:styleLink w:val="Bulletlist"/>
    <w:lvl w:ilvl="0">
      <w:start w:val="1"/>
      <w:numFmt w:val="bullet"/>
      <w:lvlText w:val=""/>
      <w:lvlJc w:val="left"/>
      <w:pPr>
        <w:ind w:left="720" w:hanging="360"/>
      </w:pPr>
      <w:rPr>
        <w:rFonts w:ascii="Symbol" w:hAnsi="Symbol"/>
        <w:kern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634E01"/>
    <w:multiLevelType w:val="hybridMultilevel"/>
    <w:tmpl w:val="CD2A3B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7CA3990"/>
    <w:multiLevelType w:val="hybridMultilevel"/>
    <w:tmpl w:val="6694A4B4"/>
    <w:lvl w:ilvl="0" w:tplc="CCFC80C4">
      <w:start w:val="1"/>
      <w:numFmt w:val="decimal"/>
      <w:lvlText w:val="%1."/>
      <w:lvlJc w:val="left"/>
      <w:pPr>
        <w:ind w:left="360" w:hanging="360"/>
      </w:pPr>
      <w:rPr>
        <w:rFonts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6DA15BA"/>
    <w:multiLevelType w:val="hybridMultilevel"/>
    <w:tmpl w:val="5FC43D2E"/>
    <w:lvl w:ilvl="0" w:tplc="FFFFFFFF">
      <w:start w:val="1"/>
      <w:numFmt w:val="decimal"/>
      <w:suff w:val="nothing"/>
      <w:lvlText w:val="%1 = "/>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9476B0"/>
    <w:multiLevelType w:val="hybridMultilevel"/>
    <w:tmpl w:val="DB50462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D83BAF"/>
    <w:multiLevelType w:val="hybridMultilevel"/>
    <w:tmpl w:val="51520EF4"/>
    <w:lvl w:ilvl="0" w:tplc="D0FC01C4">
      <w:start w:val="1"/>
      <w:numFmt w:val="decimal"/>
      <w:pStyle w:val="Figuretitle"/>
      <w:lvlText w:val="Figur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E85C8B"/>
    <w:multiLevelType w:val="hybridMultilevel"/>
    <w:tmpl w:val="FF748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B03EB5"/>
    <w:multiLevelType w:val="hybridMultilevel"/>
    <w:tmpl w:val="C3F2A288"/>
    <w:lvl w:ilvl="0" w:tplc="1CB23032">
      <w:start w:val="1"/>
      <w:numFmt w:val="bullet"/>
      <w:pStyle w:val="Copyrightbulletlis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412905E8"/>
    <w:multiLevelType w:val="hybridMultilevel"/>
    <w:tmpl w:val="7CB21A86"/>
    <w:lvl w:ilvl="0" w:tplc="C1A43444">
      <w:start w:val="1"/>
      <w:numFmt w:val="bullet"/>
      <w:pStyle w:val="Boxlightgreen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05759F"/>
    <w:multiLevelType w:val="hybridMultilevel"/>
    <w:tmpl w:val="4CFA72F0"/>
    <w:lvl w:ilvl="0" w:tplc="9BD6117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310BAE"/>
    <w:multiLevelType w:val="multilevel"/>
    <w:tmpl w:val="7010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62113"/>
    <w:multiLevelType w:val="hybridMultilevel"/>
    <w:tmpl w:val="0E30B0E0"/>
    <w:lvl w:ilvl="0" w:tplc="CAA6E49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B182149"/>
    <w:multiLevelType w:val="hybridMultilevel"/>
    <w:tmpl w:val="5CB03182"/>
    <w:lvl w:ilvl="0" w:tplc="135625D8">
      <w:start w:val="1"/>
      <w:numFmt w:val="decimal"/>
      <w:suff w:val="nothing"/>
      <w:lvlText w:val="%1 = "/>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C96B7E"/>
    <w:multiLevelType w:val="hybridMultilevel"/>
    <w:tmpl w:val="44804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DEE55E1"/>
    <w:multiLevelType w:val="multilevel"/>
    <w:tmpl w:val="D694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C33D78"/>
    <w:multiLevelType w:val="hybridMultilevel"/>
    <w:tmpl w:val="DEDADEE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C6422CF"/>
    <w:multiLevelType w:val="hybridMultilevel"/>
    <w:tmpl w:val="31448B12"/>
    <w:lvl w:ilvl="0" w:tplc="CFC8E5C4">
      <w:start w:val="1"/>
      <w:numFmt w:val="bullet"/>
      <w:pStyle w:val="Boxpurp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820573"/>
    <w:multiLevelType w:val="hybridMultilevel"/>
    <w:tmpl w:val="2A6852B0"/>
    <w:lvl w:ilvl="0" w:tplc="7102E064">
      <w:start w:val="1"/>
      <w:numFmt w:val="decimal"/>
      <w:pStyle w:val="Tabletitle"/>
      <w:lvlText w:val="Table %1."/>
      <w:lvlJc w:val="left"/>
      <w:pPr>
        <w:ind w:left="360" w:hanging="360"/>
      </w:pPr>
      <w:rPr>
        <w:rFonts w:ascii="Segoe UI Semibold" w:hAnsi="Segoe UI Semibold"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AB1DCA"/>
    <w:multiLevelType w:val="hybridMultilevel"/>
    <w:tmpl w:val="2B90A126"/>
    <w:lvl w:ilvl="0" w:tplc="BD669C3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45B3D30"/>
    <w:multiLevelType w:val="multilevel"/>
    <w:tmpl w:val="55E4A40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85B4A78"/>
    <w:multiLevelType w:val="hybridMultilevel"/>
    <w:tmpl w:val="32B21DE8"/>
    <w:lvl w:ilvl="0" w:tplc="5ED6B0BC">
      <w:start w:val="1"/>
      <w:numFmt w:val="bullet"/>
      <w:pStyle w:val="Copyrightversotext"/>
      <w:lvlText w:val=""/>
      <w:lvlJc w:val="left"/>
      <w:pPr>
        <w:ind w:left="720" w:hanging="360"/>
      </w:pPr>
      <w:rPr>
        <w:rFonts w:ascii="Symbol" w:hAnsi="Symbol" w:cs="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F8287E"/>
    <w:multiLevelType w:val="hybridMultilevel"/>
    <w:tmpl w:val="19AE8E9A"/>
    <w:lvl w:ilvl="0" w:tplc="0D00138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DD43A50"/>
    <w:multiLevelType w:val="multilevel"/>
    <w:tmpl w:val="AE28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33750E"/>
    <w:multiLevelType w:val="hybridMultilevel"/>
    <w:tmpl w:val="F2F6750C"/>
    <w:lvl w:ilvl="0" w:tplc="EE5CFBB8">
      <w:start w:val="1"/>
      <w:numFmt w:val="bullet"/>
      <w:pStyle w:val="Boxreversedtealbullet"/>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EA218C8"/>
    <w:multiLevelType w:val="hybridMultilevel"/>
    <w:tmpl w:val="BCACA6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1C41B7"/>
    <w:multiLevelType w:val="hybridMultilevel"/>
    <w:tmpl w:val="A5DA39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F933066"/>
    <w:multiLevelType w:val="hybridMultilevel"/>
    <w:tmpl w:val="C90A3F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FC4EF2"/>
    <w:multiLevelType w:val="hybridMultilevel"/>
    <w:tmpl w:val="F5E2A35C"/>
    <w:lvl w:ilvl="0" w:tplc="A1B89B92">
      <w:start w:val="1"/>
      <w:numFmt w:val="decimal"/>
      <w:lvlText w:val="1 ="/>
      <w:lvlJc w:val="left"/>
      <w:pPr>
        <w:ind w:left="720" w:hanging="360"/>
      </w:pPr>
    </w:lvl>
    <w:lvl w:ilvl="1" w:tplc="CA3E3546">
      <w:start w:val="1"/>
      <w:numFmt w:val="lowerLetter"/>
      <w:lvlText w:val="%2."/>
      <w:lvlJc w:val="left"/>
      <w:pPr>
        <w:ind w:left="1440" w:hanging="360"/>
      </w:pPr>
    </w:lvl>
    <w:lvl w:ilvl="2" w:tplc="0D84C05C">
      <w:start w:val="1"/>
      <w:numFmt w:val="lowerRoman"/>
      <w:lvlText w:val="%3."/>
      <w:lvlJc w:val="right"/>
      <w:pPr>
        <w:ind w:left="2160" w:hanging="180"/>
      </w:pPr>
    </w:lvl>
    <w:lvl w:ilvl="3" w:tplc="1950994A">
      <w:start w:val="1"/>
      <w:numFmt w:val="decimal"/>
      <w:lvlText w:val="%4."/>
      <w:lvlJc w:val="left"/>
      <w:pPr>
        <w:ind w:left="2880" w:hanging="360"/>
      </w:pPr>
    </w:lvl>
    <w:lvl w:ilvl="4" w:tplc="3C06200E">
      <w:start w:val="1"/>
      <w:numFmt w:val="lowerLetter"/>
      <w:lvlText w:val="%5."/>
      <w:lvlJc w:val="left"/>
      <w:pPr>
        <w:ind w:left="3600" w:hanging="360"/>
      </w:pPr>
    </w:lvl>
    <w:lvl w:ilvl="5" w:tplc="034CF620">
      <w:start w:val="1"/>
      <w:numFmt w:val="lowerRoman"/>
      <w:lvlText w:val="%6."/>
      <w:lvlJc w:val="right"/>
      <w:pPr>
        <w:ind w:left="4320" w:hanging="180"/>
      </w:pPr>
    </w:lvl>
    <w:lvl w:ilvl="6" w:tplc="B34AD1C4">
      <w:start w:val="1"/>
      <w:numFmt w:val="decimal"/>
      <w:lvlText w:val="%7."/>
      <w:lvlJc w:val="left"/>
      <w:pPr>
        <w:ind w:left="5040" w:hanging="360"/>
      </w:pPr>
    </w:lvl>
    <w:lvl w:ilvl="7" w:tplc="D55EF7A2">
      <w:start w:val="1"/>
      <w:numFmt w:val="lowerLetter"/>
      <w:lvlText w:val="%8."/>
      <w:lvlJc w:val="left"/>
      <w:pPr>
        <w:ind w:left="5760" w:hanging="360"/>
      </w:pPr>
    </w:lvl>
    <w:lvl w:ilvl="8" w:tplc="AD809ECE">
      <w:start w:val="1"/>
      <w:numFmt w:val="lowerRoman"/>
      <w:lvlText w:val="%9."/>
      <w:lvlJc w:val="right"/>
      <w:pPr>
        <w:ind w:left="6480" w:hanging="180"/>
      </w:pPr>
    </w:lvl>
  </w:abstractNum>
  <w:abstractNum w:abstractNumId="47" w15:restartNumberingAfterBreak="0">
    <w:nsid w:val="74B64403"/>
    <w:multiLevelType w:val="hybridMultilevel"/>
    <w:tmpl w:val="D3E44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EB7253"/>
    <w:multiLevelType w:val="hybridMultilevel"/>
    <w:tmpl w:val="FE34AE36"/>
    <w:lvl w:ilvl="0" w:tplc="1C10D1C4">
      <w:numFmt w:val="bullet"/>
      <w:lvlText w:val=""/>
      <w:lvlJc w:val="left"/>
      <w:pPr>
        <w:ind w:left="1080" w:hanging="720"/>
      </w:pPr>
      <w:rPr>
        <w:rFonts w:ascii="Symbol" w:eastAsiaTheme="majorEastAsia"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562FF2"/>
    <w:multiLevelType w:val="hybridMultilevel"/>
    <w:tmpl w:val="98C423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1144484">
    <w:abstractNumId w:val="36"/>
  </w:num>
  <w:num w:numId="2" w16cid:durableId="1128666264">
    <w:abstractNumId w:val="24"/>
  </w:num>
  <w:num w:numId="3" w16cid:durableId="585654748">
    <w:abstractNumId w:val="15"/>
  </w:num>
  <w:num w:numId="4" w16cid:durableId="1674411436">
    <w:abstractNumId w:val="13"/>
  </w:num>
  <w:num w:numId="5" w16cid:durableId="1672641317">
    <w:abstractNumId w:val="40"/>
  </w:num>
  <w:num w:numId="6" w16cid:durableId="197360763">
    <w:abstractNumId w:val="38"/>
  </w:num>
  <w:num w:numId="7" w16cid:durableId="174924647">
    <w:abstractNumId w:val="19"/>
  </w:num>
  <w:num w:numId="8" w16cid:durableId="991366926">
    <w:abstractNumId w:val="26"/>
  </w:num>
  <w:num w:numId="9" w16cid:durableId="18628044">
    <w:abstractNumId w:val="7"/>
  </w:num>
  <w:num w:numId="10" w16cid:durableId="1846360408">
    <w:abstractNumId w:val="5"/>
  </w:num>
  <w:num w:numId="11" w16cid:durableId="875855477">
    <w:abstractNumId w:val="14"/>
  </w:num>
  <w:num w:numId="12" w16cid:durableId="1691908010">
    <w:abstractNumId w:val="6"/>
  </w:num>
  <w:num w:numId="13" w16cid:durableId="101927016">
    <w:abstractNumId w:val="9"/>
  </w:num>
  <w:num w:numId="14" w16cid:durableId="567959723">
    <w:abstractNumId w:val="4"/>
  </w:num>
  <w:num w:numId="15" w16cid:durableId="513955183">
    <w:abstractNumId w:val="3"/>
  </w:num>
  <w:num w:numId="16" w16cid:durableId="2143036336">
    <w:abstractNumId w:val="2"/>
  </w:num>
  <w:num w:numId="17" w16cid:durableId="237595357">
    <w:abstractNumId w:val="1"/>
  </w:num>
  <w:num w:numId="18" w16cid:durableId="842549035">
    <w:abstractNumId w:val="0"/>
  </w:num>
  <w:num w:numId="19" w16cid:durableId="259679187">
    <w:abstractNumId w:val="35"/>
  </w:num>
  <w:num w:numId="20" w16cid:durableId="622879783">
    <w:abstractNumId w:val="42"/>
  </w:num>
  <w:num w:numId="21" w16cid:durableId="1393314512">
    <w:abstractNumId w:val="27"/>
  </w:num>
  <w:num w:numId="22" w16cid:durableId="1131630538">
    <w:abstractNumId w:val="49"/>
  </w:num>
  <w:num w:numId="23" w16cid:durableId="1342466629">
    <w:abstractNumId w:val="46"/>
  </w:num>
  <w:num w:numId="24" w16cid:durableId="1571765127">
    <w:abstractNumId w:val="39"/>
  </w:num>
  <w:num w:numId="25" w16cid:durableId="714892186">
    <w:abstractNumId w:val="32"/>
  </w:num>
  <w:num w:numId="26" w16cid:durableId="805243327">
    <w:abstractNumId w:val="16"/>
  </w:num>
  <w:num w:numId="27" w16cid:durableId="1964340194">
    <w:abstractNumId w:val="21"/>
  </w:num>
  <w:num w:numId="28" w16cid:durableId="1109085922">
    <w:abstractNumId w:val="44"/>
  </w:num>
  <w:num w:numId="29" w16cid:durableId="1923491010">
    <w:abstractNumId w:val="45"/>
  </w:num>
  <w:num w:numId="30" w16cid:durableId="1579056029">
    <w:abstractNumId w:val="8"/>
  </w:num>
  <w:num w:numId="31" w16cid:durableId="1351950598">
    <w:abstractNumId w:val="48"/>
  </w:num>
  <w:num w:numId="32" w16cid:durableId="1831016674">
    <w:abstractNumId w:val="12"/>
  </w:num>
  <w:num w:numId="33" w16cid:durableId="1142115773">
    <w:abstractNumId w:val="22"/>
  </w:num>
  <w:num w:numId="34" w16cid:durableId="613488587">
    <w:abstractNumId w:val="31"/>
  </w:num>
  <w:num w:numId="35" w16cid:durableId="1683704121">
    <w:abstractNumId w:val="30"/>
  </w:num>
  <w:num w:numId="36" w16cid:durableId="1908373714">
    <w:abstractNumId w:val="34"/>
  </w:num>
  <w:num w:numId="37" w16cid:durableId="561913990">
    <w:abstractNumId w:val="47"/>
  </w:num>
  <w:num w:numId="38" w16cid:durableId="398132304">
    <w:abstractNumId w:val="10"/>
  </w:num>
  <w:num w:numId="39" w16cid:durableId="1960644132">
    <w:abstractNumId w:val="25"/>
  </w:num>
  <w:num w:numId="40" w16cid:durableId="1284729531">
    <w:abstractNumId w:val="33"/>
  </w:num>
  <w:num w:numId="41" w16cid:durableId="54014025">
    <w:abstractNumId w:val="29"/>
  </w:num>
  <w:num w:numId="42" w16cid:durableId="135879688">
    <w:abstractNumId w:val="41"/>
  </w:num>
  <w:num w:numId="43" w16cid:durableId="2063167605">
    <w:abstractNumId w:val="37"/>
  </w:num>
  <w:num w:numId="44" w16cid:durableId="876425986">
    <w:abstractNumId w:val="18"/>
  </w:num>
  <w:num w:numId="45" w16cid:durableId="1225869225">
    <w:abstractNumId w:val="11"/>
  </w:num>
  <w:num w:numId="46" w16cid:durableId="1241984580">
    <w:abstractNumId w:val="17"/>
  </w:num>
  <w:num w:numId="47" w16cid:durableId="323818686">
    <w:abstractNumId w:val="23"/>
  </w:num>
  <w:num w:numId="48" w16cid:durableId="142047009">
    <w:abstractNumId w:val="43"/>
  </w:num>
  <w:num w:numId="49" w16cid:durableId="786435674">
    <w:abstractNumId w:val="28"/>
  </w:num>
  <w:num w:numId="50" w16cid:durableId="148558111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25"/>
    <w:rsid w:val="000016F9"/>
    <w:rsid w:val="00001F43"/>
    <w:rsid w:val="000066C8"/>
    <w:rsid w:val="00011D8B"/>
    <w:rsid w:val="00014DDC"/>
    <w:rsid w:val="00016964"/>
    <w:rsid w:val="0002270A"/>
    <w:rsid w:val="000246D0"/>
    <w:rsid w:val="00037033"/>
    <w:rsid w:val="000374A8"/>
    <w:rsid w:val="00040217"/>
    <w:rsid w:val="00044E5E"/>
    <w:rsid w:val="00052FAE"/>
    <w:rsid w:val="000601A4"/>
    <w:rsid w:val="000665A8"/>
    <w:rsid w:val="000752D8"/>
    <w:rsid w:val="00077B18"/>
    <w:rsid w:val="00083E5A"/>
    <w:rsid w:val="00083FC1"/>
    <w:rsid w:val="00084EE8"/>
    <w:rsid w:val="00085147"/>
    <w:rsid w:val="000B0836"/>
    <w:rsid w:val="000B0F4A"/>
    <w:rsid w:val="000B11CD"/>
    <w:rsid w:val="000B54F8"/>
    <w:rsid w:val="000B5D73"/>
    <w:rsid w:val="000C2B3F"/>
    <w:rsid w:val="000C36F5"/>
    <w:rsid w:val="000C7907"/>
    <w:rsid w:val="000D1B5C"/>
    <w:rsid w:val="000D2CBB"/>
    <w:rsid w:val="000D3CB2"/>
    <w:rsid w:val="000D4128"/>
    <w:rsid w:val="000D71BB"/>
    <w:rsid w:val="000D78AF"/>
    <w:rsid w:val="000E557D"/>
    <w:rsid w:val="000E7ED4"/>
    <w:rsid w:val="000F66DE"/>
    <w:rsid w:val="00100365"/>
    <w:rsid w:val="00100A34"/>
    <w:rsid w:val="00110EBE"/>
    <w:rsid w:val="00112A4F"/>
    <w:rsid w:val="001130A7"/>
    <w:rsid w:val="001130E4"/>
    <w:rsid w:val="0011719B"/>
    <w:rsid w:val="001204B8"/>
    <w:rsid w:val="00120946"/>
    <w:rsid w:val="00121E5A"/>
    <w:rsid w:val="001266C2"/>
    <w:rsid w:val="00132B83"/>
    <w:rsid w:val="00134F0C"/>
    <w:rsid w:val="001376B2"/>
    <w:rsid w:val="00141B3D"/>
    <w:rsid w:val="00145D6F"/>
    <w:rsid w:val="00164FCC"/>
    <w:rsid w:val="00174C2D"/>
    <w:rsid w:val="001757D0"/>
    <w:rsid w:val="00184393"/>
    <w:rsid w:val="00190E56"/>
    <w:rsid w:val="0019349A"/>
    <w:rsid w:val="001948FA"/>
    <w:rsid w:val="001A5E9F"/>
    <w:rsid w:val="001B20D4"/>
    <w:rsid w:val="001C3090"/>
    <w:rsid w:val="001C68BA"/>
    <w:rsid w:val="001C7340"/>
    <w:rsid w:val="001D1B25"/>
    <w:rsid w:val="001E5ABE"/>
    <w:rsid w:val="001E7087"/>
    <w:rsid w:val="001F18AE"/>
    <w:rsid w:val="001F6B02"/>
    <w:rsid w:val="00205DEC"/>
    <w:rsid w:val="00223DF7"/>
    <w:rsid w:val="00246F2B"/>
    <w:rsid w:val="00252043"/>
    <w:rsid w:val="00256F21"/>
    <w:rsid w:val="002604D9"/>
    <w:rsid w:val="00260776"/>
    <w:rsid w:val="00266B43"/>
    <w:rsid w:val="002706A5"/>
    <w:rsid w:val="00283805"/>
    <w:rsid w:val="00290CCF"/>
    <w:rsid w:val="00294B25"/>
    <w:rsid w:val="002A4FB3"/>
    <w:rsid w:val="002B6884"/>
    <w:rsid w:val="002B7AE3"/>
    <w:rsid w:val="002D2974"/>
    <w:rsid w:val="002D33F1"/>
    <w:rsid w:val="002E0E53"/>
    <w:rsid w:val="002E6365"/>
    <w:rsid w:val="0030794A"/>
    <w:rsid w:val="00317D53"/>
    <w:rsid w:val="00336B14"/>
    <w:rsid w:val="00346C59"/>
    <w:rsid w:val="0035725E"/>
    <w:rsid w:val="0036340B"/>
    <w:rsid w:val="00372E91"/>
    <w:rsid w:val="00373DDB"/>
    <w:rsid w:val="00376D53"/>
    <w:rsid w:val="00381AD9"/>
    <w:rsid w:val="00392A4D"/>
    <w:rsid w:val="003A1246"/>
    <w:rsid w:val="003B041F"/>
    <w:rsid w:val="003B3E42"/>
    <w:rsid w:val="003C00FD"/>
    <w:rsid w:val="003C052A"/>
    <w:rsid w:val="003C415F"/>
    <w:rsid w:val="003C658C"/>
    <w:rsid w:val="003D0714"/>
    <w:rsid w:val="003D46DC"/>
    <w:rsid w:val="003E2323"/>
    <w:rsid w:val="003E3AC5"/>
    <w:rsid w:val="003E49C9"/>
    <w:rsid w:val="00400E93"/>
    <w:rsid w:val="00402FB6"/>
    <w:rsid w:val="00403E16"/>
    <w:rsid w:val="00411966"/>
    <w:rsid w:val="004123B9"/>
    <w:rsid w:val="00417549"/>
    <w:rsid w:val="00423BDF"/>
    <w:rsid w:val="00431A0B"/>
    <w:rsid w:val="0047616C"/>
    <w:rsid w:val="00487535"/>
    <w:rsid w:val="004972AD"/>
    <w:rsid w:val="004A1667"/>
    <w:rsid w:val="004A7CE4"/>
    <w:rsid w:val="004B339D"/>
    <w:rsid w:val="004B34EF"/>
    <w:rsid w:val="004B4026"/>
    <w:rsid w:val="004D0570"/>
    <w:rsid w:val="004D0982"/>
    <w:rsid w:val="004D2551"/>
    <w:rsid w:val="004D26AE"/>
    <w:rsid w:val="004D4DBF"/>
    <w:rsid w:val="004D7540"/>
    <w:rsid w:val="004E7735"/>
    <w:rsid w:val="004F1076"/>
    <w:rsid w:val="005035B6"/>
    <w:rsid w:val="00506E71"/>
    <w:rsid w:val="00513E52"/>
    <w:rsid w:val="005242CE"/>
    <w:rsid w:val="005248D2"/>
    <w:rsid w:val="005350DC"/>
    <w:rsid w:val="00535178"/>
    <w:rsid w:val="00550D12"/>
    <w:rsid w:val="00556B48"/>
    <w:rsid w:val="0056312E"/>
    <w:rsid w:val="00563C8E"/>
    <w:rsid w:val="00571B1A"/>
    <w:rsid w:val="00580ABD"/>
    <w:rsid w:val="005815CF"/>
    <w:rsid w:val="00586AA3"/>
    <w:rsid w:val="00590980"/>
    <w:rsid w:val="00592EE5"/>
    <w:rsid w:val="00592F8F"/>
    <w:rsid w:val="005A6EA8"/>
    <w:rsid w:val="005A709B"/>
    <w:rsid w:val="005B3B1C"/>
    <w:rsid w:val="005C00B7"/>
    <w:rsid w:val="005D3053"/>
    <w:rsid w:val="005D4673"/>
    <w:rsid w:val="005D5838"/>
    <w:rsid w:val="005D5C57"/>
    <w:rsid w:val="005E63FE"/>
    <w:rsid w:val="005F5311"/>
    <w:rsid w:val="005F6735"/>
    <w:rsid w:val="00602D6A"/>
    <w:rsid w:val="0060333D"/>
    <w:rsid w:val="00606C03"/>
    <w:rsid w:val="006135A5"/>
    <w:rsid w:val="00631230"/>
    <w:rsid w:val="006372C1"/>
    <w:rsid w:val="00643B64"/>
    <w:rsid w:val="00645FEC"/>
    <w:rsid w:val="00646353"/>
    <w:rsid w:val="00647831"/>
    <w:rsid w:val="00656463"/>
    <w:rsid w:val="00657E4A"/>
    <w:rsid w:val="00661780"/>
    <w:rsid w:val="00665B8A"/>
    <w:rsid w:val="00667FE6"/>
    <w:rsid w:val="00670D10"/>
    <w:rsid w:val="006738DC"/>
    <w:rsid w:val="00676590"/>
    <w:rsid w:val="006774B1"/>
    <w:rsid w:val="006866BD"/>
    <w:rsid w:val="00690DFA"/>
    <w:rsid w:val="006A4018"/>
    <w:rsid w:val="006A5272"/>
    <w:rsid w:val="006B13B3"/>
    <w:rsid w:val="006C3279"/>
    <w:rsid w:val="006C6EC4"/>
    <w:rsid w:val="006E2A6D"/>
    <w:rsid w:val="006F4B13"/>
    <w:rsid w:val="00712206"/>
    <w:rsid w:val="0071379C"/>
    <w:rsid w:val="0072316F"/>
    <w:rsid w:val="0073193E"/>
    <w:rsid w:val="00732A89"/>
    <w:rsid w:val="00737571"/>
    <w:rsid w:val="007435AC"/>
    <w:rsid w:val="00754243"/>
    <w:rsid w:val="0076749E"/>
    <w:rsid w:val="00767EC5"/>
    <w:rsid w:val="00793072"/>
    <w:rsid w:val="0079364C"/>
    <w:rsid w:val="007A51E6"/>
    <w:rsid w:val="007B46B1"/>
    <w:rsid w:val="007B6485"/>
    <w:rsid w:val="007C2093"/>
    <w:rsid w:val="007E4D9D"/>
    <w:rsid w:val="007E550C"/>
    <w:rsid w:val="007E596F"/>
    <w:rsid w:val="007E72A6"/>
    <w:rsid w:val="007F173D"/>
    <w:rsid w:val="007F30D4"/>
    <w:rsid w:val="007F317A"/>
    <w:rsid w:val="00800172"/>
    <w:rsid w:val="00810C7A"/>
    <w:rsid w:val="00813F55"/>
    <w:rsid w:val="00826A4F"/>
    <w:rsid w:val="0085426C"/>
    <w:rsid w:val="00856BEF"/>
    <w:rsid w:val="0086733D"/>
    <w:rsid w:val="00867F10"/>
    <w:rsid w:val="0089749E"/>
    <w:rsid w:val="008A1EF0"/>
    <w:rsid w:val="008A37C3"/>
    <w:rsid w:val="008B7B29"/>
    <w:rsid w:val="008C37CC"/>
    <w:rsid w:val="008D67E3"/>
    <w:rsid w:val="008E2C2E"/>
    <w:rsid w:val="008E34EF"/>
    <w:rsid w:val="008E761A"/>
    <w:rsid w:val="008F72DA"/>
    <w:rsid w:val="0090029A"/>
    <w:rsid w:val="00902E7B"/>
    <w:rsid w:val="0090477D"/>
    <w:rsid w:val="00907F12"/>
    <w:rsid w:val="00916710"/>
    <w:rsid w:val="00920A7A"/>
    <w:rsid w:val="00921403"/>
    <w:rsid w:val="00937B60"/>
    <w:rsid w:val="00943A13"/>
    <w:rsid w:val="00971FBF"/>
    <w:rsid w:val="009752F5"/>
    <w:rsid w:val="009829D3"/>
    <w:rsid w:val="009C2431"/>
    <w:rsid w:val="009D1A69"/>
    <w:rsid w:val="009D2175"/>
    <w:rsid w:val="009D35BF"/>
    <w:rsid w:val="009F4A54"/>
    <w:rsid w:val="00A02E42"/>
    <w:rsid w:val="00A03BA3"/>
    <w:rsid w:val="00A1423D"/>
    <w:rsid w:val="00A17ED2"/>
    <w:rsid w:val="00A25036"/>
    <w:rsid w:val="00A379ED"/>
    <w:rsid w:val="00A508F3"/>
    <w:rsid w:val="00A50FF0"/>
    <w:rsid w:val="00A51FB5"/>
    <w:rsid w:val="00A61B8B"/>
    <w:rsid w:val="00A814A4"/>
    <w:rsid w:val="00A81A9E"/>
    <w:rsid w:val="00A83AF8"/>
    <w:rsid w:val="00A935A2"/>
    <w:rsid w:val="00A94D63"/>
    <w:rsid w:val="00AA4BE1"/>
    <w:rsid w:val="00AB1146"/>
    <w:rsid w:val="00AD71D9"/>
    <w:rsid w:val="00AD7FD7"/>
    <w:rsid w:val="00AE6630"/>
    <w:rsid w:val="00AF6B45"/>
    <w:rsid w:val="00AF7DE3"/>
    <w:rsid w:val="00B04D61"/>
    <w:rsid w:val="00B07F16"/>
    <w:rsid w:val="00B2134C"/>
    <w:rsid w:val="00B27AB6"/>
    <w:rsid w:val="00B3515C"/>
    <w:rsid w:val="00B42041"/>
    <w:rsid w:val="00B431A9"/>
    <w:rsid w:val="00B44251"/>
    <w:rsid w:val="00B54CCA"/>
    <w:rsid w:val="00B60C8D"/>
    <w:rsid w:val="00B63816"/>
    <w:rsid w:val="00B642E2"/>
    <w:rsid w:val="00B70C4C"/>
    <w:rsid w:val="00B73C8E"/>
    <w:rsid w:val="00B77915"/>
    <w:rsid w:val="00BB1F22"/>
    <w:rsid w:val="00BB69DC"/>
    <w:rsid w:val="00BB6F95"/>
    <w:rsid w:val="00BC330A"/>
    <w:rsid w:val="00BC4EF1"/>
    <w:rsid w:val="00BD640A"/>
    <w:rsid w:val="00BE2FB6"/>
    <w:rsid w:val="00BE61BA"/>
    <w:rsid w:val="00BF05F1"/>
    <w:rsid w:val="00BF0845"/>
    <w:rsid w:val="00BF1A21"/>
    <w:rsid w:val="00C0592F"/>
    <w:rsid w:val="00C12BD3"/>
    <w:rsid w:val="00C14BF9"/>
    <w:rsid w:val="00C20DB4"/>
    <w:rsid w:val="00C33087"/>
    <w:rsid w:val="00C4040A"/>
    <w:rsid w:val="00C44995"/>
    <w:rsid w:val="00C6013F"/>
    <w:rsid w:val="00C612E2"/>
    <w:rsid w:val="00C71439"/>
    <w:rsid w:val="00C71C22"/>
    <w:rsid w:val="00C71E38"/>
    <w:rsid w:val="00C74CEA"/>
    <w:rsid w:val="00C82758"/>
    <w:rsid w:val="00C837B2"/>
    <w:rsid w:val="00C857A9"/>
    <w:rsid w:val="00C92173"/>
    <w:rsid w:val="00C93DB2"/>
    <w:rsid w:val="00C94514"/>
    <w:rsid w:val="00CA11E3"/>
    <w:rsid w:val="00CA33DE"/>
    <w:rsid w:val="00CB0666"/>
    <w:rsid w:val="00CC3ABE"/>
    <w:rsid w:val="00CC5667"/>
    <w:rsid w:val="00CE19E0"/>
    <w:rsid w:val="00D102D6"/>
    <w:rsid w:val="00D11169"/>
    <w:rsid w:val="00D33567"/>
    <w:rsid w:val="00D36ABD"/>
    <w:rsid w:val="00D3754A"/>
    <w:rsid w:val="00D457A3"/>
    <w:rsid w:val="00D52DF0"/>
    <w:rsid w:val="00D654FC"/>
    <w:rsid w:val="00D77625"/>
    <w:rsid w:val="00D87F4A"/>
    <w:rsid w:val="00D969C1"/>
    <w:rsid w:val="00DA4291"/>
    <w:rsid w:val="00DA5907"/>
    <w:rsid w:val="00DA5A9B"/>
    <w:rsid w:val="00DA7155"/>
    <w:rsid w:val="00DB006C"/>
    <w:rsid w:val="00DC0A71"/>
    <w:rsid w:val="00DC23C5"/>
    <w:rsid w:val="00DC2B6C"/>
    <w:rsid w:val="00DC6CCD"/>
    <w:rsid w:val="00DD7044"/>
    <w:rsid w:val="00DE4DAC"/>
    <w:rsid w:val="00DF1922"/>
    <w:rsid w:val="00E025E6"/>
    <w:rsid w:val="00E14FBB"/>
    <w:rsid w:val="00E20A3A"/>
    <w:rsid w:val="00E22417"/>
    <w:rsid w:val="00E34235"/>
    <w:rsid w:val="00E3603A"/>
    <w:rsid w:val="00E36217"/>
    <w:rsid w:val="00E422CD"/>
    <w:rsid w:val="00E50413"/>
    <w:rsid w:val="00E530A6"/>
    <w:rsid w:val="00E61E52"/>
    <w:rsid w:val="00E70694"/>
    <w:rsid w:val="00E74A58"/>
    <w:rsid w:val="00E74EF4"/>
    <w:rsid w:val="00E806C5"/>
    <w:rsid w:val="00E83609"/>
    <w:rsid w:val="00E90420"/>
    <w:rsid w:val="00E90A06"/>
    <w:rsid w:val="00E976D7"/>
    <w:rsid w:val="00EA5EEB"/>
    <w:rsid w:val="00EA7A6C"/>
    <w:rsid w:val="00EB3883"/>
    <w:rsid w:val="00EC3B50"/>
    <w:rsid w:val="00ED30E5"/>
    <w:rsid w:val="00EE306C"/>
    <w:rsid w:val="00EE33D2"/>
    <w:rsid w:val="00EE5406"/>
    <w:rsid w:val="00F07922"/>
    <w:rsid w:val="00F114FF"/>
    <w:rsid w:val="00F15194"/>
    <w:rsid w:val="00F32BE8"/>
    <w:rsid w:val="00F35B29"/>
    <w:rsid w:val="00F35CC9"/>
    <w:rsid w:val="00F40769"/>
    <w:rsid w:val="00F51C90"/>
    <w:rsid w:val="00F7092E"/>
    <w:rsid w:val="00FA4CEF"/>
    <w:rsid w:val="00FB10E5"/>
    <w:rsid w:val="00FB1B31"/>
    <w:rsid w:val="00FB606E"/>
    <w:rsid w:val="00FC068F"/>
    <w:rsid w:val="00FC24E7"/>
    <w:rsid w:val="00FE10D4"/>
    <w:rsid w:val="00FE698B"/>
    <w:rsid w:val="00FF0585"/>
    <w:rsid w:val="00FF2CBF"/>
    <w:rsid w:val="00FF7B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3C188"/>
  <w15:chartTrackingRefBased/>
  <w15:docId w15:val="{760A844D-A05B-43E8-B635-3DF7282D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B25"/>
    <w:rPr>
      <w:rFonts w:ascii="Segoe UI" w:hAnsi="Segoe UI"/>
    </w:rPr>
  </w:style>
  <w:style w:type="paragraph" w:styleId="Heading1">
    <w:name w:val="heading 1"/>
    <w:basedOn w:val="Normal"/>
    <w:next w:val="BodyText"/>
    <w:link w:val="Heading1Char"/>
    <w:qFormat/>
    <w:rsid w:val="008A1EF0"/>
    <w:pPr>
      <w:keepNext/>
      <w:keepLines/>
      <w:spacing w:before="1300" w:after="120" w:line="240" w:lineRule="auto"/>
      <w:outlineLvl w:val="0"/>
    </w:pPr>
    <w:rPr>
      <w:rFonts w:eastAsiaTheme="majorEastAsia" w:cs="Segoe UI"/>
      <w:b/>
      <w:color w:val="FFFFFF" w:themeColor="background1"/>
      <w:sz w:val="40"/>
      <w:szCs w:val="72"/>
    </w:rPr>
  </w:style>
  <w:style w:type="paragraph" w:styleId="Heading2">
    <w:name w:val="heading 2"/>
    <w:basedOn w:val="Normal"/>
    <w:next w:val="BodyText"/>
    <w:link w:val="Heading2Char"/>
    <w:unhideWhenUsed/>
    <w:qFormat/>
    <w:rsid w:val="008D67E3"/>
    <w:pPr>
      <w:keepNext/>
      <w:keepLines/>
      <w:spacing w:before="240" w:after="160" w:line="240" w:lineRule="auto"/>
      <w:outlineLvl w:val="1"/>
    </w:pPr>
    <w:rPr>
      <w:rFonts w:eastAsiaTheme="majorEastAsia" w:cstheme="majorBidi"/>
      <w:b/>
      <w:color w:val="025F5D"/>
      <w:sz w:val="28"/>
      <w:szCs w:val="36"/>
    </w:rPr>
  </w:style>
  <w:style w:type="paragraph" w:styleId="Heading3">
    <w:name w:val="heading 3"/>
    <w:basedOn w:val="Normal"/>
    <w:next w:val="BodyText"/>
    <w:link w:val="Heading3Char"/>
    <w:unhideWhenUsed/>
    <w:qFormat/>
    <w:rsid w:val="00F35B29"/>
    <w:pPr>
      <w:keepNext/>
      <w:keepLines/>
      <w:spacing w:before="360" w:after="120"/>
      <w:outlineLvl w:val="2"/>
    </w:pPr>
    <w:rPr>
      <w:rFonts w:eastAsiaTheme="majorEastAsia" w:cstheme="majorBidi"/>
      <w:b/>
      <w:bCs/>
      <w:color w:val="025F5D"/>
      <w:sz w:val="28"/>
      <w:szCs w:val="40"/>
    </w:rPr>
  </w:style>
  <w:style w:type="paragraph" w:styleId="Heading4">
    <w:name w:val="heading 4"/>
    <w:basedOn w:val="Normal"/>
    <w:next w:val="BodyText"/>
    <w:link w:val="Heading4Char"/>
    <w:unhideWhenUsed/>
    <w:qFormat/>
    <w:rsid w:val="00A61B8B"/>
    <w:pPr>
      <w:keepNext/>
      <w:keepLines/>
      <w:spacing w:before="240"/>
      <w:outlineLvl w:val="3"/>
    </w:pPr>
    <w:rPr>
      <w:rFonts w:eastAsiaTheme="majorEastAsia" w:cstheme="majorBidi"/>
      <w:b/>
      <w:bCs/>
      <w:iCs/>
      <w:color w:val="025F5D"/>
      <w:sz w:val="28"/>
      <w:szCs w:val="36"/>
    </w:rPr>
  </w:style>
  <w:style w:type="paragraph" w:styleId="Heading5">
    <w:name w:val="heading 5"/>
    <w:basedOn w:val="Normal"/>
    <w:next w:val="BodyText"/>
    <w:link w:val="Heading5Char"/>
    <w:uiPriority w:val="9"/>
    <w:unhideWhenUsed/>
    <w:qFormat/>
    <w:rsid w:val="00A61B8B"/>
    <w:pPr>
      <w:keepNext/>
      <w:keepLines/>
      <w:spacing w:before="240"/>
      <w:outlineLvl w:val="4"/>
    </w:pPr>
    <w:rPr>
      <w:rFonts w:ascii="Segoe UI Semibold" w:eastAsiaTheme="majorEastAsia" w:hAnsi="Segoe UI Semibold" w:cstheme="majorBidi"/>
      <w:sz w:val="28"/>
      <w:szCs w:val="28"/>
    </w:rPr>
  </w:style>
  <w:style w:type="paragraph" w:styleId="Heading6">
    <w:name w:val="heading 6"/>
    <w:basedOn w:val="Normal"/>
    <w:next w:val="BodyText"/>
    <w:link w:val="Heading6Char"/>
    <w:unhideWhenUsed/>
    <w:qFormat/>
    <w:rsid w:val="00A61B8B"/>
    <w:pPr>
      <w:keepNext/>
      <w:keepLines/>
      <w:outlineLvl w:val="5"/>
    </w:pPr>
    <w:rPr>
      <w:rFonts w:ascii="Segoe UI Semibold" w:eastAsiaTheme="majorEastAsia" w:hAnsi="Segoe UI Semibold" w:cs="Segoe UI Semibold"/>
      <w:iCs/>
      <w:color w:val="000000" w:themeColor="text1"/>
      <w:szCs w:val="28"/>
    </w:rPr>
  </w:style>
  <w:style w:type="paragraph" w:styleId="Heading7">
    <w:name w:val="heading 7"/>
    <w:basedOn w:val="Normal"/>
    <w:next w:val="BodyText"/>
    <w:link w:val="Heading7Char"/>
    <w:unhideWhenUsed/>
    <w:qFormat/>
    <w:rsid w:val="00D36ABD"/>
    <w:pPr>
      <w:keepNext/>
      <w:keepLines/>
      <w:spacing w:before="40"/>
      <w:outlineLvl w:val="6"/>
    </w:pPr>
    <w:rPr>
      <w:rFonts w:ascii="Segoe UI Semibold" w:eastAsiaTheme="majorEastAsia" w:hAnsi="Segoe UI Semibold" w:cs="Segoe UI Semibold"/>
      <w:iCs/>
      <w:color w:val="025F5D"/>
    </w:rPr>
  </w:style>
  <w:style w:type="paragraph" w:styleId="Heading8">
    <w:name w:val="heading 8"/>
    <w:basedOn w:val="Normal"/>
    <w:next w:val="BodyText"/>
    <w:link w:val="Heading8Char"/>
    <w:unhideWhenUsed/>
    <w:qFormat/>
    <w:rsid w:val="00FA4CEF"/>
    <w:pPr>
      <w:keepNext/>
      <w:keepLines/>
      <w:spacing w:before="40"/>
      <w:outlineLvl w:val="7"/>
    </w:pPr>
    <w:rPr>
      <w:rFonts w:eastAsiaTheme="majorEastAsia" w:cstheme="majorBidi"/>
      <w:color w:val="025F5D" w:themeColor="text2"/>
      <w:szCs w:val="21"/>
    </w:rPr>
  </w:style>
  <w:style w:type="paragraph" w:styleId="Heading9">
    <w:name w:val="heading 9"/>
    <w:basedOn w:val="Normal"/>
    <w:next w:val="BodyText"/>
    <w:link w:val="Heading9Char"/>
    <w:unhideWhenUsed/>
    <w:qFormat/>
    <w:rsid w:val="001E70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EF0"/>
    <w:rPr>
      <w:rFonts w:ascii="Segoe UI" w:eastAsiaTheme="majorEastAsia" w:hAnsi="Segoe UI" w:cs="Segoe UI"/>
      <w:b/>
      <w:color w:val="FFFFFF" w:themeColor="background1"/>
      <w:sz w:val="40"/>
      <w:szCs w:val="72"/>
    </w:rPr>
  </w:style>
  <w:style w:type="paragraph" w:styleId="NoSpacing">
    <w:name w:val="No Spacing"/>
    <w:uiPriority w:val="1"/>
    <w:qFormat/>
    <w:rsid w:val="00EE306C"/>
    <w:rPr>
      <w:rFonts w:ascii="Segoe UI" w:hAnsi="Segoe UI"/>
    </w:rPr>
  </w:style>
  <w:style w:type="character" w:customStyle="1" w:styleId="Heading2Char">
    <w:name w:val="Heading 2 Char"/>
    <w:basedOn w:val="DefaultParagraphFont"/>
    <w:link w:val="Heading2"/>
    <w:rsid w:val="008D67E3"/>
    <w:rPr>
      <w:rFonts w:ascii="Segoe UI" w:eastAsiaTheme="majorEastAsia" w:hAnsi="Segoe UI" w:cstheme="majorBidi"/>
      <w:b/>
      <w:color w:val="025F5D"/>
      <w:sz w:val="28"/>
      <w:szCs w:val="36"/>
    </w:rPr>
  </w:style>
  <w:style w:type="paragraph" w:styleId="Title">
    <w:name w:val="Title"/>
    <w:basedOn w:val="Normal"/>
    <w:next w:val="Normal"/>
    <w:link w:val="TitleChar"/>
    <w:qFormat/>
    <w:rsid w:val="001D1B25"/>
    <w:pPr>
      <w:spacing w:before="1300" w:after="100" w:afterAutospacing="1" w:line="240" w:lineRule="auto"/>
      <w:contextualSpacing/>
    </w:pPr>
    <w:rPr>
      <w:rFonts w:ascii="Segoe UI Semibold" w:eastAsiaTheme="majorEastAsia" w:hAnsi="Segoe UI Semibold" w:cs="Segoe UI Semibold"/>
      <w:bCs/>
      <w:spacing w:val="-10"/>
      <w:kern w:val="28"/>
      <w:sz w:val="56"/>
      <w:szCs w:val="56"/>
    </w:rPr>
  </w:style>
  <w:style w:type="character" w:customStyle="1" w:styleId="TitleChar">
    <w:name w:val="Title Char"/>
    <w:basedOn w:val="DefaultParagraphFont"/>
    <w:link w:val="Title"/>
    <w:rsid w:val="001D1B25"/>
    <w:rPr>
      <w:rFonts w:ascii="Segoe UI Semibold" w:eastAsiaTheme="majorEastAsia" w:hAnsi="Segoe UI Semibold" w:cs="Segoe UI Semibold"/>
      <w:bCs/>
      <w:spacing w:val="-10"/>
      <w:kern w:val="28"/>
      <w:sz w:val="56"/>
      <w:szCs w:val="56"/>
    </w:rPr>
  </w:style>
  <w:style w:type="paragraph" w:styleId="Subtitle">
    <w:name w:val="Subtitle"/>
    <w:basedOn w:val="Normal"/>
    <w:next w:val="Normal"/>
    <w:link w:val="SubtitleChar"/>
    <w:qFormat/>
    <w:rsid w:val="008A1EF0"/>
    <w:pPr>
      <w:numPr>
        <w:ilvl w:val="1"/>
      </w:numPr>
      <w:spacing w:before="100" w:beforeAutospacing="1" w:after="100" w:afterAutospacing="1" w:line="240" w:lineRule="auto"/>
    </w:pPr>
    <w:rPr>
      <w:rFonts w:ascii="Segoe UI Semibold" w:eastAsiaTheme="minorEastAsia" w:hAnsi="Segoe UI Semibold" w:cs="Times New Roman (Body CS)"/>
      <w:sz w:val="32"/>
      <w:szCs w:val="22"/>
    </w:rPr>
  </w:style>
  <w:style w:type="character" w:customStyle="1" w:styleId="SubtitleChar">
    <w:name w:val="Subtitle Char"/>
    <w:basedOn w:val="DefaultParagraphFont"/>
    <w:link w:val="Subtitle"/>
    <w:rsid w:val="008A1EF0"/>
    <w:rPr>
      <w:rFonts w:ascii="Segoe UI Semibold" w:eastAsiaTheme="minorEastAsia" w:hAnsi="Segoe UI Semibold" w:cs="Times New Roman (Body CS)"/>
      <w:sz w:val="32"/>
      <w:szCs w:val="22"/>
    </w:rPr>
  </w:style>
  <w:style w:type="character" w:styleId="SubtleEmphasis">
    <w:name w:val="Subtle Emphasis"/>
    <w:basedOn w:val="DefaultParagraphFont"/>
    <w:uiPriority w:val="19"/>
    <w:qFormat/>
    <w:rsid w:val="00CC3ABE"/>
    <w:rPr>
      <w:rFonts w:ascii="Segoe UI" w:hAnsi="Segoe UI"/>
      <w:i/>
      <w:iCs/>
      <w:color w:val="404040" w:themeColor="text1" w:themeTint="BF"/>
    </w:rPr>
  </w:style>
  <w:style w:type="character" w:styleId="Emphasis">
    <w:name w:val="Emphasis"/>
    <w:basedOn w:val="DefaultParagraphFont"/>
    <w:uiPriority w:val="20"/>
    <w:qFormat/>
    <w:rsid w:val="00FC068F"/>
    <w:rPr>
      <w:rFonts w:ascii="Segoe UI" w:hAnsi="Segoe UI"/>
      <w:i/>
      <w:iCs/>
    </w:rPr>
  </w:style>
  <w:style w:type="character" w:styleId="IntenseEmphasis">
    <w:name w:val="Intense Emphasis"/>
    <w:basedOn w:val="DefaultParagraphFont"/>
    <w:uiPriority w:val="21"/>
    <w:rsid w:val="00643B64"/>
    <w:rPr>
      <w:rFonts w:ascii="Segoe UI" w:hAnsi="Segoe UI"/>
      <w:i/>
      <w:iCs/>
      <w:color w:val="025F5D"/>
      <w:bdr w:val="none" w:sz="0" w:space="0" w:color="auto"/>
    </w:rPr>
  </w:style>
  <w:style w:type="character" w:styleId="Strong">
    <w:name w:val="Strong"/>
    <w:basedOn w:val="DefaultParagraphFont"/>
    <w:uiPriority w:val="22"/>
    <w:qFormat/>
    <w:rsid w:val="001E7087"/>
    <w:rPr>
      <w:b/>
      <w:bCs/>
    </w:rPr>
  </w:style>
  <w:style w:type="paragraph" w:styleId="Quote">
    <w:name w:val="Quote"/>
    <w:basedOn w:val="Normal"/>
    <w:next w:val="Normal"/>
    <w:link w:val="QuoteChar"/>
    <w:uiPriority w:val="29"/>
    <w:qFormat/>
    <w:rsid w:val="00EE306C"/>
    <w:pPr>
      <w:spacing w:before="200" w:after="160"/>
      <w:ind w:left="864" w:right="864"/>
      <w:jc w:val="center"/>
    </w:pPr>
    <w:rPr>
      <w:iCs/>
      <w:color w:val="025F5D"/>
      <w:sz w:val="28"/>
    </w:rPr>
  </w:style>
  <w:style w:type="character" w:customStyle="1" w:styleId="QuoteChar">
    <w:name w:val="Quote Char"/>
    <w:basedOn w:val="DefaultParagraphFont"/>
    <w:link w:val="Quote"/>
    <w:uiPriority w:val="29"/>
    <w:rsid w:val="00EE306C"/>
    <w:rPr>
      <w:rFonts w:ascii="Segoe UI" w:hAnsi="Segoe UI"/>
      <w:iCs/>
      <w:color w:val="025F5D"/>
      <w:sz w:val="28"/>
    </w:rPr>
  </w:style>
  <w:style w:type="paragraph" w:styleId="IntenseQuote">
    <w:name w:val="Intense Quote"/>
    <w:basedOn w:val="Normal"/>
    <w:next w:val="Normal"/>
    <w:link w:val="IntenseQuoteChar"/>
    <w:uiPriority w:val="30"/>
    <w:qFormat/>
    <w:rsid w:val="00920A7A"/>
    <w:pPr>
      <w:pBdr>
        <w:top w:val="single" w:sz="4" w:space="10" w:color="00DCA1" w:themeColor="accent1"/>
        <w:bottom w:val="single" w:sz="4" w:space="10" w:color="00DCA1" w:themeColor="accent1"/>
      </w:pBdr>
      <w:spacing w:before="360" w:after="360"/>
      <w:ind w:left="1418" w:right="1418"/>
    </w:pPr>
    <w:rPr>
      <w:rFonts w:ascii="Segoe UI Semibold" w:hAnsi="Segoe UI Semibold"/>
      <w:iCs/>
      <w:color w:val="025F5D"/>
      <w:sz w:val="28"/>
    </w:rPr>
  </w:style>
  <w:style w:type="character" w:customStyle="1" w:styleId="IntenseQuoteChar">
    <w:name w:val="Intense Quote Char"/>
    <w:basedOn w:val="DefaultParagraphFont"/>
    <w:link w:val="IntenseQuote"/>
    <w:uiPriority w:val="30"/>
    <w:rsid w:val="00920A7A"/>
    <w:rPr>
      <w:rFonts w:ascii="Segoe UI Semibold" w:hAnsi="Segoe UI Semibold"/>
      <w:iCs/>
      <w:color w:val="025F5D"/>
      <w:sz w:val="28"/>
    </w:rPr>
  </w:style>
  <w:style w:type="character" w:customStyle="1" w:styleId="Heading3Char">
    <w:name w:val="Heading 3 Char"/>
    <w:basedOn w:val="DefaultParagraphFont"/>
    <w:link w:val="Heading3"/>
    <w:rsid w:val="00F35B29"/>
    <w:rPr>
      <w:rFonts w:ascii="Segoe UI" w:eastAsiaTheme="majorEastAsia" w:hAnsi="Segoe UI" w:cstheme="majorBidi"/>
      <w:b/>
      <w:bCs/>
      <w:color w:val="025F5D"/>
      <w:sz w:val="28"/>
      <w:szCs w:val="40"/>
    </w:rPr>
  </w:style>
  <w:style w:type="character" w:customStyle="1" w:styleId="Heading4Char">
    <w:name w:val="Heading 4 Char"/>
    <w:basedOn w:val="DefaultParagraphFont"/>
    <w:link w:val="Heading4"/>
    <w:rsid w:val="00A61B8B"/>
    <w:rPr>
      <w:rFonts w:ascii="Segoe UI" w:eastAsiaTheme="majorEastAsia" w:hAnsi="Segoe UI" w:cstheme="majorBidi"/>
      <w:b/>
      <w:bCs/>
      <w:iCs/>
      <w:color w:val="025F5D"/>
      <w:sz w:val="28"/>
      <w:szCs w:val="36"/>
    </w:rPr>
  </w:style>
  <w:style w:type="character" w:customStyle="1" w:styleId="Heading5Char">
    <w:name w:val="Heading 5 Char"/>
    <w:basedOn w:val="DefaultParagraphFont"/>
    <w:link w:val="Heading5"/>
    <w:uiPriority w:val="9"/>
    <w:rsid w:val="00A61B8B"/>
    <w:rPr>
      <w:rFonts w:ascii="Segoe UI Semibold" w:eastAsiaTheme="majorEastAsia" w:hAnsi="Segoe UI Semibold" w:cstheme="majorBidi"/>
      <w:sz w:val="28"/>
      <w:szCs w:val="28"/>
    </w:rPr>
  </w:style>
  <w:style w:type="character" w:customStyle="1" w:styleId="Heading6Char">
    <w:name w:val="Heading 6 Char"/>
    <w:basedOn w:val="DefaultParagraphFont"/>
    <w:link w:val="Heading6"/>
    <w:rsid w:val="00A61B8B"/>
    <w:rPr>
      <w:rFonts w:ascii="Segoe UI Semibold" w:eastAsiaTheme="majorEastAsia" w:hAnsi="Segoe UI Semibold" w:cs="Segoe UI Semibold"/>
      <w:iCs/>
      <w:color w:val="000000" w:themeColor="text1"/>
      <w:szCs w:val="28"/>
    </w:rPr>
  </w:style>
  <w:style w:type="character" w:customStyle="1" w:styleId="Heading7Char">
    <w:name w:val="Heading 7 Char"/>
    <w:basedOn w:val="DefaultParagraphFont"/>
    <w:link w:val="Heading7"/>
    <w:rsid w:val="00D36ABD"/>
    <w:rPr>
      <w:rFonts w:ascii="Segoe UI Semibold" w:eastAsiaTheme="majorEastAsia" w:hAnsi="Segoe UI Semibold" w:cs="Segoe UI Semibold"/>
      <w:iCs/>
      <w:color w:val="025F5D"/>
    </w:rPr>
  </w:style>
  <w:style w:type="character" w:customStyle="1" w:styleId="Heading8Char">
    <w:name w:val="Heading 8 Char"/>
    <w:basedOn w:val="DefaultParagraphFont"/>
    <w:link w:val="Heading8"/>
    <w:rsid w:val="00FA4CEF"/>
    <w:rPr>
      <w:rFonts w:ascii="Segoe UI" w:eastAsiaTheme="majorEastAsia" w:hAnsi="Segoe UI" w:cstheme="majorBidi"/>
      <w:color w:val="025F5D" w:themeColor="text2"/>
      <w:szCs w:val="21"/>
    </w:rPr>
  </w:style>
  <w:style w:type="character" w:customStyle="1" w:styleId="Heading9Char">
    <w:name w:val="Heading 9 Char"/>
    <w:basedOn w:val="DefaultParagraphFont"/>
    <w:link w:val="Heading9"/>
    <w:rsid w:val="001E708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0C7907"/>
    <w:pPr>
      <w:spacing w:line="240" w:lineRule="auto"/>
    </w:pPr>
  </w:style>
  <w:style w:type="character" w:customStyle="1" w:styleId="HeaderChar">
    <w:name w:val="Header Char"/>
    <w:basedOn w:val="DefaultParagraphFont"/>
    <w:link w:val="Header"/>
    <w:rsid w:val="000C7907"/>
    <w:rPr>
      <w:rFonts w:ascii="Segoe UI" w:hAnsi="Segoe UI"/>
    </w:rPr>
  </w:style>
  <w:style w:type="paragraph" w:styleId="Footer">
    <w:name w:val="footer"/>
    <w:basedOn w:val="Normal"/>
    <w:link w:val="FooterChar"/>
    <w:unhideWhenUsed/>
    <w:qFormat/>
    <w:rsid w:val="00867F10"/>
    <w:pPr>
      <w:tabs>
        <w:tab w:val="center" w:pos="4513"/>
        <w:tab w:val="right" w:pos="9026"/>
      </w:tabs>
      <w:spacing w:line="240" w:lineRule="auto"/>
    </w:pPr>
    <w:rPr>
      <w:sz w:val="22"/>
    </w:rPr>
  </w:style>
  <w:style w:type="character" w:customStyle="1" w:styleId="FooterChar">
    <w:name w:val="Footer Char"/>
    <w:basedOn w:val="DefaultParagraphFont"/>
    <w:link w:val="Footer"/>
    <w:rsid w:val="00867F10"/>
    <w:rPr>
      <w:rFonts w:ascii="Segoe UI" w:hAnsi="Segoe UI"/>
      <w:sz w:val="22"/>
    </w:rPr>
  </w:style>
  <w:style w:type="paragraph" w:customStyle="1" w:styleId="Copyrightbulletlist">
    <w:name w:val="Copyright bullet list"/>
    <w:basedOn w:val="Normal"/>
    <w:qFormat/>
    <w:rsid w:val="00F35CC9"/>
    <w:pPr>
      <w:numPr>
        <w:numId w:val="8"/>
      </w:numPr>
      <w:ind w:left="924" w:hanging="357"/>
    </w:pPr>
    <w:rPr>
      <w:sz w:val="18"/>
    </w:rPr>
  </w:style>
  <w:style w:type="character" w:styleId="PageNumber">
    <w:name w:val="page number"/>
    <w:basedOn w:val="DefaultParagraphFont"/>
    <w:unhideWhenUsed/>
    <w:rsid w:val="00DD7044"/>
  </w:style>
  <w:style w:type="paragraph" w:styleId="CommentSubject">
    <w:name w:val="annotation subject"/>
    <w:basedOn w:val="CommentText"/>
    <w:next w:val="CommentText"/>
    <w:link w:val="CommentSubjectChar"/>
    <w:unhideWhenUsed/>
    <w:rsid w:val="00FC068F"/>
    <w:pPr>
      <w:spacing w:after="120"/>
    </w:pPr>
    <w:rPr>
      <w:rFonts w:cstheme="minorBidi"/>
      <w:b/>
      <w:bCs/>
      <w:kern w:val="2"/>
      <w14:ligatures w14:val="standardContextual"/>
    </w:rPr>
  </w:style>
  <w:style w:type="character" w:styleId="Hyperlink">
    <w:name w:val="Hyperlink"/>
    <w:basedOn w:val="DefaultParagraphFont"/>
    <w:uiPriority w:val="99"/>
    <w:unhideWhenUsed/>
    <w:qFormat/>
    <w:rsid w:val="00737571"/>
    <w:rPr>
      <w:color w:val="0000EE"/>
      <w:u w:val="single"/>
    </w:rPr>
  </w:style>
  <w:style w:type="character" w:styleId="UnresolvedMention">
    <w:name w:val="Unresolved Mention"/>
    <w:basedOn w:val="DefaultParagraphFont"/>
    <w:uiPriority w:val="99"/>
    <w:semiHidden/>
    <w:unhideWhenUsed/>
    <w:rsid w:val="00C14BF9"/>
    <w:rPr>
      <w:color w:val="605E5C"/>
      <w:shd w:val="clear" w:color="auto" w:fill="E1DFDD"/>
    </w:rPr>
  </w:style>
  <w:style w:type="paragraph" w:customStyle="1" w:styleId="Copyrighttext">
    <w:name w:val="Copyright text"/>
    <w:link w:val="CopyrighttextChar"/>
    <w:qFormat/>
    <w:rsid w:val="00B63816"/>
    <w:pPr>
      <w:spacing w:before="120" w:after="120"/>
    </w:pPr>
    <w:rPr>
      <w:rFonts w:ascii="Segoe UI" w:eastAsia="Times New Roman" w:hAnsi="Segoe UI" w:cs="Arial"/>
      <w:color w:val="000000"/>
      <w:kern w:val="0"/>
      <w:sz w:val="18"/>
      <w:szCs w:val="18"/>
      <w:lang w:eastAsia="en-GB"/>
      <w14:ligatures w14:val="none"/>
    </w:rPr>
  </w:style>
  <w:style w:type="table" w:styleId="TableGrid">
    <w:name w:val="Table Grid"/>
    <w:basedOn w:val="TableNormal"/>
    <w:uiPriority w:val="39"/>
    <w:rsid w:val="001209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rsid w:val="00CC3ABE"/>
    <w:rPr>
      <w:rFonts w:ascii="Segoe UI" w:hAnsi="Segoe UI"/>
      <w:smallCaps/>
      <w:color w:val="5A5A5A" w:themeColor="text1" w:themeTint="A5"/>
    </w:rPr>
  </w:style>
  <w:style w:type="paragraph" w:customStyle="1" w:styleId="Tabletitle">
    <w:name w:val="Table title"/>
    <w:basedOn w:val="Normal"/>
    <w:qFormat/>
    <w:rsid w:val="00793072"/>
    <w:pPr>
      <w:numPr>
        <w:numId w:val="1"/>
      </w:numPr>
      <w:spacing w:before="240"/>
    </w:pPr>
    <w:rPr>
      <w:rFonts w:ascii="Segoe UI Semibold" w:hAnsi="Segoe UI Semibold"/>
      <w:bCs/>
      <w:color w:val="025F5D"/>
    </w:rPr>
  </w:style>
  <w:style w:type="paragraph" w:customStyle="1" w:styleId="Figuretitle">
    <w:name w:val="Figure title"/>
    <w:basedOn w:val="Normal"/>
    <w:qFormat/>
    <w:rsid w:val="00793072"/>
    <w:pPr>
      <w:numPr>
        <w:numId w:val="2"/>
      </w:numPr>
      <w:spacing w:before="240"/>
    </w:pPr>
    <w:rPr>
      <w:rFonts w:ascii="Segoe UI Semibold" w:hAnsi="Segoe UI Semibold"/>
      <w:noProof/>
      <w:color w:val="025F5D"/>
    </w:rPr>
  </w:style>
  <w:style w:type="numbering" w:customStyle="1" w:styleId="CurrentList1">
    <w:name w:val="Current List1"/>
    <w:uiPriority w:val="99"/>
    <w:rsid w:val="009752F5"/>
    <w:pPr>
      <w:numPr>
        <w:numId w:val="3"/>
      </w:numPr>
    </w:pPr>
  </w:style>
  <w:style w:type="character" w:customStyle="1" w:styleId="CommentSubjectChar">
    <w:name w:val="Comment Subject Char"/>
    <w:basedOn w:val="CommentTextChar"/>
    <w:link w:val="CommentSubject"/>
    <w:rsid w:val="00FC068F"/>
    <w:rPr>
      <w:rFonts w:ascii="Segoe UI" w:hAnsi="Segoe UI" w:cs="Times New Roman"/>
      <w:b/>
      <w:bCs/>
      <w:kern w:val="0"/>
      <w:sz w:val="20"/>
      <w:szCs w:val="20"/>
      <w14:ligatures w14:val="none"/>
    </w:rPr>
  </w:style>
  <w:style w:type="paragraph" w:styleId="Date">
    <w:name w:val="Date"/>
    <w:basedOn w:val="Normal"/>
    <w:next w:val="Normal"/>
    <w:link w:val="DateChar"/>
    <w:uiPriority w:val="99"/>
    <w:unhideWhenUsed/>
    <w:rsid w:val="00FC068F"/>
  </w:style>
  <w:style w:type="character" w:customStyle="1" w:styleId="DateChar">
    <w:name w:val="Date Char"/>
    <w:basedOn w:val="DefaultParagraphFont"/>
    <w:link w:val="Date"/>
    <w:uiPriority w:val="99"/>
    <w:rsid w:val="00FC068F"/>
    <w:rPr>
      <w:rFonts w:ascii="Segoe UI" w:hAnsi="Segoe UI"/>
    </w:rPr>
  </w:style>
  <w:style w:type="paragraph" w:customStyle="1" w:styleId="Boxgreenheading">
    <w:name w:val="Box green heading"/>
    <w:basedOn w:val="Normal"/>
    <w:qFormat/>
    <w:rsid w:val="00920A7A"/>
    <w:pPr>
      <w:keepNext/>
      <w:keepLines/>
      <w:pBdr>
        <w:top w:val="single" w:sz="12" w:space="4" w:color="00DCA1" w:themeColor="accent1"/>
        <w:left w:val="single" w:sz="12" w:space="4" w:color="00DCA1" w:themeColor="accent1"/>
        <w:bottom w:val="single" w:sz="12" w:space="5" w:color="00DCA1" w:themeColor="accent1"/>
        <w:right w:val="single" w:sz="12" w:space="4" w:color="00DCA1" w:themeColor="accent1"/>
      </w:pBdr>
      <w:spacing w:before="360"/>
      <w:outlineLvl w:val="2"/>
    </w:pPr>
    <w:rPr>
      <w:rFonts w:ascii="Segoe UI Semibold" w:eastAsiaTheme="majorEastAsia" w:hAnsi="Segoe UI Semibold" w:cstheme="majorBidi"/>
      <w:bCs/>
      <w:color w:val="025F5D"/>
      <w:sz w:val="32"/>
      <w:szCs w:val="40"/>
    </w:rPr>
  </w:style>
  <w:style w:type="paragraph" w:customStyle="1" w:styleId="Boxgreentext">
    <w:name w:val="Box green text"/>
    <w:basedOn w:val="Normal"/>
    <w:qFormat/>
    <w:rsid w:val="00D77625"/>
    <w:p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pPr>
  </w:style>
  <w:style w:type="paragraph" w:customStyle="1" w:styleId="Boxgreenbullet">
    <w:name w:val="Box green bullet"/>
    <w:basedOn w:val="Normal"/>
    <w:qFormat/>
    <w:rsid w:val="00D77625"/>
    <w:pPr>
      <w:numPr>
        <w:numId w:val="4"/>
      </w:num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ind w:left="357" w:hanging="357"/>
      <w:contextualSpacing/>
    </w:pPr>
  </w:style>
  <w:style w:type="paragraph" w:customStyle="1" w:styleId="Boxpurpleheading">
    <w:name w:val="Box purple heading"/>
    <w:basedOn w:val="Normal"/>
    <w:qFormat/>
    <w:rsid w:val="00920A7A"/>
    <w:pPr>
      <w:keepNext/>
      <w:keepLines/>
      <w:pBdr>
        <w:top w:val="single" w:sz="12" w:space="4" w:color="511D81"/>
        <w:left w:val="single" w:sz="12" w:space="4" w:color="511D81"/>
        <w:bottom w:val="single" w:sz="12" w:space="5" w:color="511D81"/>
        <w:right w:val="single" w:sz="12" w:space="4" w:color="511D81"/>
      </w:pBdr>
      <w:spacing w:before="360"/>
      <w:outlineLvl w:val="2"/>
    </w:pPr>
    <w:rPr>
      <w:rFonts w:ascii="Segoe UI Semibold" w:eastAsiaTheme="majorEastAsia" w:hAnsi="Segoe UI Semibold" w:cstheme="majorBidi"/>
      <w:bCs/>
      <w:color w:val="511D81"/>
      <w:sz w:val="32"/>
      <w:szCs w:val="40"/>
    </w:rPr>
  </w:style>
  <w:style w:type="paragraph" w:customStyle="1" w:styleId="Boxpurpletext">
    <w:name w:val="Box purple text"/>
    <w:basedOn w:val="Normal"/>
    <w:qFormat/>
    <w:rsid w:val="0072316F"/>
    <w:pPr>
      <w:pBdr>
        <w:top w:val="single" w:sz="12" w:space="4" w:color="511D81"/>
        <w:left w:val="single" w:sz="12" w:space="4" w:color="511D81"/>
        <w:bottom w:val="single" w:sz="12" w:space="5" w:color="511D81"/>
        <w:right w:val="single" w:sz="12" w:space="4" w:color="511D81"/>
      </w:pBdr>
      <w:spacing w:after="240"/>
    </w:pPr>
  </w:style>
  <w:style w:type="paragraph" w:customStyle="1" w:styleId="Boxpurplebullet">
    <w:name w:val="Box purple bullet"/>
    <w:basedOn w:val="Normal"/>
    <w:qFormat/>
    <w:rsid w:val="009D1A69"/>
    <w:pPr>
      <w:numPr>
        <w:numId w:val="19"/>
      </w:numPr>
      <w:pBdr>
        <w:top w:val="single" w:sz="12" w:space="4" w:color="511D81"/>
        <w:left w:val="single" w:sz="12" w:space="4" w:color="511D81"/>
        <w:bottom w:val="single" w:sz="12" w:space="5" w:color="511D81"/>
        <w:right w:val="single" w:sz="12" w:space="4" w:color="511D81"/>
      </w:pBdr>
      <w:spacing w:after="240"/>
      <w:ind w:left="357" w:hanging="357"/>
      <w:contextualSpacing/>
    </w:pPr>
  </w:style>
  <w:style w:type="character" w:styleId="EndnoteReference">
    <w:name w:val="endnote reference"/>
    <w:basedOn w:val="DefaultParagraphFont"/>
    <w:uiPriority w:val="99"/>
    <w:unhideWhenUsed/>
    <w:rsid w:val="00FC068F"/>
    <w:rPr>
      <w:rFonts w:ascii="Segoe UI" w:hAnsi="Segoe UI"/>
      <w:vertAlign w:val="superscript"/>
    </w:rPr>
  </w:style>
  <w:style w:type="paragraph" w:styleId="EndnoteText">
    <w:name w:val="endnote text"/>
    <w:basedOn w:val="Normal"/>
    <w:link w:val="EndnoteTextChar"/>
    <w:uiPriority w:val="99"/>
    <w:semiHidden/>
    <w:unhideWhenUsed/>
    <w:rsid w:val="00FC068F"/>
    <w:pPr>
      <w:spacing w:line="240" w:lineRule="auto"/>
    </w:pPr>
    <w:rPr>
      <w:szCs w:val="20"/>
    </w:rPr>
  </w:style>
  <w:style w:type="character" w:customStyle="1" w:styleId="EndnoteTextChar">
    <w:name w:val="Endnote Text Char"/>
    <w:basedOn w:val="DefaultParagraphFont"/>
    <w:link w:val="EndnoteText"/>
    <w:uiPriority w:val="99"/>
    <w:semiHidden/>
    <w:rsid w:val="00FC068F"/>
    <w:rPr>
      <w:rFonts w:ascii="Segoe UI" w:hAnsi="Segoe UI"/>
      <w:szCs w:val="20"/>
    </w:rPr>
  </w:style>
  <w:style w:type="paragraph" w:customStyle="1" w:styleId="Boxreversedtealheading">
    <w:name w:val="Box reversed teal heading"/>
    <w:basedOn w:val="Normal"/>
    <w:qFormat/>
    <w:rsid w:val="00920A7A"/>
    <w:pPr>
      <w:keepNext/>
      <w:keepLines/>
      <w:pBdr>
        <w:top w:val="single" w:sz="12" w:space="4" w:color="025F5D"/>
        <w:left w:val="single" w:sz="12" w:space="4" w:color="025F5D"/>
        <w:bottom w:val="single" w:sz="12" w:space="5" w:color="025F5D"/>
        <w:right w:val="single" w:sz="12" w:space="4" w:color="025F5D"/>
      </w:pBdr>
      <w:shd w:val="clear" w:color="auto" w:fill="025F5D"/>
      <w:spacing w:before="360"/>
      <w:outlineLvl w:val="2"/>
    </w:pPr>
    <w:rPr>
      <w:rFonts w:ascii="Segoe UI Semibold" w:eastAsiaTheme="majorEastAsia" w:hAnsi="Segoe UI Semibold" w:cstheme="majorBidi"/>
      <w:bCs/>
      <w:color w:val="FFFFFF" w:themeColor="background1"/>
      <w:sz w:val="32"/>
      <w:szCs w:val="40"/>
    </w:rPr>
  </w:style>
  <w:style w:type="paragraph" w:customStyle="1" w:styleId="Boxreversedtealbullet">
    <w:name w:val="Box reversed teal bullet"/>
    <w:basedOn w:val="Normal"/>
    <w:qFormat/>
    <w:rsid w:val="009D1A69"/>
    <w:pPr>
      <w:numPr>
        <w:numId w:val="20"/>
      </w:numPr>
      <w:pBdr>
        <w:top w:val="single" w:sz="12" w:space="4" w:color="025F5D"/>
        <w:left w:val="single" w:sz="12" w:space="4" w:color="025F5D"/>
        <w:bottom w:val="single" w:sz="12" w:space="5" w:color="025F5D"/>
        <w:right w:val="single" w:sz="12" w:space="4" w:color="025F5D"/>
      </w:pBdr>
      <w:shd w:val="clear" w:color="auto" w:fill="025F5D"/>
      <w:spacing w:after="240"/>
      <w:ind w:left="357" w:hanging="357"/>
      <w:contextualSpacing/>
    </w:pPr>
    <w:rPr>
      <w:color w:val="FFFFFF" w:themeColor="background1"/>
    </w:rPr>
  </w:style>
  <w:style w:type="paragraph" w:customStyle="1" w:styleId="Boxreversedtealtext">
    <w:name w:val="Box reversed teal text"/>
    <w:basedOn w:val="Normal"/>
    <w:qFormat/>
    <w:rsid w:val="000B54F8"/>
    <w:pPr>
      <w:pBdr>
        <w:top w:val="single" w:sz="12" w:space="4" w:color="025F5D"/>
        <w:left w:val="single" w:sz="12" w:space="4" w:color="025F5D"/>
        <w:bottom w:val="single" w:sz="12" w:space="5" w:color="025F5D"/>
        <w:right w:val="single" w:sz="12" w:space="4" w:color="025F5D"/>
      </w:pBdr>
      <w:shd w:val="clear" w:color="auto" w:fill="025F5D"/>
      <w:spacing w:after="240"/>
    </w:pPr>
    <w:rPr>
      <w:color w:val="FFFFFF" w:themeColor="background1"/>
    </w:rPr>
  </w:style>
  <w:style w:type="paragraph" w:styleId="TOCHeading">
    <w:name w:val="TOC Heading"/>
    <w:basedOn w:val="Heading1"/>
    <w:next w:val="Normal"/>
    <w:uiPriority w:val="39"/>
    <w:unhideWhenUsed/>
    <w:qFormat/>
    <w:rsid w:val="00920A7A"/>
    <w:pPr>
      <w:pBdr>
        <w:bottom w:val="single" w:sz="12" w:space="2" w:color="00DCA1" w:themeColor="accent1"/>
      </w:pBdr>
      <w:spacing w:before="480"/>
      <w:outlineLvl w:val="9"/>
    </w:pPr>
    <w:rPr>
      <w:rFonts w:cstheme="majorBidi"/>
      <w:kern w:val="0"/>
      <w:szCs w:val="28"/>
      <w:lang w:val="en-US"/>
      <w14:ligatures w14:val="none"/>
    </w:rPr>
  </w:style>
  <w:style w:type="paragraph" w:styleId="TOC1">
    <w:name w:val="toc 1"/>
    <w:basedOn w:val="Normal"/>
    <w:next w:val="Normal"/>
    <w:autoRedefine/>
    <w:uiPriority w:val="39"/>
    <w:unhideWhenUsed/>
    <w:rsid w:val="00B63816"/>
    <w:rPr>
      <w:rFonts w:ascii="Segoe UI Semibold" w:hAnsi="Segoe UI Semibold" w:cstheme="minorHAnsi"/>
      <w:b/>
      <w:bCs/>
      <w:iCs/>
    </w:rPr>
  </w:style>
  <w:style w:type="paragraph" w:styleId="TOC2">
    <w:name w:val="toc 2"/>
    <w:basedOn w:val="Normal"/>
    <w:next w:val="Normal"/>
    <w:autoRedefine/>
    <w:uiPriority w:val="39"/>
    <w:unhideWhenUsed/>
    <w:rsid w:val="00B63816"/>
    <w:pPr>
      <w:ind w:left="240"/>
    </w:pPr>
    <w:rPr>
      <w:rFonts w:ascii="Segoe UI Semibold" w:hAnsi="Segoe UI Semibold" w:cstheme="minorHAnsi"/>
      <w:bCs/>
      <w:sz w:val="22"/>
      <w:szCs w:val="22"/>
    </w:rPr>
  </w:style>
  <w:style w:type="paragraph" w:styleId="TOC3">
    <w:name w:val="toc 3"/>
    <w:basedOn w:val="Normal"/>
    <w:next w:val="Normal"/>
    <w:autoRedefine/>
    <w:uiPriority w:val="39"/>
    <w:unhideWhenUsed/>
    <w:rsid w:val="00B63816"/>
    <w:pPr>
      <w:ind w:left="480"/>
    </w:pPr>
    <w:rPr>
      <w:rFonts w:cstheme="minorHAnsi"/>
      <w:sz w:val="20"/>
      <w:szCs w:val="20"/>
    </w:rPr>
  </w:style>
  <w:style w:type="paragraph" w:styleId="TOC4">
    <w:name w:val="toc 4"/>
    <w:basedOn w:val="Normal"/>
    <w:next w:val="Normal"/>
    <w:autoRedefine/>
    <w:uiPriority w:val="39"/>
    <w:semiHidden/>
    <w:unhideWhenUsed/>
    <w:rsid w:val="000601A4"/>
    <w:pPr>
      <w:ind w:left="720"/>
    </w:pPr>
    <w:rPr>
      <w:rFonts w:cstheme="minorHAnsi"/>
      <w:sz w:val="20"/>
      <w:szCs w:val="20"/>
    </w:rPr>
  </w:style>
  <w:style w:type="paragraph" w:styleId="TOC5">
    <w:name w:val="toc 5"/>
    <w:basedOn w:val="Normal"/>
    <w:next w:val="Normal"/>
    <w:autoRedefine/>
    <w:uiPriority w:val="39"/>
    <w:semiHidden/>
    <w:unhideWhenUsed/>
    <w:rsid w:val="000601A4"/>
    <w:pPr>
      <w:ind w:left="960"/>
    </w:pPr>
    <w:rPr>
      <w:rFonts w:cstheme="minorHAnsi"/>
      <w:sz w:val="20"/>
      <w:szCs w:val="20"/>
    </w:rPr>
  </w:style>
  <w:style w:type="paragraph" w:styleId="TOC6">
    <w:name w:val="toc 6"/>
    <w:basedOn w:val="Normal"/>
    <w:next w:val="Normal"/>
    <w:autoRedefine/>
    <w:uiPriority w:val="39"/>
    <w:semiHidden/>
    <w:unhideWhenUsed/>
    <w:rsid w:val="000601A4"/>
    <w:pPr>
      <w:ind w:left="1200"/>
    </w:pPr>
    <w:rPr>
      <w:rFonts w:cstheme="minorHAnsi"/>
      <w:sz w:val="20"/>
      <w:szCs w:val="20"/>
    </w:rPr>
  </w:style>
  <w:style w:type="paragraph" w:styleId="TOC7">
    <w:name w:val="toc 7"/>
    <w:basedOn w:val="Normal"/>
    <w:next w:val="Normal"/>
    <w:autoRedefine/>
    <w:uiPriority w:val="39"/>
    <w:semiHidden/>
    <w:unhideWhenUsed/>
    <w:rsid w:val="000601A4"/>
    <w:pPr>
      <w:ind w:left="1440"/>
    </w:pPr>
    <w:rPr>
      <w:rFonts w:cstheme="minorHAnsi"/>
      <w:sz w:val="20"/>
      <w:szCs w:val="20"/>
    </w:rPr>
  </w:style>
  <w:style w:type="paragraph" w:styleId="TOC8">
    <w:name w:val="toc 8"/>
    <w:basedOn w:val="Normal"/>
    <w:next w:val="Normal"/>
    <w:autoRedefine/>
    <w:uiPriority w:val="39"/>
    <w:semiHidden/>
    <w:unhideWhenUsed/>
    <w:rsid w:val="000601A4"/>
    <w:pPr>
      <w:ind w:left="1680"/>
    </w:pPr>
    <w:rPr>
      <w:rFonts w:cstheme="minorHAnsi"/>
      <w:sz w:val="20"/>
      <w:szCs w:val="20"/>
    </w:rPr>
  </w:style>
  <w:style w:type="paragraph" w:styleId="TOC9">
    <w:name w:val="toc 9"/>
    <w:basedOn w:val="Normal"/>
    <w:next w:val="Normal"/>
    <w:autoRedefine/>
    <w:uiPriority w:val="39"/>
    <w:semiHidden/>
    <w:unhideWhenUsed/>
    <w:rsid w:val="000601A4"/>
    <w:pPr>
      <w:ind w:left="1920"/>
    </w:pPr>
    <w:rPr>
      <w:rFonts w:cstheme="minorHAnsi"/>
      <w:sz w:val="20"/>
      <w:szCs w:val="20"/>
    </w:rPr>
  </w:style>
  <w:style w:type="paragraph" w:styleId="TableofFigures">
    <w:name w:val="table of figures"/>
    <w:basedOn w:val="Normal"/>
    <w:next w:val="Normal"/>
    <w:uiPriority w:val="99"/>
    <w:unhideWhenUsed/>
    <w:rsid w:val="00F40769"/>
  </w:style>
  <w:style w:type="paragraph" w:styleId="TOAHeading">
    <w:name w:val="toa heading"/>
    <w:basedOn w:val="Normal"/>
    <w:next w:val="Normal"/>
    <w:uiPriority w:val="99"/>
    <w:unhideWhenUsed/>
    <w:rsid w:val="00920A7A"/>
    <w:pPr>
      <w:spacing w:after="240"/>
    </w:pPr>
    <w:rPr>
      <w:rFonts w:eastAsiaTheme="majorEastAsia" w:cstheme="majorBidi"/>
      <w:b/>
      <w:bCs/>
    </w:rPr>
  </w:style>
  <w:style w:type="paragraph" w:customStyle="1" w:styleId="Footerpagenumber">
    <w:name w:val="Footer_page number"/>
    <w:basedOn w:val="Footer"/>
    <w:qFormat/>
    <w:rsid w:val="004B339D"/>
    <w:pPr>
      <w:tabs>
        <w:tab w:val="clear" w:pos="4513"/>
        <w:tab w:val="clear" w:pos="9026"/>
        <w:tab w:val="right" w:pos="9498"/>
      </w:tabs>
    </w:pPr>
    <w:rPr>
      <w:color w:val="FFFFFF" w:themeColor="background1"/>
    </w:rPr>
  </w:style>
  <w:style w:type="paragraph" w:styleId="EnvelopeAddress">
    <w:name w:val="envelope address"/>
    <w:basedOn w:val="Normal"/>
    <w:uiPriority w:val="99"/>
    <w:unhideWhenUsed/>
    <w:rsid w:val="00FC068F"/>
    <w:pPr>
      <w:framePr w:w="7920" w:h="1980" w:hRule="exact" w:hSpace="180" w:wrap="auto" w:hAnchor="page" w:xAlign="center" w:yAlign="bottom"/>
      <w:spacing w:line="240" w:lineRule="auto"/>
      <w:ind w:left="2880"/>
    </w:pPr>
    <w:rPr>
      <w:rFonts w:ascii="Segoe UI Semibold" w:eastAsiaTheme="majorEastAsia" w:hAnsi="Segoe UI Semibold" w:cstheme="majorBidi"/>
    </w:rPr>
  </w:style>
  <w:style w:type="paragraph" w:styleId="EnvelopeReturn">
    <w:name w:val="envelope return"/>
    <w:basedOn w:val="Normal"/>
    <w:uiPriority w:val="99"/>
    <w:semiHidden/>
    <w:unhideWhenUsed/>
    <w:rsid w:val="00FC068F"/>
    <w:pPr>
      <w:spacing w:line="240" w:lineRule="auto"/>
    </w:pPr>
    <w:rPr>
      <w:rFonts w:ascii="Segoe UI Semibold" w:eastAsiaTheme="majorEastAsia" w:hAnsi="Segoe UI Semibold" w:cstheme="majorBidi"/>
      <w:sz w:val="20"/>
      <w:szCs w:val="20"/>
    </w:rPr>
  </w:style>
  <w:style w:type="paragraph" w:styleId="TableofAuthorities">
    <w:name w:val="table of authorities"/>
    <w:basedOn w:val="Normal"/>
    <w:next w:val="Normal"/>
    <w:uiPriority w:val="99"/>
    <w:unhideWhenUsed/>
    <w:rsid w:val="000601A4"/>
    <w:pPr>
      <w:ind w:left="240" w:hanging="240"/>
    </w:pPr>
  </w:style>
  <w:style w:type="paragraph" w:styleId="ListBullet2">
    <w:name w:val="List Bullet 2"/>
    <w:basedOn w:val="ListNumber2"/>
    <w:rsid w:val="004D4DBF"/>
    <w:pPr>
      <w:numPr>
        <w:numId w:val="11"/>
      </w:numPr>
      <w:ind w:left="1071" w:hanging="357"/>
    </w:pPr>
    <w:rPr>
      <w:rFonts w:eastAsia="Times New Roman" w:cs="Times New Roman"/>
      <w:kern w:val="0"/>
      <w14:ligatures w14:val="none"/>
    </w:rPr>
  </w:style>
  <w:style w:type="paragraph" w:customStyle="1" w:styleId="Tabletext">
    <w:name w:val="Table text"/>
    <w:basedOn w:val="Normal"/>
    <w:autoRedefine/>
    <w:qFormat/>
    <w:locked/>
    <w:rsid w:val="00C71439"/>
    <w:pPr>
      <w:spacing w:before="20" w:after="60" w:line="240" w:lineRule="auto"/>
    </w:pPr>
    <w:rPr>
      <w:rFonts w:eastAsia="Times New Roman" w:cs="Times New Roman"/>
      <w:iCs/>
      <w:kern w:val="0"/>
      <w:sz w:val="18"/>
      <w:szCs w:val="20"/>
      <w:lang w:eastAsia="en-AU"/>
      <w14:ligatures w14:val="none"/>
    </w:rPr>
  </w:style>
  <w:style w:type="paragraph" w:customStyle="1" w:styleId="Tablelistbullet">
    <w:name w:val="Table list bullet"/>
    <w:basedOn w:val="Tabletext"/>
    <w:qFormat/>
    <w:rsid w:val="006372C1"/>
    <w:pPr>
      <w:numPr>
        <w:numId w:val="5"/>
      </w:numPr>
      <w:spacing w:after="0"/>
      <w:ind w:left="397" w:hanging="227"/>
      <w:contextualSpacing/>
    </w:pPr>
  </w:style>
  <w:style w:type="table" w:styleId="GridTable5Dark-Accent2">
    <w:name w:val="Grid Table 5 Dark Accent 2"/>
    <w:basedOn w:val="TableNormal"/>
    <w:uiPriority w:val="50"/>
    <w:rsid w:val="00D3356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5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1D8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1D8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1D8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1D81" w:themeFill="accent2"/>
      </w:tcPr>
    </w:tblStylePr>
    <w:tblStylePr w:type="band1Vert">
      <w:tblPr/>
      <w:tcPr>
        <w:shd w:val="clear" w:color="auto" w:fill="BA8BE5" w:themeFill="accent2" w:themeFillTint="66"/>
      </w:tcPr>
    </w:tblStylePr>
    <w:tblStylePr w:type="band1Horz">
      <w:tblPr/>
      <w:tcPr>
        <w:shd w:val="clear" w:color="auto" w:fill="BA8BE5" w:themeFill="accent2" w:themeFillTint="66"/>
      </w:tcPr>
    </w:tblStylePr>
  </w:style>
  <w:style w:type="paragraph" w:customStyle="1" w:styleId="Tablelistbullet2">
    <w:name w:val="Table list bullet 2"/>
    <w:basedOn w:val="ListBullet2"/>
    <w:link w:val="Tablelistbullet2Char"/>
    <w:qFormat/>
    <w:rsid w:val="006372C1"/>
    <w:pPr>
      <w:spacing w:before="0"/>
      <w:ind w:left="624" w:hanging="227"/>
    </w:pPr>
    <w:rPr>
      <w:sz w:val="20"/>
    </w:rPr>
  </w:style>
  <w:style w:type="character" w:customStyle="1" w:styleId="Tablelistbullet2Char">
    <w:name w:val="Table list bullet 2 Char"/>
    <w:basedOn w:val="DefaultParagraphFont"/>
    <w:link w:val="Tablelistbullet2"/>
    <w:rsid w:val="006372C1"/>
    <w:rPr>
      <w:rFonts w:ascii="Segoe UI" w:eastAsia="Times New Roman" w:hAnsi="Segoe UI" w:cs="Times New Roman"/>
      <w:kern w:val="0"/>
      <w:sz w:val="20"/>
      <w14:ligatures w14:val="none"/>
    </w:rPr>
  </w:style>
  <w:style w:type="paragraph" w:styleId="ListNumber2">
    <w:name w:val="List Number 2"/>
    <w:basedOn w:val="Normal"/>
    <w:uiPriority w:val="99"/>
    <w:unhideWhenUsed/>
    <w:rsid w:val="006A5272"/>
    <w:pPr>
      <w:numPr>
        <w:numId w:val="13"/>
      </w:numPr>
      <w:spacing w:before="60" w:after="60"/>
      <w:contextualSpacing/>
    </w:pPr>
  </w:style>
  <w:style w:type="numbering" w:customStyle="1" w:styleId="CurrentList2">
    <w:name w:val="Current List2"/>
    <w:uiPriority w:val="99"/>
    <w:rsid w:val="001C3090"/>
    <w:pPr>
      <w:numPr>
        <w:numId w:val="6"/>
      </w:numPr>
    </w:pPr>
  </w:style>
  <w:style w:type="paragraph" w:styleId="CommentText">
    <w:name w:val="annotation text"/>
    <w:basedOn w:val="Normal"/>
    <w:link w:val="CommentTextChar"/>
    <w:uiPriority w:val="99"/>
    <w:unhideWhenUsed/>
    <w:rsid w:val="00ED30E5"/>
    <w:pPr>
      <w:spacing w:after="160" w:line="240" w:lineRule="auto"/>
    </w:pPr>
    <w:rPr>
      <w:rFonts w:cs="Times New Roman"/>
      <w:kern w:val="0"/>
      <w:sz w:val="20"/>
      <w:szCs w:val="20"/>
      <w14:ligatures w14:val="none"/>
    </w:rPr>
  </w:style>
  <w:style w:type="character" w:customStyle="1" w:styleId="CommentTextChar">
    <w:name w:val="Comment Text Char"/>
    <w:basedOn w:val="DefaultParagraphFont"/>
    <w:link w:val="CommentText"/>
    <w:uiPriority w:val="99"/>
    <w:qFormat/>
    <w:rsid w:val="00ED30E5"/>
    <w:rPr>
      <w:rFonts w:ascii="Segoe UI" w:hAnsi="Segoe UI" w:cs="Times New Roman"/>
      <w:kern w:val="0"/>
      <w:sz w:val="20"/>
      <w:szCs w:val="20"/>
      <w14:ligatures w14:val="none"/>
    </w:rPr>
  </w:style>
  <w:style w:type="character" w:styleId="CommentReference">
    <w:name w:val="annotation reference"/>
    <w:basedOn w:val="DefaultParagraphFont"/>
    <w:unhideWhenUsed/>
    <w:rsid w:val="00FC068F"/>
    <w:rPr>
      <w:rFonts w:ascii="Segoe UI" w:hAnsi="Segoe UI"/>
      <w:sz w:val="16"/>
      <w:szCs w:val="16"/>
    </w:rPr>
  </w:style>
  <w:style w:type="character" w:styleId="Mention">
    <w:name w:val="Mention"/>
    <w:basedOn w:val="DefaultParagraphFont"/>
    <w:uiPriority w:val="99"/>
    <w:unhideWhenUsed/>
    <w:rsid w:val="00EE306C"/>
    <w:rPr>
      <w:color w:val="025F5D"/>
      <w:shd w:val="clear" w:color="auto" w:fill="E1DFDD"/>
    </w:rPr>
  </w:style>
  <w:style w:type="table" w:styleId="GridTable4-Accent1">
    <w:name w:val="Grid Table 4 Accent 1"/>
    <w:basedOn w:val="TableNormal"/>
    <w:uiPriority w:val="49"/>
    <w:rsid w:val="001C3090"/>
    <w:rPr>
      <w:rFonts w:eastAsia="Times New Roman" w:cs="Times New Roman"/>
      <w:kern w:val="0"/>
      <w:sz w:val="20"/>
      <w:szCs w:val="20"/>
      <w:lang w:eastAsia="en-AU"/>
      <w14:ligatures w14:val="none"/>
    </w:rPr>
    <w:tblPr>
      <w:tblStyleRowBandSize w:val="1"/>
      <w:tblStyleColBandSize w:val="1"/>
      <w:tblBorders>
        <w:top w:val="single" w:sz="4" w:space="0" w:color="51FFCF" w:themeColor="accent1" w:themeTint="99"/>
        <w:left w:val="single" w:sz="4" w:space="0" w:color="51FFCF" w:themeColor="accent1" w:themeTint="99"/>
        <w:bottom w:val="single" w:sz="4" w:space="0" w:color="51FFCF" w:themeColor="accent1" w:themeTint="99"/>
        <w:right w:val="single" w:sz="4" w:space="0" w:color="51FFCF" w:themeColor="accent1" w:themeTint="99"/>
        <w:insideH w:val="single" w:sz="4" w:space="0" w:color="51FFCF" w:themeColor="accent1" w:themeTint="99"/>
        <w:insideV w:val="single" w:sz="4" w:space="0" w:color="51FFCF" w:themeColor="accent1" w:themeTint="99"/>
      </w:tblBorders>
    </w:tblPr>
    <w:tblStylePr w:type="firstRow">
      <w:rPr>
        <w:b/>
        <w:bCs/>
        <w:color w:val="FFFFFF" w:themeColor="background1"/>
      </w:rPr>
      <w:tblPr/>
      <w:tcPr>
        <w:tcBorders>
          <w:top w:val="single" w:sz="4" w:space="0" w:color="00DCA1" w:themeColor="accent1"/>
          <w:left w:val="single" w:sz="4" w:space="0" w:color="00DCA1" w:themeColor="accent1"/>
          <w:bottom w:val="single" w:sz="4" w:space="0" w:color="00DCA1" w:themeColor="accent1"/>
          <w:right w:val="single" w:sz="4" w:space="0" w:color="00DCA1" w:themeColor="accent1"/>
          <w:insideH w:val="nil"/>
          <w:insideV w:val="nil"/>
        </w:tcBorders>
        <w:shd w:val="clear" w:color="auto" w:fill="00DCA1" w:themeFill="accent1"/>
      </w:tcPr>
    </w:tblStylePr>
    <w:tblStylePr w:type="lastRow">
      <w:rPr>
        <w:b/>
        <w:bCs/>
      </w:rPr>
      <w:tblPr/>
      <w:tcPr>
        <w:tcBorders>
          <w:top w:val="double" w:sz="4" w:space="0" w:color="00DCA1" w:themeColor="accent1"/>
        </w:tcBorders>
      </w:tcPr>
    </w:tblStylePr>
    <w:tblStylePr w:type="firstCol">
      <w:rPr>
        <w:b/>
        <w:bCs/>
      </w:rPr>
    </w:tblStylePr>
    <w:tblStylePr w:type="lastCol">
      <w:rPr>
        <w:b/>
        <w:bCs/>
      </w:rPr>
    </w:tblStylePr>
    <w:tblStylePr w:type="band1Vert">
      <w:tblPr/>
      <w:tcPr>
        <w:shd w:val="clear" w:color="auto" w:fill="C5FFEF" w:themeFill="accent1" w:themeFillTint="33"/>
      </w:tcPr>
    </w:tblStylePr>
    <w:tblStylePr w:type="band1Horz">
      <w:tblPr/>
      <w:tcPr>
        <w:shd w:val="clear" w:color="auto" w:fill="C5FFEF" w:themeFill="accent1" w:themeFillTint="33"/>
      </w:tcPr>
    </w:tblStylePr>
  </w:style>
  <w:style w:type="numbering" w:customStyle="1" w:styleId="Bulletlist">
    <w:name w:val="Bullet list"/>
    <w:basedOn w:val="NoList"/>
    <w:rsid w:val="00A51FB5"/>
    <w:pPr>
      <w:numPr>
        <w:numId w:val="7"/>
      </w:numPr>
    </w:pPr>
  </w:style>
  <w:style w:type="character" w:styleId="FollowedHyperlink">
    <w:name w:val="FollowedHyperlink"/>
    <w:basedOn w:val="Hyperlink"/>
    <w:unhideWhenUsed/>
    <w:rsid w:val="000C7907"/>
    <w:rPr>
      <w:color w:val="511D81"/>
      <w:u w:val="single"/>
    </w:rPr>
  </w:style>
  <w:style w:type="character" w:styleId="FootnoteReference">
    <w:name w:val="footnote reference"/>
    <w:basedOn w:val="DefaultParagraphFont"/>
    <w:unhideWhenUsed/>
    <w:rsid w:val="000C7907"/>
    <w:rPr>
      <w:vertAlign w:val="superscript"/>
    </w:rPr>
  </w:style>
  <w:style w:type="paragraph" w:styleId="FootnoteText">
    <w:name w:val="footnote text"/>
    <w:basedOn w:val="Normal"/>
    <w:link w:val="FootnoteTextChar"/>
    <w:semiHidden/>
    <w:unhideWhenUsed/>
    <w:rsid w:val="000C7907"/>
    <w:pPr>
      <w:spacing w:line="240" w:lineRule="auto"/>
    </w:pPr>
    <w:rPr>
      <w:sz w:val="20"/>
      <w:szCs w:val="20"/>
    </w:rPr>
  </w:style>
  <w:style w:type="paragraph" w:styleId="Caption">
    <w:name w:val="caption"/>
    <w:basedOn w:val="Normal"/>
    <w:next w:val="Normal"/>
    <w:unhideWhenUsed/>
    <w:qFormat/>
    <w:rsid w:val="00BE2FB6"/>
    <w:pPr>
      <w:spacing w:after="240"/>
    </w:pPr>
    <w:rPr>
      <w:iCs/>
      <w:sz w:val="20"/>
      <w:szCs w:val="18"/>
    </w:rPr>
  </w:style>
  <w:style w:type="paragraph" w:styleId="Bibliography">
    <w:name w:val="Bibliography"/>
    <w:basedOn w:val="Normal"/>
    <w:next w:val="Normal"/>
    <w:uiPriority w:val="37"/>
    <w:unhideWhenUsed/>
    <w:rsid w:val="004A7CE4"/>
  </w:style>
  <w:style w:type="paragraph" w:styleId="BodyText2">
    <w:name w:val="Body Text 2"/>
    <w:basedOn w:val="Normal"/>
    <w:link w:val="BodyText2Char"/>
    <w:unhideWhenUsed/>
    <w:rsid w:val="004A7CE4"/>
    <w:pPr>
      <w:spacing w:line="480" w:lineRule="auto"/>
    </w:pPr>
  </w:style>
  <w:style w:type="character" w:customStyle="1" w:styleId="BodyText2Char">
    <w:name w:val="Body Text 2 Char"/>
    <w:basedOn w:val="DefaultParagraphFont"/>
    <w:link w:val="BodyText2"/>
    <w:rsid w:val="004A7CE4"/>
    <w:rPr>
      <w:rFonts w:ascii="Segoe UI" w:hAnsi="Segoe UI"/>
    </w:rPr>
  </w:style>
  <w:style w:type="paragraph" w:styleId="BodyText">
    <w:name w:val="Body Text"/>
    <w:basedOn w:val="Normal"/>
    <w:link w:val="BodyTextChar"/>
    <w:unhideWhenUsed/>
    <w:rsid w:val="00CB0666"/>
    <w:pPr>
      <w:spacing w:after="160"/>
    </w:pPr>
  </w:style>
  <w:style w:type="character" w:customStyle="1" w:styleId="BodyTextChar">
    <w:name w:val="Body Text Char"/>
    <w:basedOn w:val="DefaultParagraphFont"/>
    <w:link w:val="BodyText"/>
    <w:rsid w:val="00CB0666"/>
    <w:rPr>
      <w:rFonts w:ascii="Segoe UI" w:hAnsi="Segoe UI"/>
    </w:rPr>
  </w:style>
  <w:style w:type="character" w:styleId="BookTitle">
    <w:name w:val="Book Title"/>
    <w:basedOn w:val="DefaultParagraphFont"/>
    <w:uiPriority w:val="33"/>
    <w:rsid w:val="0072316F"/>
    <w:rPr>
      <w:b w:val="0"/>
      <w:bCs/>
      <w:i/>
      <w:iCs/>
      <w:spacing w:val="5"/>
    </w:rPr>
  </w:style>
  <w:style w:type="character" w:customStyle="1" w:styleId="FootnoteTextChar">
    <w:name w:val="Footnote Text Char"/>
    <w:basedOn w:val="DefaultParagraphFont"/>
    <w:link w:val="FootnoteText"/>
    <w:semiHidden/>
    <w:rsid w:val="000C7907"/>
    <w:rPr>
      <w:rFonts w:ascii="Segoe UI" w:hAnsi="Segoe UI"/>
      <w:sz w:val="20"/>
      <w:szCs w:val="20"/>
    </w:rPr>
  </w:style>
  <w:style w:type="character" w:styleId="Hashtag">
    <w:name w:val="Hashtag"/>
    <w:basedOn w:val="DefaultParagraphFont"/>
    <w:uiPriority w:val="99"/>
    <w:semiHidden/>
    <w:unhideWhenUsed/>
    <w:rsid w:val="000C7907"/>
    <w:rPr>
      <w:color w:val="025F5D"/>
      <w:shd w:val="clear" w:color="auto" w:fill="E1DFDD"/>
    </w:rPr>
  </w:style>
  <w:style w:type="paragraph" w:styleId="Index1">
    <w:name w:val="index 1"/>
    <w:basedOn w:val="Normal"/>
    <w:next w:val="Normal"/>
    <w:autoRedefine/>
    <w:uiPriority w:val="99"/>
    <w:unhideWhenUsed/>
    <w:rsid w:val="002706A5"/>
    <w:pPr>
      <w:spacing w:line="240" w:lineRule="auto"/>
      <w:ind w:left="240" w:hanging="240"/>
    </w:pPr>
  </w:style>
  <w:style w:type="paragraph" w:styleId="Index2">
    <w:name w:val="index 2"/>
    <w:basedOn w:val="Normal"/>
    <w:next w:val="Normal"/>
    <w:autoRedefine/>
    <w:uiPriority w:val="99"/>
    <w:unhideWhenUsed/>
    <w:rsid w:val="00943A13"/>
    <w:pPr>
      <w:spacing w:line="240" w:lineRule="auto"/>
      <w:ind w:left="238"/>
    </w:pPr>
  </w:style>
  <w:style w:type="paragraph" w:styleId="Index3">
    <w:name w:val="index 3"/>
    <w:basedOn w:val="Normal"/>
    <w:next w:val="Normal"/>
    <w:autoRedefine/>
    <w:uiPriority w:val="99"/>
    <w:unhideWhenUsed/>
    <w:rsid w:val="00943A13"/>
    <w:pPr>
      <w:spacing w:line="240" w:lineRule="auto"/>
      <w:ind w:left="482"/>
    </w:pPr>
  </w:style>
  <w:style w:type="paragraph" w:styleId="IndexHeading">
    <w:name w:val="index heading"/>
    <w:basedOn w:val="Normal"/>
    <w:next w:val="Index1"/>
    <w:uiPriority w:val="99"/>
    <w:unhideWhenUsed/>
    <w:rsid w:val="002706A5"/>
    <w:rPr>
      <w:rFonts w:eastAsiaTheme="majorEastAsia" w:cstheme="majorBidi"/>
      <w:b/>
      <w:bCs/>
      <w:color w:val="025F5D"/>
    </w:rPr>
  </w:style>
  <w:style w:type="paragraph" w:styleId="Index6">
    <w:name w:val="index 6"/>
    <w:basedOn w:val="Normal"/>
    <w:next w:val="Normal"/>
    <w:autoRedefine/>
    <w:uiPriority w:val="99"/>
    <w:unhideWhenUsed/>
    <w:rsid w:val="00943A13"/>
    <w:pPr>
      <w:spacing w:line="240" w:lineRule="auto"/>
      <w:ind w:left="1202"/>
    </w:pPr>
  </w:style>
  <w:style w:type="paragraph" w:styleId="Index5">
    <w:name w:val="index 5"/>
    <w:basedOn w:val="Normal"/>
    <w:next w:val="Normal"/>
    <w:autoRedefine/>
    <w:uiPriority w:val="99"/>
    <w:unhideWhenUsed/>
    <w:rsid w:val="00943A13"/>
    <w:pPr>
      <w:spacing w:line="240" w:lineRule="auto"/>
      <w:ind w:left="958"/>
    </w:pPr>
  </w:style>
  <w:style w:type="character" w:styleId="IntenseReference">
    <w:name w:val="Intense Reference"/>
    <w:basedOn w:val="DefaultParagraphFont"/>
    <w:uiPriority w:val="32"/>
    <w:rsid w:val="00643B64"/>
    <w:rPr>
      <w:b/>
      <w:bCs/>
      <w:smallCaps/>
      <w:color w:val="025F5D"/>
      <w:spacing w:val="5"/>
    </w:rPr>
  </w:style>
  <w:style w:type="character" w:styleId="LineNumber">
    <w:name w:val="line number"/>
    <w:basedOn w:val="DefaultParagraphFont"/>
    <w:uiPriority w:val="99"/>
    <w:unhideWhenUsed/>
    <w:rsid w:val="00643B64"/>
  </w:style>
  <w:style w:type="paragraph" w:styleId="List">
    <w:name w:val="List"/>
    <w:basedOn w:val="Normal"/>
    <w:uiPriority w:val="99"/>
    <w:unhideWhenUsed/>
    <w:rsid w:val="006A5272"/>
    <w:pPr>
      <w:spacing w:before="60" w:after="60"/>
      <w:ind w:left="714" w:hanging="357"/>
      <w:contextualSpacing/>
    </w:pPr>
  </w:style>
  <w:style w:type="paragraph" w:styleId="List2">
    <w:name w:val="List 2"/>
    <w:basedOn w:val="Normal"/>
    <w:uiPriority w:val="99"/>
    <w:unhideWhenUsed/>
    <w:rsid w:val="006A5272"/>
    <w:pPr>
      <w:spacing w:before="60" w:after="60"/>
      <w:ind w:left="1071" w:hanging="357"/>
      <w:contextualSpacing/>
    </w:pPr>
  </w:style>
  <w:style w:type="paragraph" w:styleId="List3">
    <w:name w:val="List 3"/>
    <w:basedOn w:val="Normal"/>
    <w:uiPriority w:val="99"/>
    <w:unhideWhenUsed/>
    <w:rsid w:val="006A5272"/>
    <w:pPr>
      <w:spacing w:before="60" w:after="60"/>
      <w:ind w:left="1429" w:hanging="357"/>
      <w:contextualSpacing/>
    </w:pPr>
  </w:style>
  <w:style w:type="paragraph" w:styleId="List4">
    <w:name w:val="List 4"/>
    <w:basedOn w:val="Normal"/>
    <w:uiPriority w:val="99"/>
    <w:unhideWhenUsed/>
    <w:rsid w:val="006A5272"/>
    <w:pPr>
      <w:spacing w:before="60" w:after="60"/>
      <w:ind w:left="1786" w:hanging="357"/>
      <w:contextualSpacing/>
    </w:pPr>
  </w:style>
  <w:style w:type="paragraph" w:styleId="List5">
    <w:name w:val="List 5"/>
    <w:basedOn w:val="Normal"/>
    <w:uiPriority w:val="99"/>
    <w:unhideWhenUsed/>
    <w:rsid w:val="006A5272"/>
    <w:pPr>
      <w:spacing w:before="60" w:after="60"/>
      <w:ind w:left="2143" w:hanging="357"/>
      <w:contextualSpacing/>
    </w:pPr>
  </w:style>
  <w:style w:type="paragraph" w:styleId="Index4">
    <w:name w:val="index 4"/>
    <w:basedOn w:val="Normal"/>
    <w:next w:val="Normal"/>
    <w:autoRedefine/>
    <w:uiPriority w:val="99"/>
    <w:unhideWhenUsed/>
    <w:rsid w:val="00943A13"/>
    <w:pPr>
      <w:spacing w:line="240" w:lineRule="auto"/>
      <w:ind w:left="720"/>
    </w:pPr>
  </w:style>
  <w:style w:type="paragraph" w:styleId="Index7">
    <w:name w:val="index 7"/>
    <w:basedOn w:val="Normal"/>
    <w:next w:val="Normal"/>
    <w:autoRedefine/>
    <w:uiPriority w:val="99"/>
    <w:unhideWhenUsed/>
    <w:rsid w:val="00943A13"/>
    <w:pPr>
      <w:spacing w:line="240" w:lineRule="auto"/>
      <w:ind w:left="1440"/>
    </w:pPr>
  </w:style>
  <w:style w:type="paragraph" w:styleId="Index8">
    <w:name w:val="index 8"/>
    <w:basedOn w:val="Normal"/>
    <w:next w:val="Normal"/>
    <w:autoRedefine/>
    <w:uiPriority w:val="99"/>
    <w:unhideWhenUsed/>
    <w:rsid w:val="00943A13"/>
    <w:pPr>
      <w:spacing w:line="240" w:lineRule="auto"/>
      <w:ind w:left="1678"/>
    </w:pPr>
  </w:style>
  <w:style w:type="paragraph" w:styleId="Index9">
    <w:name w:val="index 9"/>
    <w:basedOn w:val="Normal"/>
    <w:next w:val="Normal"/>
    <w:autoRedefine/>
    <w:uiPriority w:val="99"/>
    <w:unhideWhenUsed/>
    <w:rsid w:val="00943A13"/>
    <w:pPr>
      <w:spacing w:line="240" w:lineRule="auto"/>
      <w:ind w:left="1922"/>
    </w:pPr>
  </w:style>
  <w:style w:type="paragraph" w:styleId="ListBullet">
    <w:name w:val="List Bullet"/>
    <w:basedOn w:val="Normal"/>
    <w:uiPriority w:val="99"/>
    <w:unhideWhenUsed/>
    <w:qFormat/>
    <w:rsid w:val="006A5272"/>
    <w:pPr>
      <w:numPr>
        <w:numId w:val="9"/>
      </w:numPr>
      <w:tabs>
        <w:tab w:val="clear" w:pos="360"/>
      </w:tabs>
      <w:spacing w:before="60" w:after="60"/>
      <w:ind w:left="714" w:hanging="357"/>
      <w:contextualSpacing/>
    </w:pPr>
  </w:style>
  <w:style w:type="paragraph" w:styleId="ListBullet3">
    <w:name w:val="List Bullet 3"/>
    <w:basedOn w:val="Normal"/>
    <w:uiPriority w:val="99"/>
    <w:unhideWhenUsed/>
    <w:rsid w:val="006A5272"/>
    <w:pPr>
      <w:numPr>
        <w:numId w:val="10"/>
      </w:numPr>
      <w:spacing w:before="60" w:after="60"/>
      <w:ind w:left="1429" w:hanging="357"/>
      <w:contextualSpacing/>
    </w:pPr>
  </w:style>
  <w:style w:type="paragraph" w:styleId="ListNumber">
    <w:name w:val="List Number"/>
    <w:basedOn w:val="Normal"/>
    <w:uiPriority w:val="99"/>
    <w:unhideWhenUsed/>
    <w:rsid w:val="006A5272"/>
    <w:pPr>
      <w:numPr>
        <w:numId w:val="12"/>
      </w:numPr>
      <w:spacing w:before="60" w:after="60"/>
      <w:ind w:left="714" w:hanging="357"/>
      <w:contextualSpacing/>
    </w:pPr>
  </w:style>
  <w:style w:type="paragraph" w:styleId="NormalWeb">
    <w:name w:val="Normal (Web)"/>
    <w:basedOn w:val="Normal"/>
    <w:uiPriority w:val="99"/>
    <w:unhideWhenUsed/>
    <w:rsid w:val="00EE306C"/>
    <w:rPr>
      <w:rFonts w:cs="Times New Roman"/>
    </w:rPr>
  </w:style>
  <w:style w:type="character" w:styleId="PlaceholderText">
    <w:name w:val="Placeholder Text"/>
    <w:basedOn w:val="DefaultParagraphFont"/>
    <w:uiPriority w:val="99"/>
    <w:semiHidden/>
    <w:rsid w:val="00EE306C"/>
    <w:rPr>
      <w:color w:val="666666"/>
    </w:rPr>
  </w:style>
  <w:style w:type="paragraph" w:styleId="PlainText">
    <w:name w:val="Plain Text"/>
    <w:basedOn w:val="Normal"/>
    <w:link w:val="PlainTextChar"/>
    <w:uiPriority w:val="99"/>
    <w:unhideWhenUsed/>
    <w:rsid w:val="00EE306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EE306C"/>
    <w:rPr>
      <w:rFonts w:ascii="Consolas" w:hAnsi="Consolas"/>
      <w:sz w:val="21"/>
      <w:szCs w:val="21"/>
    </w:rPr>
  </w:style>
  <w:style w:type="paragraph" w:customStyle="1" w:styleId="Boxreversedpurpleheading">
    <w:name w:val="Box reversed purple heading"/>
    <w:basedOn w:val="Boxreversedtealheading"/>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text">
    <w:name w:val="Box reversed purple text"/>
    <w:basedOn w:val="Boxreversedtealtext"/>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bullet">
    <w:name w:val="Box reversed purple bullet"/>
    <w:basedOn w:val="Boxreversedtealbullet"/>
    <w:qFormat/>
    <w:rsid w:val="004D26AE"/>
    <w:pPr>
      <w:pBdr>
        <w:top w:val="single" w:sz="12" w:space="4" w:color="511D81"/>
        <w:left w:val="single" w:sz="12" w:space="4" w:color="511D81"/>
        <w:bottom w:val="single" w:sz="12" w:space="5" w:color="511D81"/>
        <w:right w:val="single" w:sz="12" w:space="4" w:color="511D81"/>
      </w:pBdr>
      <w:shd w:val="clear" w:color="auto" w:fill="511D81"/>
    </w:pPr>
  </w:style>
  <w:style w:type="paragraph" w:styleId="ListBullet4">
    <w:name w:val="List Bullet 4"/>
    <w:basedOn w:val="Normal"/>
    <w:uiPriority w:val="99"/>
    <w:unhideWhenUsed/>
    <w:rsid w:val="006A5272"/>
    <w:pPr>
      <w:numPr>
        <w:numId w:val="14"/>
      </w:numPr>
      <w:spacing w:before="60" w:after="60"/>
      <w:ind w:left="1786" w:hanging="357"/>
      <w:contextualSpacing/>
    </w:pPr>
  </w:style>
  <w:style w:type="paragraph" w:styleId="ListBullet5">
    <w:name w:val="List Bullet 5"/>
    <w:basedOn w:val="Normal"/>
    <w:uiPriority w:val="99"/>
    <w:unhideWhenUsed/>
    <w:rsid w:val="006A5272"/>
    <w:pPr>
      <w:numPr>
        <w:numId w:val="15"/>
      </w:numPr>
      <w:spacing w:before="60" w:after="60"/>
      <w:ind w:left="2143" w:hanging="357"/>
      <w:contextualSpacing/>
    </w:pPr>
  </w:style>
  <w:style w:type="paragraph" w:styleId="ListContinue">
    <w:name w:val="List Continue"/>
    <w:basedOn w:val="Normal"/>
    <w:uiPriority w:val="99"/>
    <w:semiHidden/>
    <w:unhideWhenUsed/>
    <w:rsid w:val="006A5272"/>
    <w:pPr>
      <w:spacing w:before="60" w:after="60"/>
      <w:ind w:left="714" w:hanging="357"/>
      <w:contextualSpacing/>
    </w:pPr>
  </w:style>
  <w:style w:type="paragraph" w:styleId="ListContinue2">
    <w:name w:val="List Continue 2"/>
    <w:basedOn w:val="Normal"/>
    <w:uiPriority w:val="99"/>
    <w:semiHidden/>
    <w:unhideWhenUsed/>
    <w:rsid w:val="006A5272"/>
    <w:pPr>
      <w:spacing w:before="60" w:after="60"/>
      <w:ind w:left="1071" w:hanging="357"/>
      <w:contextualSpacing/>
    </w:pPr>
  </w:style>
  <w:style w:type="paragraph" w:styleId="ListContinue3">
    <w:name w:val="List Continue 3"/>
    <w:basedOn w:val="Normal"/>
    <w:uiPriority w:val="99"/>
    <w:semiHidden/>
    <w:unhideWhenUsed/>
    <w:rsid w:val="006A5272"/>
    <w:pPr>
      <w:spacing w:before="60" w:after="60"/>
      <w:ind w:left="1429" w:hanging="357"/>
      <w:contextualSpacing/>
    </w:pPr>
  </w:style>
  <w:style w:type="paragraph" w:styleId="ListContinue4">
    <w:name w:val="List Continue 4"/>
    <w:basedOn w:val="Normal"/>
    <w:uiPriority w:val="99"/>
    <w:semiHidden/>
    <w:unhideWhenUsed/>
    <w:rsid w:val="006A5272"/>
    <w:pPr>
      <w:spacing w:before="60" w:after="60"/>
      <w:ind w:left="1786" w:hanging="357"/>
      <w:contextualSpacing/>
    </w:pPr>
  </w:style>
  <w:style w:type="paragraph" w:styleId="ListContinue5">
    <w:name w:val="List Continue 5"/>
    <w:basedOn w:val="Normal"/>
    <w:uiPriority w:val="99"/>
    <w:semiHidden/>
    <w:unhideWhenUsed/>
    <w:rsid w:val="006A5272"/>
    <w:pPr>
      <w:spacing w:before="60" w:after="60"/>
      <w:ind w:left="2143" w:hanging="357"/>
      <w:contextualSpacing/>
    </w:pPr>
  </w:style>
  <w:style w:type="paragraph" w:styleId="ListNumber3">
    <w:name w:val="List Number 3"/>
    <w:basedOn w:val="Normal"/>
    <w:uiPriority w:val="99"/>
    <w:unhideWhenUsed/>
    <w:rsid w:val="009D1A69"/>
    <w:pPr>
      <w:numPr>
        <w:numId w:val="16"/>
      </w:numPr>
      <w:tabs>
        <w:tab w:val="clear" w:pos="926"/>
      </w:tabs>
      <w:spacing w:before="60" w:after="60"/>
      <w:ind w:left="1429" w:hanging="357"/>
      <w:contextualSpacing/>
    </w:pPr>
  </w:style>
  <w:style w:type="paragraph" w:styleId="ListNumber4">
    <w:name w:val="List Number 4"/>
    <w:basedOn w:val="Normal"/>
    <w:uiPriority w:val="99"/>
    <w:unhideWhenUsed/>
    <w:rsid w:val="009D1A69"/>
    <w:pPr>
      <w:numPr>
        <w:numId w:val="17"/>
      </w:numPr>
      <w:tabs>
        <w:tab w:val="clear" w:pos="1209"/>
      </w:tabs>
      <w:spacing w:before="60" w:after="60"/>
      <w:ind w:left="1786" w:hanging="357"/>
      <w:contextualSpacing/>
    </w:pPr>
  </w:style>
  <w:style w:type="paragraph" w:styleId="ListNumber5">
    <w:name w:val="List Number 5"/>
    <w:basedOn w:val="Normal"/>
    <w:uiPriority w:val="99"/>
    <w:unhideWhenUsed/>
    <w:rsid w:val="009D1A69"/>
    <w:pPr>
      <w:numPr>
        <w:numId w:val="18"/>
      </w:numPr>
      <w:tabs>
        <w:tab w:val="clear" w:pos="1492"/>
      </w:tabs>
      <w:spacing w:before="60" w:after="60"/>
      <w:ind w:left="2143" w:hanging="357"/>
      <w:contextualSpacing/>
    </w:pPr>
  </w:style>
  <w:style w:type="paragraph" w:styleId="ListParagraph">
    <w:name w:val="List Paragraph"/>
    <w:basedOn w:val="Normal"/>
    <w:link w:val="ListParagraphChar"/>
    <w:uiPriority w:val="34"/>
    <w:qFormat/>
    <w:rsid w:val="009D1A69"/>
    <w:pPr>
      <w:spacing w:before="60" w:after="60"/>
      <w:ind w:left="714" w:hanging="357"/>
      <w:contextualSpacing/>
    </w:pPr>
  </w:style>
  <w:style w:type="paragraph" w:styleId="Salutation">
    <w:name w:val="Salutation"/>
    <w:basedOn w:val="Normal"/>
    <w:next w:val="Normal"/>
    <w:link w:val="SalutationChar"/>
    <w:uiPriority w:val="99"/>
    <w:unhideWhenUsed/>
    <w:rsid w:val="00CC3ABE"/>
  </w:style>
  <w:style w:type="character" w:customStyle="1" w:styleId="SalutationChar">
    <w:name w:val="Salutation Char"/>
    <w:basedOn w:val="DefaultParagraphFont"/>
    <w:link w:val="Salutation"/>
    <w:uiPriority w:val="99"/>
    <w:rsid w:val="00CC3ABE"/>
    <w:rPr>
      <w:rFonts w:ascii="Segoe UI" w:hAnsi="Segoe UI"/>
    </w:rPr>
  </w:style>
  <w:style w:type="paragraph" w:styleId="Signature">
    <w:name w:val="Signature"/>
    <w:basedOn w:val="Normal"/>
    <w:link w:val="SignatureChar"/>
    <w:uiPriority w:val="99"/>
    <w:unhideWhenUsed/>
    <w:rsid w:val="00CC3ABE"/>
    <w:pPr>
      <w:spacing w:line="240" w:lineRule="auto"/>
      <w:ind w:left="4252"/>
    </w:pPr>
  </w:style>
  <w:style w:type="character" w:customStyle="1" w:styleId="SignatureChar">
    <w:name w:val="Signature Char"/>
    <w:basedOn w:val="DefaultParagraphFont"/>
    <w:link w:val="Signature"/>
    <w:uiPriority w:val="99"/>
    <w:rsid w:val="00CC3ABE"/>
    <w:rPr>
      <w:rFonts w:ascii="Segoe UI" w:hAnsi="Segoe UI"/>
    </w:rPr>
  </w:style>
  <w:style w:type="character" w:styleId="SmartHyperlink">
    <w:name w:val="Smart Hyperlink"/>
    <w:basedOn w:val="DefaultParagraphFont"/>
    <w:uiPriority w:val="99"/>
    <w:unhideWhenUsed/>
    <w:rsid w:val="00CC3ABE"/>
    <w:rPr>
      <w:u w:val="dotted"/>
    </w:rPr>
  </w:style>
  <w:style w:type="character" w:styleId="SmartLink">
    <w:name w:val="Smart Link"/>
    <w:basedOn w:val="DefaultParagraphFont"/>
    <w:uiPriority w:val="99"/>
    <w:unhideWhenUsed/>
    <w:rsid w:val="00CC3ABE"/>
    <w:rPr>
      <w:color w:val="0000EE"/>
      <w:u w:val="single"/>
      <w:shd w:val="clear" w:color="auto" w:fill="F3F2F1"/>
    </w:rPr>
  </w:style>
  <w:style w:type="paragraph" w:customStyle="1" w:styleId="Tableheaderrowblack">
    <w:name w:val="Table header row black"/>
    <w:basedOn w:val="Normal"/>
    <w:qFormat/>
    <w:rsid w:val="00283805"/>
    <w:rPr>
      <w:rFonts w:ascii="Segoe UI Semibold" w:eastAsia="Times New Roman" w:hAnsi="Segoe UI Semibold" w:cs="Times New Roman"/>
      <w:kern w:val="0"/>
      <w:sz w:val="20"/>
      <w:szCs w:val="20"/>
      <w:lang w:eastAsia="en-AU"/>
      <w14:ligatures w14:val="none"/>
    </w:rPr>
  </w:style>
  <w:style w:type="paragraph" w:customStyle="1" w:styleId="Tableheaderrowwhite">
    <w:name w:val="Table header row white"/>
    <w:basedOn w:val="Tableheaderrowblack"/>
    <w:qFormat/>
    <w:rsid w:val="006372C1"/>
    <w:rPr>
      <w:color w:val="FFFFFF" w:themeColor="background1"/>
    </w:rPr>
  </w:style>
  <w:style w:type="table" w:styleId="PlainTable3">
    <w:name w:val="Plain Table 3"/>
    <w:basedOn w:val="TableNormal"/>
    <w:uiPriority w:val="43"/>
    <w:rsid w:val="00001F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01F4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1">
    <w:name w:val="Table Grid 1"/>
    <w:basedOn w:val="TableNormal"/>
    <w:uiPriority w:val="99"/>
    <w:semiHidden/>
    <w:unhideWhenUsed/>
    <w:rsid w:val="00001F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DCTable3">
    <w:name w:val="CDC Table 3"/>
    <w:basedOn w:val="TableGrid"/>
    <w:uiPriority w:val="99"/>
    <w:rsid w:val="00732A89"/>
    <w:pPr>
      <w:spacing w:before="20" w:after="60"/>
    </w:pPr>
    <w:rPr>
      <w:kern w:val="0"/>
      <w:sz w:val="20"/>
      <w:szCs w:val="20"/>
      <w:lang w:eastAsia="en-AU"/>
      <w14:ligatures w14:val="none"/>
    </w:rPr>
    <w:tblPr>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style>
  <w:style w:type="paragraph" w:customStyle="1" w:styleId="Boxlightgreenheading">
    <w:name w:val="Box light green heading"/>
    <w:basedOn w:val="Boxreversedtealheading"/>
    <w:qFormat/>
    <w:rsid w:val="0060333D"/>
    <w:pPr>
      <w:pBdr>
        <w:top w:val="single" w:sz="12" w:space="4" w:color="BEFEE9"/>
        <w:left w:val="single" w:sz="12" w:space="4" w:color="BEFEE9"/>
        <w:bottom w:val="single" w:sz="12" w:space="5" w:color="BEFEE9"/>
        <w:right w:val="single" w:sz="12" w:space="4" w:color="BEFEE9"/>
      </w:pBdr>
      <w:shd w:val="clear" w:color="auto" w:fill="BEFEE9"/>
      <w:spacing w:before="0"/>
    </w:pPr>
    <w:rPr>
      <w:color w:val="auto"/>
    </w:rPr>
  </w:style>
  <w:style w:type="paragraph" w:customStyle="1" w:styleId="Boxlightgreentext">
    <w:name w:val="Box light green text"/>
    <w:basedOn w:val="Boxreversedtealtext"/>
    <w:qFormat/>
    <w:rsid w:val="00A1423D"/>
    <w:pPr>
      <w:pBdr>
        <w:top w:val="single" w:sz="12" w:space="4" w:color="BEFEE9"/>
        <w:left w:val="single" w:sz="12" w:space="4" w:color="BEFEE9"/>
        <w:bottom w:val="single" w:sz="12" w:space="5" w:color="BEFEE9"/>
        <w:right w:val="single" w:sz="12" w:space="4" w:color="BEFEE9"/>
      </w:pBdr>
      <w:shd w:val="clear" w:color="auto" w:fill="BEFEE9"/>
      <w:spacing w:after="120"/>
    </w:pPr>
    <w:rPr>
      <w:color w:val="auto"/>
      <w:sz w:val="20"/>
    </w:rPr>
  </w:style>
  <w:style w:type="paragraph" w:customStyle="1" w:styleId="Boxlightgreenbullet">
    <w:name w:val="Box light green bullet"/>
    <w:basedOn w:val="Boxreversedtealbullet"/>
    <w:qFormat/>
    <w:rsid w:val="00C71439"/>
    <w:pPr>
      <w:numPr>
        <w:numId w:val="21"/>
      </w:numPr>
      <w:pBdr>
        <w:top w:val="single" w:sz="12" w:space="4" w:color="BEFEE9"/>
        <w:left w:val="single" w:sz="12" w:space="4" w:color="BEFEE9"/>
        <w:bottom w:val="single" w:sz="12" w:space="5" w:color="BEFEE9"/>
        <w:right w:val="single" w:sz="12" w:space="4" w:color="BEFEE9"/>
      </w:pBdr>
      <w:shd w:val="clear" w:color="auto" w:fill="BEFEE9"/>
      <w:ind w:left="357" w:hanging="357"/>
    </w:pPr>
    <w:rPr>
      <w:color w:val="000000"/>
      <w:sz w:val="20"/>
    </w:rPr>
  </w:style>
  <w:style w:type="paragraph" w:customStyle="1" w:styleId="Tableheadinglightgreen">
    <w:name w:val="Table heading light green"/>
    <w:basedOn w:val="Tableheaderrowwhite"/>
    <w:qFormat/>
    <w:rsid w:val="00077B18"/>
    <w:pPr>
      <w:shd w:val="clear" w:color="auto" w:fill="BEFEE9"/>
      <w:spacing w:before="40" w:after="40"/>
    </w:pPr>
    <w:rPr>
      <w:color w:val="auto"/>
    </w:rPr>
  </w:style>
  <w:style w:type="table" w:styleId="GridTable1Light">
    <w:name w:val="Grid Table 1 Light"/>
    <w:basedOn w:val="TableNormal"/>
    <w:uiPriority w:val="46"/>
    <w:rsid w:val="00077B1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77B1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77B1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3">
    <w:name w:val="List Table 4 Accent 3"/>
    <w:basedOn w:val="TableNormal"/>
    <w:uiPriority w:val="49"/>
    <w:rsid w:val="0089749E"/>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tcBorders>
        <w:shd w:val="clear" w:color="auto" w:fill="8C68AC" w:themeFill="accent3"/>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styleId="TableGridLight">
    <w:name w:val="Grid Table Light"/>
    <w:basedOn w:val="TableNormal"/>
    <w:uiPriority w:val="40"/>
    <w:rsid w:val="00C7143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style>
  <w:style w:type="table" w:customStyle="1" w:styleId="CDCTable5">
    <w:name w:val="CDC Table 5"/>
    <w:basedOn w:val="PlainTable1"/>
    <w:uiPriority w:val="99"/>
    <w:rsid w:val="00223DF7"/>
    <w:rPr>
      <w:kern w:val="0"/>
      <w:sz w:val="20"/>
      <w:szCs w:val="20"/>
      <w:lang w:eastAsia="en-AU"/>
      <w14:ligatures w14:val="none"/>
    </w:rPr>
    <w:tblPr>
      <w:tblStyleColBandSize w:val="0"/>
      <w:tblBorders>
        <w:top w:val="none" w:sz="0" w:space="0" w:color="auto"/>
        <w:left w:val="none" w:sz="0" w:space="0" w:color="auto"/>
        <w:bottom w:val="single" w:sz="4" w:space="0" w:color="00DCA1" w:themeColor="accent1"/>
        <w:right w:val="none" w:sz="0" w:space="0" w:color="auto"/>
        <w:insideH w:val="none" w:sz="0" w:space="0" w:color="auto"/>
        <w:insideV w:val="none" w:sz="0" w:space="0" w:color="auto"/>
      </w:tblBorders>
    </w:tblPr>
    <w:tcPr>
      <w:shd w:val="clear" w:color="auto" w:fill="auto"/>
      <w:vAlign w:val="center"/>
    </w:tc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nil"/>
          <w:left w:val="nil"/>
          <w:bottom w:val="single" w:sz="12" w:space="0" w:color="00DCA1" w:themeColor="accent1"/>
          <w:right w:val="nil"/>
          <w:insideH w:val="single" w:sz="4" w:space="0" w:color="00DCA1" w:themeColor="accent1"/>
          <w:insideV w:val="nil"/>
          <w:tl2br w:val="nil"/>
          <w:tr2bl w:val="nil"/>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BEFEE9" w:themeFill="background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ListTable3-Accent3">
    <w:name w:val="List Table 3 Accent 3"/>
    <w:basedOn w:val="TableNormal"/>
    <w:uiPriority w:val="48"/>
    <w:rsid w:val="00C612E2"/>
    <w:pPr>
      <w:spacing w:line="240" w:lineRule="auto"/>
    </w:pPr>
    <w:tblPr>
      <w:tblStyleRowBandSize w:val="1"/>
      <w:tblStyleColBandSize w:val="1"/>
      <w:tblBorders>
        <w:top w:val="single" w:sz="4" w:space="0" w:color="8C68AC" w:themeColor="accent3"/>
        <w:left w:val="single" w:sz="4" w:space="0" w:color="8C68AC" w:themeColor="accent3"/>
        <w:bottom w:val="single" w:sz="4" w:space="0" w:color="8C68AC" w:themeColor="accent3"/>
        <w:right w:val="single" w:sz="4" w:space="0" w:color="8C68AC" w:themeColor="accent3"/>
      </w:tblBorders>
    </w:tblPr>
    <w:tblStylePr w:type="firstRow">
      <w:rPr>
        <w:b/>
        <w:bCs/>
        <w:color w:val="FFFFFF" w:themeColor="background1"/>
      </w:rPr>
      <w:tblPr/>
      <w:tcPr>
        <w:shd w:val="clear" w:color="auto" w:fill="8C68AC" w:themeFill="accent3"/>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GridTable4-Accent2">
    <w:name w:val="Grid Table 4 Accent 2"/>
    <w:aliases w:val="List Table 4 - Accent 20"/>
    <w:basedOn w:val="ListTable4-Accent2"/>
    <w:uiPriority w:val="49"/>
    <w:rsid w:val="00856BEF"/>
    <w:rPr>
      <w:kern w:val="0"/>
      <w:sz w:val="20"/>
      <w:szCs w:val="20"/>
      <w:lang w:eastAsia="en-AU"/>
      <w14:ligatures w14:val="none"/>
    </w:rPr>
    <w:tblPr>
      <w:tblBorders>
        <w:top w:val="none" w:sz="0" w:space="0" w:color="auto"/>
        <w:left w:val="none" w:sz="0" w:space="0" w:color="auto"/>
        <w:bottom w:val="none" w:sz="0" w:space="0" w:color="auto"/>
        <w:right w:val="none" w:sz="0" w:space="0" w:color="auto"/>
        <w:insideH w:val="none" w:sz="0" w:space="0" w:color="auto"/>
        <w:insideV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insideV w:val="nil"/>
        </w:tcBorders>
        <w:shd w:val="clear" w:color="auto" w:fill="511D81" w:themeFill="accent2"/>
      </w:tcPr>
    </w:tblStylePr>
    <w:tblStylePr w:type="lastRow">
      <w:rPr>
        <w:b/>
        <w:bCs/>
      </w:rPr>
      <w:tblPr/>
      <w:tcPr>
        <w:tcBorders>
          <w:top w:val="double" w:sz="4" w:space="0" w:color="511D81" w:themeColor="accent2"/>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styleId="ListTable4-Accent2">
    <w:name w:val="List Table 4 Accent 2"/>
    <w:basedOn w:val="TableNormal"/>
    <w:uiPriority w:val="49"/>
    <w:rsid w:val="00856BEF"/>
    <w:pPr>
      <w:spacing w:line="240" w:lineRule="auto"/>
    </w:pPr>
    <w:tblPr>
      <w:tblStyleRowBandSize w:val="1"/>
      <w:tblStyleColBandSize w:val="1"/>
      <w:tblBorders>
        <w:top w:val="single" w:sz="4" w:space="0" w:color="9752D8" w:themeColor="accent2" w:themeTint="99"/>
        <w:left w:val="single" w:sz="4" w:space="0" w:color="9752D8" w:themeColor="accent2" w:themeTint="99"/>
        <w:bottom w:val="single" w:sz="4" w:space="0" w:color="9752D8" w:themeColor="accent2" w:themeTint="99"/>
        <w:right w:val="single" w:sz="4" w:space="0" w:color="9752D8" w:themeColor="accent2" w:themeTint="99"/>
        <w:insideH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tcBorders>
        <w:shd w:val="clear" w:color="auto" w:fill="511D81" w:themeFill="accent2"/>
      </w:tcPr>
    </w:tblStylePr>
    <w:tblStylePr w:type="lastRow">
      <w:rPr>
        <w:b/>
        <w:bCs/>
      </w:rPr>
      <w:tblPr/>
      <w:tcPr>
        <w:tcBorders>
          <w:top w:val="double" w:sz="4" w:space="0" w:color="9752D8" w:themeColor="accent2" w:themeTint="99"/>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customStyle="1" w:styleId="CDCTable6">
    <w:name w:val="CDC Table 6"/>
    <w:basedOn w:val="TableGrid"/>
    <w:uiPriority w:val="99"/>
    <w:rsid w:val="00732A89"/>
    <w:rPr>
      <w:kern w:val="0"/>
      <w:sz w:val="20"/>
      <w:szCs w:val="20"/>
      <w:lang w:eastAsia="en-AU"/>
      <w14:ligatures w14:val="none"/>
    </w:rPr>
    <w:tblPr>
      <w:tblBorders>
        <w:top w:val="none" w:sz="0" w:space="0" w:color="auto"/>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pPr>
        <w:jc w:val="left"/>
      </w:pPr>
      <w:rPr>
        <w:b/>
        <w:bCs/>
        <w:color w:val="FFFFFF" w:themeColor="background1"/>
      </w:rPr>
      <w:tblPr/>
      <w:tcPr>
        <w:tcBorders>
          <w:bottom w:val="single" w:sz="4" w:space="0" w:color="00DCA1" w:themeColor="accent1"/>
          <w:insideH w:val="nil"/>
        </w:tcBorders>
        <w:shd w:val="clear" w:color="auto" w:fill="025F5D" w:themeFill="text2"/>
      </w:tcPr>
    </w:tblStylePr>
    <w:tblStylePr w:type="lastRow">
      <w:rPr>
        <w:b/>
        <w:bCs/>
      </w:rPr>
      <w:tblPr/>
      <w:tcPr>
        <w:tcBorders>
          <w:top w:val="single" w:sz="4" w:space="0" w:color="FFFFFF" w:themeColor="background1"/>
        </w:tcBorders>
      </w:tcPr>
    </w:tblStylePr>
    <w:tblStylePr w:type="firstCol">
      <w:rPr>
        <w:b/>
        <w:bCs/>
        <w:color w:val="FFFFFF" w:themeColor="background1"/>
      </w:rPr>
      <w:tblPr/>
      <w:tcPr>
        <w:tcBorders>
          <w:right w:val="single" w:sz="4" w:space="0" w:color="FFFFFF" w:themeColor="background1"/>
        </w:tcBorders>
        <w:shd w:val="clear" w:color="auto" w:fill="025F5D" w:themeFill="text2"/>
      </w:tcPr>
    </w:tblStylePr>
    <w:tblStylePr w:type="lastCol">
      <w:rPr>
        <w:b/>
        <w:bCs/>
      </w:rPr>
      <w:tblPr/>
      <w:tcPr>
        <w:tcBorders>
          <w:lef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2">
    <w:name w:val="Grid Table 1 Light Accent 2"/>
    <w:basedOn w:val="TableNormal"/>
    <w:uiPriority w:val="46"/>
    <w:rsid w:val="00856BEF"/>
    <w:pPr>
      <w:spacing w:line="240" w:lineRule="auto"/>
    </w:pPr>
    <w:tblPr>
      <w:tblStyleRowBandSize w:val="1"/>
      <w:tblStyleColBandSize w:val="1"/>
      <w:tblBorders>
        <w:top w:val="single" w:sz="4" w:space="0" w:color="BA8BE5" w:themeColor="accent2" w:themeTint="66"/>
        <w:left w:val="single" w:sz="4" w:space="0" w:color="BA8BE5" w:themeColor="accent2" w:themeTint="66"/>
        <w:bottom w:val="single" w:sz="4" w:space="0" w:color="BA8BE5" w:themeColor="accent2" w:themeTint="66"/>
        <w:right w:val="single" w:sz="4" w:space="0" w:color="BA8BE5" w:themeColor="accent2" w:themeTint="66"/>
        <w:insideH w:val="single" w:sz="4" w:space="0" w:color="BA8BE5" w:themeColor="accent2" w:themeTint="66"/>
        <w:insideV w:val="single" w:sz="4" w:space="0" w:color="BA8BE5" w:themeColor="accent2" w:themeTint="66"/>
      </w:tblBorders>
    </w:tblPr>
    <w:tblStylePr w:type="firstRow">
      <w:rPr>
        <w:b/>
        <w:bCs/>
      </w:rPr>
      <w:tblPr/>
      <w:tcPr>
        <w:tcBorders>
          <w:bottom w:val="single" w:sz="12" w:space="0" w:color="9752D8" w:themeColor="accent2" w:themeTint="99"/>
        </w:tcBorders>
      </w:tcPr>
    </w:tblStylePr>
    <w:tblStylePr w:type="lastRow">
      <w:rPr>
        <w:b/>
        <w:bCs/>
      </w:rPr>
      <w:tblPr/>
      <w:tcPr>
        <w:tcBorders>
          <w:top w:val="double" w:sz="2" w:space="0" w:color="9752D8" w:themeColor="accent2"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661780"/>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insideV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insideV w:val="nil"/>
        </w:tcBorders>
        <w:shd w:val="clear" w:color="auto" w:fill="8C68AC" w:themeFill="accent3"/>
      </w:tcPr>
    </w:tblStylePr>
    <w:tblStylePr w:type="lastRow">
      <w:rPr>
        <w:b/>
        <w:bCs/>
      </w:rPr>
      <w:tblPr/>
      <w:tcPr>
        <w:tcBorders>
          <w:top w:val="double" w:sz="4" w:space="0" w:color="8C68AC" w:themeColor="accent3"/>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4">
    <w:name w:val="CDC Table 4"/>
    <w:basedOn w:val="PlainTable1"/>
    <w:uiPriority w:val="99"/>
    <w:rsid w:val="00223DF7"/>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blStylePr w:type="firstRow">
      <w:pPr>
        <w:jc w:val="left"/>
      </w:pPr>
      <w:rPr>
        <w:b/>
        <w:bCs/>
        <w:color w:val="auto"/>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00DCA1" w:themeFill="accent1"/>
        <w:vAlign w:val="center"/>
      </w:tcPr>
    </w:tblStylePr>
    <w:tblStylePr w:type="lastRow">
      <w:rPr>
        <w:b/>
        <w:bCs/>
      </w:rPr>
      <w:tblPr/>
      <w:tcPr>
        <w:tcBorders>
          <w:top w:val="nil"/>
          <w:left w:val="nil"/>
          <w:bottom w:val="single" w:sz="12" w:space="0" w:color="00DCA1"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5Dark-Accent3">
    <w:name w:val="List Table 5 Dark Accent 3"/>
    <w:basedOn w:val="TableNormal"/>
    <w:uiPriority w:val="50"/>
    <w:rsid w:val="00712206"/>
    <w:pPr>
      <w:spacing w:line="240" w:lineRule="auto"/>
    </w:pPr>
    <w:rPr>
      <w:color w:val="FFFFFF" w:themeColor="background1"/>
    </w:rPr>
    <w:tblPr>
      <w:tblStyleRowBandSize w:val="1"/>
      <w:tblStyleColBandSize w:val="1"/>
      <w:tblBorders>
        <w:top w:val="single" w:sz="24" w:space="0" w:color="8C68AC" w:themeColor="accent3"/>
        <w:left w:val="single" w:sz="24" w:space="0" w:color="8C68AC" w:themeColor="accent3"/>
        <w:bottom w:val="single" w:sz="24" w:space="0" w:color="8C68AC" w:themeColor="accent3"/>
        <w:right w:val="single" w:sz="24" w:space="0" w:color="8C68AC" w:themeColor="accent3"/>
      </w:tblBorders>
    </w:tblPr>
    <w:tcPr>
      <w:shd w:val="clear" w:color="auto" w:fill="8C68A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6">
    <w:name w:val="Grid Table 4 Accent 6"/>
    <w:basedOn w:val="TableNormal"/>
    <w:uiPriority w:val="49"/>
    <w:rsid w:val="00550D12"/>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color w:val="FFFFFF" w:themeColor="background1"/>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165CA6" w:themeFill="accent6"/>
      </w:tcPr>
    </w:tblStylePr>
    <w:tblStylePr w:type="lastRow">
      <w:rPr>
        <w:b/>
        <w:bCs/>
      </w:rPr>
      <w:tblPr/>
      <w:tcPr>
        <w:tcBorders>
          <w:top w:val="double" w:sz="4" w:space="0" w:color="165CA6" w:themeColor="accent6"/>
        </w:tcBorders>
      </w:tcPr>
    </w:tblStylePr>
    <w:tblStylePr w:type="firstCol">
      <w:rPr>
        <w:b/>
        <w:bCs/>
      </w:rPr>
    </w:tblStylePr>
    <w:tblStylePr w:type="lastCol">
      <w:rPr>
        <w:b/>
        <w:bCs/>
      </w:rPr>
    </w:tblStylePr>
    <w:tblStylePr w:type="band1Vert">
      <w:tblPr/>
      <w:tcPr>
        <w:shd w:val="clear" w:color="auto" w:fill="C5DDF7" w:themeFill="accent6" w:themeFillTint="33"/>
      </w:tcPr>
    </w:tblStylePr>
    <w:tblStylePr w:type="band1Horz">
      <w:tblPr/>
      <w:tcPr>
        <w:shd w:val="clear" w:color="auto" w:fill="C5DDF7" w:themeFill="accent6" w:themeFillTint="33"/>
      </w:tcPr>
    </w:tblStylePr>
  </w:style>
  <w:style w:type="table" w:customStyle="1" w:styleId="CDCTable7">
    <w:name w:val="CDC Table 7"/>
    <w:basedOn w:val="ListTable5Dark-Accent6"/>
    <w:uiPriority w:val="99"/>
    <w:rsid w:val="00260776"/>
    <w:rPr>
      <w:color w:val="000000" w:themeColor="text1"/>
      <w:kern w:val="0"/>
      <w:sz w:val="20"/>
      <w:szCs w:val="20"/>
      <w:lang w:eastAsia="en-AU"/>
      <w14:ligatures w14:val="none"/>
    </w:rPr>
    <w:tblPr>
      <w:tblBorders>
        <w:top w:val="none" w:sz="0" w:space="0" w:color="auto"/>
        <w:left w:val="none" w:sz="0" w:space="0" w:color="auto"/>
        <w:bottom w:val="single" w:sz="8" w:space="0" w:color="025F5D" w:themeColor="text2"/>
        <w:right w:val="none" w:sz="0" w:space="0" w:color="auto"/>
        <w:insideH w:val="single" w:sz="8" w:space="0" w:color="025F5D" w:themeColor="text2"/>
      </w:tblBorders>
    </w:tblPr>
    <w:tcPr>
      <w:shd w:val="clear" w:color="auto" w:fill="auto"/>
    </w:tcPr>
    <w:tblStylePr w:type="firstRow">
      <w:pPr>
        <w:jc w:val="left"/>
      </w:pPr>
      <w:rPr>
        <w:b/>
        <w:bCs/>
      </w:rPr>
      <w:tblPr/>
      <w:tcPr>
        <w:tcBorders>
          <w:top w:val="nil"/>
          <w:left w:val="nil"/>
          <w:bottom w:val="single" w:sz="12" w:space="0" w:color="025F5D" w:themeColor="text2"/>
          <w:right w:val="nil"/>
          <w:insideH w:val="nil"/>
          <w:insideV w:val="nil"/>
          <w:tl2br w:val="nil"/>
          <w:tr2bl w:val="nil"/>
        </w:tcBorders>
        <w:shd w:val="clear" w:color="auto" w:fill="00DCA1" w:themeFill="accent1"/>
        <w:vAlign w:val="center"/>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shd w:val="clear" w:color="auto" w:fill="00DCA1" w:themeFill="accent1"/>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0413"/>
    <w:pPr>
      <w:spacing w:line="240" w:lineRule="auto"/>
    </w:pPr>
    <w:rPr>
      <w:color w:val="FFFFFF" w:themeColor="background1"/>
    </w:rPr>
    <w:tblPr>
      <w:tblStyleRowBandSize w:val="1"/>
      <w:tblStyleColBandSize w:val="1"/>
      <w:tblBorders>
        <w:top w:val="single" w:sz="24" w:space="0" w:color="165CA6" w:themeColor="accent6"/>
        <w:left w:val="single" w:sz="24" w:space="0" w:color="165CA6" w:themeColor="accent6"/>
        <w:bottom w:val="single" w:sz="24" w:space="0" w:color="165CA6" w:themeColor="accent6"/>
        <w:right w:val="single" w:sz="24" w:space="0" w:color="165CA6" w:themeColor="accent6"/>
      </w:tblBorders>
    </w:tblPr>
    <w:tcPr>
      <w:shd w:val="clear" w:color="auto" w:fill="165CA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CDCTable8">
    <w:name w:val="CDC Table 8"/>
    <w:basedOn w:val="ListTable3-Accent3"/>
    <w:uiPriority w:val="99"/>
    <w:rsid w:val="00B431A9"/>
    <w:rPr>
      <w:sz w:val="20"/>
    </w:rPr>
    <w:tblPr>
      <w:tblStyleRowBandSize w:val="0"/>
      <w:tblStyleColBandSize w:val="0"/>
      <w:tblBorders>
        <w:top w:val="single" w:sz="4" w:space="0" w:color="00DCA1" w:themeColor="accent1"/>
        <w:left w:val="single" w:sz="4" w:space="0" w:color="00DCA1" w:themeColor="accent1"/>
        <w:bottom w:val="single" w:sz="4" w:space="0" w:color="00DCA1" w:themeColor="accent1"/>
        <w:right w:val="single" w:sz="4" w:space="0" w:color="00DCA1" w:themeColor="accent1"/>
        <w:insideH w:val="single" w:sz="4" w:space="0" w:color="00DCA1" w:themeColor="accent1"/>
        <w:insideV w:val="single" w:sz="4" w:space="0" w:color="00DCA1" w:themeColor="accent1"/>
      </w:tblBorders>
    </w:tbl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vAlign w:val="center"/>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customStyle="1" w:styleId="CDCTable9">
    <w:name w:val="CDC Table 9"/>
    <w:basedOn w:val="PlainTable1"/>
    <w:uiPriority w:val="99"/>
    <w:rsid w:val="00223DF7"/>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single" w:sz="8" w:space="0" w:color="00DCA1" w:themeColor="accent1"/>
      </w:tblBorders>
    </w:tblPr>
    <w:tcPr>
      <w:shd w:val="clear" w:color="auto" w:fill="auto"/>
      <w:vAlign w:val="center"/>
    </w:tcPr>
    <w:tblStylePr w:type="firstRow">
      <w:pPr>
        <w:jc w:val="left"/>
      </w:pPr>
      <w:rPr>
        <w:b/>
        <w:bCs/>
        <w:color w:val="000000" w:themeColor="text1"/>
      </w:rPr>
      <w:tblPr/>
      <w:tcPr>
        <w:tcBorders>
          <w:top w:val="nil"/>
          <w:left w:val="nil"/>
          <w:bottom w:val="nil"/>
          <w:right w:val="nil"/>
          <w:insideH w:val="nil"/>
          <w:insideV w:val="nil"/>
          <w:tl2br w:val="nil"/>
          <w:tr2bl w:val="nil"/>
        </w:tcBorders>
        <w:shd w:val="clear" w:color="auto" w:fill="00DCA1" w:themeFill="accent1"/>
        <w:vAlign w:val="center"/>
      </w:tcPr>
    </w:tblStylePr>
    <w:tblStylePr w:type="lastRow">
      <w:rPr>
        <w:b/>
        <w:bCs/>
      </w:rPr>
      <w:tblPr/>
      <w:tcPr>
        <w:tcBorders>
          <w:top w:val="double" w:sz="4" w:space="0" w:color="165CA6" w:themeColor="accent6"/>
        </w:tcBorders>
        <w:shd w:val="clear" w:color="auto" w:fill="FFFFFF" w:themeFill="background1"/>
      </w:tcPr>
    </w:tblStylePr>
    <w:tblStylePr w:type="firstCol">
      <w:pPr>
        <w:wordWrap/>
        <w:jc w:val="left"/>
      </w:pPr>
      <w:rPr>
        <w:rFonts w:ascii="Segoe UI" w:hAnsi="Segoe UI"/>
        <w:b/>
        <w:bCs/>
        <w:i w:val="0"/>
        <w:iCs/>
        <w:color w:val="auto"/>
        <w:sz w:val="20"/>
      </w:rPr>
      <w:tblPr/>
      <w:tcPr>
        <w:tcBorders>
          <w:top w:val="nil"/>
          <w:left w:val="nil"/>
          <w:bottom w:val="single" w:sz="8" w:space="0" w:color="00DCA1" w:themeColor="accent1"/>
          <w:right w:val="nil"/>
          <w:insideH w:val="single" w:sz="8" w:space="0" w:color="00DCA1" w:themeColor="accent1"/>
          <w:insideV w:val="single" w:sz="8" w:space="0" w:color="00DCA1" w:themeColor="accent1"/>
          <w:tl2br w:val="nil"/>
          <w:tr2bl w:val="nil"/>
        </w:tcBorders>
        <w:shd w:val="clear" w:color="auto" w:fill="FFFFFF" w:themeFill="background1"/>
      </w:tcPr>
    </w:tblStylePr>
    <w:tblStylePr w:type="lastCol">
      <w:rPr>
        <w:b/>
        <w:bCs/>
        <w:i w:val="0"/>
        <w:iCs/>
      </w:rPr>
      <w:tblPr/>
      <w:tcPr>
        <w:tcBorders>
          <w:top w:val="nil"/>
          <w:left w:val="nil"/>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bottom w:val="single" w:sz="4" w:space="0" w:color="549BE8" w:themeColor="accent6" w:themeTint="99"/>
        </w:tcBorders>
      </w:tcPr>
    </w:tblStylePr>
    <w:tblStylePr w:type="nwCell">
      <w:tblPr/>
      <w:tcPr>
        <w:tcBorders>
          <w:bottom w:val="single" w:sz="4" w:space="0" w:color="549BE8" w:themeColor="accent6" w:themeTint="99"/>
          <w:right w:val="nil"/>
        </w:tcBorders>
      </w:tcPr>
    </w:tblStylePr>
    <w:tblStylePr w:type="seCell">
      <w:tblPr/>
      <w:tcPr>
        <w:tcBorders>
          <w:top w:val="single" w:sz="4" w:space="0" w:color="549BE8" w:themeColor="accent6" w:themeTint="99"/>
          <w:left w:val="nil"/>
        </w:tcBorders>
      </w:tcPr>
    </w:tblStylePr>
    <w:tblStylePr w:type="swCell">
      <w:tblPr/>
      <w:tcPr>
        <w:tcBorders>
          <w:top w:val="single" w:sz="4" w:space="0" w:color="549BE8" w:themeColor="accent6" w:themeTint="99"/>
          <w:right w:val="nil"/>
        </w:tcBorders>
      </w:tcPr>
    </w:tblStylePr>
  </w:style>
  <w:style w:type="table" w:styleId="GridTable3-Accent6">
    <w:name w:val="Grid Table 3 Accent 6"/>
    <w:basedOn w:val="TableNormal"/>
    <w:uiPriority w:val="48"/>
    <w:rsid w:val="00083E5A"/>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DDF7" w:themeFill="accent6" w:themeFillTint="33"/>
      </w:tcPr>
    </w:tblStylePr>
    <w:tblStylePr w:type="band1Horz">
      <w:tblPr/>
      <w:tcPr>
        <w:shd w:val="clear" w:color="auto" w:fill="C5DDF7" w:themeFill="accent6" w:themeFillTint="33"/>
      </w:tcPr>
    </w:tblStylePr>
    <w:tblStylePr w:type="neCell">
      <w:tblPr/>
      <w:tcPr>
        <w:tcBorders>
          <w:bottom w:val="single" w:sz="4" w:space="0" w:color="549BE8" w:themeColor="accent6" w:themeTint="99"/>
        </w:tcBorders>
      </w:tcPr>
    </w:tblStylePr>
    <w:tblStylePr w:type="nwCell">
      <w:tblPr/>
      <w:tcPr>
        <w:tcBorders>
          <w:bottom w:val="single" w:sz="4" w:space="0" w:color="549BE8" w:themeColor="accent6" w:themeTint="99"/>
        </w:tcBorders>
      </w:tcPr>
    </w:tblStylePr>
    <w:tblStylePr w:type="seCell">
      <w:tblPr/>
      <w:tcPr>
        <w:tcBorders>
          <w:top w:val="single" w:sz="4" w:space="0" w:color="549BE8" w:themeColor="accent6" w:themeTint="99"/>
        </w:tcBorders>
      </w:tcPr>
    </w:tblStylePr>
    <w:tblStylePr w:type="swCell">
      <w:tblPr/>
      <w:tcPr>
        <w:tcBorders>
          <w:top w:val="single" w:sz="4" w:space="0" w:color="549BE8" w:themeColor="accent6" w:themeTint="99"/>
        </w:tcBorders>
      </w:tcPr>
    </w:tblStylePr>
  </w:style>
  <w:style w:type="table" w:styleId="ListTable3-Accent6">
    <w:name w:val="List Table 3 Accent 6"/>
    <w:basedOn w:val="TableNormal"/>
    <w:uiPriority w:val="48"/>
    <w:rsid w:val="00083E5A"/>
    <w:pPr>
      <w:spacing w:line="240" w:lineRule="auto"/>
    </w:pPr>
    <w:tblPr>
      <w:tblStyleRowBandSize w:val="1"/>
      <w:tblStyleColBandSize w:val="1"/>
      <w:tblBorders>
        <w:top w:val="single" w:sz="4" w:space="0" w:color="165CA6" w:themeColor="accent6"/>
        <w:left w:val="single" w:sz="4" w:space="0" w:color="165CA6" w:themeColor="accent6"/>
        <w:bottom w:val="single" w:sz="4" w:space="0" w:color="165CA6" w:themeColor="accent6"/>
        <w:right w:val="single" w:sz="4" w:space="0" w:color="165CA6" w:themeColor="accent6"/>
      </w:tblBorders>
    </w:tblPr>
    <w:tblStylePr w:type="firstRow">
      <w:rPr>
        <w:b/>
        <w:bCs/>
        <w:color w:val="FFFFFF" w:themeColor="background1"/>
      </w:rPr>
      <w:tblPr/>
      <w:tcPr>
        <w:shd w:val="clear" w:color="auto" w:fill="165CA6" w:themeFill="accent6"/>
      </w:tcPr>
    </w:tblStylePr>
    <w:tblStylePr w:type="lastRow">
      <w:rPr>
        <w:b/>
        <w:bCs/>
      </w:rPr>
      <w:tblPr/>
      <w:tcPr>
        <w:tcBorders>
          <w:top w:val="double" w:sz="4" w:space="0" w:color="165CA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5CA6" w:themeColor="accent6"/>
          <w:right w:val="single" w:sz="4" w:space="0" w:color="165CA6" w:themeColor="accent6"/>
        </w:tcBorders>
      </w:tcPr>
    </w:tblStylePr>
    <w:tblStylePr w:type="band1Horz">
      <w:tblPr/>
      <w:tcPr>
        <w:tcBorders>
          <w:top w:val="single" w:sz="4" w:space="0" w:color="165CA6" w:themeColor="accent6"/>
          <w:bottom w:val="single" w:sz="4" w:space="0" w:color="165CA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5CA6" w:themeColor="accent6"/>
          <w:left w:val="nil"/>
        </w:tcBorders>
      </w:tcPr>
    </w:tblStylePr>
    <w:tblStylePr w:type="swCell">
      <w:tblPr/>
      <w:tcPr>
        <w:tcBorders>
          <w:top w:val="double" w:sz="4" w:space="0" w:color="165CA6" w:themeColor="accent6"/>
          <w:right w:val="nil"/>
        </w:tcBorders>
      </w:tcPr>
    </w:tblStylePr>
  </w:style>
  <w:style w:type="paragraph" w:customStyle="1" w:styleId="Tablesubheadinglightgreen">
    <w:name w:val="Table subheading light green"/>
    <w:basedOn w:val="Normal"/>
    <w:next w:val="Tabletext"/>
    <w:qFormat/>
    <w:rsid w:val="006C6EC4"/>
    <w:pPr>
      <w:shd w:val="clear" w:color="auto" w:fill="BEFEE9" w:themeFill="background2"/>
      <w:spacing w:before="120" w:after="120" w:line="240" w:lineRule="auto"/>
    </w:pPr>
    <w:rPr>
      <w:rFonts w:ascii="Segoe UI Semibold" w:hAnsi="Segoe UI Semibold"/>
      <w:bCs/>
      <w:kern w:val="0"/>
      <w:sz w:val="20"/>
      <w:szCs w:val="20"/>
      <w:lang w:eastAsia="en-AU"/>
      <w14:ligatures w14:val="none"/>
    </w:rPr>
  </w:style>
  <w:style w:type="table" w:styleId="ListTable1Light-Accent3">
    <w:name w:val="List Table 1 Light Accent 3"/>
    <w:basedOn w:val="TableNormal"/>
    <w:uiPriority w:val="46"/>
    <w:rsid w:val="00CC5667"/>
    <w:pPr>
      <w:spacing w:line="240" w:lineRule="auto"/>
    </w:pPr>
    <w:tblPr>
      <w:tblStyleRowBandSize w:val="1"/>
      <w:tblStyleColBandSize w:val="1"/>
    </w:tblPr>
    <w:tblStylePr w:type="firstRow">
      <w:rPr>
        <w:b/>
        <w:bCs/>
      </w:rPr>
      <w:tblPr/>
      <w:tcPr>
        <w:tcBorders>
          <w:bottom w:val="single" w:sz="4" w:space="0" w:color="B9A4CD" w:themeColor="accent3" w:themeTint="99"/>
        </w:tcBorders>
      </w:tcPr>
    </w:tblStylePr>
    <w:tblStylePr w:type="lastRow">
      <w:rPr>
        <w:b/>
        <w:bCs/>
      </w:rPr>
      <w:tblPr/>
      <w:tcPr>
        <w:tcBorders>
          <w:top w:val="sing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2">
    <w:name w:val="CDC Table 2"/>
    <w:basedOn w:val="TableGrid1"/>
    <w:uiPriority w:val="99"/>
    <w:rsid w:val="006C3279"/>
    <w:pPr>
      <w:spacing w:line="240" w:lineRule="auto"/>
    </w:pPr>
    <w:rPr>
      <w:rFonts w:ascii="Segoe UI" w:hAnsi="Segoe UI"/>
      <w:sz w:val="20"/>
    </w:rPr>
    <w:tblPr>
      <w:tblBorders>
        <w:top w:val="none" w:sz="0" w:space="0" w:color="auto"/>
        <w:left w:val="none" w:sz="0" w:space="0" w:color="auto"/>
        <w:bottom w:val="none" w:sz="0" w:space="0" w:color="auto"/>
        <w:right w:val="none" w:sz="0" w:space="0" w:color="auto"/>
        <w:insideH w:val="single" w:sz="6" w:space="0" w:color="00DCA1" w:themeColor="accent1"/>
        <w:insideV w:val="none" w:sz="0" w:space="0" w:color="auto"/>
      </w:tblBorders>
    </w:tblPr>
    <w:trPr>
      <w:cantSplit/>
    </w:trPr>
    <w:tcPr>
      <w:vAlign w:val="center"/>
    </w:tcPr>
    <w:tblStylePr w:type="firstRow">
      <w:rPr>
        <w:rFonts w:asciiTheme="minorHAnsi" w:hAnsiTheme="minorHAnsi"/>
        <w:sz w:val="20"/>
      </w:rPr>
      <w:tblPr/>
      <w:tcPr>
        <w:shd w:val="clear" w:color="auto" w:fill="BEFEE9" w:themeFill="background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essageHeader">
    <w:name w:val="Message Header"/>
    <w:basedOn w:val="Normal"/>
    <w:link w:val="MessageHeaderChar"/>
    <w:uiPriority w:val="99"/>
    <w:unhideWhenUsed/>
    <w:rsid w:val="00BF08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BF0845"/>
    <w:rPr>
      <w:rFonts w:asciiTheme="majorHAnsi" w:eastAsiaTheme="majorEastAsia" w:hAnsiTheme="majorHAnsi" w:cstheme="majorBidi"/>
      <w:shd w:val="pct20" w:color="auto" w:fill="auto"/>
    </w:rPr>
  </w:style>
  <w:style w:type="paragraph" w:customStyle="1" w:styleId="Tablefootnote">
    <w:name w:val="Table footnote"/>
    <w:basedOn w:val="Caption"/>
    <w:next w:val="BodyText"/>
    <w:qFormat/>
    <w:rsid w:val="00ED30E5"/>
    <w:pPr>
      <w:spacing w:before="60"/>
    </w:pPr>
  </w:style>
  <w:style w:type="paragraph" w:customStyle="1" w:styleId="Securityclassification">
    <w:name w:val="Security classification"/>
    <w:basedOn w:val="Footer"/>
    <w:qFormat/>
    <w:rsid w:val="002A4FB3"/>
    <w:pPr>
      <w:jc w:val="center"/>
    </w:pPr>
    <w:rPr>
      <w:rFonts w:ascii="Segoe UI Semibold" w:eastAsia="Times New Roman" w:hAnsi="Segoe UI Semibold" w:cs="Segoe UI Semibold"/>
      <w:bCs/>
      <w:color w:val="FF0000"/>
      <w:kern w:val="0"/>
      <w:szCs w:val="22"/>
      <w:lang w:eastAsia="en-AU"/>
      <w14:ligatures w14:val="none"/>
    </w:rPr>
  </w:style>
  <w:style w:type="table" w:customStyle="1" w:styleId="CDCTable1new">
    <w:name w:val="CDC Table 1 new"/>
    <w:basedOn w:val="TableGrid1"/>
    <w:uiPriority w:val="99"/>
    <w:rsid w:val="00793072"/>
    <w:pPr>
      <w:spacing w:line="240" w:lineRule="auto"/>
    </w:pPr>
    <w:tblPr>
      <w:tblBorders>
        <w:top w:val="none" w:sz="0" w:space="0" w:color="auto"/>
        <w:left w:val="none" w:sz="0" w:space="0" w:color="auto"/>
        <w:bottom w:val="single" w:sz="4" w:space="0" w:color="00DCA1" w:themeColor="accent1"/>
        <w:right w:val="none" w:sz="0" w:space="0" w:color="auto"/>
        <w:insideH w:val="single" w:sz="4" w:space="0" w:color="00DCA1" w:themeColor="accent1"/>
        <w:insideV w:val="none" w:sz="0" w:space="0" w:color="auto"/>
      </w:tblBorders>
    </w:tblPr>
    <w:tblStylePr w:type="firstRow">
      <w:rPr>
        <w:rFonts w:ascii="Segoe UI" w:hAnsi="Segoe UI"/>
        <w:b/>
        <w:color w:val="FFFFFF" w:themeColor="background1"/>
        <w:sz w:val="20"/>
      </w:rPr>
      <w:tblPr/>
      <w:tcPr>
        <w:tcBorders>
          <w:top w:val="nil"/>
          <w:left w:val="nil"/>
          <w:bottom w:val="nil"/>
          <w:right w:val="nil"/>
          <w:insideH w:val="nil"/>
          <w:insideV w:val="nil"/>
          <w:tl2br w:val="nil"/>
          <w:tr2bl w:val="nil"/>
        </w:tcBorders>
        <w:shd w:val="clear" w:color="auto" w:fill="025F5D" w:themeFill="tex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Textbeforetable">
    <w:name w:val="Body Text before table"/>
    <w:basedOn w:val="BodyText"/>
    <w:qFormat/>
    <w:rsid w:val="00083FC1"/>
    <w:pPr>
      <w:spacing w:after="240"/>
    </w:pPr>
  </w:style>
  <w:style w:type="paragraph" w:customStyle="1" w:styleId="BodyTextaftertable">
    <w:name w:val="Body Text after table"/>
    <w:basedOn w:val="BodyTextbeforetable"/>
    <w:next w:val="BodyText"/>
    <w:qFormat/>
    <w:rsid w:val="00083FC1"/>
    <w:pPr>
      <w:spacing w:before="240" w:after="160"/>
    </w:pPr>
  </w:style>
  <w:style w:type="paragraph" w:customStyle="1" w:styleId="Copyrightversotext">
    <w:name w:val="Copyright_verso text"/>
    <w:qFormat/>
    <w:rsid w:val="009F4A54"/>
    <w:pPr>
      <w:numPr>
        <w:numId w:val="24"/>
      </w:numPr>
      <w:spacing w:before="120" w:after="120"/>
    </w:pPr>
    <w:rPr>
      <w:rFonts w:ascii="Arial" w:eastAsia="Times New Roman" w:hAnsi="Arial" w:cs="Arial"/>
      <w:color w:val="000000"/>
      <w:kern w:val="0"/>
      <w:sz w:val="18"/>
      <w:szCs w:val="18"/>
      <w:lang w:eastAsia="en-GB"/>
      <w14:ligatures w14:val="none"/>
    </w:rPr>
  </w:style>
  <w:style w:type="character" w:customStyle="1" w:styleId="ListParagraphChar">
    <w:name w:val="List Paragraph Char"/>
    <w:basedOn w:val="DefaultParagraphFont"/>
    <w:link w:val="ListParagraph"/>
    <w:uiPriority w:val="34"/>
    <w:qFormat/>
    <w:locked/>
    <w:rsid w:val="009F4A54"/>
    <w:rPr>
      <w:rFonts w:ascii="Segoe UI" w:hAnsi="Segoe UI"/>
    </w:rPr>
  </w:style>
  <w:style w:type="paragraph" w:customStyle="1" w:styleId="HeadingTABLE">
    <w:name w:val="Heading TABLE"/>
    <w:basedOn w:val="Normal"/>
    <w:qFormat/>
    <w:rsid w:val="009F4A54"/>
    <w:pPr>
      <w:tabs>
        <w:tab w:val="num" w:pos="4148"/>
      </w:tabs>
      <w:spacing w:before="240" w:after="120" w:line="240" w:lineRule="auto"/>
      <w:ind w:left="4148" w:hanging="887"/>
    </w:pPr>
    <w:rPr>
      <w:rFonts w:ascii="Arial" w:hAnsi="Arial"/>
      <w:b/>
      <w:bCs/>
      <w:color w:val="025F5D" w:themeColor="text2"/>
      <w:sz w:val="22"/>
    </w:rPr>
  </w:style>
  <w:style w:type="paragraph" w:customStyle="1" w:styleId="HeadingFigure">
    <w:name w:val="Heading Figure"/>
    <w:basedOn w:val="Normal"/>
    <w:qFormat/>
    <w:rsid w:val="009F4A54"/>
    <w:pPr>
      <w:tabs>
        <w:tab w:val="num" w:pos="1247"/>
      </w:tabs>
      <w:spacing w:before="240" w:after="120" w:line="240" w:lineRule="auto"/>
      <w:ind w:left="1247" w:hanging="1247"/>
    </w:pPr>
    <w:rPr>
      <w:rFonts w:ascii="Arial" w:hAnsi="Arial"/>
      <w:b/>
      <w:noProof/>
      <w:color w:val="025F5D" w:themeColor="text2"/>
      <w:sz w:val="22"/>
    </w:rPr>
  </w:style>
  <w:style w:type="paragraph" w:customStyle="1" w:styleId="BoxtextEmerald">
    <w:name w:val="Box text Emerald"/>
    <w:basedOn w:val="Normal"/>
    <w:qFormat/>
    <w:rsid w:val="009F4A54"/>
    <w:pPr>
      <w:pBdr>
        <w:top w:val="single" w:sz="8" w:space="1" w:color="025F5D" w:themeColor="text2"/>
        <w:left w:val="single" w:sz="8" w:space="4" w:color="025F5D" w:themeColor="text2"/>
        <w:bottom w:val="single" w:sz="8" w:space="1" w:color="025F5D" w:themeColor="text2"/>
        <w:right w:val="single" w:sz="8" w:space="4" w:color="025F5D" w:themeColor="text2"/>
      </w:pBdr>
      <w:spacing w:after="120" w:line="240" w:lineRule="auto"/>
    </w:pPr>
    <w:rPr>
      <w:rFonts w:ascii="Arial" w:hAnsi="Arial"/>
      <w:sz w:val="22"/>
    </w:rPr>
  </w:style>
  <w:style w:type="paragraph" w:customStyle="1" w:styleId="BoxTextGreen">
    <w:name w:val="Box Text Green"/>
    <w:basedOn w:val="BoxtextEmerald"/>
    <w:qFormat/>
    <w:rsid w:val="009F4A54"/>
    <w:pPr>
      <w:pBdr>
        <w:top w:val="single" w:sz="12" w:space="1" w:color="03DB94" w:themeColor="background2" w:themeShade="80"/>
        <w:left w:val="single" w:sz="12" w:space="4" w:color="03DB94" w:themeColor="background2" w:themeShade="80"/>
        <w:bottom w:val="single" w:sz="12" w:space="1" w:color="03DB94" w:themeColor="background2" w:themeShade="80"/>
        <w:right w:val="single" w:sz="12" w:space="4" w:color="03DB94" w:themeColor="background2" w:themeShade="80"/>
      </w:pBdr>
      <w:shd w:val="clear" w:color="auto" w:fill="F1FEFA" w:themeFill="background2" w:themeFillTint="33"/>
    </w:pPr>
  </w:style>
  <w:style w:type="paragraph" w:customStyle="1" w:styleId="BoxtextNavy">
    <w:name w:val="Box text Navy"/>
    <w:basedOn w:val="BoxtextEmerald"/>
    <w:qFormat/>
    <w:rsid w:val="009F4A54"/>
    <w:pPr>
      <w:pBdr>
        <w:top w:val="single" w:sz="8" w:space="1" w:color="00DCA1" w:themeColor="accent1"/>
        <w:left w:val="single" w:sz="8" w:space="4" w:color="00DCA1" w:themeColor="accent1"/>
        <w:bottom w:val="single" w:sz="8" w:space="1" w:color="00DCA1" w:themeColor="accent1"/>
        <w:right w:val="single" w:sz="8" w:space="4" w:color="00DCA1" w:themeColor="accent1"/>
      </w:pBdr>
    </w:pPr>
  </w:style>
  <w:style w:type="paragraph" w:customStyle="1" w:styleId="Boxreversedbullet">
    <w:name w:val="Box reversed bullet"/>
    <w:basedOn w:val="Normal"/>
    <w:qFormat/>
    <w:rsid w:val="00556B48"/>
    <w:pPr>
      <w:pBdr>
        <w:top w:val="single" w:sz="8" w:space="1" w:color="025F5D" w:themeColor="text2"/>
        <w:left w:val="single" w:sz="8" w:space="4" w:color="025F5D" w:themeColor="text2"/>
        <w:bottom w:val="single" w:sz="8" w:space="1" w:color="025F5D" w:themeColor="text2"/>
        <w:right w:val="single" w:sz="8" w:space="4" w:color="025F5D" w:themeColor="text2"/>
      </w:pBdr>
      <w:shd w:val="clear" w:color="auto" w:fill="025F5D" w:themeFill="text2"/>
      <w:spacing w:after="120" w:line="240" w:lineRule="auto"/>
      <w:ind w:left="360" w:hanging="360"/>
      <w:contextualSpacing/>
    </w:pPr>
    <w:rPr>
      <w:rFonts w:ascii="Arial" w:hAnsi="Arial"/>
      <w:color w:val="FFFFFF" w:themeColor="background1"/>
      <w:sz w:val="22"/>
    </w:rPr>
  </w:style>
  <w:style w:type="paragraph" w:customStyle="1" w:styleId="Boxtextreversed">
    <w:name w:val="Box text reversed"/>
    <w:basedOn w:val="BoxtextEmerald"/>
    <w:qFormat/>
    <w:rsid w:val="009F4A54"/>
    <w:pPr>
      <w:shd w:val="clear" w:color="auto" w:fill="025F5D" w:themeFill="text2"/>
    </w:pPr>
    <w:rPr>
      <w:color w:val="FFFFFF" w:themeColor="background1"/>
    </w:rPr>
  </w:style>
  <w:style w:type="table" w:customStyle="1" w:styleId="DepartmentofHealthtable">
    <w:name w:val="Department of Health table"/>
    <w:basedOn w:val="TableNormal"/>
    <w:uiPriority w:val="99"/>
    <w:rsid w:val="009F4A54"/>
    <w:pPr>
      <w:spacing w:line="240" w:lineRule="auto"/>
    </w:pPr>
    <w:rPr>
      <w:rFonts w:eastAsia="Times New Roman" w:cs="Times New Roman"/>
      <w:color w:val="000000" w:themeColor="text1"/>
      <w:kern w:val="0"/>
      <w:sz w:val="20"/>
      <w:szCs w:val="20"/>
      <w:lang w:eastAsia="en-AU"/>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leGrid10">
    <w:name w:val="Table Grid1"/>
    <w:basedOn w:val="TableNormal"/>
    <w:next w:val="TableGrid"/>
    <w:uiPriority w:val="39"/>
    <w:rsid w:val="009F4A54"/>
    <w:pPr>
      <w:spacing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Calibri" w:hAnsi="Calibri"/>
        <w:color w:val="FFFFFF"/>
        <w:sz w:val="28"/>
      </w:rPr>
      <w:tblPr/>
      <w:tcPr>
        <w:shd w:val="clear" w:color="auto" w:fill="00928F"/>
      </w:tcPr>
    </w:tblStylePr>
  </w:style>
  <w:style w:type="paragraph" w:customStyle="1" w:styleId="head1">
    <w:name w:val="head1"/>
    <w:basedOn w:val="Heading2"/>
    <w:rsid w:val="009F4A54"/>
    <w:pPr>
      <w:keepLines w:val="0"/>
      <w:widowControl w:val="0"/>
      <w:shd w:val="clear" w:color="auto" w:fill="F3F3F3"/>
      <w:autoSpaceDE w:val="0"/>
      <w:autoSpaceDN w:val="0"/>
      <w:adjustRightInd w:val="0"/>
      <w:spacing w:after="0" w:line="276" w:lineRule="exact"/>
      <w:ind w:left="360" w:right="198" w:hanging="360"/>
    </w:pPr>
    <w:rPr>
      <w:rFonts w:ascii="Tahoma" w:eastAsia="Times New Roman" w:hAnsi="Tahoma" w:cs="Times New Roman"/>
      <w:i/>
      <w:iCs/>
      <w:color w:val="auto"/>
      <w:kern w:val="0"/>
      <w:sz w:val="22"/>
      <w:szCs w:val="20"/>
      <w:shd w:val="clear" w:color="auto" w:fill="F3F3F3"/>
      <w:lang w:val="en-US"/>
      <w14:ligatures w14:val="none"/>
    </w:rPr>
  </w:style>
  <w:style w:type="paragraph" w:customStyle="1" w:styleId="head3">
    <w:name w:val="head3"/>
    <w:basedOn w:val="Normal"/>
    <w:rsid w:val="009F4A54"/>
    <w:pPr>
      <w:keepNext/>
      <w:widowControl w:val="0"/>
      <w:autoSpaceDE w:val="0"/>
      <w:autoSpaceDN w:val="0"/>
      <w:adjustRightInd w:val="0"/>
      <w:spacing w:line="276" w:lineRule="exact"/>
      <w:ind w:right="198"/>
      <w:jc w:val="both"/>
    </w:pPr>
    <w:rPr>
      <w:rFonts w:ascii="Tahoma" w:eastAsia="Times New Roman" w:hAnsi="Tahoma" w:cs="Arial"/>
      <w:b/>
      <w:i/>
      <w:iCs/>
      <w:kern w:val="0"/>
      <w:sz w:val="20"/>
      <w:szCs w:val="22"/>
      <w14:ligatures w14:val="none"/>
    </w:rPr>
  </w:style>
  <w:style w:type="paragraph" w:customStyle="1" w:styleId="head2">
    <w:name w:val="head2"/>
    <w:basedOn w:val="Normal"/>
    <w:rsid w:val="009F4A54"/>
    <w:pPr>
      <w:keepNext/>
      <w:widowControl w:val="0"/>
      <w:autoSpaceDE w:val="0"/>
      <w:autoSpaceDN w:val="0"/>
      <w:adjustRightInd w:val="0"/>
      <w:spacing w:before="200" w:line="276" w:lineRule="exact"/>
      <w:ind w:right="198"/>
    </w:pPr>
    <w:rPr>
      <w:rFonts w:ascii="Tahoma" w:eastAsia="Times New Roman" w:hAnsi="Tahoma" w:cs="Arial"/>
      <w:b/>
      <w:kern w:val="0"/>
      <w:sz w:val="22"/>
      <w:szCs w:val="22"/>
      <w14:ligatures w14:val="none"/>
    </w:rPr>
  </w:style>
  <w:style w:type="paragraph" w:styleId="BodyTextIndent">
    <w:name w:val="Body Text Indent"/>
    <w:basedOn w:val="Normal"/>
    <w:link w:val="BodyTextIndentChar"/>
    <w:rsid w:val="009F4A54"/>
    <w:pPr>
      <w:widowControl w:val="0"/>
      <w:autoSpaceDE w:val="0"/>
      <w:autoSpaceDN w:val="0"/>
      <w:adjustRightInd w:val="0"/>
      <w:spacing w:before="1" w:line="276" w:lineRule="exact"/>
      <w:ind w:left="720" w:right="198"/>
      <w:jc w:val="both"/>
    </w:pPr>
    <w:rPr>
      <w:rFonts w:ascii="Times New Roman" w:eastAsia="Times New Roman" w:hAnsi="Times New Roman" w:cs="Tahoma"/>
      <w:kern w:val="0"/>
      <w:sz w:val="22"/>
      <w:szCs w:val="20"/>
      <w14:ligatures w14:val="none"/>
    </w:rPr>
  </w:style>
  <w:style w:type="character" w:customStyle="1" w:styleId="BodyTextIndentChar">
    <w:name w:val="Body Text Indent Char"/>
    <w:basedOn w:val="DefaultParagraphFont"/>
    <w:link w:val="BodyTextIndent"/>
    <w:rsid w:val="009F4A54"/>
    <w:rPr>
      <w:rFonts w:ascii="Times New Roman" w:eastAsia="Times New Roman" w:hAnsi="Times New Roman" w:cs="Tahoma"/>
      <w:kern w:val="0"/>
      <w:sz w:val="22"/>
      <w:szCs w:val="20"/>
      <w14:ligatures w14:val="none"/>
    </w:rPr>
  </w:style>
  <w:style w:type="paragraph" w:styleId="BalloonText">
    <w:name w:val="Balloon Text"/>
    <w:basedOn w:val="Normal"/>
    <w:link w:val="BalloonTextChar"/>
    <w:semiHidden/>
    <w:rsid w:val="009F4A54"/>
    <w:pPr>
      <w:widowControl w:val="0"/>
      <w:autoSpaceDE w:val="0"/>
      <w:autoSpaceDN w:val="0"/>
      <w:adjustRightInd w:val="0"/>
      <w:spacing w:before="1" w:line="276" w:lineRule="exact"/>
      <w:ind w:right="198"/>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9F4A54"/>
    <w:rPr>
      <w:rFonts w:ascii="Tahoma" w:eastAsia="Times New Roman" w:hAnsi="Tahoma" w:cs="Tahoma"/>
      <w:kern w:val="0"/>
      <w:sz w:val="16"/>
      <w:szCs w:val="16"/>
      <w14:ligatures w14:val="none"/>
    </w:rPr>
  </w:style>
  <w:style w:type="paragraph" w:styleId="BodyTextIndent2">
    <w:name w:val="Body Text Indent 2"/>
    <w:basedOn w:val="Normal"/>
    <w:link w:val="BodyTextIndent2Char"/>
    <w:rsid w:val="009F4A54"/>
    <w:pPr>
      <w:widowControl w:val="0"/>
      <w:autoSpaceDE w:val="0"/>
      <w:autoSpaceDN w:val="0"/>
      <w:adjustRightInd w:val="0"/>
      <w:spacing w:before="1" w:line="276" w:lineRule="exact"/>
      <w:ind w:right="198" w:firstLine="360"/>
    </w:pPr>
    <w:rPr>
      <w:rFonts w:ascii="Times New Roman" w:eastAsia="Times New Roman" w:hAnsi="Times New Roman" w:cs="Tahoma"/>
      <w:kern w:val="0"/>
      <w:sz w:val="20"/>
      <w:szCs w:val="20"/>
      <w14:ligatures w14:val="none"/>
    </w:rPr>
  </w:style>
  <w:style w:type="character" w:customStyle="1" w:styleId="BodyTextIndent2Char">
    <w:name w:val="Body Text Indent 2 Char"/>
    <w:basedOn w:val="DefaultParagraphFont"/>
    <w:link w:val="BodyTextIndent2"/>
    <w:rsid w:val="009F4A54"/>
    <w:rPr>
      <w:rFonts w:ascii="Times New Roman" w:eastAsia="Times New Roman" w:hAnsi="Times New Roman" w:cs="Tahoma"/>
      <w:kern w:val="0"/>
      <w:sz w:val="20"/>
      <w:szCs w:val="20"/>
      <w14:ligatures w14:val="none"/>
    </w:rPr>
  </w:style>
  <w:style w:type="paragraph" w:styleId="BodyTextIndent3">
    <w:name w:val="Body Text Indent 3"/>
    <w:basedOn w:val="Normal"/>
    <w:link w:val="BodyTextIndent3Char"/>
    <w:rsid w:val="009F4A54"/>
    <w:pPr>
      <w:widowControl w:val="0"/>
      <w:autoSpaceDE w:val="0"/>
      <w:autoSpaceDN w:val="0"/>
      <w:adjustRightInd w:val="0"/>
      <w:spacing w:before="1" w:line="276" w:lineRule="exact"/>
      <w:ind w:left="360" w:right="198"/>
    </w:pPr>
    <w:rPr>
      <w:rFonts w:ascii="Tahoma" w:eastAsia="Times New Roman" w:hAnsi="Tahoma" w:cs="Tahoma"/>
      <w:kern w:val="0"/>
      <w:sz w:val="22"/>
      <w:szCs w:val="22"/>
      <w14:ligatures w14:val="none"/>
    </w:rPr>
  </w:style>
  <w:style w:type="character" w:customStyle="1" w:styleId="BodyTextIndent3Char">
    <w:name w:val="Body Text Indent 3 Char"/>
    <w:basedOn w:val="DefaultParagraphFont"/>
    <w:link w:val="BodyTextIndent3"/>
    <w:rsid w:val="009F4A54"/>
    <w:rPr>
      <w:rFonts w:ascii="Tahoma" w:eastAsia="Times New Roman" w:hAnsi="Tahoma" w:cs="Tahoma"/>
      <w:kern w:val="0"/>
      <w:sz w:val="22"/>
      <w:szCs w:val="22"/>
      <w14:ligatures w14:val="none"/>
    </w:rPr>
  </w:style>
  <w:style w:type="paragraph" w:customStyle="1" w:styleId="footnote">
    <w:name w:val="footnote"/>
    <w:basedOn w:val="Normal"/>
    <w:rsid w:val="009F4A54"/>
    <w:pPr>
      <w:widowControl w:val="0"/>
      <w:autoSpaceDE w:val="0"/>
      <w:autoSpaceDN w:val="0"/>
      <w:adjustRightInd w:val="0"/>
      <w:spacing w:before="100" w:beforeAutospacing="1" w:after="100" w:afterAutospacing="1" w:line="276" w:lineRule="exact"/>
      <w:ind w:right="198"/>
    </w:pPr>
    <w:rPr>
      <w:rFonts w:ascii="Arial Unicode MS" w:eastAsia="Arial Unicode MS" w:hAnsi="Arial Unicode MS" w:cs="Arial Unicode MS"/>
      <w:kern w:val="0"/>
      <w:sz w:val="22"/>
      <w:szCs w:val="22"/>
      <w14:ligatures w14:val="none"/>
    </w:rPr>
  </w:style>
  <w:style w:type="paragraph" w:customStyle="1" w:styleId="head5">
    <w:name w:val="head5"/>
    <w:basedOn w:val="Normal"/>
    <w:next w:val="Normal"/>
    <w:rsid w:val="009F4A54"/>
    <w:pPr>
      <w:widowControl w:val="0"/>
      <w:shd w:val="clear" w:color="auto" w:fill="E6E6E6"/>
      <w:autoSpaceDE w:val="0"/>
      <w:autoSpaceDN w:val="0"/>
      <w:adjustRightInd w:val="0"/>
      <w:spacing w:before="1" w:line="276" w:lineRule="exact"/>
      <w:ind w:right="198"/>
      <w:jc w:val="both"/>
    </w:pPr>
    <w:rPr>
      <w:rFonts w:ascii="Arial" w:eastAsia="Times New Roman" w:hAnsi="Arial" w:cs="Arial"/>
      <w:b/>
      <w:bCs/>
      <w:kern w:val="0"/>
      <w:sz w:val="20"/>
      <w:szCs w:val="20"/>
      <w14:ligatures w14:val="none"/>
    </w:rPr>
  </w:style>
  <w:style w:type="paragraph" w:customStyle="1" w:styleId="Default">
    <w:name w:val="Default"/>
    <w:rsid w:val="009F4A54"/>
    <w:pPr>
      <w:autoSpaceDE w:val="0"/>
      <w:autoSpaceDN w:val="0"/>
      <w:adjustRightInd w:val="0"/>
      <w:spacing w:line="240" w:lineRule="auto"/>
    </w:pPr>
    <w:rPr>
      <w:rFonts w:ascii="JKZZLT+Helvetica" w:eastAsia="Times New Roman" w:hAnsi="JKZZLT+Helvetica" w:cs="JKZZLT+Helvetica"/>
      <w:color w:val="000000"/>
      <w:kern w:val="0"/>
      <w:lang w:eastAsia="en-AU"/>
      <w14:ligatures w14:val="none"/>
    </w:rPr>
  </w:style>
  <w:style w:type="paragraph" w:styleId="DocumentMap">
    <w:name w:val="Document Map"/>
    <w:basedOn w:val="Normal"/>
    <w:link w:val="DocumentMapChar"/>
    <w:semiHidden/>
    <w:rsid w:val="009F4A54"/>
    <w:pPr>
      <w:widowControl w:val="0"/>
      <w:shd w:val="clear" w:color="auto" w:fill="000080"/>
      <w:autoSpaceDE w:val="0"/>
      <w:autoSpaceDN w:val="0"/>
      <w:adjustRightInd w:val="0"/>
      <w:spacing w:before="1" w:line="276" w:lineRule="exact"/>
      <w:ind w:right="198"/>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9F4A54"/>
    <w:rPr>
      <w:rFonts w:ascii="Tahoma" w:eastAsia="Times New Roman" w:hAnsi="Tahoma" w:cs="Tahoma"/>
      <w:kern w:val="0"/>
      <w:sz w:val="20"/>
      <w:szCs w:val="20"/>
      <w:shd w:val="clear" w:color="auto" w:fill="000080"/>
      <w14:ligatures w14:val="none"/>
    </w:rPr>
  </w:style>
  <w:style w:type="paragraph" w:customStyle="1" w:styleId="Head10">
    <w:name w:val="Head 1"/>
    <w:basedOn w:val="Normal"/>
    <w:rsid w:val="009F4A54"/>
    <w:pPr>
      <w:widowControl w:val="0"/>
      <w:autoSpaceDE w:val="0"/>
      <w:autoSpaceDN w:val="0"/>
      <w:adjustRightInd w:val="0"/>
      <w:spacing w:before="1" w:line="276" w:lineRule="exact"/>
      <w:ind w:right="198"/>
      <w:jc w:val="center"/>
    </w:pPr>
    <w:rPr>
      <w:rFonts w:ascii="Tahoma" w:eastAsia="Times New Roman" w:hAnsi="Tahoma" w:cs="Tahoma"/>
      <w:b/>
      <w:bCs/>
      <w:kern w:val="0"/>
      <w:sz w:val="32"/>
      <w:szCs w:val="20"/>
      <w14:ligatures w14:val="none"/>
    </w:rPr>
  </w:style>
  <w:style w:type="paragraph" w:customStyle="1" w:styleId="Head20">
    <w:name w:val="Head 2"/>
    <w:basedOn w:val="Normal"/>
    <w:rsid w:val="009F4A54"/>
    <w:pPr>
      <w:widowControl w:val="0"/>
      <w:autoSpaceDE w:val="0"/>
      <w:autoSpaceDN w:val="0"/>
      <w:adjustRightInd w:val="0"/>
      <w:spacing w:before="1" w:line="276" w:lineRule="exact"/>
      <w:ind w:right="198"/>
      <w:jc w:val="center"/>
    </w:pPr>
    <w:rPr>
      <w:rFonts w:ascii="Tahoma" w:eastAsia="Times New Roman" w:hAnsi="Tahoma" w:cs="Tahoma"/>
      <w:kern w:val="0"/>
      <w:sz w:val="32"/>
      <w:szCs w:val="20"/>
      <w14:ligatures w14:val="none"/>
    </w:rPr>
  </w:style>
  <w:style w:type="table" w:styleId="Table3Deffects2">
    <w:name w:val="Table 3D effects 2"/>
    <w:basedOn w:val="TableNormal"/>
    <w:rsid w:val="009F4A54"/>
    <w:pPr>
      <w:spacing w:line="240" w:lineRule="auto"/>
    </w:pPr>
    <w:rPr>
      <w:rFonts w:ascii="Times New Roman" w:eastAsia="Times New Roman" w:hAnsi="Times New Roman" w:cs="Times New Roman"/>
      <w:kern w:val="0"/>
      <w:sz w:val="20"/>
      <w:szCs w:val="20"/>
      <w:lang w:eastAsia="en-AU"/>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9F4A54"/>
    <w:pPr>
      <w:spacing w:line="240" w:lineRule="auto"/>
    </w:pPr>
    <w:rPr>
      <w:rFonts w:ascii="Arial" w:eastAsia="Times New Roman" w:hAnsi="Arial" w:cs="Times New Roman"/>
      <w:kern w:val="0"/>
      <w14:ligatures w14:val="none"/>
    </w:rPr>
  </w:style>
  <w:style w:type="character" w:customStyle="1" w:styleId="CopyrighttextChar">
    <w:name w:val="Copyright text Char"/>
    <w:basedOn w:val="DefaultParagraphFont"/>
    <w:link w:val="Copyrighttext"/>
    <w:rsid w:val="009F4A54"/>
    <w:rPr>
      <w:rFonts w:ascii="Segoe UI" w:eastAsia="Times New Roman" w:hAnsi="Segoe UI" w:cs="Arial"/>
      <w:color w:val="000000"/>
      <w:kern w:val="0"/>
      <w:sz w:val="18"/>
      <w:szCs w:val="18"/>
      <w:lang w:eastAsia="en-GB"/>
      <w14:ligatures w14:val="none"/>
    </w:rPr>
  </w:style>
  <w:style w:type="paragraph" w:customStyle="1" w:styleId="EndNoteBibliographyTitle">
    <w:name w:val="EndNote Bibliography Title"/>
    <w:basedOn w:val="Normal"/>
    <w:link w:val="EndNoteBibliographyTitleChar"/>
    <w:rsid w:val="009F4A54"/>
    <w:pPr>
      <w:spacing w:line="240" w:lineRule="auto"/>
      <w:jc w:val="center"/>
    </w:pPr>
    <w:rPr>
      <w:rFonts w:ascii="Arial" w:hAnsi="Arial" w:cs="Arial"/>
      <w:noProof/>
      <w:sz w:val="22"/>
      <w:lang w:val="en-US"/>
    </w:rPr>
  </w:style>
  <w:style w:type="character" w:customStyle="1" w:styleId="EndNoteBibliographyTitleChar">
    <w:name w:val="EndNote Bibliography Title Char"/>
    <w:basedOn w:val="DefaultParagraphFont"/>
    <w:link w:val="EndNoteBibliographyTitle"/>
    <w:rsid w:val="009F4A54"/>
    <w:rPr>
      <w:rFonts w:ascii="Arial" w:hAnsi="Arial" w:cs="Arial"/>
      <w:noProof/>
      <w:sz w:val="22"/>
      <w:lang w:val="en-US"/>
    </w:rPr>
  </w:style>
  <w:style w:type="paragraph" w:customStyle="1" w:styleId="EndNoteBibliography">
    <w:name w:val="EndNote Bibliography"/>
    <w:basedOn w:val="Normal"/>
    <w:link w:val="EndNoteBibliographyChar"/>
    <w:rsid w:val="009F4A54"/>
    <w:pPr>
      <w:spacing w:after="120" w:line="240" w:lineRule="auto"/>
    </w:pPr>
    <w:rPr>
      <w:rFonts w:ascii="Arial" w:hAnsi="Arial" w:cs="Arial"/>
      <w:noProof/>
      <w:sz w:val="22"/>
      <w:lang w:val="en-US"/>
    </w:rPr>
  </w:style>
  <w:style w:type="character" w:customStyle="1" w:styleId="EndNoteBibliographyChar">
    <w:name w:val="EndNote Bibliography Char"/>
    <w:basedOn w:val="DefaultParagraphFont"/>
    <w:link w:val="EndNoteBibliography"/>
    <w:rsid w:val="009F4A54"/>
    <w:rPr>
      <w:rFonts w:ascii="Arial" w:hAnsi="Arial" w:cs="Arial"/>
      <w:noProof/>
      <w:sz w:val="22"/>
      <w:lang w:val="en-US"/>
    </w:rPr>
  </w:style>
  <w:style w:type="paragraph" w:customStyle="1" w:styleId="Tabletextsmall">
    <w:name w:val="Table text small"/>
    <w:basedOn w:val="Tabletext"/>
    <w:rsid w:val="00402FB6"/>
    <w:rPr>
      <w:iCs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7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https://www.cdc.gov.au/resources/publications/surveillance-case-definition-diphtheri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publications/diphtheria-cdna-national-guidelines-public-health-uni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ealthgov.sharepoint.com/sites/orgassets/OfficeTemplates/CDC/Document%20Templates/CDC_fact_sheet_1_dark.dotx" TargetMode="External"/></Relationships>
</file>

<file path=word/theme/theme1.xml><?xml version="1.0" encoding="utf-8"?>
<a:theme xmlns:a="http://schemas.openxmlformats.org/drawingml/2006/main" name="CDC">
  <a:themeElements>
    <a:clrScheme name="Australian CDC">
      <a:dk1>
        <a:srgbClr val="000000"/>
      </a:dk1>
      <a:lt1>
        <a:sysClr val="window" lastClr="FFFFFF"/>
      </a:lt1>
      <a:dk2>
        <a:srgbClr val="025F5D"/>
      </a:dk2>
      <a:lt2>
        <a:srgbClr val="BEFEE9"/>
      </a:lt2>
      <a:accent1>
        <a:srgbClr val="00DCA1"/>
      </a:accent1>
      <a:accent2>
        <a:srgbClr val="511D81"/>
      </a:accent2>
      <a:accent3>
        <a:srgbClr val="8C68AC"/>
      </a:accent3>
      <a:accent4>
        <a:srgbClr val="587F2E"/>
      </a:accent4>
      <a:accent5>
        <a:srgbClr val="9DCF79"/>
      </a:accent5>
      <a:accent6>
        <a:srgbClr val="165CA6"/>
      </a:accent6>
      <a:hlink>
        <a:srgbClr val="0000EE"/>
      </a:hlink>
      <a:folHlink>
        <a:srgbClr val="551A8B"/>
      </a:folHlink>
    </a:clrScheme>
    <a:fontScheme name="Australian CDC">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75515-7ac1-4cd2-80d2-f1481ca63a2b">
      <Terms xmlns="http://schemas.microsoft.com/office/infopath/2007/PartnerControls"/>
    </lcf76f155ced4ddcb4097134ff3c332f>
    <TaxCatchAll xmlns="cc6f4cb4-b61c-41b1-b566-1e52ad8831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8AFB7EF1ABD4B99D9DCC53D50ABAC" ma:contentTypeVersion="13" ma:contentTypeDescription="Create a new document." ma:contentTypeScope="" ma:versionID="c1b49b89ab4410121e188f31433928e2">
  <xsd:schema xmlns:xsd="http://www.w3.org/2001/XMLSchema" xmlns:xs="http://www.w3.org/2001/XMLSchema" xmlns:p="http://schemas.microsoft.com/office/2006/metadata/properties" xmlns:ns2="45d75515-7ac1-4cd2-80d2-f1481ca63a2b" xmlns:ns3="cc6f4cb4-b61c-41b1-b566-1e52ad8831f2" targetNamespace="http://schemas.microsoft.com/office/2006/metadata/properties" ma:root="true" ma:fieldsID="88269311b8438a05cac092a3c5d7d3fc" ns2:_="" ns3:_="">
    <xsd:import namespace="45d75515-7ac1-4cd2-80d2-f1481ca63a2b"/>
    <xsd:import namespace="cc6f4cb4-b61c-41b1-b566-1e52ad883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75515-7ac1-4cd2-80d2-f1481ca63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f4cb4-b61c-41b1-b566-1e52ad8831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66a6e6-44cd-4943-9fd7-2a1b8d452e9c}" ma:internalName="TaxCatchAll" ma:showField="CatchAllData" ma:web="cc6f4cb4-b61c-41b1-b566-1e52ad883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D92DB-F044-4C25-90BD-2AAFCEDE1D47}">
  <ds:schemaRefs>
    <ds:schemaRef ds:uri="http://schemas.microsoft.com/office/2006/metadata/properties"/>
    <ds:schemaRef ds:uri="http://schemas.microsoft.com/office/infopath/2007/PartnerControls"/>
    <ds:schemaRef ds:uri="45d75515-7ac1-4cd2-80d2-f1481ca63a2b"/>
    <ds:schemaRef ds:uri="cc6f4cb4-b61c-41b1-b566-1e52ad8831f2"/>
  </ds:schemaRefs>
</ds:datastoreItem>
</file>

<file path=customXml/itemProps2.xml><?xml version="1.0" encoding="utf-8"?>
<ds:datastoreItem xmlns:ds="http://schemas.openxmlformats.org/officeDocument/2006/customXml" ds:itemID="{1EE7E0F0-7ED3-46EB-A265-6AA192FA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75515-7ac1-4cd2-80d2-f1481ca63a2b"/>
    <ds:schemaRef ds:uri="cc6f4cb4-b61c-41b1-b566-1e52ad883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ABA88-CBE0-FC4A-8C00-4C64D752A964}">
  <ds:schemaRefs>
    <ds:schemaRef ds:uri="http://schemas.openxmlformats.org/officeDocument/2006/bibliography"/>
  </ds:schemaRefs>
</ds:datastoreItem>
</file>

<file path=customXml/itemProps4.xml><?xml version="1.0" encoding="utf-8"?>
<ds:datastoreItem xmlns:ds="http://schemas.openxmlformats.org/officeDocument/2006/customXml" ds:itemID="{8D6F3CCB-7F8F-48D1-8B94-88416FF80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CDC_fact_sheet_1_dark.dotx</Template>
  <TotalTime>150</TotalTime>
  <Pages>14</Pages>
  <Words>4275</Words>
  <Characters>20865</Characters>
  <Application>Microsoft Office Word</Application>
  <DocSecurity>0</DocSecurity>
  <Lines>1896</Lines>
  <Paragraphs>1323</Paragraphs>
  <ScaleCrop>false</ScaleCrop>
  <HeadingPairs>
    <vt:vector size="2" baseType="variant">
      <vt:variant>
        <vt:lpstr>Title</vt:lpstr>
      </vt:variant>
      <vt:variant>
        <vt:i4>1</vt:i4>
      </vt:variant>
    </vt:vector>
  </HeadingPairs>
  <TitlesOfParts>
    <vt:vector size="1" baseType="lpstr">
      <vt:lpstr>Diphtheria – CDNA case investigation form</vt:lpstr>
    </vt:vector>
  </TitlesOfParts>
  <Company/>
  <LinksUpToDate>false</LinksUpToDate>
  <CharactersWithSpaces>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Diphtheria – CDNA case investigation form</dc:title>
  <dc:subject>Communicable diseases prevention and control</dc:subject>
  <dc:creator>Australian Centre for Disease Control</dc:creator>
  <cp:keywords/>
  <dc:description/>
  <cp:revision>74</cp:revision>
  <dcterms:created xsi:type="dcterms:W3CDTF">2026-08-21T01:54:00Z</dcterms:created>
  <dcterms:modified xsi:type="dcterms:W3CDTF">2026-08-21T05:26:00Z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41e6b154,64f28504,74fbe715,16c3ae81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29a2859d,718db224,5ddd0ba9,5ef9aa43,646581cc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2026-04-14T05:12:17Z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9dc9cf46-0427-408a-ada2-ceb12cc3dd8a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