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Segoe UI Semibold" w:eastAsiaTheme="minorEastAsia" w:hAnsi="Segoe UI Semibold" w:cs="Times New Roman (Body CS)"/>
          <w:color w:val="FFFFFF" w:themeColor="background1"/>
          <w:sz w:val="40"/>
          <w:szCs w:val="22"/>
        </w:rPr>
        <w:id w:val="-1859646906"/>
        <w:docPartObj>
          <w:docPartGallery w:val="Cover Pages"/>
          <w:docPartUnique/>
        </w:docPartObj>
      </w:sdtPr>
      <w:sdtEndPr>
        <w:rPr>
          <w:szCs w:val="40"/>
        </w:rPr>
      </w:sdtEndPr>
      <w:sdtContent>
        <w:p w14:paraId="7C156B2C" w14:textId="77777777" w:rsidR="0047616C" w:rsidRPr="00552684" w:rsidRDefault="0094078C" w:rsidP="00763583">
          <w:pPr>
            <w:rPr>
              <w:rStyle w:val="TitleChar"/>
            </w:rPr>
          </w:pPr>
          <w:r w:rsidRPr="00552684">
            <w:rPr>
              <w:rStyle w:val="TitleChar"/>
            </w:rPr>
            <w:t>National Syphilis Surveillance Report</w:t>
          </w:r>
        </w:p>
        <w:p w14:paraId="0599CDA5" w14:textId="180848E0" w:rsidR="00C303AE" w:rsidRPr="00A757A9" w:rsidRDefault="0073790C" w:rsidP="00A757A9">
          <w:pPr>
            <w:pStyle w:val="Subtitle"/>
          </w:pPr>
          <w:r w:rsidRPr="00A757A9">
            <w:t>Annual Report</w:t>
          </w:r>
          <w:r w:rsidR="0094078C" w:rsidRPr="00A757A9">
            <w:t xml:space="preserve"> 202</w:t>
          </w:r>
          <w:r w:rsidR="0079146E" w:rsidRPr="00A757A9">
            <w:t>5</w:t>
          </w:r>
        </w:p>
      </w:sdtContent>
    </w:sdt>
    <w:p w14:paraId="35425ACD" w14:textId="6DDFDA61" w:rsidR="00682A20" w:rsidRPr="00C14F29" w:rsidRDefault="00682A20" w:rsidP="00C14F29">
      <w:pPr>
        <w:sectPr w:rsidR="00682A20" w:rsidRPr="00C14F29" w:rsidSect="00A757A9">
          <w:headerReference w:type="even" r:id="rId11"/>
          <w:headerReference w:type="default" r:id="rId12"/>
          <w:footerReference w:type="even" r:id="rId13"/>
          <w:footerReference w:type="default" r:id="rId14"/>
          <w:headerReference w:type="first" r:id="rId15"/>
          <w:footerReference w:type="first" r:id="rId16"/>
          <w:pgSz w:w="11900" w:h="16840"/>
          <w:pgMar w:top="5245" w:right="1134" w:bottom="1134" w:left="1134" w:header="709" w:footer="527" w:gutter="0"/>
          <w:pgNumType w:start="0"/>
          <w:cols w:space="708"/>
          <w:titlePg/>
          <w:docGrid w:linePitch="360"/>
        </w:sectPr>
      </w:pPr>
    </w:p>
    <w:p w14:paraId="040DD587" w14:textId="77777777" w:rsidR="00C14BF9" w:rsidRPr="00BE2D64" w:rsidRDefault="00C14BF9" w:rsidP="00433C6C">
      <w:pPr>
        <w:pStyle w:val="Copyrighttext"/>
      </w:pPr>
      <w:r w:rsidRPr="00BE2D64">
        <w:lastRenderedPageBreak/>
        <w:t>© Commonwealth of Australia as represented by the Australian Centre for Disease Control</w:t>
      </w:r>
    </w:p>
    <w:p w14:paraId="21C54A6D" w14:textId="34A10165" w:rsidR="00C14BF9" w:rsidRPr="00BE2D64" w:rsidRDefault="00C14BF9" w:rsidP="00433C6C">
      <w:pPr>
        <w:pStyle w:val="Copyrighttext"/>
      </w:pPr>
      <w:r w:rsidRPr="00BE2D64">
        <w:t xml:space="preserve">Title: </w:t>
      </w:r>
      <w:r w:rsidR="0094078C" w:rsidRPr="00BE2D64">
        <w:t xml:space="preserve">National Syphilis Surveillance Report – </w:t>
      </w:r>
      <w:r w:rsidR="0073790C" w:rsidRPr="00BE2D64">
        <w:t>Annual Report</w:t>
      </w:r>
      <w:r w:rsidR="0094078C" w:rsidRPr="00BE2D64">
        <w:t xml:space="preserve"> 202</w:t>
      </w:r>
      <w:r w:rsidR="00D87CA3" w:rsidRPr="00BE2D64">
        <w:t>5</w:t>
      </w:r>
    </w:p>
    <w:p w14:paraId="28C4FBC9" w14:textId="77777777" w:rsidR="00C14BF9" w:rsidRPr="00DB5ED0" w:rsidRDefault="00C14BF9" w:rsidP="00DB5ED0">
      <w:pPr>
        <w:pStyle w:val="Copyrighttext"/>
        <w:rPr>
          <w:rStyle w:val="Strong"/>
        </w:rPr>
      </w:pPr>
      <w:r w:rsidRPr="00DB5ED0">
        <w:rPr>
          <w:rStyle w:val="Strong"/>
        </w:rPr>
        <w:t>Creative Commons Licence</w:t>
      </w:r>
    </w:p>
    <w:p w14:paraId="27FC0CBC" w14:textId="77777777" w:rsidR="00C14BF9" w:rsidRPr="00BE2D64" w:rsidRDefault="00C14BF9" w:rsidP="00433C6C">
      <w:pPr>
        <w:pStyle w:val="Copyrighttext"/>
      </w:pPr>
      <w:r w:rsidRPr="00BE2D64">
        <w:t>This publication is licensed under the Creative Commons Attribution 4.0 International Public License available from https://creativecommons.org/licenses/by/4.0/legalcode (“Licence”). You must read and understand the Licence before using any material from this publication.</w:t>
      </w:r>
    </w:p>
    <w:p w14:paraId="0B81636A" w14:textId="77777777" w:rsidR="00C14BF9" w:rsidRPr="00DB5ED0" w:rsidRDefault="00C14BF9" w:rsidP="00DB5ED0">
      <w:pPr>
        <w:pStyle w:val="Copyrighttext"/>
        <w:rPr>
          <w:rStyle w:val="Strong"/>
        </w:rPr>
      </w:pPr>
      <w:r w:rsidRPr="00DB5ED0">
        <w:rPr>
          <w:rStyle w:val="Strong"/>
        </w:rPr>
        <w:t>Restrictions</w:t>
      </w:r>
    </w:p>
    <w:p w14:paraId="7DCF882F" w14:textId="77777777" w:rsidR="00C14BF9" w:rsidRPr="00BE2D64" w:rsidRDefault="00C14BF9" w:rsidP="00433C6C">
      <w:pPr>
        <w:pStyle w:val="Copyrighttext"/>
      </w:pPr>
      <w:r w:rsidRPr="00BE2D64">
        <w:t>The Licence may not give you all the permissions necessary for your intended use. For example, other rights (such as publicity, privacy and moral rights) may limit how you use the material found in this publication.</w:t>
      </w:r>
    </w:p>
    <w:p w14:paraId="1DA8797F" w14:textId="77777777" w:rsidR="00C14BF9" w:rsidRPr="00BE2D64" w:rsidRDefault="00C14BF9" w:rsidP="00433C6C">
      <w:pPr>
        <w:pStyle w:val="Copyrighttext"/>
      </w:pPr>
      <w:r w:rsidRPr="00BE2D64">
        <w:t>The Licence does not cover, and there is no permission given for, use of any of the following material found in this publication:</w:t>
      </w:r>
    </w:p>
    <w:p w14:paraId="6349D1E1" w14:textId="38568984" w:rsidR="00C14BF9" w:rsidRPr="00BE2D64" w:rsidRDefault="00C14BF9" w:rsidP="00C141A6">
      <w:pPr>
        <w:pStyle w:val="Copyrightbulletlist"/>
      </w:pPr>
      <w:r w:rsidRPr="00BE2D64">
        <w:t>the Commonwealth Coat of Arms (by way of information, the terms under which the Coat of Arms may be used can be found on the Department of Prime Minister and Cabinet website</w:t>
      </w:r>
      <w:r w:rsidR="00783AFE">
        <w:t>)</w:t>
      </w:r>
    </w:p>
    <w:p w14:paraId="22058F4A" w14:textId="563ECBCF" w:rsidR="00C14BF9" w:rsidRPr="00BE2D64" w:rsidRDefault="00C14BF9" w:rsidP="00C141A6">
      <w:pPr>
        <w:pStyle w:val="Copyrightbulletlist"/>
      </w:pPr>
      <w:r w:rsidRPr="00BE2D64">
        <w:t>any logos and trademarks</w:t>
      </w:r>
    </w:p>
    <w:p w14:paraId="4A56C899" w14:textId="5AAEA10B" w:rsidR="00C14BF9" w:rsidRPr="00BE2D64" w:rsidRDefault="00C14BF9" w:rsidP="00C141A6">
      <w:pPr>
        <w:pStyle w:val="Copyrightbulletlist"/>
      </w:pPr>
      <w:r w:rsidRPr="00BE2D64">
        <w:t>any photographs and images</w:t>
      </w:r>
    </w:p>
    <w:p w14:paraId="7E5A70B1" w14:textId="6771819F" w:rsidR="00C14BF9" w:rsidRPr="00BE2D64" w:rsidRDefault="00C14BF9" w:rsidP="00C141A6">
      <w:pPr>
        <w:pStyle w:val="Copyrightbulletlist"/>
      </w:pPr>
      <w:r w:rsidRPr="00BE2D64">
        <w:t>any signatures</w:t>
      </w:r>
    </w:p>
    <w:p w14:paraId="6EA231B5" w14:textId="1591BCD0" w:rsidR="00C14BF9" w:rsidRPr="00BE2D64" w:rsidRDefault="00C14BF9" w:rsidP="00C141A6">
      <w:pPr>
        <w:pStyle w:val="Copyrightbulletlist"/>
      </w:pPr>
      <w:r w:rsidRPr="00BE2D64">
        <w:t>any material belonging to third parties. The third</w:t>
      </w:r>
      <w:r w:rsidR="005A6226">
        <w:t>-</w:t>
      </w:r>
      <w:r w:rsidRPr="00BE2D64">
        <w:t>party elements must be included here or have a footnote reference throughout the document showing where they are</w:t>
      </w:r>
      <w:r w:rsidR="00555931">
        <w:t>.</w:t>
      </w:r>
    </w:p>
    <w:p w14:paraId="5F59CCE3" w14:textId="77777777" w:rsidR="00C14BF9" w:rsidRPr="00DB5ED0" w:rsidRDefault="00C14BF9" w:rsidP="00DB5ED0">
      <w:pPr>
        <w:pStyle w:val="Copyrighttext"/>
        <w:rPr>
          <w:rStyle w:val="Strong"/>
        </w:rPr>
      </w:pPr>
      <w:r w:rsidRPr="00DB5ED0">
        <w:rPr>
          <w:rStyle w:val="Strong"/>
        </w:rPr>
        <w:t>Attribution</w:t>
      </w:r>
    </w:p>
    <w:p w14:paraId="1315FC1B" w14:textId="77777777" w:rsidR="00C14BF9" w:rsidRPr="00BE2D64" w:rsidRDefault="00C14BF9" w:rsidP="00C70B01">
      <w:pPr>
        <w:pStyle w:val="Copyrighttext"/>
      </w:pPr>
      <w:r w:rsidRPr="00BE2D64">
        <w:t xml:space="preserve">Without limiting your obligations under the Licence, the </w:t>
      </w:r>
      <w:r w:rsidR="000701F4" w:rsidRPr="00BE2D64">
        <w:t xml:space="preserve">Australian Centre for Disease Control </w:t>
      </w:r>
      <w:r w:rsidRPr="00BE2D64">
        <w:t xml:space="preserve">requests that you attribute this publication in your work. Any reasonable form of words may be used </w:t>
      </w:r>
      <w:proofErr w:type="gramStart"/>
      <w:r w:rsidRPr="00BE2D64">
        <w:t>provided that</w:t>
      </w:r>
      <w:proofErr w:type="gramEnd"/>
      <w:r w:rsidRPr="00BE2D64">
        <w:t xml:space="preserve"> you:</w:t>
      </w:r>
    </w:p>
    <w:p w14:paraId="4D7550E7" w14:textId="0E2C6188" w:rsidR="00C14BF9" w:rsidRPr="00BE2D64" w:rsidRDefault="00C14BF9" w:rsidP="00C70B01">
      <w:pPr>
        <w:pStyle w:val="Copyrightbulletlist"/>
      </w:pPr>
      <w:r w:rsidRPr="00BE2D64">
        <w:t>include a reference to this publication and</w:t>
      </w:r>
      <w:r w:rsidR="004468BF">
        <w:t>,</w:t>
      </w:r>
      <w:r w:rsidRPr="00BE2D64">
        <w:t xml:space="preserve"> where practicable, the relevant page numbers</w:t>
      </w:r>
    </w:p>
    <w:p w14:paraId="28AD977E" w14:textId="2DB46A82" w:rsidR="00C14BF9" w:rsidRPr="00BE2D64" w:rsidRDefault="00C14BF9" w:rsidP="00C70B01">
      <w:pPr>
        <w:pStyle w:val="Copyrightbulletlist"/>
      </w:pPr>
      <w:r w:rsidRPr="00BE2D64">
        <w:t>make it clear that you have permission to use the material under the Creative Commons Attribution 4.0 International Public License</w:t>
      </w:r>
    </w:p>
    <w:p w14:paraId="269993FE" w14:textId="6C272F59" w:rsidR="00C14BF9" w:rsidRPr="00BE2D64" w:rsidRDefault="00C14BF9" w:rsidP="00C70B01">
      <w:pPr>
        <w:pStyle w:val="Copyrightbulletlist"/>
      </w:pPr>
      <w:r w:rsidRPr="00BE2D64">
        <w:t xml:space="preserve">make it clear </w:t>
      </w:r>
      <w:proofErr w:type="gramStart"/>
      <w:r w:rsidRPr="00BE2D64">
        <w:t>whether or not</w:t>
      </w:r>
      <w:proofErr w:type="gramEnd"/>
      <w:r w:rsidRPr="00BE2D64">
        <w:t xml:space="preserve"> you have changed the material used from this publication</w:t>
      </w:r>
    </w:p>
    <w:p w14:paraId="6CCF3B3B" w14:textId="77FBBC93" w:rsidR="00C14BF9" w:rsidRPr="00BE2D64" w:rsidRDefault="00C14BF9" w:rsidP="00C70B01">
      <w:pPr>
        <w:pStyle w:val="Copyrightbulletlist"/>
      </w:pPr>
      <w:r w:rsidRPr="00BE2D64">
        <w:t>include a copyright notice in relation to the material used. In the case of no change to the material, the words “© Commonwealth of Australia (Australian Centre for Disease Control) 20</w:t>
      </w:r>
      <w:r w:rsidR="00A10426" w:rsidRPr="00BE2D64">
        <w:t>26</w:t>
      </w:r>
      <w:r w:rsidRPr="00BE2D64">
        <w:t>” may be used. In the case where the material has been changed or adapted, the words: “Based on Commonwealth of Australia (Australian Centre for Disease Control) material” may be used</w:t>
      </w:r>
    </w:p>
    <w:p w14:paraId="65203CF8" w14:textId="77777777" w:rsidR="00C14BF9" w:rsidRPr="00BE2D64" w:rsidRDefault="00C14BF9" w:rsidP="00C70B01">
      <w:pPr>
        <w:pStyle w:val="Copyrightbulletlist"/>
      </w:pPr>
      <w:r w:rsidRPr="00BE2D64">
        <w:t>do not suggest that the Australian Centre for Disease Control endorses you or your use of the material.</w:t>
      </w:r>
    </w:p>
    <w:p w14:paraId="20CFDDB9" w14:textId="77777777" w:rsidR="00C14BF9" w:rsidRPr="00DB5ED0" w:rsidRDefault="00C14BF9" w:rsidP="00DB5ED0">
      <w:pPr>
        <w:pStyle w:val="Copyrighttext"/>
        <w:rPr>
          <w:rStyle w:val="Strong"/>
        </w:rPr>
      </w:pPr>
      <w:r w:rsidRPr="00DB5ED0">
        <w:rPr>
          <w:rStyle w:val="Strong"/>
        </w:rPr>
        <w:t>Enquiries</w:t>
      </w:r>
    </w:p>
    <w:p w14:paraId="6179BDB3" w14:textId="452B3D8C" w:rsidR="00C14BF9" w:rsidRPr="00BE2D64" w:rsidRDefault="00C14BF9" w:rsidP="00C70B01">
      <w:pPr>
        <w:pStyle w:val="Copyrighttext"/>
      </w:pPr>
      <w:r w:rsidRPr="00BE2D64">
        <w:t xml:space="preserve">Enquiries regarding any other use of this publication should be addressed to the </w:t>
      </w:r>
      <w:r w:rsidR="000701F4" w:rsidRPr="00BE2D64">
        <w:t>Communication</w:t>
      </w:r>
      <w:r w:rsidR="00B45730">
        <w:t>s</w:t>
      </w:r>
      <w:r w:rsidR="000701F4" w:rsidRPr="00BE2D64">
        <w:t xml:space="preserve"> and Public Information Section, Strategy and Engagement Branch, Australian Centre for Disease Control, GPO Box </w:t>
      </w:r>
      <w:r w:rsidR="00DC3272" w:rsidRPr="00BE2D64">
        <w:t>79</w:t>
      </w:r>
      <w:r w:rsidR="00CC757C">
        <w:t>5</w:t>
      </w:r>
      <w:r w:rsidR="000701F4" w:rsidRPr="00BE2D64">
        <w:t xml:space="preserve">, </w:t>
      </w:r>
      <w:r w:rsidRPr="00BE2D64">
        <w:t xml:space="preserve">Canberra ACT 2601, or via e-mail to </w:t>
      </w:r>
      <w:hyperlink r:id="rId17" w:history="1">
        <w:r w:rsidR="00B43302" w:rsidRPr="00F0276E">
          <w:rPr>
            <w:rStyle w:val="Hyperlink"/>
          </w:rPr>
          <w:t>comms@cdc.gov.au</w:t>
        </w:r>
      </w:hyperlink>
      <w:r w:rsidR="000701F4" w:rsidRPr="00BE2D64">
        <w:t>.</w:t>
      </w:r>
    </w:p>
    <w:p w14:paraId="166F5E69" w14:textId="77777777" w:rsidR="00C14BF9" w:rsidRPr="00BE2D64" w:rsidRDefault="00C14BF9" w:rsidP="00C70B01">
      <w:pPr>
        <w:pStyle w:val="Copyrighttext"/>
      </w:pPr>
      <w:r w:rsidRPr="00BE2D64">
        <w:br w:type="page"/>
      </w:r>
    </w:p>
    <w:sdt>
      <w:sdtPr>
        <w:rPr>
          <w:rFonts w:asciiTheme="minorHAnsi" w:eastAsiaTheme="minorEastAsia" w:hAnsiTheme="minorHAnsi" w:cstheme="minorBidi"/>
          <w:b w:val="0"/>
          <w:noProof/>
          <w:color w:val="auto"/>
          <w:kern w:val="2"/>
          <w:sz w:val="24"/>
          <w:szCs w:val="24"/>
          <w:lang w:val="en-AU" w:eastAsia="en-AU"/>
          <w14:ligatures w14:val="standardContextual"/>
        </w:rPr>
        <w:id w:val="-294442415"/>
        <w:docPartObj>
          <w:docPartGallery w:val="Table of Contents"/>
          <w:docPartUnique/>
        </w:docPartObj>
      </w:sdtPr>
      <w:sdtContent>
        <w:p w14:paraId="4985A894" w14:textId="77777777" w:rsidR="00F40769" w:rsidRPr="00BE2D64" w:rsidRDefault="00F40769">
          <w:pPr>
            <w:pStyle w:val="TOCHeading"/>
          </w:pPr>
          <w:r w:rsidRPr="00BE2D64">
            <w:t>Contents</w:t>
          </w:r>
        </w:p>
        <w:p w14:paraId="5180CA94" w14:textId="3C8431A4" w:rsidR="00ED68FA" w:rsidRPr="00DF6660" w:rsidRDefault="00F40769" w:rsidP="00DF6660">
          <w:pPr>
            <w:pStyle w:val="TOC1"/>
          </w:pPr>
          <w:r w:rsidRPr="00075818">
            <w:fldChar w:fldCharType="begin"/>
          </w:r>
          <w:r w:rsidRPr="00075818">
            <w:instrText xml:space="preserve"> TOC \o "1-3" \h \z \u </w:instrText>
          </w:r>
          <w:r w:rsidRPr="00075818">
            <w:fldChar w:fldCharType="separate"/>
          </w:r>
          <w:hyperlink w:anchor="_Toc241664389" w:history="1">
            <w:r w:rsidR="00ED68FA" w:rsidRPr="004258FE">
              <w:rPr>
                <w:rStyle w:val="Hyperlink"/>
              </w:rPr>
              <w:t>Introduction</w:t>
            </w:r>
            <w:r w:rsidR="00ED68FA">
              <w:rPr>
                <w:webHidden/>
              </w:rPr>
              <w:tab/>
            </w:r>
            <w:r w:rsidR="00ED68FA">
              <w:rPr>
                <w:webHidden/>
              </w:rPr>
              <w:fldChar w:fldCharType="begin"/>
            </w:r>
            <w:r w:rsidR="00ED68FA">
              <w:rPr>
                <w:webHidden/>
              </w:rPr>
              <w:instrText xml:space="preserve"> PAGEREF _Toc241664389 \h </w:instrText>
            </w:r>
            <w:r w:rsidR="00ED68FA">
              <w:rPr>
                <w:webHidden/>
              </w:rPr>
            </w:r>
            <w:r w:rsidR="00ED68FA">
              <w:rPr>
                <w:webHidden/>
              </w:rPr>
              <w:fldChar w:fldCharType="separate"/>
            </w:r>
            <w:r w:rsidR="00ED68FA">
              <w:rPr>
                <w:webHidden/>
              </w:rPr>
              <w:t>3</w:t>
            </w:r>
            <w:r w:rsidR="00ED68FA">
              <w:rPr>
                <w:webHidden/>
              </w:rPr>
              <w:fldChar w:fldCharType="end"/>
            </w:r>
          </w:hyperlink>
        </w:p>
        <w:p w14:paraId="54E87D89" w14:textId="2DF26E0A" w:rsidR="00ED68FA" w:rsidRPr="00DF6660" w:rsidRDefault="00ED68FA" w:rsidP="00DF6660">
          <w:pPr>
            <w:pStyle w:val="TOC2"/>
          </w:pPr>
          <w:hyperlink w:anchor="_Toc241664390" w:history="1">
            <w:r w:rsidRPr="004258FE">
              <w:rPr>
                <w:rStyle w:val="Hyperlink"/>
              </w:rPr>
              <w:t>Reporting</w:t>
            </w:r>
            <w:r>
              <w:rPr>
                <w:webHidden/>
              </w:rPr>
              <w:tab/>
            </w:r>
            <w:r>
              <w:rPr>
                <w:webHidden/>
              </w:rPr>
              <w:fldChar w:fldCharType="begin"/>
            </w:r>
            <w:r>
              <w:rPr>
                <w:webHidden/>
              </w:rPr>
              <w:instrText xml:space="preserve"> PAGEREF _Toc241664390 \h </w:instrText>
            </w:r>
            <w:r>
              <w:rPr>
                <w:webHidden/>
              </w:rPr>
            </w:r>
            <w:r>
              <w:rPr>
                <w:webHidden/>
              </w:rPr>
              <w:fldChar w:fldCharType="separate"/>
            </w:r>
            <w:r>
              <w:rPr>
                <w:webHidden/>
              </w:rPr>
              <w:t>3</w:t>
            </w:r>
            <w:r>
              <w:rPr>
                <w:webHidden/>
              </w:rPr>
              <w:fldChar w:fldCharType="end"/>
            </w:r>
          </w:hyperlink>
        </w:p>
        <w:p w14:paraId="7624CE94" w14:textId="3002D32D" w:rsidR="00ED68FA" w:rsidRPr="00DF6660" w:rsidRDefault="00ED68FA" w:rsidP="00DF6660">
          <w:pPr>
            <w:pStyle w:val="TOC2"/>
          </w:pPr>
          <w:hyperlink w:anchor="_Toc241664391" w:history="1">
            <w:r w:rsidRPr="004258FE">
              <w:rPr>
                <w:rStyle w:val="Hyperlink"/>
              </w:rPr>
              <w:t>Guidance</w:t>
            </w:r>
            <w:r>
              <w:rPr>
                <w:webHidden/>
              </w:rPr>
              <w:tab/>
            </w:r>
            <w:r>
              <w:rPr>
                <w:webHidden/>
              </w:rPr>
              <w:fldChar w:fldCharType="begin"/>
            </w:r>
            <w:r>
              <w:rPr>
                <w:webHidden/>
              </w:rPr>
              <w:instrText xml:space="preserve"> PAGEREF _Toc241664391 \h </w:instrText>
            </w:r>
            <w:r>
              <w:rPr>
                <w:webHidden/>
              </w:rPr>
            </w:r>
            <w:r>
              <w:rPr>
                <w:webHidden/>
              </w:rPr>
              <w:fldChar w:fldCharType="separate"/>
            </w:r>
            <w:r>
              <w:rPr>
                <w:webHidden/>
              </w:rPr>
              <w:t>3</w:t>
            </w:r>
            <w:r>
              <w:rPr>
                <w:webHidden/>
              </w:rPr>
              <w:fldChar w:fldCharType="end"/>
            </w:r>
          </w:hyperlink>
        </w:p>
        <w:p w14:paraId="7D15ED7C" w14:textId="0B59ED4C" w:rsidR="00ED68FA" w:rsidRPr="00DF6660" w:rsidRDefault="00ED68FA" w:rsidP="00DF6660">
          <w:pPr>
            <w:pStyle w:val="TOC2"/>
          </w:pPr>
          <w:hyperlink w:anchor="_Toc241664392" w:history="1">
            <w:r w:rsidRPr="004258FE">
              <w:rPr>
                <w:rStyle w:val="Hyperlink"/>
              </w:rPr>
              <w:t>Terminology</w:t>
            </w:r>
            <w:r>
              <w:rPr>
                <w:webHidden/>
              </w:rPr>
              <w:tab/>
            </w:r>
            <w:r>
              <w:rPr>
                <w:webHidden/>
              </w:rPr>
              <w:fldChar w:fldCharType="begin"/>
            </w:r>
            <w:r>
              <w:rPr>
                <w:webHidden/>
              </w:rPr>
              <w:instrText xml:space="preserve"> PAGEREF _Toc241664392 \h </w:instrText>
            </w:r>
            <w:r>
              <w:rPr>
                <w:webHidden/>
              </w:rPr>
            </w:r>
            <w:r>
              <w:rPr>
                <w:webHidden/>
              </w:rPr>
              <w:fldChar w:fldCharType="separate"/>
            </w:r>
            <w:r>
              <w:rPr>
                <w:webHidden/>
              </w:rPr>
              <w:t>4</w:t>
            </w:r>
            <w:r>
              <w:rPr>
                <w:webHidden/>
              </w:rPr>
              <w:fldChar w:fldCharType="end"/>
            </w:r>
          </w:hyperlink>
        </w:p>
        <w:p w14:paraId="4D44B9A3" w14:textId="29E7E9F9" w:rsidR="00ED68FA" w:rsidRPr="00DF6660" w:rsidRDefault="00ED68FA" w:rsidP="00DF6660">
          <w:pPr>
            <w:pStyle w:val="TOC1"/>
          </w:pPr>
          <w:hyperlink w:anchor="_Toc241664393" w:history="1">
            <w:r w:rsidRPr="004258FE">
              <w:rPr>
                <w:rStyle w:val="Hyperlink"/>
              </w:rPr>
              <w:t>Goal 1: Strengthen prevention and testing strategies for syphilis in priority populations and settings, targeting high-burden area</w:t>
            </w:r>
            <w:r>
              <w:rPr>
                <w:webHidden/>
              </w:rPr>
              <w:tab/>
            </w:r>
            <w:r>
              <w:rPr>
                <w:webHidden/>
              </w:rPr>
              <w:fldChar w:fldCharType="begin"/>
            </w:r>
            <w:r>
              <w:rPr>
                <w:webHidden/>
              </w:rPr>
              <w:instrText xml:space="preserve"> PAGEREF _Toc241664393 \h </w:instrText>
            </w:r>
            <w:r>
              <w:rPr>
                <w:webHidden/>
              </w:rPr>
            </w:r>
            <w:r>
              <w:rPr>
                <w:webHidden/>
              </w:rPr>
              <w:fldChar w:fldCharType="separate"/>
            </w:r>
            <w:r>
              <w:rPr>
                <w:webHidden/>
              </w:rPr>
              <w:t>10</w:t>
            </w:r>
            <w:r>
              <w:rPr>
                <w:webHidden/>
              </w:rPr>
              <w:fldChar w:fldCharType="end"/>
            </w:r>
          </w:hyperlink>
        </w:p>
        <w:p w14:paraId="60928B56" w14:textId="5FDCD3FE" w:rsidR="00ED68FA" w:rsidRPr="00DF6660" w:rsidRDefault="00ED68FA" w:rsidP="00DF6660">
          <w:pPr>
            <w:pStyle w:val="TOC2"/>
          </w:pPr>
          <w:hyperlink w:anchor="_Toc241664394" w:history="1">
            <w:r w:rsidRPr="004258FE">
              <w:rPr>
                <w:rStyle w:val="Hyperlink"/>
              </w:rPr>
              <w:t>Indicator 1.1 – Risk factors</w:t>
            </w:r>
            <w:r>
              <w:rPr>
                <w:webHidden/>
              </w:rPr>
              <w:tab/>
            </w:r>
            <w:r>
              <w:rPr>
                <w:webHidden/>
              </w:rPr>
              <w:fldChar w:fldCharType="begin"/>
            </w:r>
            <w:r>
              <w:rPr>
                <w:webHidden/>
              </w:rPr>
              <w:instrText xml:space="preserve"> PAGEREF _Toc241664394 \h </w:instrText>
            </w:r>
            <w:r>
              <w:rPr>
                <w:webHidden/>
              </w:rPr>
            </w:r>
            <w:r>
              <w:rPr>
                <w:webHidden/>
              </w:rPr>
              <w:fldChar w:fldCharType="separate"/>
            </w:r>
            <w:r>
              <w:rPr>
                <w:webHidden/>
              </w:rPr>
              <w:t>10</w:t>
            </w:r>
            <w:r>
              <w:rPr>
                <w:webHidden/>
              </w:rPr>
              <w:fldChar w:fldCharType="end"/>
            </w:r>
          </w:hyperlink>
        </w:p>
        <w:p w14:paraId="70F85C5F" w14:textId="4629C38D" w:rsidR="00ED68FA" w:rsidRPr="00DF6660" w:rsidRDefault="00ED68FA" w:rsidP="00DF6660">
          <w:pPr>
            <w:pStyle w:val="TOC2"/>
          </w:pPr>
          <w:hyperlink w:anchor="_Toc241664395" w:history="1">
            <w:r w:rsidRPr="004258FE">
              <w:rPr>
                <w:rStyle w:val="Hyperlink"/>
              </w:rPr>
              <w:t>Indicators 1.2 and 1.3 – Syphilis tests (Aboriginal and Torres Strait Islander people)</w:t>
            </w:r>
            <w:r>
              <w:rPr>
                <w:webHidden/>
              </w:rPr>
              <w:tab/>
            </w:r>
            <w:r>
              <w:rPr>
                <w:webHidden/>
              </w:rPr>
              <w:fldChar w:fldCharType="begin"/>
            </w:r>
            <w:r>
              <w:rPr>
                <w:webHidden/>
              </w:rPr>
              <w:instrText xml:space="preserve"> PAGEREF _Toc241664395 \h </w:instrText>
            </w:r>
            <w:r>
              <w:rPr>
                <w:webHidden/>
              </w:rPr>
            </w:r>
            <w:r>
              <w:rPr>
                <w:webHidden/>
              </w:rPr>
              <w:fldChar w:fldCharType="separate"/>
            </w:r>
            <w:r>
              <w:rPr>
                <w:webHidden/>
              </w:rPr>
              <w:t>11</w:t>
            </w:r>
            <w:r>
              <w:rPr>
                <w:webHidden/>
              </w:rPr>
              <w:fldChar w:fldCharType="end"/>
            </w:r>
          </w:hyperlink>
        </w:p>
        <w:p w14:paraId="02FCAB91" w14:textId="687657FC" w:rsidR="00ED68FA" w:rsidRPr="00DF6660" w:rsidRDefault="00ED68FA" w:rsidP="00DF6660">
          <w:pPr>
            <w:pStyle w:val="TOC2"/>
          </w:pPr>
          <w:hyperlink w:anchor="_Toc241664396" w:history="1">
            <w:r w:rsidRPr="004258FE">
              <w:rPr>
                <w:rStyle w:val="Hyperlink"/>
              </w:rPr>
              <w:t>Indicators 1.4 and 1.5 – Syphilis tests (priority populations)</w:t>
            </w:r>
            <w:r>
              <w:rPr>
                <w:webHidden/>
              </w:rPr>
              <w:tab/>
            </w:r>
            <w:r>
              <w:rPr>
                <w:webHidden/>
              </w:rPr>
              <w:fldChar w:fldCharType="begin"/>
            </w:r>
            <w:r>
              <w:rPr>
                <w:webHidden/>
              </w:rPr>
              <w:instrText xml:space="preserve"> PAGEREF _Toc241664396 \h </w:instrText>
            </w:r>
            <w:r>
              <w:rPr>
                <w:webHidden/>
              </w:rPr>
            </w:r>
            <w:r>
              <w:rPr>
                <w:webHidden/>
              </w:rPr>
              <w:fldChar w:fldCharType="separate"/>
            </w:r>
            <w:r>
              <w:rPr>
                <w:webHidden/>
              </w:rPr>
              <w:t>15</w:t>
            </w:r>
            <w:r>
              <w:rPr>
                <w:webHidden/>
              </w:rPr>
              <w:fldChar w:fldCharType="end"/>
            </w:r>
          </w:hyperlink>
        </w:p>
        <w:p w14:paraId="324E8150" w14:textId="4FDA52A1" w:rsidR="00ED68FA" w:rsidRPr="00DF6660" w:rsidRDefault="00ED68FA" w:rsidP="00DF6660">
          <w:pPr>
            <w:pStyle w:val="TOC2"/>
          </w:pPr>
          <w:hyperlink w:anchor="_Toc241664397" w:history="1">
            <w:r w:rsidRPr="004258FE">
              <w:rPr>
                <w:rStyle w:val="Hyperlink"/>
              </w:rPr>
              <w:t>Indicators 1.6 – 1.10 – Antenatal care</w:t>
            </w:r>
            <w:r>
              <w:rPr>
                <w:webHidden/>
              </w:rPr>
              <w:tab/>
            </w:r>
            <w:r>
              <w:rPr>
                <w:webHidden/>
              </w:rPr>
              <w:fldChar w:fldCharType="begin"/>
            </w:r>
            <w:r>
              <w:rPr>
                <w:webHidden/>
              </w:rPr>
              <w:instrText xml:space="preserve"> PAGEREF _Toc241664397 \h </w:instrText>
            </w:r>
            <w:r>
              <w:rPr>
                <w:webHidden/>
              </w:rPr>
            </w:r>
            <w:r>
              <w:rPr>
                <w:webHidden/>
              </w:rPr>
              <w:fldChar w:fldCharType="separate"/>
            </w:r>
            <w:r>
              <w:rPr>
                <w:webHidden/>
              </w:rPr>
              <w:t>18</w:t>
            </w:r>
            <w:r>
              <w:rPr>
                <w:webHidden/>
              </w:rPr>
              <w:fldChar w:fldCharType="end"/>
            </w:r>
          </w:hyperlink>
        </w:p>
        <w:p w14:paraId="08C3B748" w14:textId="0713B41A" w:rsidR="00ED68FA" w:rsidRPr="00DF6660" w:rsidRDefault="00ED68FA" w:rsidP="00DF6660">
          <w:pPr>
            <w:pStyle w:val="TOC3"/>
          </w:pPr>
          <w:hyperlink w:anchor="_Toc241664398" w:history="1">
            <w:r w:rsidRPr="004258FE">
              <w:rPr>
                <w:rStyle w:val="Hyperlink"/>
              </w:rPr>
              <w:t>First antenatal visit</w:t>
            </w:r>
            <w:r>
              <w:rPr>
                <w:webHidden/>
              </w:rPr>
              <w:tab/>
            </w:r>
            <w:r>
              <w:rPr>
                <w:webHidden/>
              </w:rPr>
              <w:fldChar w:fldCharType="begin"/>
            </w:r>
            <w:r>
              <w:rPr>
                <w:webHidden/>
              </w:rPr>
              <w:instrText xml:space="preserve"> PAGEREF _Toc241664398 \h </w:instrText>
            </w:r>
            <w:r>
              <w:rPr>
                <w:webHidden/>
              </w:rPr>
            </w:r>
            <w:r>
              <w:rPr>
                <w:webHidden/>
              </w:rPr>
              <w:fldChar w:fldCharType="separate"/>
            </w:r>
            <w:r>
              <w:rPr>
                <w:webHidden/>
              </w:rPr>
              <w:t>18</w:t>
            </w:r>
            <w:r>
              <w:rPr>
                <w:webHidden/>
              </w:rPr>
              <w:fldChar w:fldCharType="end"/>
            </w:r>
          </w:hyperlink>
        </w:p>
        <w:p w14:paraId="575AE7C6" w14:textId="4B57D019" w:rsidR="00ED68FA" w:rsidRPr="00DF6660" w:rsidRDefault="00ED68FA" w:rsidP="00DF6660">
          <w:pPr>
            <w:pStyle w:val="TOC1"/>
          </w:pPr>
          <w:hyperlink w:anchor="_Toc241664399" w:history="1">
            <w:r w:rsidRPr="004258FE">
              <w:rPr>
                <w:rStyle w:val="Hyperlink"/>
              </w:rPr>
              <w:t>Goal 2: Reduce ongoing transmission and incidence of syphilis across priority populations</w:t>
            </w:r>
            <w:r>
              <w:rPr>
                <w:webHidden/>
              </w:rPr>
              <w:tab/>
            </w:r>
            <w:r>
              <w:rPr>
                <w:webHidden/>
              </w:rPr>
              <w:fldChar w:fldCharType="begin"/>
            </w:r>
            <w:r>
              <w:rPr>
                <w:webHidden/>
              </w:rPr>
              <w:instrText xml:space="preserve"> PAGEREF _Toc241664399 \h </w:instrText>
            </w:r>
            <w:r>
              <w:rPr>
                <w:webHidden/>
              </w:rPr>
            </w:r>
            <w:r>
              <w:rPr>
                <w:webHidden/>
              </w:rPr>
              <w:fldChar w:fldCharType="separate"/>
            </w:r>
            <w:r>
              <w:rPr>
                <w:webHidden/>
              </w:rPr>
              <w:t>23</w:t>
            </w:r>
            <w:r>
              <w:rPr>
                <w:webHidden/>
              </w:rPr>
              <w:fldChar w:fldCharType="end"/>
            </w:r>
          </w:hyperlink>
        </w:p>
        <w:p w14:paraId="557A6D9F" w14:textId="144C6BC5" w:rsidR="00ED68FA" w:rsidRPr="00DF6660" w:rsidRDefault="00ED68FA" w:rsidP="00DF6660">
          <w:pPr>
            <w:pStyle w:val="TOC2"/>
          </w:pPr>
          <w:hyperlink w:anchor="_Toc241664400" w:history="1">
            <w:r w:rsidRPr="004258FE">
              <w:rPr>
                <w:rStyle w:val="Hyperlink"/>
              </w:rPr>
              <w:t>Indicator 2.1 – Notification rates</w:t>
            </w:r>
            <w:r>
              <w:rPr>
                <w:webHidden/>
              </w:rPr>
              <w:tab/>
            </w:r>
            <w:r>
              <w:rPr>
                <w:webHidden/>
              </w:rPr>
              <w:fldChar w:fldCharType="begin"/>
            </w:r>
            <w:r>
              <w:rPr>
                <w:webHidden/>
              </w:rPr>
              <w:instrText xml:space="preserve"> PAGEREF _Toc241664400 \h </w:instrText>
            </w:r>
            <w:r>
              <w:rPr>
                <w:webHidden/>
              </w:rPr>
            </w:r>
            <w:r>
              <w:rPr>
                <w:webHidden/>
              </w:rPr>
              <w:fldChar w:fldCharType="separate"/>
            </w:r>
            <w:r>
              <w:rPr>
                <w:webHidden/>
              </w:rPr>
              <w:t>26</w:t>
            </w:r>
            <w:r>
              <w:rPr>
                <w:webHidden/>
              </w:rPr>
              <w:fldChar w:fldCharType="end"/>
            </w:r>
          </w:hyperlink>
        </w:p>
        <w:p w14:paraId="54CC4CAB" w14:textId="6FB1B175" w:rsidR="00ED68FA" w:rsidRPr="00DF6660" w:rsidRDefault="00ED68FA" w:rsidP="00DF6660">
          <w:pPr>
            <w:pStyle w:val="TOC2"/>
          </w:pPr>
          <w:hyperlink w:anchor="_Toc241664401" w:history="1">
            <w:r w:rsidRPr="004258FE">
              <w:rPr>
                <w:rStyle w:val="Hyperlink"/>
              </w:rPr>
              <w:t>Indicators 2.2 and 2.3 – Geographical areas</w:t>
            </w:r>
            <w:r>
              <w:rPr>
                <w:webHidden/>
              </w:rPr>
              <w:tab/>
            </w:r>
            <w:r>
              <w:rPr>
                <w:webHidden/>
              </w:rPr>
              <w:fldChar w:fldCharType="begin"/>
            </w:r>
            <w:r>
              <w:rPr>
                <w:webHidden/>
              </w:rPr>
              <w:instrText xml:space="preserve"> PAGEREF _Toc241664401 \h </w:instrText>
            </w:r>
            <w:r>
              <w:rPr>
                <w:webHidden/>
              </w:rPr>
            </w:r>
            <w:r>
              <w:rPr>
                <w:webHidden/>
              </w:rPr>
              <w:fldChar w:fldCharType="separate"/>
            </w:r>
            <w:r>
              <w:rPr>
                <w:webHidden/>
              </w:rPr>
              <w:t>30</w:t>
            </w:r>
            <w:r>
              <w:rPr>
                <w:webHidden/>
              </w:rPr>
              <w:fldChar w:fldCharType="end"/>
            </w:r>
          </w:hyperlink>
        </w:p>
        <w:p w14:paraId="3CA62924" w14:textId="6F66A980" w:rsidR="00ED68FA" w:rsidRPr="00DF6660" w:rsidRDefault="00ED68FA" w:rsidP="00DF6660">
          <w:pPr>
            <w:pStyle w:val="TOC2"/>
          </w:pPr>
          <w:hyperlink w:anchor="_Toc241664402" w:history="1">
            <w:r w:rsidRPr="004258FE">
              <w:rPr>
                <w:rStyle w:val="Hyperlink"/>
              </w:rPr>
              <w:t>Indicator 2.4 – Women of reproductive age</w:t>
            </w:r>
            <w:r>
              <w:rPr>
                <w:webHidden/>
              </w:rPr>
              <w:tab/>
            </w:r>
            <w:r>
              <w:rPr>
                <w:webHidden/>
              </w:rPr>
              <w:fldChar w:fldCharType="begin"/>
            </w:r>
            <w:r>
              <w:rPr>
                <w:webHidden/>
              </w:rPr>
              <w:instrText xml:space="preserve"> PAGEREF _Toc241664402 \h </w:instrText>
            </w:r>
            <w:r>
              <w:rPr>
                <w:webHidden/>
              </w:rPr>
            </w:r>
            <w:r>
              <w:rPr>
                <w:webHidden/>
              </w:rPr>
              <w:fldChar w:fldCharType="separate"/>
            </w:r>
            <w:r>
              <w:rPr>
                <w:webHidden/>
              </w:rPr>
              <w:t>34</w:t>
            </w:r>
            <w:r>
              <w:rPr>
                <w:webHidden/>
              </w:rPr>
              <w:fldChar w:fldCharType="end"/>
            </w:r>
          </w:hyperlink>
        </w:p>
        <w:p w14:paraId="4D852EEE" w14:textId="139C6E47" w:rsidR="00ED68FA" w:rsidRPr="00DF6660" w:rsidRDefault="00ED68FA" w:rsidP="00DF6660">
          <w:pPr>
            <w:pStyle w:val="TOC3"/>
          </w:pPr>
          <w:hyperlink w:anchor="_Toc241664403" w:history="1">
            <w:r w:rsidRPr="004258FE">
              <w:rPr>
                <w:rStyle w:val="Hyperlink"/>
              </w:rPr>
              <w:t>Aboriginal and Torres Strait Islander women</w:t>
            </w:r>
            <w:r>
              <w:rPr>
                <w:webHidden/>
              </w:rPr>
              <w:tab/>
            </w:r>
            <w:r>
              <w:rPr>
                <w:webHidden/>
              </w:rPr>
              <w:fldChar w:fldCharType="begin"/>
            </w:r>
            <w:r>
              <w:rPr>
                <w:webHidden/>
              </w:rPr>
              <w:instrText xml:space="preserve"> PAGEREF _Toc241664403 \h </w:instrText>
            </w:r>
            <w:r>
              <w:rPr>
                <w:webHidden/>
              </w:rPr>
            </w:r>
            <w:r>
              <w:rPr>
                <w:webHidden/>
              </w:rPr>
              <w:fldChar w:fldCharType="separate"/>
            </w:r>
            <w:r>
              <w:rPr>
                <w:webHidden/>
              </w:rPr>
              <w:t>34</w:t>
            </w:r>
            <w:r>
              <w:rPr>
                <w:webHidden/>
              </w:rPr>
              <w:fldChar w:fldCharType="end"/>
            </w:r>
          </w:hyperlink>
        </w:p>
        <w:p w14:paraId="09664D09" w14:textId="625295E5" w:rsidR="00ED68FA" w:rsidRPr="00DF6660" w:rsidRDefault="00ED68FA" w:rsidP="00DF6660">
          <w:pPr>
            <w:pStyle w:val="TOC3"/>
          </w:pPr>
          <w:hyperlink w:anchor="_Toc241664404" w:history="1">
            <w:r w:rsidRPr="004258FE">
              <w:rPr>
                <w:rStyle w:val="Hyperlink"/>
              </w:rPr>
              <w:t>Non-Indigenous women</w:t>
            </w:r>
            <w:r>
              <w:rPr>
                <w:webHidden/>
              </w:rPr>
              <w:tab/>
            </w:r>
            <w:r>
              <w:rPr>
                <w:webHidden/>
              </w:rPr>
              <w:fldChar w:fldCharType="begin"/>
            </w:r>
            <w:r>
              <w:rPr>
                <w:webHidden/>
              </w:rPr>
              <w:instrText xml:space="preserve"> PAGEREF _Toc241664404 \h </w:instrText>
            </w:r>
            <w:r>
              <w:rPr>
                <w:webHidden/>
              </w:rPr>
            </w:r>
            <w:r>
              <w:rPr>
                <w:webHidden/>
              </w:rPr>
              <w:fldChar w:fldCharType="separate"/>
            </w:r>
            <w:r>
              <w:rPr>
                <w:webHidden/>
              </w:rPr>
              <w:t>34</w:t>
            </w:r>
            <w:r>
              <w:rPr>
                <w:webHidden/>
              </w:rPr>
              <w:fldChar w:fldCharType="end"/>
            </w:r>
          </w:hyperlink>
        </w:p>
        <w:p w14:paraId="34A60D50" w14:textId="54B7BA8E" w:rsidR="00ED68FA" w:rsidRPr="00DF6660" w:rsidRDefault="00ED68FA" w:rsidP="00DF6660">
          <w:pPr>
            <w:pStyle w:val="TOC2"/>
          </w:pPr>
          <w:hyperlink w:anchor="_Toc241664405" w:history="1">
            <w:r w:rsidRPr="004258FE">
              <w:rPr>
                <w:rStyle w:val="Hyperlink"/>
              </w:rPr>
              <w:t>Indicators 2.5 and 2.6 – Males by sexual exposure</w:t>
            </w:r>
            <w:r>
              <w:rPr>
                <w:webHidden/>
              </w:rPr>
              <w:tab/>
            </w:r>
            <w:r>
              <w:rPr>
                <w:webHidden/>
              </w:rPr>
              <w:fldChar w:fldCharType="begin"/>
            </w:r>
            <w:r>
              <w:rPr>
                <w:webHidden/>
              </w:rPr>
              <w:instrText xml:space="preserve"> PAGEREF _Toc241664405 \h </w:instrText>
            </w:r>
            <w:r>
              <w:rPr>
                <w:webHidden/>
              </w:rPr>
            </w:r>
            <w:r>
              <w:rPr>
                <w:webHidden/>
              </w:rPr>
              <w:fldChar w:fldCharType="separate"/>
            </w:r>
            <w:r>
              <w:rPr>
                <w:webHidden/>
              </w:rPr>
              <w:t>36</w:t>
            </w:r>
            <w:r>
              <w:rPr>
                <w:webHidden/>
              </w:rPr>
              <w:fldChar w:fldCharType="end"/>
            </w:r>
          </w:hyperlink>
        </w:p>
        <w:p w14:paraId="615994FF" w14:textId="7852135E" w:rsidR="00ED68FA" w:rsidRPr="00DF6660" w:rsidRDefault="00ED68FA" w:rsidP="00DF6660">
          <w:pPr>
            <w:pStyle w:val="TOC2"/>
          </w:pPr>
          <w:hyperlink w:anchor="_Toc241664406" w:history="1">
            <w:r w:rsidRPr="004258FE">
              <w:rPr>
                <w:rStyle w:val="Hyperlink"/>
              </w:rPr>
              <w:t>Indicators 2.7 – Reason for testing</w:t>
            </w:r>
            <w:r>
              <w:rPr>
                <w:webHidden/>
              </w:rPr>
              <w:tab/>
            </w:r>
            <w:r>
              <w:rPr>
                <w:webHidden/>
              </w:rPr>
              <w:fldChar w:fldCharType="begin"/>
            </w:r>
            <w:r>
              <w:rPr>
                <w:webHidden/>
              </w:rPr>
              <w:instrText xml:space="preserve"> PAGEREF _Toc241664406 \h </w:instrText>
            </w:r>
            <w:r>
              <w:rPr>
                <w:webHidden/>
              </w:rPr>
            </w:r>
            <w:r>
              <w:rPr>
                <w:webHidden/>
              </w:rPr>
              <w:fldChar w:fldCharType="separate"/>
            </w:r>
            <w:r>
              <w:rPr>
                <w:webHidden/>
              </w:rPr>
              <w:t>37</w:t>
            </w:r>
            <w:r>
              <w:rPr>
                <w:webHidden/>
              </w:rPr>
              <w:fldChar w:fldCharType="end"/>
            </w:r>
          </w:hyperlink>
        </w:p>
        <w:p w14:paraId="44B5D9CC" w14:textId="34A20EFB" w:rsidR="00ED68FA" w:rsidRPr="00DF6660" w:rsidRDefault="00ED68FA" w:rsidP="00DF6660">
          <w:pPr>
            <w:pStyle w:val="TOC2"/>
          </w:pPr>
          <w:hyperlink w:anchor="_Toc241664407" w:history="1">
            <w:r w:rsidRPr="004258FE">
              <w:rPr>
                <w:rStyle w:val="Hyperlink"/>
              </w:rPr>
              <w:t>Indicators 2.8 – HIV PrEP</w:t>
            </w:r>
            <w:r>
              <w:rPr>
                <w:webHidden/>
              </w:rPr>
              <w:tab/>
            </w:r>
            <w:r>
              <w:rPr>
                <w:webHidden/>
              </w:rPr>
              <w:fldChar w:fldCharType="begin"/>
            </w:r>
            <w:r>
              <w:rPr>
                <w:webHidden/>
              </w:rPr>
              <w:instrText xml:space="preserve"> PAGEREF _Toc241664407 \h </w:instrText>
            </w:r>
            <w:r>
              <w:rPr>
                <w:webHidden/>
              </w:rPr>
            </w:r>
            <w:r>
              <w:rPr>
                <w:webHidden/>
              </w:rPr>
              <w:fldChar w:fldCharType="separate"/>
            </w:r>
            <w:r>
              <w:rPr>
                <w:webHidden/>
              </w:rPr>
              <w:t>39</w:t>
            </w:r>
            <w:r>
              <w:rPr>
                <w:webHidden/>
              </w:rPr>
              <w:fldChar w:fldCharType="end"/>
            </w:r>
          </w:hyperlink>
        </w:p>
        <w:p w14:paraId="0F7134D0" w14:textId="6207C337" w:rsidR="00ED68FA" w:rsidRPr="00DF6660" w:rsidRDefault="00ED68FA" w:rsidP="00DF6660">
          <w:pPr>
            <w:pStyle w:val="TOC2"/>
          </w:pPr>
          <w:hyperlink w:anchor="_Toc241664408" w:history="1">
            <w:r w:rsidRPr="004258FE">
              <w:rPr>
                <w:rStyle w:val="Hyperlink"/>
              </w:rPr>
              <w:t>Indicators 2.9 – Place of diagnosis</w:t>
            </w:r>
            <w:r>
              <w:rPr>
                <w:webHidden/>
              </w:rPr>
              <w:tab/>
            </w:r>
            <w:r>
              <w:rPr>
                <w:webHidden/>
              </w:rPr>
              <w:fldChar w:fldCharType="begin"/>
            </w:r>
            <w:r>
              <w:rPr>
                <w:webHidden/>
              </w:rPr>
              <w:instrText xml:space="preserve"> PAGEREF _Toc241664408 \h </w:instrText>
            </w:r>
            <w:r>
              <w:rPr>
                <w:webHidden/>
              </w:rPr>
            </w:r>
            <w:r>
              <w:rPr>
                <w:webHidden/>
              </w:rPr>
              <w:fldChar w:fldCharType="separate"/>
            </w:r>
            <w:r>
              <w:rPr>
                <w:webHidden/>
              </w:rPr>
              <w:t>40</w:t>
            </w:r>
            <w:r>
              <w:rPr>
                <w:webHidden/>
              </w:rPr>
              <w:fldChar w:fldCharType="end"/>
            </w:r>
          </w:hyperlink>
        </w:p>
        <w:p w14:paraId="0503D0E7" w14:textId="44B32FED" w:rsidR="00ED68FA" w:rsidRPr="00DF6660" w:rsidRDefault="00ED68FA" w:rsidP="00DF6660">
          <w:pPr>
            <w:pStyle w:val="TOC2"/>
          </w:pPr>
          <w:hyperlink w:anchor="_Toc241664409" w:history="1">
            <w:r w:rsidRPr="004258FE">
              <w:rPr>
                <w:rStyle w:val="Hyperlink"/>
              </w:rPr>
              <w:t>Indicators 2.10 – Time to treatment</w:t>
            </w:r>
            <w:r>
              <w:rPr>
                <w:webHidden/>
              </w:rPr>
              <w:tab/>
            </w:r>
            <w:r>
              <w:rPr>
                <w:webHidden/>
              </w:rPr>
              <w:fldChar w:fldCharType="begin"/>
            </w:r>
            <w:r>
              <w:rPr>
                <w:webHidden/>
              </w:rPr>
              <w:instrText xml:space="preserve"> PAGEREF _Toc241664409 \h </w:instrText>
            </w:r>
            <w:r>
              <w:rPr>
                <w:webHidden/>
              </w:rPr>
            </w:r>
            <w:r>
              <w:rPr>
                <w:webHidden/>
              </w:rPr>
              <w:fldChar w:fldCharType="separate"/>
            </w:r>
            <w:r>
              <w:rPr>
                <w:webHidden/>
              </w:rPr>
              <w:t>42</w:t>
            </w:r>
            <w:r>
              <w:rPr>
                <w:webHidden/>
              </w:rPr>
              <w:fldChar w:fldCharType="end"/>
            </w:r>
          </w:hyperlink>
        </w:p>
        <w:p w14:paraId="7E71F060" w14:textId="730ACED8" w:rsidR="00ED68FA" w:rsidRPr="00DF6660" w:rsidRDefault="00ED68FA" w:rsidP="00DF6660">
          <w:pPr>
            <w:pStyle w:val="TOC1"/>
          </w:pPr>
          <w:hyperlink w:anchor="_Toc241664410" w:history="1">
            <w:r w:rsidRPr="004258FE">
              <w:rPr>
                <w:rStyle w:val="Hyperlink"/>
              </w:rPr>
              <w:t>Goal 3: Reduce morbidity and mortality associated with syphilis</w:t>
            </w:r>
            <w:r>
              <w:rPr>
                <w:webHidden/>
              </w:rPr>
              <w:tab/>
            </w:r>
            <w:r>
              <w:rPr>
                <w:webHidden/>
              </w:rPr>
              <w:fldChar w:fldCharType="begin"/>
            </w:r>
            <w:r>
              <w:rPr>
                <w:webHidden/>
              </w:rPr>
              <w:instrText xml:space="preserve"> PAGEREF _Toc241664410 \h </w:instrText>
            </w:r>
            <w:r>
              <w:rPr>
                <w:webHidden/>
              </w:rPr>
            </w:r>
            <w:r>
              <w:rPr>
                <w:webHidden/>
              </w:rPr>
              <w:fldChar w:fldCharType="separate"/>
            </w:r>
            <w:r>
              <w:rPr>
                <w:webHidden/>
              </w:rPr>
              <w:t>44</w:t>
            </w:r>
            <w:r>
              <w:rPr>
                <w:webHidden/>
              </w:rPr>
              <w:fldChar w:fldCharType="end"/>
            </w:r>
          </w:hyperlink>
        </w:p>
        <w:p w14:paraId="741F977F" w14:textId="31D7ADE5" w:rsidR="00ED68FA" w:rsidRPr="00DF6660" w:rsidRDefault="00ED68FA" w:rsidP="00DF6660">
          <w:pPr>
            <w:pStyle w:val="TOC2"/>
          </w:pPr>
          <w:hyperlink w:anchor="_Toc241664411" w:history="1">
            <w:r w:rsidRPr="004258FE">
              <w:rPr>
                <w:rStyle w:val="Hyperlink"/>
              </w:rPr>
              <w:t>Indicator 3.1 – Deaths</w:t>
            </w:r>
            <w:r>
              <w:rPr>
                <w:webHidden/>
              </w:rPr>
              <w:tab/>
            </w:r>
            <w:r>
              <w:rPr>
                <w:webHidden/>
              </w:rPr>
              <w:fldChar w:fldCharType="begin"/>
            </w:r>
            <w:r>
              <w:rPr>
                <w:webHidden/>
              </w:rPr>
              <w:instrText xml:space="preserve"> PAGEREF _Toc241664411 \h </w:instrText>
            </w:r>
            <w:r>
              <w:rPr>
                <w:webHidden/>
              </w:rPr>
            </w:r>
            <w:r>
              <w:rPr>
                <w:webHidden/>
              </w:rPr>
              <w:fldChar w:fldCharType="separate"/>
            </w:r>
            <w:r>
              <w:rPr>
                <w:webHidden/>
              </w:rPr>
              <w:t>44</w:t>
            </w:r>
            <w:r>
              <w:rPr>
                <w:webHidden/>
              </w:rPr>
              <w:fldChar w:fldCharType="end"/>
            </w:r>
          </w:hyperlink>
        </w:p>
        <w:p w14:paraId="7B03D074" w14:textId="684CCA7D" w:rsidR="00ED68FA" w:rsidRPr="00DF6660" w:rsidRDefault="00ED68FA" w:rsidP="00DF6660">
          <w:pPr>
            <w:pStyle w:val="TOC2"/>
          </w:pPr>
          <w:hyperlink w:anchor="_Toc241664412" w:history="1">
            <w:r w:rsidRPr="004258FE">
              <w:rPr>
                <w:rStyle w:val="Hyperlink"/>
              </w:rPr>
              <w:t>Indicators 3.2 – Hospitalisations (all)</w:t>
            </w:r>
            <w:r>
              <w:rPr>
                <w:webHidden/>
              </w:rPr>
              <w:tab/>
            </w:r>
            <w:r>
              <w:rPr>
                <w:webHidden/>
              </w:rPr>
              <w:fldChar w:fldCharType="begin"/>
            </w:r>
            <w:r>
              <w:rPr>
                <w:webHidden/>
              </w:rPr>
              <w:instrText xml:space="preserve"> PAGEREF _Toc241664412 \h </w:instrText>
            </w:r>
            <w:r>
              <w:rPr>
                <w:webHidden/>
              </w:rPr>
            </w:r>
            <w:r>
              <w:rPr>
                <w:webHidden/>
              </w:rPr>
              <w:fldChar w:fldCharType="separate"/>
            </w:r>
            <w:r>
              <w:rPr>
                <w:webHidden/>
              </w:rPr>
              <w:t>45</w:t>
            </w:r>
            <w:r>
              <w:rPr>
                <w:webHidden/>
              </w:rPr>
              <w:fldChar w:fldCharType="end"/>
            </w:r>
          </w:hyperlink>
        </w:p>
        <w:p w14:paraId="5C60F2F1" w14:textId="72AF71AF" w:rsidR="00ED68FA" w:rsidRPr="00DF6660" w:rsidRDefault="00ED68FA" w:rsidP="00DF6660">
          <w:pPr>
            <w:pStyle w:val="TOC2"/>
          </w:pPr>
          <w:hyperlink w:anchor="_Toc241664413" w:history="1">
            <w:r w:rsidRPr="004258FE">
              <w:rPr>
                <w:rStyle w:val="Hyperlink"/>
              </w:rPr>
              <w:t>Indicators 3.3 – Disability-adjusted life years</w:t>
            </w:r>
            <w:r>
              <w:rPr>
                <w:webHidden/>
              </w:rPr>
              <w:tab/>
            </w:r>
            <w:r>
              <w:rPr>
                <w:webHidden/>
              </w:rPr>
              <w:fldChar w:fldCharType="begin"/>
            </w:r>
            <w:r>
              <w:rPr>
                <w:webHidden/>
              </w:rPr>
              <w:instrText xml:space="preserve"> PAGEREF _Toc241664413 \h </w:instrText>
            </w:r>
            <w:r>
              <w:rPr>
                <w:webHidden/>
              </w:rPr>
            </w:r>
            <w:r>
              <w:rPr>
                <w:webHidden/>
              </w:rPr>
              <w:fldChar w:fldCharType="separate"/>
            </w:r>
            <w:r>
              <w:rPr>
                <w:webHidden/>
              </w:rPr>
              <w:t>45</w:t>
            </w:r>
            <w:r>
              <w:rPr>
                <w:webHidden/>
              </w:rPr>
              <w:fldChar w:fldCharType="end"/>
            </w:r>
          </w:hyperlink>
        </w:p>
        <w:p w14:paraId="0E54EAAF" w14:textId="2B243C97" w:rsidR="00ED68FA" w:rsidRPr="00DF6660" w:rsidRDefault="00ED68FA" w:rsidP="00DF6660">
          <w:pPr>
            <w:pStyle w:val="TOC1"/>
          </w:pPr>
          <w:hyperlink w:anchor="_Toc241664414" w:history="1">
            <w:r w:rsidRPr="004258FE">
              <w:rPr>
                <w:rStyle w:val="Hyperlink"/>
              </w:rPr>
              <w:t>Goal 4: Eliminate congenital syphilis (defined as sustained zero congenital syphilis cases)</w:t>
            </w:r>
            <w:r>
              <w:rPr>
                <w:webHidden/>
              </w:rPr>
              <w:tab/>
            </w:r>
            <w:r>
              <w:rPr>
                <w:webHidden/>
              </w:rPr>
              <w:fldChar w:fldCharType="begin"/>
            </w:r>
            <w:r>
              <w:rPr>
                <w:webHidden/>
              </w:rPr>
              <w:instrText xml:space="preserve"> PAGEREF _Toc241664414 \h </w:instrText>
            </w:r>
            <w:r>
              <w:rPr>
                <w:webHidden/>
              </w:rPr>
            </w:r>
            <w:r>
              <w:rPr>
                <w:webHidden/>
              </w:rPr>
              <w:fldChar w:fldCharType="separate"/>
            </w:r>
            <w:r>
              <w:rPr>
                <w:webHidden/>
              </w:rPr>
              <w:t>46</w:t>
            </w:r>
            <w:r>
              <w:rPr>
                <w:webHidden/>
              </w:rPr>
              <w:fldChar w:fldCharType="end"/>
            </w:r>
          </w:hyperlink>
        </w:p>
        <w:p w14:paraId="6ABBFAF6" w14:textId="1F3388D9" w:rsidR="00ED68FA" w:rsidRPr="00DF6660" w:rsidRDefault="00ED68FA" w:rsidP="00DF6660">
          <w:pPr>
            <w:pStyle w:val="TOC2"/>
          </w:pPr>
          <w:hyperlink w:anchor="_Toc241664415" w:history="1">
            <w:r w:rsidRPr="004258FE">
              <w:rPr>
                <w:rStyle w:val="Hyperlink"/>
              </w:rPr>
              <w:t>Indicators 4.1, 4.2 and 4.3 – Remoteness area and Indigenous status</w:t>
            </w:r>
            <w:r>
              <w:rPr>
                <w:webHidden/>
              </w:rPr>
              <w:tab/>
            </w:r>
            <w:r>
              <w:rPr>
                <w:webHidden/>
              </w:rPr>
              <w:fldChar w:fldCharType="begin"/>
            </w:r>
            <w:r>
              <w:rPr>
                <w:webHidden/>
              </w:rPr>
              <w:instrText xml:space="preserve"> PAGEREF _Toc241664415 \h </w:instrText>
            </w:r>
            <w:r>
              <w:rPr>
                <w:webHidden/>
              </w:rPr>
            </w:r>
            <w:r>
              <w:rPr>
                <w:webHidden/>
              </w:rPr>
              <w:fldChar w:fldCharType="separate"/>
            </w:r>
            <w:r>
              <w:rPr>
                <w:webHidden/>
              </w:rPr>
              <w:t>46</w:t>
            </w:r>
            <w:r>
              <w:rPr>
                <w:webHidden/>
              </w:rPr>
              <w:fldChar w:fldCharType="end"/>
            </w:r>
          </w:hyperlink>
        </w:p>
        <w:p w14:paraId="4897A2D5" w14:textId="3435228D" w:rsidR="00ED68FA" w:rsidRPr="00DF6660" w:rsidRDefault="00ED68FA" w:rsidP="00DF6660">
          <w:pPr>
            <w:pStyle w:val="TOC2"/>
          </w:pPr>
          <w:hyperlink w:anchor="_Toc241664416" w:history="1">
            <w:r w:rsidRPr="004258FE">
              <w:rPr>
                <w:rStyle w:val="Hyperlink"/>
              </w:rPr>
              <w:t>Indicator 4.4 – Women who were pregnant</w:t>
            </w:r>
            <w:r>
              <w:rPr>
                <w:webHidden/>
              </w:rPr>
              <w:tab/>
            </w:r>
            <w:r>
              <w:rPr>
                <w:webHidden/>
              </w:rPr>
              <w:fldChar w:fldCharType="begin"/>
            </w:r>
            <w:r>
              <w:rPr>
                <w:webHidden/>
              </w:rPr>
              <w:instrText xml:space="preserve"> PAGEREF _Toc241664416 \h </w:instrText>
            </w:r>
            <w:r>
              <w:rPr>
                <w:webHidden/>
              </w:rPr>
            </w:r>
            <w:r>
              <w:rPr>
                <w:webHidden/>
              </w:rPr>
              <w:fldChar w:fldCharType="separate"/>
            </w:r>
            <w:r>
              <w:rPr>
                <w:webHidden/>
              </w:rPr>
              <w:t>47</w:t>
            </w:r>
            <w:r>
              <w:rPr>
                <w:webHidden/>
              </w:rPr>
              <w:fldChar w:fldCharType="end"/>
            </w:r>
          </w:hyperlink>
        </w:p>
        <w:p w14:paraId="7C4E9BB1" w14:textId="185E2E45" w:rsidR="00ED68FA" w:rsidRPr="00DF6660" w:rsidRDefault="00ED68FA" w:rsidP="00DF6660">
          <w:pPr>
            <w:pStyle w:val="TOC2"/>
          </w:pPr>
          <w:hyperlink w:anchor="_Toc241664417" w:history="1">
            <w:r w:rsidRPr="004258FE">
              <w:rPr>
                <w:rStyle w:val="Hyperlink"/>
              </w:rPr>
              <w:t>Indicator 4.5 – Late diagnosis</w:t>
            </w:r>
            <w:r>
              <w:rPr>
                <w:webHidden/>
              </w:rPr>
              <w:tab/>
            </w:r>
            <w:r>
              <w:rPr>
                <w:webHidden/>
              </w:rPr>
              <w:fldChar w:fldCharType="begin"/>
            </w:r>
            <w:r>
              <w:rPr>
                <w:webHidden/>
              </w:rPr>
              <w:instrText xml:space="preserve"> PAGEREF _Toc241664417 \h </w:instrText>
            </w:r>
            <w:r>
              <w:rPr>
                <w:webHidden/>
              </w:rPr>
            </w:r>
            <w:r>
              <w:rPr>
                <w:webHidden/>
              </w:rPr>
              <w:fldChar w:fldCharType="separate"/>
            </w:r>
            <w:r>
              <w:rPr>
                <w:webHidden/>
              </w:rPr>
              <w:t>50</w:t>
            </w:r>
            <w:r>
              <w:rPr>
                <w:webHidden/>
              </w:rPr>
              <w:fldChar w:fldCharType="end"/>
            </w:r>
          </w:hyperlink>
        </w:p>
        <w:p w14:paraId="6EB7DF17" w14:textId="5CCA04CD" w:rsidR="00ED68FA" w:rsidRPr="00DF6660" w:rsidRDefault="00ED68FA" w:rsidP="00DF6660">
          <w:pPr>
            <w:pStyle w:val="TOC2"/>
          </w:pPr>
          <w:hyperlink w:anchor="_Toc241664418" w:history="1">
            <w:r w:rsidRPr="004258FE">
              <w:rPr>
                <w:rStyle w:val="Hyperlink"/>
              </w:rPr>
              <w:t>Indicator 4.6 – Adequate treatment</w:t>
            </w:r>
            <w:r>
              <w:rPr>
                <w:webHidden/>
              </w:rPr>
              <w:tab/>
            </w:r>
            <w:r>
              <w:rPr>
                <w:webHidden/>
              </w:rPr>
              <w:fldChar w:fldCharType="begin"/>
            </w:r>
            <w:r>
              <w:rPr>
                <w:webHidden/>
              </w:rPr>
              <w:instrText xml:space="preserve"> PAGEREF _Toc241664418 \h </w:instrText>
            </w:r>
            <w:r>
              <w:rPr>
                <w:webHidden/>
              </w:rPr>
            </w:r>
            <w:r>
              <w:rPr>
                <w:webHidden/>
              </w:rPr>
              <w:fldChar w:fldCharType="separate"/>
            </w:r>
            <w:r>
              <w:rPr>
                <w:webHidden/>
              </w:rPr>
              <w:t>51</w:t>
            </w:r>
            <w:r>
              <w:rPr>
                <w:webHidden/>
              </w:rPr>
              <w:fldChar w:fldCharType="end"/>
            </w:r>
          </w:hyperlink>
        </w:p>
        <w:p w14:paraId="1EF6770F" w14:textId="6EBC6AA0" w:rsidR="00ED68FA" w:rsidRPr="00DF6660" w:rsidRDefault="00ED68FA" w:rsidP="00DF6660">
          <w:pPr>
            <w:pStyle w:val="TOC2"/>
          </w:pPr>
          <w:hyperlink w:anchor="_Toc241664419" w:history="1">
            <w:r w:rsidRPr="004258FE">
              <w:rPr>
                <w:rStyle w:val="Hyperlink"/>
              </w:rPr>
              <w:t>Indicator 4.7 – Testing during pregnancy</w:t>
            </w:r>
            <w:r>
              <w:rPr>
                <w:webHidden/>
              </w:rPr>
              <w:tab/>
            </w:r>
            <w:r>
              <w:rPr>
                <w:webHidden/>
              </w:rPr>
              <w:fldChar w:fldCharType="begin"/>
            </w:r>
            <w:r>
              <w:rPr>
                <w:webHidden/>
              </w:rPr>
              <w:instrText xml:space="preserve"> PAGEREF _Toc241664419 \h </w:instrText>
            </w:r>
            <w:r>
              <w:rPr>
                <w:webHidden/>
              </w:rPr>
            </w:r>
            <w:r>
              <w:rPr>
                <w:webHidden/>
              </w:rPr>
              <w:fldChar w:fldCharType="separate"/>
            </w:r>
            <w:r>
              <w:rPr>
                <w:webHidden/>
              </w:rPr>
              <w:t>52</w:t>
            </w:r>
            <w:r>
              <w:rPr>
                <w:webHidden/>
              </w:rPr>
              <w:fldChar w:fldCharType="end"/>
            </w:r>
          </w:hyperlink>
        </w:p>
        <w:p w14:paraId="70423E1B" w14:textId="168AB7A1" w:rsidR="00ED68FA" w:rsidRPr="00DF6660" w:rsidRDefault="00ED68FA" w:rsidP="00DF6660">
          <w:pPr>
            <w:pStyle w:val="TOC2"/>
          </w:pPr>
          <w:hyperlink w:anchor="_Toc241664420" w:history="1">
            <w:r w:rsidRPr="004258FE">
              <w:rPr>
                <w:rStyle w:val="Hyperlink"/>
              </w:rPr>
              <w:t>Indicator 4.8 – Reinfection during pregnancy</w:t>
            </w:r>
            <w:r>
              <w:rPr>
                <w:webHidden/>
              </w:rPr>
              <w:tab/>
            </w:r>
            <w:r>
              <w:rPr>
                <w:webHidden/>
              </w:rPr>
              <w:fldChar w:fldCharType="begin"/>
            </w:r>
            <w:r>
              <w:rPr>
                <w:webHidden/>
              </w:rPr>
              <w:instrText xml:space="preserve"> PAGEREF _Toc241664420 \h </w:instrText>
            </w:r>
            <w:r>
              <w:rPr>
                <w:webHidden/>
              </w:rPr>
            </w:r>
            <w:r>
              <w:rPr>
                <w:webHidden/>
              </w:rPr>
              <w:fldChar w:fldCharType="separate"/>
            </w:r>
            <w:r>
              <w:rPr>
                <w:webHidden/>
              </w:rPr>
              <w:t>53</w:t>
            </w:r>
            <w:r>
              <w:rPr>
                <w:webHidden/>
              </w:rPr>
              <w:fldChar w:fldCharType="end"/>
            </w:r>
          </w:hyperlink>
        </w:p>
        <w:p w14:paraId="385592D6" w14:textId="13B28DDD" w:rsidR="00ED68FA" w:rsidRPr="00DF6660" w:rsidRDefault="00ED68FA" w:rsidP="00DF6660">
          <w:pPr>
            <w:pStyle w:val="TOC2"/>
          </w:pPr>
          <w:hyperlink w:anchor="_Toc241664421" w:history="1">
            <w:r w:rsidRPr="004258FE">
              <w:rPr>
                <w:rStyle w:val="Hyperlink"/>
              </w:rPr>
              <w:t>Indicator 4.9 – Hospitalised (women of reproductive age)</w:t>
            </w:r>
            <w:r>
              <w:rPr>
                <w:webHidden/>
              </w:rPr>
              <w:tab/>
            </w:r>
            <w:r>
              <w:rPr>
                <w:webHidden/>
              </w:rPr>
              <w:fldChar w:fldCharType="begin"/>
            </w:r>
            <w:r>
              <w:rPr>
                <w:webHidden/>
              </w:rPr>
              <w:instrText xml:space="preserve"> PAGEREF _Toc241664421 \h </w:instrText>
            </w:r>
            <w:r>
              <w:rPr>
                <w:webHidden/>
              </w:rPr>
            </w:r>
            <w:r>
              <w:rPr>
                <w:webHidden/>
              </w:rPr>
              <w:fldChar w:fldCharType="separate"/>
            </w:r>
            <w:r>
              <w:rPr>
                <w:webHidden/>
              </w:rPr>
              <w:t>54</w:t>
            </w:r>
            <w:r>
              <w:rPr>
                <w:webHidden/>
              </w:rPr>
              <w:fldChar w:fldCharType="end"/>
            </w:r>
          </w:hyperlink>
        </w:p>
        <w:p w14:paraId="45EEED7D" w14:textId="4449CA92" w:rsidR="00ED68FA" w:rsidRPr="00DF6660" w:rsidRDefault="00ED68FA" w:rsidP="00DF6660">
          <w:pPr>
            <w:pStyle w:val="TOC2"/>
          </w:pPr>
          <w:hyperlink w:anchor="_Toc241664422" w:history="1">
            <w:r w:rsidRPr="004258FE">
              <w:rPr>
                <w:rStyle w:val="Hyperlink"/>
              </w:rPr>
              <w:t>Indicator 4.10 – Hospitalisation during pregnancy</w:t>
            </w:r>
            <w:r>
              <w:rPr>
                <w:webHidden/>
              </w:rPr>
              <w:tab/>
            </w:r>
            <w:r>
              <w:rPr>
                <w:webHidden/>
              </w:rPr>
              <w:fldChar w:fldCharType="begin"/>
            </w:r>
            <w:r>
              <w:rPr>
                <w:webHidden/>
              </w:rPr>
              <w:instrText xml:space="preserve"> PAGEREF _Toc241664422 \h </w:instrText>
            </w:r>
            <w:r>
              <w:rPr>
                <w:webHidden/>
              </w:rPr>
            </w:r>
            <w:r>
              <w:rPr>
                <w:webHidden/>
              </w:rPr>
              <w:fldChar w:fldCharType="separate"/>
            </w:r>
            <w:r>
              <w:rPr>
                <w:webHidden/>
              </w:rPr>
              <w:t>54</w:t>
            </w:r>
            <w:r>
              <w:rPr>
                <w:webHidden/>
              </w:rPr>
              <w:fldChar w:fldCharType="end"/>
            </w:r>
          </w:hyperlink>
        </w:p>
        <w:p w14:paraId="7A19B4C4" w14:textId="6EA47C73" w:rsidR="00ED68FA" w:rsidRPr="00DF6660" w:rsidRDefault="00ED68FA" w:rsidP="00DF6660">
          <w:pPr>
            <w:pStyle w:val="TOC1"/>
          </w:pPr>
          <w:hyperlink w:anchor="_Toc241664423" w:history="1">
            <w:r w:rsidRPr="004258FE">
              <w:rPr>
                <w:rStyle w:val="Hyperlink"/>
              </w:rPr>
              <w:t>Notes</w:t>
            </w:r>
            <w:r>
              <w:rPr>
                <w:webHidden/>
              </w:rPr>
              <w:tab/>
            </w:r>
            <w:r>
              <w:rPr>
                <w:webHidden/>
              </w:rPr>
              <w:fldChar w:fldCharType="begin"/>
            </w:r>
            <w:r>
              <w:rPr>
                <w:webHidden/>
              </w:rPr>
              <w:instrText xml:space="preserve"> PAGEREF _Toc241664423 \h </w:instrText>
            </w:r>
            <w:r>
              <w:rPr>
                <w:webHidden/>
              </w:rPr>
            </w:r>
            <w:r>
              <w:rPr>
                <w:webHidden/>
              </w:rPr>
              <w:fldChar w:fldCharType="separate"/>
            </w:r>
            <w:r>
              <w:rPr>
                <w:webHidden/>
              </w:rPr>
              <w:t>55</w:t>
            </w:r>
            <w:r>
              <w:rPr>
                <w:webHidden/>
              </w:rPr>
              <w:fldChar w:fldCharType="end"/>
            </w:r>
          </w:hyperlink>
        </w:p>
        <w:p w14:paraId="4738B3AC" w14:textId="405A0B47" w:rsidR="00ED68FA" w:rsidRPr="00DF6660" w:rsidRDefault="00ED68FA" w:rsidP="00DF6660">
          <w:pPr>
            <w:pStyle w:val="TOC2"/>
          </w:pPr>
          <w:hyperlink w:anchor="_Toc241664424" w:history="1">
            <w:r w:rsidRPr="004258FE">
              <w:rPr>
                <w:rStyle w:val="Hyperlink"/>
              </w:rPr>
              <w:t>Methodological notes</w:t>
            </w:r>
            <w:r>
              <w:rPr>
                <w:webHidden/>
              </w:rPr>
              <w:tab/>
            </w:r>
            <w:r>
              <w:rPr>
                <w:webHidden/>
              </w:rPr>
              <w:fldChar w:fldCharType="begin"/>
            </w:r>
            <w:r>
              <w:rPr>
                <w:webHidden/>
              </w:rPr>
              <w:instrText xml:space="preserve"> PAGEREF _Toc241664424 \h </w:instrText>
            </w:r>
            <w:r>
              <w:rPr>
                <w:webHidden/>
              </w:rPr>
            </w:r>
            <w:r>
              <w:rPr>
                <w:webHidden/>
              </w:rPr>
              <w:fldChar w:fldCharType="separate"/>
            </w:r>
            <w:r>
              <w:rPr>
                <w:webHidden/>
              </w:rPr>
              <w:t>55</w:t>
            </w:r>
            <w:r>
              <w:rPr>
                <w:webHidden/>
              </w:rPr>
              <w:fldChar w:fldCharType="end"/>
            </w:r>
          </w:hyperlink>
        </w:p>
        <w:p w14:paraId="655199AF" w14:textId="26A83208" w:rsidR="00ED68FA" w:rsidRPr="00DF6660" w:rsidRDefault="00ED68FA" w:rsidP="00DF6660">
          <w:pPr>
            <w:pStyle w:val="TOC2"/>
          </w:pPr>
          <w:hyperlink w:anchor="_Toc241664425" w:history="1">
            <w:r w:rsidRPr="004258FE">
              <w:rPr>
                <w:rStyle w:val="Hyperlink"/>
              </w:rPr>
              <w:t>Data elements</w:t>
            </w:r>
            <w:r>
              <w:rPr>
                <w:webHidden/>
              </w:rPr>
              <w:tab/>
            </w:r>
            <w:r>
              <w:rPr>
                <w:webHidden/>
              </w:rPr>
              <w:fldChar w:fldCharType="begin"/>
            </w:r>
            <w:r>
              <w:rPr>
                <w:webHidden/>
              </w:rPr>
              <w:instrText xml:space="preserve"> PAGEREF _Toc241664425 \h </w:instrText>
            </w:r>
            <w:r>
              <w:rPr>
                <w:webHidden/>
              </w:rPr>
            </w:r>
            <w:r>
              <w:rPr>
                <w:webHidden/>
              </w:rPr>
              <w:fldChar w:fldCharType="separate"/>
            </w:r>
            <w:r>
              <w:rPr>
                <w:webHidden/>
              </w:rPr>
              <w:t>55</w:t>
            </w:r>
            <w:r>
              <w:rPr>
                <w:webHidden/>
              </w:rPr>
              <w:fldChar w:fldCharType="end"/>
            </w:r>
          </w:hyperlink>
        </w:p>
        <w:p w14:paraId="0681C45E" w14:textId="57E007C2" w:rsidR="00ED68FA" w:rsidRPr="00DF6660" w:rsidRDefault="00ED68FA" w:rsidP="00DF6660">
          <w:pPr>
            <w:pStyle w:val="TOC2"/>
          </w:pPr>
          <w:hyperlink w:anchor="_Toc241664426" w:history="1">
            <w:r w:rsidRPr="004258FE">
              <w:rPr>
                <w:rStyle w:val="Hyperlink"/>
              </w:rPr>
              <w:t>Case definitions</w:t>
            </w:r>
            <w:r>
              <w:rPr>
                <w:webHidden/>
              </w:rPr>
              <w:tab/>
            </w:r>
            <w:r>
              <w:rPr>
                <w:webHidden/>
              </w:rPr>
              <w:fldChar w:fldCharType="begin"/>
            </w:r>
            <w:r>
              <w:rPr>
                <w:webHidden/>
              </w:rPr>
              <w:instrText xml:space="preserve"> PAGEREF _Toc241664426 \h </w:instrText>
            </w:r>
            <w:r>
              <w:rPr>
                <w:webHidden/>
              </w:rPr>
            </w:r>
            <w:r>
              <w:rPr>
                <w:webHidden/>
              </w:rPr>
              <w:fldChar w:fldCharType="separate"/>
            </w:r>
            <w:r>
              <w:rPr>
                <w:webHidden/>
              </w:rPr>
              <w:t>56</w:t>
            </w:r>
            <w:r>
              <w:rPr>
                <w:webHidden/>
              </w:rPr>
              <w:fldChar w:fldCharType="end"/>
            </w:r>
          </w:hyperlink>
        </w:p>
        <w:p w14:paraId="3B56EBF1" w14:textId="5254AE9A" w:rsidR="00ED68FA" w:rsidRPr="00DF6660" w:rsidRDefault="00ED68FA" w:rsidP="00DF6660">
          <w:pPr>
            <w:pStyle w:val="TOC2"/>
          </w:pPr>
          <w:hyperlink w:anchor="_Toc241664427" w:history="1">
            <w:r w:rsidRPr="004258FE">
              <w:rPr>
                <w:rStyle w:val="Hyperlink"/>
              </w:rPr>
              <w:t>Acknowledgements</w:t>
            </w:r>
            <w:r>
              <w:rPr>
                <w:webHidden/>
              </w:rPr>
              <w:tab/>
            </w:r>
            <w:r>
              <w:rPr>
                <w:webHidden/>
              </w:rPr>
              <w:fldChar w:fldCharType="begin"/>
            </w:r>
            <w:r>
              <w:rPr>
                <w:webHidden/>
              </w:rPr>
              <w:instrText xml:space="preserve"> PAGEREF _Toc241664427 \h </w:instrText>
            </w:r>
            <w:r>
              <w:rPr>
                <w:webHidden/>
              </w:rPr>
            </w:r>
            <w:r>
              <w:rPr>
                <w:webHidden/>
              </w:rPr>
              <w:fldChar w:fldCharType="separate"/>
            </w:r>
            <w:r>
              <w:rPr>
                <w:webHidden/>
              </w:rPr>
              <w:t>57</w:t>
            </w:r>
            <w:r>
              <w:rPr>
                <w:webHidden/>
              </w:rPr>
              <w:fldChar w:fldCharType="end"/>
            </w:r>
          </w:hyperlink>
        </w:p>
        <w:p w14:paraId="10A65352" w14:textId="484CFCB3" w:rsidR="00ED68FA" w:rsidRPr="00DF6660" w:rsidRDefault="00ED68FA" w:rsidP="00DF6660">
          <w:pPr>
            <w:pStyle w:val="TOC2"/>
          </w:pPr>
          <w:hyperlink w:anchor="_Toc241664428" w:history="1">
            <w:r w:rsidRPr="004258FE">
              <w:rPr>
                <w:rStyle w:val="Hyperlink"/>
              </w:rPr>
              <w:t>Contact</w:t>
            </w:r>
            <w:r>
              <w:rPr>
                <w:webHidden/>
              </w:rPr>
              <w:tab/>
            </w:r>
            <w:r>
              <w:rPr>
                <w:webHidden/>
              </w:rPr>
              <w:fldChar w:fldCharType="begin"/>
            </w:r>
            <w:r>
              <w:rPr>
                <w:webHidden/>
              </w:rPr>
              <w:instrText xml:space="preserve"> PAGEREF _Toc241664428 \h </w:instrText>
            </w:r>
            <w:r>
              <w:rPr>
                <w:webHidden/>
              </w:rPr>
            </w:r>
            <w:r>
              <w:rPr>
                <w:webHidden/>
              </w:rPr>
              <w:fldChar w:fldCharType="separate"/>
            </w:r>
            <w:r>
              <w:rPr>
                <w:webHidden/>
              </w:rPr>
              <w:t>57</w:t>
            </w:r>
            <w:r>
              <w:rPr>
                <w:webHidden/>
              </w:rPr>
              <w:fldChar w:fldCharType="end"/>
            </w:r>
          </w:hyperlink>
        </w:p>
        <w:p w14:paraId="57D7314D" w14:textId="79CB97C2" w:rsidR="00ED68FA" w:rsidRPr="00DF6660" w:rsidRDefault="00ED68FA" w:rsidP="00DF6660">
          <w:pPr>
            <w:pStyle w:val="TOC1"/>
          </w:pPr>
          <w:hyperlink w:anchor="_Toc241664429" w:history="1">
            <w:r w:rsidRPr="004258FE">
              <w:rPr>
                <w:rStyle w:val="Hyperlink"/>
              </w:rPr>
              <w:t>Appendix A – Goals and indicators reporting schedule</w:t>
            </w:r>
            <w:r>
              <w:rPr>
                <w:webHidden/>
              </w:rPr>
              <w:tab/>
            </w:r>
            <w:r>
              <w:rPr>
                <w:webHidden/>
              </w:rPr>
              <w:fldChar w:fldCharType="begin"/>
            </w:r>
            <w:r>
              <w:rPr>
                <w:webHidden/>
              </w:rPr>
              <w:instrText xml:space="preserve"> PAGEREF _Toc241664429 \h </w:instrText>
            </w:r>
            <w:r>
              <w:rPr>
                <w:webHidden/>
              </w:rPr>
            </w:r>
            <w:r>
              <w:rPr>
                <w:webHidden/>
              </w:rPr>
              <w:fldChar w:fldCharType="separate"/>
            </w:r>
            <w:r>
              <w:rPr>
                <w:webHidden/>
              </w:rPr>
              <w:t>58</w:t>
            </w:r>
            <w:r>
              <w:rPr>
                <w:webHidden/>
              </w:rPr>
              <w:fldChar w:fldCharType="end"/>
            </w:r>
          </w:hyperlink>
        </w:p>
        <w:p w14:paraId="758B3FDF" w14:textId="4F75E922" w:rsidR="00ED68FA" w:rsidRPr="00DF6660" w:rsidRDefault="00ED68FA" w:rsidP="00DF6660">
          <w:pPr>
            <w:pStyle w:val="TOC1"/>
          </w:pPr>
          <w:hyperlink w:anchor="_Toc241664430" w:history="1">
            <w:r w:rsidRPr="004258FE">
              <w:rPr>
                <w:rStyle w:val="Hyperlink"/>
              </w:rPr>
              <w:t>Appendix B – NNDSS syphilis notification and enhanced data completeness by year, 2020 to 2025</w:t>
            </w:r>
            <w:r>
              <w:rPr>
                <w:webHidden/>
              </w:rPr>
              <w:tab/>
            </w:r>
            <w:r>
              <w:rPr>
                <w:webHidden/>
              </w:rPr>
              <w:fldChar w:fldCharType="begin"/>
            </w:r>
            <w:r>
              <w:rPr>
                <w:webHidden/>
              </w:rPr>
              <w:instrText xml:space="preserve"> PAGEREF _Toc241664430 \h </w:instrText>
            </w:r>
            <w:r>
              <w:rPr>
                <w:webHidden/>
              </w:rPr>
            </w:r>
            <w:r>
              <w:rPr>
                <w:webHidden/>
              </w:rPr>
              <w:fldChar w:fldCharType="separate"/>
            </w:r>
            <w:r>
              <w:rPr>
                <w:webHidden/>
              </w:rPr>
              <w:t>61</w:t>
            </w:r>
            <w:r>
              <w:rPr>
                <w:webHidden/>
              </w:rPr>
              <w:fldChar w:fldCharType="end"/>
            </w:r>
          </w:hyperlink>
        </w:p>
        <w:p w14:paraId="7A1E333D" w14:textId="64098E5B" w:rsidR="00ED68FA" w:rsidRPr="00DF6660" w:rsidRDefault="00ED68FA" w:rsidP="00DF6660">
          <w:pPr>
            <w:pStyle w:val="TOC1"/>
          </w:pPr>
          <w:hyperlink w:anchor="_Toc241664431" w:history="1">
            <w:r w:rsidRPr="004258FE">
              <w:rPr>
                <w:rStyle w:val="Hyperlink"/>
              </w:rPr>
              <w:t>References</w:t>
            </w:r>
            <w:r>
              <w:rPr>
                <w:webHidden/>
              </w:rPr>
              <w:tab/>
            </w:r>
            <w:r>
              <w:rPr>
                <w:webHidden/>
              </w:rPr>
              <w:fldChar w:fldCharType="begin"/>
            </w:r>
            <w:r>
              <w:rPr>
                <w:webHidden/>
              </w:rPr>
              <w:instrText xml:space="preserve"> PAGEREF _Toc241664431 \h </w:instrText>
            </w:r>
            <w:r>
              <w:rPr>
                <w:webHidden/>
              </w:rPr>
            </w:r>
            <w:r>
              <w:rPr>
                <w:webHidden/>
              </w:rPr>
              <w:fldChar w:fldCharType="separate"/>
            </w:r>
            <w:r>
              <w:rPr>
                <w:webHidden/>
              </w:rPr>
              <w:t>63</w:t>
            </w:r>
            <w:r>
              <w:rPr>
                <w:webHidden/>
              </w:rPr>
              <w:fldChar w:fldCharType="end"/>
            </w:r>
          </w:hyperlink>
        </w:p>
        <w:p w14:paraId="7CE0F67E" w14:textId="73A09448" w:rsidR="00F40769" w:rsidRPr="00075818" w:rsidRDefault="00F40769" w:rsidP="00DF6660">
          <w:pPr>
            <w:pStyle w:val="TOC1"/>
          </w:pPr>
          <w:r w:rsidRPr="00075818">
            <w:fldChar w:fldCharType="end"/>
          </w:r>
        </w:p>
      </w:sdtContent>
    </w:sdt>
    <w:p w14:paraId="286F2197" w14:textId="77777777" w:rsidR="001A59B6" w:rsidRPr="005E1681" w:rsidRDefault="001A59B6" w:rsidP="005E1681">
      <w:r>
        <w:br w:type="page"/>
      </w:r>
    </w:p>
    <w:p w14:paraId="1743E1E7" w14:textId="7E4A0195" w:rsidR="000D78AF" w:rsidRPr="00BE2D64" w:rsidRDefault="0094078C" w:rsidP="000D78AF">
      <w:pPr>
        <w:pStyle w:val="Heading1"/>
      </w:pPr>
      <w:bookmarkStart w:id="0" w:name="_Toc241664389"/>
      <w:r w:rsidRPr="00BE2D64">
        <w:lastRenderedPageBreak/>
        <w:t>Introduction</w:t>
      </w:r>
      <w:bookmarkEnd w:id="0"/>
    </w:p>
    <w:p w14:paraId="223E28FF" w14:textId="77777777" w:rsidR="0094078C" w:rsidRPr="00BE2D64" w:rsidRDefault="0094078C" w:rsidP="0094078C">
      <w:r w:rsidRPr="00BE2D64">
        <w:t xml:space="preserve">On 21 November 2023, the Australian Health Protection Committee (AHPC) endorsed the </w:t>
      </w:r>
      <w:hyperlink r:id="rId18" w:history="1">
        <w:r w:rsidRPr="00BE2D64">
          <w:rPr>
            <w:rStyle w:val="Hyperlink"/>
          </w:rPr>
          <w:t>National Syphilis Response Plan 2025 to 2030</w:t>
        </w:r>
      </w:hyperlink>
      <w:r w:rsidRPr="00BE2D64">
        <w:t xml:space="preserve"> (Response Plan). Four overarching national goals have been adopted to be pursued throughout the life cycle of the Response Plan (2023 to 2030):</w:t>
      </w:r>
    </w:p>
    <w:p w14:paraId="45B77C74" w14:textId="60FC417A" w:rsidR="0094078C" w:rsidRPr="00BE2D64" w:rsidRDefault="0094078C" w:rsidP="0094078C">
      <w:pPr>
        <w:pStyle w:val="ListNumber"/>
        <w:tabs>
          <w:tab w:val="num" w:pos="360"/>
        </w:tabs>
      </w:pPr>
      <w:bookmarkStart w:id="1" w:name="_Ref236400641"/>
      <w:r w:rsidRPr="00BE2D64">
        <w:t>Strengthen prevention and testing strategies for syphilis in priority populations and settings, targeting high-burden areas.</w:t>
      </w:r>
      <w:bookmarkEnd w:id="1"/>
    </w:p>
    <w:p w14:paraId="2B2E425D" w14:textId="33A1A278" w:rsidR="0094078C" w:rsidRPr="00BE2D64" w:rsidRDefault="0094078C" w:rsidP="0094078C">
      <w:pPr>
        <w:pStyle w:val="ListNumber"/>
        <w:tabs>
          <w:tab w:val="num" w:pos="360"/>
        </w:tabs>
      </w:pPr>
      <w:r w:rsidRPr="00BE2D64">
        <w:t>Reduce ongoing transmission and incidence of syphilis across priority populations.</w:t>
      </w:r>
    </w:p>
    <w:p w14:paraId="28B4A38E" w14:textId="5C2B0295" w:rsidR="0094078C" w:rsidRPr="00BE2D64" w:rsidRDefault="0094078C" w:rsidP="0094078C">
      <w:pPr>
        <w:pStyle w:val="ListNumber"/>
        <w:tabs>
          <w:tab w:val="num" w:pos="360"/>
        </w:tabs>
      </w:pPr>
      <w:r w:rsidRPr="00BE2D64">
        <w:t>Reduce morbidity and mortality associated with syphilis.</w:t>
      </w:r>
    </w:p>
    <w:p w14:paraId="34F35A26" w14:textId="77777777" w:rsidR="0094078C" w:rsidRPr="00BE2D64" w:rsidRDefault="0094078C" w:rsidP="0094078C">
      <w:pPr>
        <w:pStyle w:val="ListNumber"/>
        <w:tabs>
          <w:tab w:val="num" w:pos="360"/>
        </w:tabs>
      </w:pPr>
      <w:r w:rsidRPr="00BE2D64">
        <w:t>Eliminate congenital syphilis (defined as sustained zero congenital syphilis cases).</w:t>
      </w:r>
    </w:p>
    <w:p w14:paraId="76D63C4B" w14:textId="7CDC4A08" w:rsidR="0094078C" w:rsidRPr="00BE2D64" w:rsidRDefault="0094078C" w:rsidP="0094078C">
      <w:r w:rsidRPr="00BE2D64">
        <w:t xml:space="preserve">The Response Plan builds on the efforts of the </w:t>
      </w:r>
      <w:r w:rsidRPr="009E66AE">
        <w:rPr>
          <w:rStyle w:val="Emphasis"/>
        </w:rPr>
        <w:t xml:space="preserve">National strategic approach for responding to rising </w:t>
      </w:r>
      <w:r w:rsidR="00394420" w:rsidRPr="009E66AE">
        <w:rPr>
          <w:rStyle w:val="Emphasis"/>
        </w:rPr>
        <w:t xml:space="preserve">notification </w:t>
      </w:r>
      <w:r w:rsidRPr="009E66AE">
        <w:rPr>
          <w:rStyle w:val="Emphasis"/>
        </w:rPr>
        <w:t>rates of syphilis 2021</w:t>
      </w:r>
      <w:r w:rsidRPr="00BE2D64">
        <w:t>.</w:t>
      </w:r>
    </w:p>
    <w:p w14:paraId="13D3F6F2" w14:textId="3A676F45" w:rsidR="0094078C" w:rsidRPr="00BE2D64" w:rsidRDefault="0094078C" w:rsidP="0094078C">
      <w:pPr>
        <w:rPr>
          <w:rFonts w:eastAsiaTheme="minorEastAsia"/>
        </w:rPr>
      </w:pPr>
      <w:r w:rsidRPr="00BE2D64">
        <w:t xml:space="preserve">The </w:t>
      </w:r>
      <w:hyperlink r:id="rId19" w:history="1">
        <w:r w:rsidRPr="00BE2D64">
          <w:rPr>
            <w:rStyle w:val="Hyperlink"/>
          </w:rPr>
          <w:t>National Syphilis Surveillance and Monitoring Plan</w:t>
        </w:r>
      </w:hyperlink>
      <w:r w:rsidRPr="00BE2D64">
        <w:t xml:space="preserve"> (the Surveillance Plan) outlines indicators that will be used to monitor progress towards achieving the above goals. </w:t>
      </w:r>
      <w:r w:rsidRPr="00BE2D64">
        <w:rPr>
          <w:rFonts w:eastAsiaTheme="minorEastAsia"/>
        </w:rPr>
        <w:t xml:space="preserve">Each goal covers a set of related </w:t>
      </w:r>
      <w:r w:rsidRPr="00BE2D64">
        <w:t>indicators that</w:t>
      </w:r>
      <w:r w:rsidRPr="00BE2D64">
        <w:rPr>
          <w:rFonts w:eastAsiaTheme="minorEastAsia"/>
        </w:rPr>
        <w:t xml:space="preserve"> can be disaggregated to allow finer-grained </w:t>
      </w:r>
      <w:r w:rsidR="00D80156" w:rsidRPr="00BE2D64">
        <w:rPr>
          <w:rFonts w:eastAsiaTheme="minorEastAsia"/>
        </w:rPr>
        <w:t>analysis</w:t>
      </w:r>
      <w:r w:rsidRPr="00BE2D64">
        <w:rPr>
          <w:rFonts w:eastAsiaTheme="minorEastAsia"/>
        </w:rPr>
        <w:t>.</w:t>
      </w:r>
    </w:p>
    <w:p w14:paraId="45B55265" w14:textId="77777777" w:rsidR="000D78AF" w:rsidRPr="00BE2D64" w:rsidRDefault="0094078C" w:rsidP="000D78AF">
      <w:pPr>
        <w:pStyle w:val="Heading2"/>
      </w:pPr>
      <w:bookmarkStart w:id="2" w:name="_Toc241664390"/>
      <w:r w:rsidRPr="00BE2D64">
        <w:t>Reporting</w:t>
      </w:r>
      <w:bookmarkEnd w:id="2"/>
    </w:p>
    <w:p w14:paraId="5826B42C" w14:textId="709086D5" w:rsidR="0094078C" w:rsidRPr="00BE2D64" w:rsidRDefault="0094078C" w:rsidP="0094078C">
      <w:r w:rsidRPr="00BE2D64">
        <w:t>This report provides a</w:t>
      </w:r>
      <w:r w:rsidR="00C724E1" w:rsidRPr="00BE2D64">
        <w:t>n annual</w:t>
      </w:r>
      <w:r w:rsidRPr="00BE2D64">
        <w:t xml:space="preserve"> account of progress against the goals and indicators in the Surveillance Plan, using data available at the time of writing. A complete list of indicators and the reporting schedule are provided at </w:t>
      </w:r>
      <w:hyperlink w:anchor="_Appendix_A_–" w:history="1">
        <w:r w:rsidRPr="00647992">
          <w:rPr>
            <w:rStyle w:val="Hyperlink"/>
          </w:rPr>
          <w:t>Appendix A</w:t>
        </w:r>
      </w:hyperlink>
      <w:r w:rsidRPr="00BE2D64">
        <w:t>.</w:t>
      </w:r>
    </w:p>
    <w:p w14:paraId="5FDAE0C3" w14:textId="5C53250A" w:rsidR="0094078C" w:rsidRPr="00BE2D64" w:rsidRDefault="0094078C" w:rsidP="0094078C">
      <w:r w:rsidRPr="00BE2D64">
        <w:t xml:space="preserve">Completeness of </w:t>
      </w:r>
      <w:r w:rsidR="00B14CB8" w:rsidRPr="00BE2D64">
        <w:t>National</w:t>
      </w:r>
      <w:r w:rsidR="001C5732" w:rsidRPr="00BE2D64">
        <w:t xml:space="preserve"> Notifiable Diseases Surveillance System (</w:t>
      </w:r>
      <w:r w:rsidRPr="00BE2D64">
        <w:t>NNDSS</w:t>
      </w:r>
      <w:r w:rsidR="001C5732" w:rsidRPr="00BE2D64">
        <w:t>)</w:t>
      </w:r>
      <w:r w:rsidRPr="00BE2D64">
        <w:t xml:space="preserve"> data used in this report have been calculated and are summarised at </w:t>
      </w:r>
      <w:hyperlink w:anchor="_Appendix_B_–" w:history="1">
        <w:r w:rsidRPr="00647992">
          <w:rPr>
            <w:rStyle w:val="Hyperlink"/>
          </w:rPr>
          <w:t>Appendix B</w:t>
        </w:r>
      </w:hyperlink>
      <w:r w:rsidRPr="00BE2D64">
        <w:t>. Where completeness is less than 50% data have been excluded from reporting.</w:t>
      </w:r>
    </w:p>
    <w:p w14:paraId="6AED7E71" w14:textId="1170E7DF" w:rsidR="0094078C" w:rsidRPr="002A592F" w:rsidRDefault="0094078C" w:rsidP="002A592F">
      <w:r w:rsidRPr="002A592F">
        <w:t xml:space="preserve">A summary of data reported against selected indicators </w:t>
      </w:r>
      <w:r w:rsidR="00A7790E" w:rsidRPr="002A592F">
        <w:t>are</w:t>
      </w:r>
      <w:r w:rsidRPr="002A592F">
        <w:t xml:space="preserve"> provided in </w:t>
      </w:r>
      <w:r w:rsidR="006D7A7E" w:rsidRPr="002A592F">
        <w:fldChar w:fldCharType="begin"/>
      </w:r>
      <w:r w:rsidR="006D7A7E" w:rsidRPr="002A592F">
        <w:instrText xml:space="preserve"> REF _Ref236400390 \r \h </w:instrText>
      </w:r>
      <w:r w:rsidR="00C57238" w:rsidRPr="002A592F">
        <w:instrText xml:space="preserve"> \* MERGEFORMAT </w:instrText>
      </w:r>
      <w:r w:rsidR="006D7A7E" w:rsidRPr="002A592F">
        <w:fldChar w:fldCharType="separate"/>
      </w:r>
      <w:r w:rsidR="006D7A7E" w:rsidRPr="002A592F">
        <w:t>Table 1</w:t>
      </w:r>
      <w:r w:rsidR="006D7A7E" w:rsidRPr="002A592F">
        <w:fldChar w:fldCharType="end"/>
      </w:r>
      <w:r w:rsidR="0090501E" w:rsidRPr="002A592F">
        <w:t xml:space="preserve"> and </w:t>
      </w:r>
      <w:r w:rsidR="00A322B0" w:rsidRPr="002A592F">
        <w:t>Table 2</w:t>
      </w:r>
      <w:r w:rsidRPr="002A592F">
        <w:t>.</w:t>
      </w:r>
    </w:p>
    <w:p w14:paraId="34189A94" w14:textId="77777777" w:rsidR="0094078C" w:rsidRPr="00BE2D64" w:rsidRDefault="0094078C" w:rsidP="009B7AA1">
      <w:pPr>
        <w:pStyle w:val="Heading2"/>
      </w:pPr>
      <w:bookmarkStart w:id="3" w:name="_Toc241664391"/>
      <w:r w:rsidRPr="00BE2D64">
        <w:t>Guidance</w:t>
      </w:r>
      <w:bookmarkEnd w:id="3"/>
    </w:p>
    <w:p w14:paraId="5D8E9241" w14:textId="18C1128F" w:rsidR="009B7AA1" w:rsidRPr="00BE2D64" w:rsidRDefault="009B7AA1" w:rsidP="009B7AA1">
      <w:r w:rsidRPr="00BE2D64">
        <w:t>When considering this report</w:t>
      </w:r>
      <w:r w:rsidR="001C2809" w:rsidRPr="00BE2D64">
        <w:t>,</w:t>
      </w:r>
      <w:r w:rsidRPr="00BE2D64">
        <w:t xml:space="preserve"> we recommend you refer to the </w:t>
      </w:r>
      <w:hyperlink r:id="rId20" w:history="1">
        <w:r w:rsidRPr="00BE2D64">
          <w:rPr>
            <w:rStyle w:val="Hyperlink"/>
          </w:rPr>
          <w:t>Surveillance Plan</w:t>
        </w:r>
      </w:hyperlink>
      <w:r w:rsidRPr="00BE2D64">
        <w:t xml:space="preserve"> for detailed notes on the indicators and data sources.</w:t>
      </w:r>
    </w:p>
    <w:p w14:paraId="1C9FB0B2" w14:textId="77777777" w:rsidR="001A59B6" w:rsidRPr="005E1681" w:rsidRDefault="001A59B6" w:rsidP="005E1681">
      <w:r>
        <w:br w:type="page"/>
      </w:r>
    </w:p>
    <w:p w14:paraId="024C5778" w14:textId="08488719" w:rsidR="00DA6C7F" w:rsidRPr="00BE2D64" w:rsidRDefault="00DA6C7F" w:rsidP="00967E92">
      <w:pPr>
        <w:pStyle w:val="Heading2"/>
      </w:pPr>
      <w:bookmarkStart w:id="4" w:name="_Toc241664392"/>
      <w:r w:rsidRPr="00BE2D64">
        <w:lastRenderedPageBreak/>
        <w:t>Terminology</w:t>
      </w:r>
      <w:bookmarkEnd w:id="4"/>
    </w:p>
    <w:p w14:paraId="439F06EA" w14:textId="2542D3D1" w:rsidR="00DA6C7F" w:rsidRPr="00BE2D64" w:rsidRDefault="00064FDB" w:rsidP="00967E92">
      <w:r w:rsidRPr="00BE2D64">
        <w:t>Sex at birth is used throughout this report to categorise cases as either male</w:t>
      </w:r>
      <w:r w:rsidR="009B2310" w:rsidRPr="00BE2D64">
        <w:t>/men</w:t>
      </w:r>
      <w:r w:rsidRPr="00BE2D64">
        <w:t xml:space="preserve"> or female</w:t>
      </w:r>
      <w:r w:rsidR="009B2310" w:rsidRPr="00BE2D64">
        <w:t>/wom</w:t>
      </w:r>
      <w:r w:rsidR="003D71FC" w:rsidRPr="00BE2D64">
        <w:t>e</w:t>
      </w:r>
      <w:r w:rsidR="009B2310" w:rsidRPr="00BE2D64">
        <w:t>n</w:t>
      </w:r>
      <w:r w:rsidR="0060062C" w:rsidRPr="00BE2D64">
        <w:t>. We acknowledge th</w:t>
      </w:r>
      <w:r w:rsidR="00D00636" w:rsidRPr="00BE2D64">
        <w:t>at this</w:t>
      </w:r>
      <w:r w:rsidR="00574DF6" w:rsidRPr="00BE2D64">
        <w:t xml:space="preserve"> categorisation</w:t>
      </w:r>
      <w:r w:rsidR="00D00636" w:rsidRPr="00BE2D64">
        <w:t xml:space="preserve"> </w:t>
      </w:r>
      <w:r w:rsidR="00574DF6" w:rsidRPr="00BE2D64">
        <w:t xml:space="preserve">may not </w:t>
      </w:r>
      <w:r w:rsidR="00D00636" w:rsidRPr="00BE2D64">
        <w:t xml:space="preserve">represent </w:t>
      </w:r>
      <w:r w:rsidR="00574DF6" w:rsidRPr="00BE2D64">
        <w:t xml:space="preserve">a </w:t>
      </w:r>
      <w:r w:rsidR="00E60F9F" w:rsidRPr="00BE2D64">
        <w:t>person’s</w:t>
      </w:r>
      <w:r w:rsidR="00574DF6" w:rsidRPr="00BE2D64">
        <w:t xml:space="preserve"> gender</w:t>
      </w:r>
      <w:r w:rsidR="006221CB" w:rsidRPr="00BE2D64">
        <w:t xml:space="preserve"> identity</w:t>
      </w:r>
      <w:r w:rsidR="00574DF6" w:rsidRPr="00BE2D64">
        <w:t xml:space="preserve"> at syphilis diagnosis</w:t>
      </w:r>
      <w:r w:rsidR="001D1116" w:rsidRPr="00BE2D64">
        <w:t>. For example, w</w:t>
      </w:r>
      <w:r w:rsidR="00967E92" w:rsidRPr="00BE2D64">
        <w:t>e use the term ‘women</w:t>
      </w:r>
      <w:r w:rsidR="00EB74A8" w:rsidRPr="00BE2D64">
        <w:t>’</w:t>
      </w:r>
      <w:r w:rsidR="001D1116" w:rsidRPr="00BE2D64">
        <w:t xml:space="preserve"> when describing </w:t>
      </w:r>
      <w:r w:rsidR="007C3D3F" w:rsidRPr="00BE2D64">
        <w:t xml:space="preserve">reproductive risk </w:t>
      </w:r>
      <w:r w:rsidR="00C803E4" w:rsidRPr="00BE2D64">
        <w:t>for</w:t>
      </w:r>
      <w:r w:rsidR="007C3D3F" w:rsidRPr="00BE2D64">
        <w:t xml:space="preserve"> congenital </w:t>
      </w:r>
      <w:proofErr w:type="gramStart"/>
      <w:r w:rsidR="007C3D3F" w:rsidRPr="00BE2D64">
        <w:t>syphilis,</w:t>
      </w:r>
      <w:r w:rsidR="00967E92" w:rsidRPr="00BE2D64">
        <w:t xml:space="preserve"> but</w:t>
      </w:r>
      <w:proofErr w:type="gramEnd"/>
      <w:r w:rsidR="00967E92" w:rsidRPr="00BE2D64">
        <w:t xml:space="preserve"> acknowledge that people with a uterus who do not identify as being female</w:t>
      </w:r>
      <w:r w:rsidR="00C803E4" w:rsidRPr="00BE2D64">
        <w:t xml:space="preserve"> </w:t>
      </w:r>
      <w:r w:rsidR="003D71FC" w:rsidRPr="00BE2D64">
        <w:t>may also be included.</w:t>
      </w:r>
    </w:p>
    <w:p w14:paraId="7EE96106" w14:textId="6499FFE9" w:rsidR="006221CB" w:rsidRPr="00BE2D64" w:rsidRDefault="006221CB" w:rsidP="00967E92">
      <w:r w:rsidRPr="00BE2D64">
        <w:t xml:space="preserve">We are </w:t>
      </w:r>
      <w:r w:rsidR="002E323E" w:rsidRPr="00BE2D64">
        <w:t>committed to</w:t>
      </w:r>
      <w:r w:rsidRPr="00BE2D64">
        <w:t xml:space="preserve"> </w:t>
      </w:r>
      <w:r w:rsidR="002E323E" w:rsidRPr="00BE2D64">
        <w:t>improving</w:t>
      </w:r>
      <w:r w:rsidR="00FA2F2F" w:rsidRPr="00BE2D64">
        <w:t xml:space="preserve"> our collection of </w:t>
      </w:r>
      <w:r w:rsidR="002E323E" w:rsidRPr="00BE2D64">
        <w:t>the ‘</w:t>
      </w:r>
      <w:r w:rsidR="00FA2F2F" w:rsidRPr="00BE2D64">
        <w:t>gender at diagnosis</w:t>
      </w:r>
      <w:r w:rsidR="002E323E" w:rsidRPr="00BE2D64">
        <w:t xml:space="preserve">’ field </w:t>
      </w:r>
      <w:r w:rsidR="00FA2F2F" w:rsidRPr="00BE2D64">
        <w:t xml:space="preserve">to better inform </w:t>
      </w:r>
      <w:r w:rsidR="002E323E" w:rsidRPr="00BE2D64">
        <w:t>our analysis</w:t>
      </w:r>
      <w:r w:rsidR="0071639B" w:rsidRPr="00BE2D64">
        <w:t xml:space="preserve"> and represent </w:t>
      </w:r>
      <w:r w:rsidR="00302E3C" w:rsidRPr="00BE2D64">
        <w:t xml:space="preserve">gender diversity. </w:t>
      </w:r>
      <w:r w:rsidR="001A25FF" w:rsidRPr="00BE2D64">
        <w:t xml:space="preserve">It is our intention to report on these data as </w:t>
      </w:r>
      <w:r w:rsidR="00A929F8" w:rsidRPr="00BE2D64">
        <w:t>completeness of the field improves.</w:t>
      </w:r>
    </w:p>
    <w:p w14:paraId="02BD3BB8" w14:textId="0FDBBC39" w:rsidR="00D064D3" w:rsidRPr="00BE2D64" w:rsidRDefault="00D064D3" w:rsidP="00967E92">
      <w:pPr>
        <w:sectPr w:rsidR="00D064D3" w:rsidRPr="00BE2D64" w:rsidSect="00ED68FA">
          <w:headerReference w:type="default" r:id="rId21"/>
          <w:footerReference w:type="default" r:id="rId22"/>
          <w:headerReference w:type="first" r:id="rId23"/>
          <w:footerReference w:type="first" r:id="rId24"/>
          <w:pgSz w:w="11900" w:h="16840"/>
          <w:pgMar w:top="1134" w:right="1134" w:bottom="1134" w:left="1134" w:header="426" w:footer="527" w:gutter="0"/>
          <w:pgNumType w:start="0"/>
          <w:cols w:space="708"/>
          <w:titlePg/>
          <w:docGrid w:linePitch="360"/>
        </w:sectPr>
      </w:pPr>
      <w:r w:rsidRPr="00BE2D64">
        <w:t xml:space="preserve"> </w:t>
      </w:r>
    </w:p>
    <w:p w14:paraId="63CEBD20" w14:textId="77777777" w:rsidR="00682A20" w:rsidRPr="00237B42" w:rsidRDefault="00682A20" w:rsidP="00237B42">
      <w:pPr>
        <w:rPr>
          <w:rStyle w:val="Emphasis"/>
        </w:rPr>
      </w:pPr>
      <w:bookmarkStart w:id="5" w:name="_Ref236400390"/>
      <w:r w:rsidRPr="00237B42">
        <w:rPr>
          <w:rStyle w:val="Emphasis"/>
        </w:rPr>
        <w:lastRenderedPageBreak/>
        <w:t>Data are reported for the specified year and may not be comparable to quarterly reports where data are presented for the quarter.</w:t>
      </w:r>
    </w:p>
    <w:p w14:paraId="21A278B5" w14:textId="53408530" w:rsidR="00C14BF9" w:rsidRPr="00E116E1" w:rsidRDefault="00682A20" w:rsidP="00E116E1">
      <w:pPr>
        <w:pStyle w:val="Tabletitle"/>
      </w:pPr>
      <w:r w:rsidRPr="00E116E1">
        <w:t>S</w:t>
      </w:r>
      <w:r w:rsidR="009B7AA1" w:rsidRPr="00E116E1">
        <w:t>ummary of indicator data for the reporting period</w:t>
      </w:r>
      <w:bookmarkEnd w:id="5"/>
      <w:r w:rsidR="002451CD" w:rsidRPr="00E116E1">
        <w:t xml:space="preserve"> (2021</w:t>
      </w:r>
      <w:r w:rsidR="007226B0" w:rsidRPr="00E116E1">
        <w:t>–</w:t>
      </w:r>
      <w:r w:rsidR="002451CD" w:rsidRPr="00E116E1">
        <w:t>2025)</w:t>
      </w:r>
    </w:p>
    <w:p w14:paraId="0F59464D" w14:textId="77777777" w:rsidR="001E4165" w:rsidRPr="000D5FB0" w:rsidRDefault="001E4165" w:rsidP="001E4165">
      <w:pPr>
        <w:rPr>
          <w:rStyle w:val="FootnoteTextChar"/>
        </w:rPr>
      </w:pPr>
      <w:r w:rsidRPr="00A05486">
        <w:rPr>
          <w:rStyle w:val="uparrowredChar"/>
        </w:rPr>
        <w:t>↑</w:t>
      </w:r>
      <w:r w:rsidRPr="000D5FB0">
        <w:rPr>
          <w:rStyle w:val="FootnoteTextChar"/>
        </w:rPr>
        <w:t xml:space="preserve">increase </w:t>
      </w:r>
      <w:r w:rsidRPr="00DB5ED0">
        <w:rPr>
          <w:rStyle w:val="downarrowgreenChar"/>
        </w:rPr>
        <w:t>↓</w:t>
      </w:r>
      <w:r w:rsidRPr="000D5FB0">
        <w:rPr>
          <w:rStyle w:val="FootnoteTextChar"/>
        </w:rPr>
        <w:t xml:space="preserve">decrease </w:t>
      </w:r>
      <w:r w:rsidRPr="002A592F">
        <w:rPr>
          <w:rStyle w:val="rightarroworangeChar"/>
        </w:rPr>
        <w:t>→</w:t>
      </w:r>
      <w:r w:rsidRPr="000D5FB0">
        <w:rPr>
          <w:rStyle w:val="FootnoteTextChar"/>
        </w:rPr>
        <w:t xml:space="preserve"> stable compared with subsequent columns.</w:t>
      </w:r>
    </w:p>
    <w:tbl>
      <w:tblPr>
        <w:tblStyle w:val="TableGrid"/>
        <w:tblW w:w="14884" w:type="dxa"/>
        <w:tblLayout w:type="fixed"/>
        <w:tblLook w:val="04A0" w:firstRow="1" w:lastRow="0" w:firstColumn="1" w:lastColumn="0" w:noHBand="0" w:noVBand="1"/>
      </w:tblPr>
      <w:tblGrid>
        <w:gridCol w:w="1276"/>
        <w:gridCol w:w="8080"/>
        <w:gridCol w:w="1984"/>
        <w:gridCol w:w="1560"/>
        <w:gridCol w:w="1984"/>
      </w:tblGrid>
      <w:tr w:rsidR="009B7AA1" w:rsidRPr="00A36CC0" w14:paraId="6BD19783" w14:textId="77777777" w:rsidTr="003F456A">
        <w:trPr>
          <w:trHeight w:val="498"/>
          <w:tblHeader/>
        </w:trPr>
        <w:tc>
          <w:tcPr>
            <w:tcW w:w="1276" w:type="dxa"/>
            <w:shd w:val="clear" w:color="auto" w:fill="025F5D"/>
            <w:vAlign w:val="center"/>
          </w:tcPr>
          <w:p w14:paraId="70FD6F93" w14:textId="47B52F1E" w:rsidR="009B7AA1" w:rsidRPr="00A36CC0" w:rsidRDefault="009424B3" w:rsidP="00A542E7">
            <w:pPr>
              <w:pStyle w:val="Tableheaderrowwhite"/>
            </w:pPr>
            <w:r w:rsidRPr="00A36CC0">
              <w:t>Indicator</w:t>
            </w:r>
          </w:p>
        </w:tc>
        <w:tc>
          <w:tcPr>
            <w:tcW w:w="8080" w:type="dxa"/>
            <w:shd w:val="clear" w:color="auto" w:fill="025F5D"/>
            <w:vAlign w:val="center"/>
          </w:tcPr>
          <w:p w14:paraId="45AE409B" w14:textId="36143E87" w:rsidR="009B7AA1" w:rsidRPr="00A36CC0" w:rsidRDefault="009B7AA1" w:rsidP="00A542E7">
            <w:pPr>
              <w:pStyle w:val="Tableheaderrowwhite"/>
            </w:pPr>
            <w:r w:rsidRPr="00A36CC0">
              <w:t>Summarised indicator description</w:t>
            </w:r>
          </w:p>
        </w:tc>
        <w:tc>
          <w:tcPr>
            <w:tcW w:w="1984" w:type="dxa"/>
            <w:shd w:val="clear" w:color="auto" w:fill="025F5D"/>
            <w:vAlign w:val="center"/>
          </w:tcPr>
          <w:p w14:paraId="49ADB03A" w14:textId="16AAF607" w:rsidR="009B7AA1" w:rsidRPr="00A36CC0" w:rsidRDefault="009B7AA1" w:rsidP="00A542E7">
            <w:pPr>
              <w:pStyle w:val="Tableheaderrowwhite"/>
            </w:pPr>
            <w:r w:rsidRPr="00A36CC0">
              <w:t xml:space="preserve">Current </w:t>
            </w:r>
            <w:r w:rsidR="00C91957" w:rsidRPr="00A36CC0">
              <w:t>year</w:t>
            </w:r>
            <w:r w:rsidRPr="00A36CC0">
              <w:br/>
              <w:t>(202</w:t>
            </w:r>
            <w:r w:rsidR="00195705" w:rsidRPr="00A36CC0">
              <w:t>5</w:t>
            </w:r>
            <w:r w:rsidRPr="00A36CC0">
              <w:t>)</w:t>
            </w:r>
          </w:p>
        </w:tc>
        <w:tc>
          <w:tcPr>
            <w:tcW w:w="1560" w:type="dxa"/>
            <w:shd w:val="clear" w:color="auto" w:fill="025F5D"/>
            <w:vAlign w:val="center"/>
          </w:tcPr>
          <w:p w14:paraId="6CDBF4F7" w14:textId="68A8D032" w:rsidR="009B7AA1" w:rsidRPr="00A36CC0" w:rsidRDefault="009B7AA1" w:rsidP="00A542E7">
            <w:pPr>
              <w:pStyle w:val="Tableheaderrowwhite"/>
            </w:pPr>
            <w:r w:rsidRPr="00A36CC0">
              <w:t xml:space="preserve">Previous </w:t>
            </w:r>
            <w:r w:rsidR="00C91957" w:rsidRPr="00A36CC0">
              <w:t>year</w:t>
            </w:r>
            <w:r w:rsidRPr="00A36CC0">
              <w:br/>
              <w:t>(</w:t>
            </w:r>
            <w:r w:rsidR="00C91957" w:rsidRPr="00A36CC0">
              <w:t>2024</w:t>
            </w:r>
            <w:r w:rsidRPr="00A36CC0">
              <w:t>)</w:t>
            </w:r>
          </w:p>
        </w:tc>
        <w:tc>
          <w:tcPr>
            <w:tcW w:w="1984" w:type="dxa"/>
            <w:shd w:val="clear" w:color="auto" w:fill="025F5D"/>
            <w:vAlign w:val="center"/>
          </w:tcPr>
          <w:p w14:paraId="48F14ADB" w14:textId="0BA09835" w:rsidR="009B7AA1" w:rsidRPr="00A36CC0" w:rsidRDefault="009B7AA1" w:rsidP="00A542E7">
            <w:pPr>
              <w:pStyle w:val="Tableheaderrowwhite"/>
            </w:pPr>
            <w:r w:rsidRPr="00A36CC0">
              <w:t xml:space="preserve">Previous </w:t>
            </w:r>
            <w:proofErr w:type="gramStart"/>
            <w:r w:rsidR="00C91957" w:rsidRPr="00A36CC0">
              <w:t>5</w:t>
            </w:r>
            <w:r w:rsidR="009D19DD" w:rsidRPr="00A36CC0">
              <w:t xml:space="preserve"> year</w:t>
            </w:r>
            <w:proofErr w:type="gramEnd"/>
            <w:r w:rsidR="009D19DD" w:rsidRPr="00A36CC0">
              <w:t xml:space="preserve"> average </w:t>
            </w:r>
            <w:r w:rsidR="00A91897" w:rsidRPr="00A36CC0">
              <w:br/>
            </w:r>
            <w:r w:rsidR="009D19DD" w:rsidRPr="00A36CC0">
              <w:t>(2021</w:t>
            </w:r>
            <w:r w:rsidR="007226B0" w:rsidRPr="00A36CC0">
              <w:t>–</w:t>
            </w:r>
            <w:r w:rsidR="009D19DD" w:rsidRPr="00A36CC0">
              <w:t>2025</w:t>
            </w:r>
            <w:r w:rsidRPr="00A36CC0">
              <w:t>)</w:t>
            </w:r>
          </w:p>
        </w:tc>
      </w:tr>
      <w:tr w:rsidR="009B7AA1" w:rsidRPr="00A36CC0" w14:paraId="5324C5AD" w14:textId="77777777" w:rsidTr="003F456A">
        <w:trPr>
          <w:trHeight w:val="299"/>
        </w:trPr>
        <w:tc>
          <w:tcPr>
            <w:tcW w:w="14884" w:type="dxa"/>
            <w:gridSpan w:val="5"/>
            <w:shd w:val="clear" w:color="auto" w:fill="00DCA1"/>
          </w:tcPr>
          <w:p w14:paraId="380FD9D6" w14:textId="30802D8F" w:rsidR="009B7AA1" w:rsidRPr="00A36CC0" w:rsidRDefault="009B7AA1" w:rsidP="00653325">
            <w:pPr>
              <w:pStyle w:val="Tableheadingcentred"/>
              <w:rPr>
                <w:sz w:val="24"/>
                <w:szCs w:val="24"/>
              </w:rPr>
            </w:pPr>
            <w:bookmarkStart w:id="6" w:name="OLE_LINK1"/>
            <w:r w:rsidRPr="00A542E7">
              <w:t xml:space="preserve">Goal 1 – </w:t>
            </w:r>
            <w:r w:rsidR="00E221FB" w:rsidRPr="00A542E7">
              <w:t>S</w:t>
            </w:r>
            <w:r w:rsidRPr="00A542E7">
              <w:t>trengthen prevention and testing strategies for syphilis in priority populations and settings, targeting high-burden areas</w:t>
            </w:r>
            <w:r w:rsidR="00C566B7" w:rsidRPr="00DB5ED0">
              <w:rPr>
                <w:rStyle w:val="SuperscriptblackChar"/>
              </w:rPr>
              <w:t>1</w:t>
            </w:r>
          </w:p>
        </w:tc>
      </w:tr>
      <w:tr w:rsidR="009B7AA1" w:rsidRPr="00A36CC0" w14:paraId="62AAB06F" w14:textId="77777777" w:rsidTr="003F456A">
        <w:trPr>
          <w:trHeight w:val="20"/>
        </w:trPr>
        <w:tc>
          <w:tcPr>
            <w:tcW w:w="1276" w:type="dxa"/>
          </w:tcPr>
          <w:p w14:paraId="44C05D02" w14:textId="56AF4DC9" w:rsidR="009B7AA1" w:rsidRPr="00A36CC0" w:rsidRDefault="00BC0120" w:rsidP="00DF6660">
            <w:pPr>
              <w:pStyle w:val="Tabletextleftaligned"/>
            </w:pPr>
            <w:r w:rsidRPr="00A36CC0">
              <w:t>1.2</w:t>
            </w:r>
          </w:p>
        </w:tc>
        <w:tc>
          <w:tcPr>
            <w:tcW w:w="8080" w:type="dxa"/>
          </w:tcPr>
          <w:p w14:paraId="22BCE36E" w14:textId="19C618CC" w:rsidR="009B7AA1" w:rsidRPr="00A36CC0" w:rsidRDefault="00BC0120" w:rsidP="00276088">
            <w:pPr>
              <w:pStyle w:val="Tabletextleftaligned"/>
            </w:pPr>
            <w:r w:rsidRPr="00A36CC0">
              <w:t>Number of syphilis tests</w:t>
            </w:r>
          </w:p>
        </w:tc>
        <w:tc>
          <w:tcPr>
            <w:tcW w:w="1984" w:type="dxa"/>
            <w:vAlign w:val="center"/>
          </w:tcPr>
          <w:p w14:paraId="6B76D437" w14:textId="77777777" w:rsidR="006F34DF" w:rsidRPr="00A05486" w:rsidRDefault="00FA138F" w:rsidP="00DB5ED0">
            <w:pPr>
              <w:pStyle w:val="Tabletextcentred"/>
              <w:rPr>
                <w:rStyle w:val="uparrowredChar"/>
              </w:rPr>
            </w:pPr>
            <w:r w:rsidRPr="00A36CC0">
              <w:t>31</w:t>
            </w:r>
            <w:r w:rsidR="000E7ACA" w:rsidRPr="00A36CC0">
              <w:t>,396</w:t>
            </w:r>
            <w:r w:rsidR="00CD0F10" w:rsidRPr="00A36CC0">
              <w:t xml:space="preserve"> </w:t>
            </w:r>
            <w:r w:rsidR="00CD0F10" w:rsidRPr="00A05486">
              <w:rPr>
                <w:rStyle w:val="uparrowredChar"/>
              </w:rPr>
              <w:t>↑↑</w:t>
            </w:r>
          </w:p>
          <w:p w14:paraId="1835A140" w14:textId="7D994309" w:rsidR="00296E22" w:rsidRPr="00A36CC0" w:rsidRDefault="00296E22" w:rsidP="00DF6660">
            <w:pPr>
              <w:pStyle w:val="uparrowred"/>
            </w:pPr>
            <w:r w:rsidRPr="00DF6660">
              <w:rPr>
                <w:rFonts w:eastAsiaTheme="minorHAnsi"/>
              </w:rPr>
              <w:t>(cumulative 184,752)</w:t>
            </w:r>
          </w:p>
        </w:tc>
        <w:tc>
          <w:tcPr>
            <w:tcW w:w="1560" w:type="dxa"/>
            <w:vAlign w:val="center"/>
          </w:tcPr>
          <w:p w14:paraId="0F675114" w14:textId="4EC718EC" w:rsidR="009B7AA1" w:rsidRPr="00A36CC0" w:rsidRDefault="00A02001" w:rsidP="00DB5ED0">
            <w:pPr>
              <w:pStyle w:val="Tabletextcentred"/>
            </w:pPr>
            <w:r w:rsidRPr="00A36CC0">
              <w:t>28,895</w:t>
            </w:r>
          </w:p>
        </w:tc>
        <w:tc>
          <w:tcPr>
            <w:tcW w:w="1984" w:type="dxa"/>
            <w:vAlign w:val="center"/>
          </w:tcPr>
          <w:p w14:paraId="436DB44C" w14:textId="5083E374" w:rsidR="009B7AA1" w:rsidRPr="00A36CC0" w:rsidRDefault="00EE56B4" w:rsidP="00DB5ED0">
            <w:pPr>
              <w:pStyle w:val="Tabletextcentred"/>
            </w:pPr>
            <w:r w:rsidRPr="00A36CC0">
              <w:t>27,072</w:t>
            </w:r>
          </w:p>
        </w:tc>
      </w:tr>
      <w:tr w:rsidR="009B7AA1" w:rsidRPr="00A36CC0" w14:paraId="321FA463" w14:textId="77777777" w:rsidTr="003F456A">
        <w:trPr>
          <w:trHeight w:val="20"/>
        </w:trPr>
        <w:tc>
          <w:tcPr>
            <w:tcW w:w="1276" w:type="dxa"/>
          </w:tcPr>
          <w:p w14:paraId="493F7095" w14:textId="28284411" w:rsidR="009B7AA1" w:rsidRPr="00A36CC0" w:rsidRDefault="00BC0120" w:rsidP="00DF6660">
            <w:pPr>
              <w:pStyle w:val="Tabletextleftaligned"/>
            </w:pPr>
            <w:r w:rsidRPr="00A36CC0">
              <w:t>1.3</w:t>
            </w:r>
          </w:p>
        </w:tc>
        <w:tc>
          <w:tcPr>
            <w:tcW w:w="8080" w:type="dxa"/>
          </w:tcPr>
          <w:p w14:paraId="21CEF14D" w14:textId="057C09E8" w:rsidR="009B7AA1" w:rsidRPr="00A36CC0" w:rsidRDefault="00BC0120" w:rsidP="00276088">
            <w:pPr>
              <w:pStyle w:val="Tabletextleftaligned"/>
            </w:pPr>
            <w:r w:rsidRPr="00A36CC0">
              <w:t>Syphilis testing coverage – target population</w:t>
            </w:r>
            <w:r w:rsidR="00DC4173" w:rsidRPr="00A36CC0">
              <w:t xml:space="preserve"> (%)</w:t>
            </w:r>
          </w:p>
        </w:tc>
        <w:tc>
          <w:tcPr>
            <w:tcW w:w="1984" w:type="dxa"/>
            <w:vAlign w:val="center"/>
          </w:tcPr>
          <w:p w14:paraId="7CA2E04E" w14:textId="0E2EF885" w:rsidR="009B7AA1" w:rsidRPr="00A36CC0" w:rsidRDefault="003C06D2" w:rsidP="00DB5ED0">
            <w:pPr>
              <w:pStyle w:val="Tabletextcentred"/>
            </w:pPr>
            <w:r w:rsidRPr="00A36CC0">
              <w:t>25%</w:t>
            </w:r>
            <w:r w:rsidR="00462E2C" w:rsidRPr="00A36CC0">
              <w:t xml:space="preserve"> </w:t>
            </w:r>
            <w:r w:rsidR="00462E2C" w:rsidRPr="00A05486">
              <w:rPr>
                <w:rStyle w:val="uparrowredChar"/>
              </w:rPr>
              <w:t>↑↑</w:t>
            </w:r>
          </w:p>
        </w:tc>
        <w:tc>
          <w:tcPr>
            <w:tcW w:w="1560" w:type="dxa"/>
            <w:vAlign w:val="center"/>
          </w:tcPr>
          <w:p w14:paraId="1214EF1F" w14:textId="6020043E" w:rsidR="009B7AA1" w:rsidRPr="00A36CC0" w:rsidRDefault="003C06D2" w:rsidP="00DB5ED0">
            <w:pPr>
              <w:pStyle w:val="Tabletextcentred"/>
            </w:pPr>
            <w:r w:rsidRPr="00A36CC0">
              <w:t>24%</w:t>
            </w:r>
          </w:p>
        </w:tc>
        <w:tc>
          <w:tcPr>
            <w:tcW w:w="1984" w:type="dxa"/>
            <w:vAlign w:val="center"/>
          </w:tcPr>
          <w:p w14:paraId="1B0BE367" w14:textId="0F9439AC" w:rsidR="009B7AA1" w:rsidRPr="00A36CC0" w:rsidRDefault="00462E2C" w:rsidP="00DB5ED0">
            <w:pPr>
              <w:pStyle w:val="Tabletextcentred"/>
            </w:pPr>
            <w:r w:rsidRPr="00A36CC0">
              <w:t>22%</w:t>
            </w:r>
          </w:p>
        </w:tc>
      </w:tr>
      <w:tr w:rsidR="0040283A" w:rsidRPr="00A36CC0" w14:paraId="0A21F452" w14:textId="77777777" w:rsidTr="003E530F">
        <w:trPr>
          <w:trHeight w:val="20"/>
        </w:trPr>
        <w:tc>
          <w:tcPr>
            <w:tcW w:w="1276" w:type="dxa"/>
          </w:tcPr>
          <w:p w14:paraId="02F225C3" w14:textId="022E1285" w:rsidR="0040283A" w:rsidRPr="00A36CC0" w:rsidRDefault="0040283A" w:rsidP="00DF6660">
            <w:pPr>
              <w:pStyle w:val="Tabletextleftaligned"/>
            </w:pPr>
            <w:r w:rsidRPr="00A36CC0">
              <w:t>1.3</w:t>
            </w:r>
          </w:p>
        </w:tc>
        <w:tc>
          <w:tcPr>
            <w:tcW w:w="8080" w:type="dxa"/>
            <w:tcBorders>
              <w:bottom w:val="single" w:sz="4" w:space="0" w:color="auto"/>
            </w:tcBorders>
          </w:tcPr>
          <w:p w14:paraId="1E9F5B5F" w14:textId="2FE920FE" w:rsidR="0040283A" w:rsidRPr="00A36CC0" w:rsidRDefault="0040283A" w:rsidP="00276088">
            <w:pPr>
              <w:pStyle w:val="Tabletextleftaligned"/>
            </w:pPr>
            <w:r w:rsidRPr="00A36CC0">
              <w:t>Syphilis testing coverage – total population (%)</w:t>
            </w:r>
          </w:p>
        </w:tc>
        <w:tc>
          <w:tcPr>
            <w:tcW w:w="1984" w:type="dxa"/>
            <w:tcBorders>
              <w:bottom w:val="single" w:sz="4" w:space="0" w:color="auto"/>
            </w:tcBorders>
            <w:vAlign w:val="center"/>
          </w:tcPr>
          <w:p w14:paraId="573F1E1B" w14:textId="2CFD8BA5" w:rsidR="0040283A" w:rsidRPr="00A36CC0" w:rsidRDefault="0040283A" w:rsidP="00DB5ED0">
            <w:pPr>
              <w:pStyle w:val="Tabletextcentred"/>
            </w:pPr>
            <w:r w:rsidRPr="00A36CC0">
              <w:t xml:space="preserve">15% </w:t>
            </w:r>
            <w:r w:rsidRPr="00A05486">
              <w:rPr>
                <w:rStyle w:val="uparrowredChar"/>
              </w:rPr>
              <w:t>↑↑</w:t>
            </w:r>
          </w:p>
        </w:tc>
        <w:tc>
          <w:tcPr>
            <w:tcW w:w="1560" w:type="dxa"/>
            <w:tcBorders>
              <w:bottom w:val="single" w:sz="4" w:space="0" w:color="auto"/>
            </w:tcBorders>
            <w:vAlign w:val="center"/>
          </w:tcPr>
          <w:p w14:paraId="7C62D814" w14:textId="15E2F304" w:rsidR="0040283A" w:rsidRPr="00A36CC0" w:rsidRDefault="0040283A" w:rsidP="00DB5ED0">
            <w:pPr>
              <w:pStyle w:val="Tabletextcentred"/>
            </w:pPr>
            <w:r w:rsidRPr="00A36CC0">
              <w:t>14%</w:t>
            </w:r>
          </w:p>
        </w:tc>
        <w:tc>
          <w:tcPr>
            <w:tcW w:w="1984" w:type="dxa"/>
            <w:tcBorders>
              <w:bottom w:val="single" w:sz="4" w:space="0" w:color="auto"/>
            </w:tcBorders>
            <w:vAlign w:val="center"/>
          </w:tcPr>
          <w:p w14:paraId="62810176" w14:textId="3E918B2A" w:rsidR="0040283A" w:rsidRPr="00A36CC0" w:rsidRDefault="0040283A" w:rsidP="00DB5ED0">
            <w:pPr>
              <w:pStyle w:val="Tabletextcentred"/>
            </w:pPr>
            <w:r w:rsidRPr="00A36CC0">
              <w:t>13%</w:t>
            </w:r>
          </w:p>
        </w:tc>
      </w:tr>
      <w:tr w:rsidR="00A36CC0" w:rsidRPr="00A36CC0" w14:paraId="1F10B76D" w14:textId="77777777" w:rsidTr="003E530F">
        <w:trPr>
          <w:trHeight w:val="20"/>
        </w:trPr>
        <w:tc>
          <w:tcPr>
            <w:tcW w:w="1276" w:type="dxa"/>
            <w:vMerge w:val="restart"/>
          </w:tcPr>
          <w:p w14:paraId="53A6A935" w14:textId="4181EB8E" w:rsidR="00A36CC0" w:rsidRPr="00A36CC0" w:rsidRDefault="00A36CC0" w:rsidP="00DF6660">
            <w:pPr>
              <w:pStyle w:val="Tabletextleftaligned"/>
            </w:pPr>
            <w:r w:rsidRPr="00A36CC0">
              <w:t>1.3</w:t>
            </w:r>
          </w:p>
        </w:tc>
        <w:tc>
          <w:tcPr>
            <w:tcW w:w="8080" w:type="dxa"/>
            <w:tcBorders>
              <w:right w:val="nil"/>
            </w:tcBorders>
          </w:tcPr>
          <w:p w14:paraId="3BB631AB" w14:textId="78AE7010" w:rsidR="00A36CC0" w:rsidRPr="00A36CC0" w:rsidRDefault="00A36CC0" w:rsidP="00276088">
            <w:pPr>
              <w:pStyle w:val="Tabletextleftaligned"/>
            </w:pPr>
            <w:r w:rsidRPr="00A36CC0">
              <w:t>Type of syphilis test – total population (%)</w:t>
            </w:r>
          </w:p>
        </w:tc>
        <w:tc>
          <w:tcPr>
            <w:tcW w:w="1984" w:type="dxa"/>
            <w:tcBorders>
              <w:left w:val="nil"/>
              <w:right w:val="nil"/>
            </w:tcBorders>
            <w:vAlign w:val="center"/>
          </w:tcPr>
          <w:p w14:paraId="6DE751E1" w14:textId="77777777" w:rsidR="00A36CC0" w:rsidRPr="00A36CC0" w:rsidRDefault="00A36CC0" w:rsidP="00E30861">
            <w:pPr>
              <w:spacing w:before="60" w:after="60" w:line="240" w:lineRule="auto"/>
              <w:jc w:val="center"/>
            </w:pPr>
          </w:p>
        </w:tc>
        <w:tc>
          <w:tcPr>
            <w:tcW w:w="1560" w:type="dxa"/>
            <w:tcBorders>
              <w:left w:val="nil"/>
              <w:right w:val="nil"/>
            </w:tcBorders>
            <w:vAlign w:val="center"/>
          </w:tcPr>
          <w:p w14:paraId="18CDFFEF" w14:textId="2B72CB20" w:rsidR="00A36CC0" w:rsidRPr="00A36CC0" w:rsidRDefault="00A36CC0" w:rsidP="00E30861">
            <w:pPr>
              <w:spacing w:before="60" w:after="60" w:line="240" w:lineRule="auto"/>
              <w:jc w:val="center"/>
            </w:pPr>
          </w:p>
        </w:tc>
        <w:tc>
          <w:tcPr>
            <w:tcW w:w="1984" w:type="dxa"/>
            <w:tcBorders>
              <w:left w:val="nil"/>
            </w:tcBorders>
            <w:vAlign w:val="center"/>
          </w:tcPr>
          <w:p w14:paraId="579C37AC" w14:textId="2581E951" w:rsidR="00A36CC0" w:rsidRPr="00A36CC0" w:rsidRDefault="00A36CC0" w:rsidP="00E30861">
            <w:pPr>
              <w:spacing w:before="60" w:after="60" w:line="240" w:lineRule="auto"/>
              <w:jc w:val="center"/>
            </w:pPr>
          </w:p>
        </w:tc>
      </w:tr>
      <w:tr w:rsidR="00A36CC0" w:rsidRPr="00A36CC0" w14:paraId="3CDCFDD5" w14:textId="77777777" w:rsidTr="003F456A">
        <w:trPr>
          <w:trHeight w:val="20"/>
        </w:trPr>
        <w:tc>
          <w:tcPr>
            <w:tcW w:w="1276" w:type="dxa"/>
            <w:vMerge/>
          </w:tcPr>
          <w:p w14:paraId="5F598053" w14:textId="3D9B361C" w:rsidR="00A36CC0" w:rsidRPr="00A36CC0" w:rsidRDefault="00A36CC0" w:rsidP="00DF6660">
            <w:pPr>
              <w:pStyle w:val="Tabletextleftaligned"/>
            </w:pPr>
          </w:p>
        </w:tc>
        <w:tc>
          <w:tcPr>
            <w:tcW w:w="8080" w:type="dxa"/>
          </w:tcPr>
          <w:p w14:paraId="079CE50B" w14:textId="2D42B361" w:rsidR="00A36CC0" w:rsidRPr="00276088" w:rsidRDefault="00A36CC0" w:rsidP="00276088">
            <w:pPr>
              <w:pStyle w:val="Tabletextindented"/>
            </w:pPr>
            <w:r w:rsidRPr="00276088">
              <w:t>Serology only</w:t>
            </w:r>
          </w:p>
        </w:tc>
        <w:tc>
          <w:tcPr>
            <w:tcW w:w="1984" w:type="dxa"/>
            <w:vAlign w:val="center"/>
          </w:tcPr>
          <w:p w14:paraId="6940B492" w14:textId="41BF7727" w:rsidR="00A36CC0" w:rsidRPr="00A36CC0" w:rsidRDefault="00A36CC0" w:rsidP="00DB5ED0">
            <w:pPr>
              <w:pStyle w:val="Tabletextcentred"/>
            </w:pPr>
            <w:r w:rsidRPr="00A36CC0">
              <w:t xml:space="preserve">90% </w:t>
            </w:r>
            <w:r w:rsidRPr="00DB5ED0">
              <w:rPr>
                <w:rStyle w:val="downarrowgreenChar"/>
              </w:rPr>
              <w:t>↓</w:t>
            </w:r>
            <w:r w:rsidRPr="002A592F">
              <w:rPr>
                <w:rStyle w:val="rightarroworangeChar"/>
              </w:rPr>
              <w:t>→</w:t>
            </w:r>
          </w:p>
        </w:tc>
        <w:tc>
          <w:tcPr>
            <w:tcW w:w="1560" w:type="dxa"/>
            <w:vAlign w:val="center"/>
          </w:tcPr>
          <w:p w14:paraId="030ADBB6" w14:textId="36A33F30" w:rsidR="00A36CC0" w:rsidRPr="00A36CC0" w:rsidRDefault="00A36CC0" w:rsidP="00DB5ED0">
            <w:pPr>
              <w:pStyle w:val="Tabletextcentred"/>
            </w:pPr>
            <w:r w:rsidRPr="00A36CC0">
              <w:t>92%</w:t>
            </w:r>
          </w:p>
        </w:tc>
        <w:tc>
          <w:tcPr>
            <w:tcW w:w="1984" w:type="dxa"/>
            <w:vAlign w:val="center"/>
          </w:tcPr>
          <w:p w14:paraId="290B9843" w14:textId="10255547" w:rsidR="00A36CC0" w:rsidRPr="00A36CC0" w:rsidRDefault="00A36CC0" w:rsidP="00DB5ED0">
            <w:pPr>
              <w:pStyle w:val="Tabletextcentred"/>
            </w:pPr>
            <w:r w:rsidRPr="00A36CC0">
              <w:t>90%</w:t>
            </w:r>
          </w:p>
        </w:tc>
      </w:tr>
      <w:tr w:rsidR="00A36CC0" w:rsidRPr="00A36CC0" w14:paraId="0FD01AA7" w14:textId="77777777" w:rsidTr="003F456A">
        <w:trPr>
          <w:trHeight w:val="20"/>
        </w:trPr>
        <w:tc>
          <w:tcPr>
            <w:tcW w:w="1276" w:type="dxa"/>
            <w:vMerge/>
          </w:tcPr>
          <w:p w14:paraId="2A5798B4" w14:textId="77777777" w:rsidR="00A36CC0" w:rsidRPr="00A36CC0" w:rsidRDefault="00A36CC0" w:rsidP="00DF6660">
            <w:pPr>
              <w:pStyle w:val="Tabletextleftaligned"/>
            </w:pPr>
          </w:p>
        </w:tc>
        <w:tc>
          <w:tcPr>
            <w:tcW w:w="8080" w:type="dxa"/>
          </w:tcPr>
          <w:p w14:paraId="7D8A0B00" w14:textId="0161E496" w:rsidR="00A36CC0" w:rsidRPr="00276088" w:rsidRDefault="00A36CC0" w:rsidP="00276088">
            <w:pPr>
              <w:pStyle w:val="Tabletextindented"/>
            </w:pPr>
            <w:proofErr w:type="spellStart"/>
            <w:r w:rsidRPr="00276088">
              <w:t>PoCT</w:t>
            </w:r>
            <w:proofErr w:type="spellEnd"/>
            <w:r w:rsidRPr="00276088">
              <w:t xml:space="preserve"> only</w:t>
            </w:r>
          </w:p>
        </w:tc>
        <w:tc>
          <w:tcPr>
            <w:tcW w:w="1984" w:type="dxa"/>
            <w:vAlign w:val="center"/>
          </w:tcPr>
          <w:p w14:paraId="33D5087F" w14:textId="50CD2C95" w:rsidR="00A36CC0" w:rsidRPr="00A36CC0" w:rsidRDefault="00A36CC0" w:rsidP="00DB5ED0">
            <w:pPr>
              <w:pStyle w:val="Tabletextcentred"/>
            </w:pPr>
            <w:r w:rsidRPr="00A36CC0">
              <w:t xml:space="preserve">2% </w:t>
            </w:r>
            <w:r w:rsidRPr="002A592F">
              <w:rPr>
                <w:rStyle w:val="rightarroworangeChar"/>
              </w:rPr>
              <w:t>→→</w:t>
            </w:r>
          </w:p>
        </w:tc>
        <w:tc>
          <w:tcPr>
            <w:tcW w:w="1560" w:type="dxa"/>
            <w:vAlign w:val="center"/>
          </w:tcPr>
          <w:p w14:paraId="0EB3AF9B" w14:textId="4588B6CA" w:rsidR="00A36CC0" w:rsidRPr="00A36CC0" w:rsidRDefault="00A36CC0" w:rsidP="00DB5ED0">
            <w:pPr>
              <w:pStyle w:val="Tabletextcentred"/>
            </w:pPr>
            <w:r w:rsidRPr="00A36CC0">
              <w:t>2%</w:t>
            </w:r>
          </w:p>
        </w:tc>
        <w:tc>
          <w:tcPr>
            <w:tcW w:w="1984" w:type="dxa"/>
            <w:vAlign w:val="center"/>
          </w:tcPr>
          <w:p w14:paraId="1E647B04" w14:textId="4D50A95D" w:rsidR="00A36CC0" w:rsidRPr="00A36CC0" w:rsidRDefault="00A36CC0" w:rsidP="00DB5ED0">
            <w:pPr>
              <w:pStyle w:val="Tabletextcentred"/>
            </w:pPr>
            <w:r w:rsidRPr="00A36CC0">
              <w:t>2%</w:t>
            </w:r>
          </w:p>
        </w:tc>
      </w:tr>
      <w:tr w:rsidR="00A36CC0" w:rsidRPr="00A36CC0" w14:paraId="5E9A795A" w14:textId="77777777" w:rsidTr="003E530F">
        <w:trPr>
          <w:trHeight w:val="20"/>
        </w:trPr>
        <w:tc>
          <w:tcPr>
            <w:tcW w:w="1276" w:type="dxa"/>
            <w:vMerge/>
          </w:tcPr>
          <w:p w14:paraId="67F78A27" w14:textId="77777777" w:rsidR="00A36CC0" w:rsidRPr="00A36CC0" w:rsidRDefault="00A36CC0" w:rsidP="00DF6660">
            <w:pPr>
              <w:pStyle w:val="Tabletextleftaligned"/>
            </w:pPr>
          </w:p>
        </w:tc>
        <w:tc>
          <w:tcPr>
            <w:tcW w:w="8080" w:type="dxa"/>
            <w:tcBorders>
              <w:bottom w:val="single" w:sz="4" w:space="0" w:color="auto"/>
            </w:tcBorders>
          </w:tcPr>
          <w:p w14:paraId="1E7BF92C" w14:textId="7DEE6282" w:rsidR="00A36CC0" w:rsidRPr="00276088" w:rsidRDefault="00A36CC0" w:rsidP="00276088">
            <w:pPr>
              <w:pStyle w:val="Tabletextindented"/>
            </w:pPr>
            <w:r w:rsidRPr="00276088">
              <w:t>Both (</w:t>
            </w:r>
            <w:proofErr w:type="spellStart"/>
            <w:r w:rsidRPr="00276088">
              <w:t>PoCT</w:t>
            </w:r>
            <w:proofErr w:type="spellEnd"/>
            <w:r w:rsidRPr="00276088">
              <w:t xml:space="preserve"> and serology)</w:t>
            </w:r>
          </w:p>
        </w:tc>
        <w:tc>
          <w:tcPr>
            <w:tcW w:w="1984" w:type="dxa"/>
            <w:tcBorders>
              <w:bottom w:val="single" w:sz="4" w:space="0" w:color="auto"/>
            </w:tcBorders>
            <w:vAlign w:val="center"/>
          </w:tcPr>
          <w:p w14:paraId="1512E241" w14:textId="4486F221" w:rsidR="00A36CC0" w:rsidRPr="00A36CC0" w:rsidRDefault="00A36CC0" w:rsidP="00DB5ED0">
            <w:pPr>
              <w:pStyle w:val="Tabletextcentred"/>
            </w:pPr>
            <w:r w:rsidRPr="00A36CC0">
              <w:t xml:space="preserve">8% </w:t>
            </w:r>
            <w:r w:rsidRPr="00A05486">
              <w:rPr>
                <w:rStyle w:val="uparrowredChar"/>
              </w:rPr>
              <w:t>↑↑</w:t>
            </w:r>
          </w:p>
        </w:tc>
        <w:tc>
          <w:tcPr>
            <w:tcW w:w="1560" w:type="dxa"/>
            <w:tcBorders>
              <w:bottom w:val="single" w:sz="4" w:space="0" w:color="auto"/>
            </w:tcBorders>
            <w:vAlign w:val="center"/>
          </w:tcPr>
          <w:p w14:paraId="107EA637" w14:textId="3E30155E" w:rsidR="00A36CC0" w:rsidRPr="00A36CC0" w:rsidRDefault="00A36CC0" w:rsidP="00DB5ED0">
            <w:pPr>
              <w:pStyle w:val="Tabletextcentred"/>
            </w:pPr>
            <w:r w:rsidRPr="00A36CC0">
              <w:t>6%</w:t>
            </w:r>
          </w:p>
        </w:tc>
        <w:tc>
          <w:tcPr>
            <w:tcW w:w="1984" w:type="dxa"/>
            <w:tcBorders>
              <w:bottom w:val="single" w:sz="4" w:space="0" w:color="auto"/>
            </w:tcBorders>
            <w:vAlign w:val="center"/>
          </w:tcPr>
          <w:p w14:paraId="65BB5436" w14:textId="5107A363" w:rsidR="00A36CC0" w:rsidRPr="00A36CC0" w:rsidRDefault="00A36CC0" w:rsidP="00DB5ED0">
            <w:pPr>
              <w:pStyle w:val="Tabletextcentred"/>
            </w:pPr>
            <w:r w:rsidRPr="00A36CC0">
              <w:t>7%</w:t>
            </w:r>
          </w:p>
        </w:tc>
      </w:tr>
      <w:tr w:rsidR="00A36CC0" w:rsidRPr="00A36CC0" w14:paraId="284DB20A" w14:textId="77777777" w:rsidTr="003E530F">
        <w:trPr>
          <w:trHeight w:val="20"/>
        </w:trPr>
        <w:tc>
          <w:tcPr>
            <w:tcW w:w="1276" w:type="dxa"/>
            <w:vMerge w:val="restart"/>
          </w:tcPr>
          <w:p w14:paraId="3BD260BB" w14:textId="278BE90E" w:rsidR="00A36CC0" w:rsidRPr="000D5FB0" w:rsidRDefault="00A36CC0" w:rsidP="00DF6660">
            <w:pPr>
              <w:pStyle w:val="Tabletextleftaligned"/>
            </w:pPr>
            <w:r w:rsidRPr="000D5FB0">
              <w:t>1.4</w:t>
            </w:r>
          </w:p>
        </w:tc>
        <w:tc>
          <w:tcPr>
            <w:tcW w:w="8080" w:type="dxa"/>
            <w:tcBorders>
              <w:right w:val="nil"/>
            </w:tcBorders>
          </w:tcPr>
          <w:p w14:paraId="10D5B25D" w14:textId="4F61BA66" w:rsidR="00A36CC0" w:rsidRPr="00276088" w:rsidRDefault="00A36CC0" w:rsidP="00E43E1E">
            <w:pPr>
              <w:pStyle w:val="Tabletextleftaligned"/>
            </w:pPr>
            <w:r w:rsidRPr="00276088">
              <w:t>Syphilis testing coverage – priority populations (all sites) (%)</w:t>
            </w:r>
          </w:p>
        </w:tc>
        <w:tc>
          <w:tcPr>
            <w:tcW w:w="1984" w:type="dxa"/>
            <w:tcBorders>
              <w:left w:val="nil"/>
              <w:right w:val="nil"/>
            </w:tcBorders>
            <w:vAlign w:val="center"/>
          </w:tcPr>
          <w:p w14:paraId="712857C0" w14:textId="77777777" w:rsidR="00A36CC0" w:rsidRPr="00A36CC0" w:rsidRDefault="00A36CC0" w:rsidP="00E30861">
            <w:pPr>
              <w:spacing w:before="60" w:after="60" w:line="240" w:lineRule="auto"/>
              <w:jc w:val="center"/>
            </w:pPr>
          </w:p>
        </w:tc>
        <w:tc>
          <w:tcPr>
            <w:tcW w:w="1560" w:type="dxa"/>
            <w:tcBorders>
              <w:left w:val="nil"/>
              <w:right w:val="nil"/>
            </w:tcBorders>
            <w:vAlign w:val="center"/>
          </w:tcPr>
          <w:p w14:paraId="33BB42E8" w14:textId="77777777" w:rsidR="00A36CC0" w:rsidRPr="00A36CC0" w:rsidRDefault="00A36CC0" w:rsidP="00E30861">
            <w:pPr>
              <w:spacing w:before="60" w:after="60" w:line="240" w:lineRule="auto"/>
              <w:jc w:val="center"/>
            </w:pPr>
          </w:p>
        </w:tc>
        <w:tc>
          <w:tcPr>
            <w:tcW w:w="1984" w:type="dxa"/>
            <w:tcBorders>
              <w:left w:val="nil"/>
            </w:tcBorders>
            <w:vAlign w:val="center"/>
          </w:tcPr>
          <w:p w14:paraId="32029653" w14:textId="77777777" w:rsidR="00A36CC0" w:rsidRPr="00A36CC0" w:rsidRDefault="00A36CC0" w:rsidP="00E30861">
            <w:pPr>
              <w:spacing w:before="60" w:after="60" w:line="240" w:lineRule="auto"/>
              <w:jc w:val="center"/>
            </w:pPr>
          </w:p>
        </w:tc>
      </w:tr>
      <w:tr w:rsidR="00A36CC0" w:rsidRPr="00A36CC0" w14:paraId="59C8A986" w14:textId="77777777" w:rsidTr="003F456A">
        <w:trPr>
          <w:trHeight w:val="20"/>
        </w:trPr>
        <w:tc>
          <w:tcPr>
            <w:tcW w:w="1276" w:type="dxa"/>
            <w:vMerge/>
          </w:tcPr>
          <w:p w14:paraId="64DF0010" w14:textId="77777777" w:rsidR="00A36CC0" w:rsidRPr="00A36CC0" w:rsidRDefault="00A36CC0" w:rsidP="00EB3D4B">
            <w:pPr>
              <w:spacing w:before="60" w:after="60" w:line="240" w:lineRule="auto"/>
            </w:pPr>
          </w:p>
        </w:tc>
        <w:tc>
          <w:tcPr>
            <w:tcW w:w="8080" w:type="dxa"/>
          </w:tcPr>
          <w:p w14:paraId="5A125DC5" w14:textId="0A2182BF" w:rsidR="00A36CC0" w:rsidRPr="00276088" w:rsidRDefault="00A36CC0" w:rsidP="00276088">
            <w:pPr>
              <w:pStyle w:val="Tabletextindented"/>
            </w:pPr>
            <w:r w:rsidRPr="00276088">
              <w:t>Gay, bisexual and other men who have sex with men</w:t>
            </w:r>
          </w:p>
        </w:tc>
        <w:tc>
          <w:tcPr>
            <w:tcW w:w="1984" w:type="dxa"/>
            <w:vAlign w:val="center"/>
          </w:tcPr>
          <w:p w14:paraId="0DA4475B" w14:textId="69CD29E3" w:rsidR="00A36CC0" w:rsidRPr="00A36CC0" w:rsidRDefault="00A36CC0" w:rsidP="00DB5ED0">
            <w:pPr>
              <w:pStyle w:val="Tabletextcentred"/>
            </w:pPr>
            <w:r w:rsidRPr="00A36CC0">
              <w:t xml:space="preserve">78% </w:t>
            </w:r>
            <w:r w:rsidRPr="002A592F">
              <w:rPr>
                <w:rStyle w:val="rightarroworangeChar"/>
              </w:rPr>
              <w:t>→</w:t>
            </w:r>
            <w:r w:rsidRPr="00A05486">
              <w:rPr>
                <w:rStyle w:val="uparrowredChar"/>
              </w:rPr>
              <w:t>↑</w:t>
            </w:r>
          </w:p>
        </w:tc>
        <w:tc>
          <w:tcPr>
            <w:tcW w:w="1560" w:type="dxa"/>
            <w:vAlign w:val="center"/>
          </w:tcPr>
          <w:p w14:paraId="72521A0A" w14:textId="0B44F1E3" w:rsidR="00A36CC0" w:rsidRPr="00A36CC0" w:rsidRDefault="00A36CC0" w:rsidP="00DB5ED0">
            <w:pPr>
              <w:pStyle w:val="Tabletextcentred"/>
            </w:pPr>
            <w:r w:rsidRPr="00A36CC0">
              <w:t>78%</w:t>
            </w:r>
          </w:p>
        </w:tc>
        <w:tc>
          <w:tcPr>
            <w:tcW w:w="1984" w:type="dxa"/>
            <w:vAlign w:val="center"/>
          </w:tcPr>
          <w:p w14:paraId="52BDE360" w14:textId="3D6C6641" w:rsidR="00A36CC0" w:rsidRPr="00A36CC0" w:rsidRDefault="00A36CC0" w:rsidP="00DB5ED0">
            <w:pPr>
              <w:pStyle w:val="Tabletextcentred"/>
            </w:pPr>
            <w:r w:rsidRPr="00A36CC0">
              <w:t>77%</w:t>
            </w:r>
          </w:p>
        </w:tc>
      </w:tr>
      <w:tr w:rsidR="00A36CC0" w:rsidRPr="00A36CC0" w14:paraId="7F41B514" w14:textId="77777777" w:rsidTr="003F456A">
        <w:trPr>
          <w:trHeight w:val="20"/>
        </w:trPr>
        <w:tc>
          <w:tcPr>
            <w:tcW w:w="1276" w:type="dxa"/>
            <w:vMerge/>
          </w:tcPr>
          <w:p w14:paraId="202EC7D3" w14:textId="52BC886A" w:rsidR="00A36CC0" w:rsidRPr="00A36CC0" w:rsidRDefault="00A36CC0" w:rsidP="00EB3D4B">
            <w:pPr>
              <w:spacing w:before="60" w:after="60" w:line="240" w:lineRule="auto"/>
            </w:pPr>
          </w:p>
        </w:tc>
        <w:tc>
          <w:tcPr>
            <w:tcW w:w="8080" w:type="dxa"/>
          </w:tcPr>
          <w:p w14:paraId="3DB49D34" w14:textId="18CE6C4D" w:rsidR="00A36CC0" w:rsidRPr="00276088" w:rsidRDefault="00A36CC0" w:rsidP="00276088">
            <w:pPr>
              <w:pStyle w:val="Tabletextindented"/>
            </w:pPr>
            <w:r w:rsidRPr="00276088">
              <w:t>Culturally and Linguistically Diverse people</w:t>
            </w:r>
          </w:p>
        </w:tc>
        <w:tc>
          <w:tcPr>
            <w:tcW w:w="1984" w:type="dxa"/>
            <w:vAlign w:val="center"/>
          </w:tcPr>
          <w:p w14:paraId="54FFAC88" w14:textId="1BEB4C3D" w:rsidR="00A36CC0" w:rsidRPr="00A36CC0" w:rsidRDefault="00A36CC0" w:rsidP="00DB5ED0">
            <w:pPr>
              <w:pStyle w:val="Tabletextcentred"/>
            </w:pPr>
            <w:r w:rsidRPr="00A36CC0">
              <w:t xml:space="preserve">64% </w:t>
            </w:r>
            <w:r w:rsidRPr="002A592F">
              <w:rPr>
                <w:rStyle w:val="rightarroworangeChar"/>
              </w:rPr>
              <w:t>→</w:t>
            </w:r>
            <w:r w:rsidRPr="00A05486">
              <w:rPr>
                <w:rStyle w:val="uparrowredChar"/>
              </w:rPr>
              <w:t>↑</w:t>
            </w:r>
          </w:p>
        </w:tc>
        <w:tc>
          <w:tcPr>
            <w:tcW w:w="1560" w:type="dxa"/>
            <w:vAlign w:val="center"/>
          </w:tcPr>
          <w:p w14:paraId="6F8AB2AC" w14:textId="1D0547E7" w:rsidR="00A36CC0" w:rsidRPr="00A36CC0" w:rsidRDefault="00A36CC0" w:rsidP="00DB5ED0">
            <w:pPr>
              <w:pStyle w:val="Tabletextcentred"/>
            </w:pPr>
            <w:r w:rsidRPr="00A36CC0">
              <w:t>64%</w:t>
            </w:r>
          </w:p>
        </w:tc>
        <w:tc>
          <w:tcPr>
            <w:tcW w:w="1984" w:type="dxa"/>
            <w:vAlign w:val="center"/>
          </w:tcPr>
          <w:p w14:paraId="36F56573" w14:textId="512427D4" w:rsidR="00A36CC0" w:rsidRPr="00A36CC0" w:rsidRDefault="00A36CC0" w:rsidP="00DB5ED0">
            <w:pPr>
              <w:pStyle w:val="Tabletextcentred"/>
            </w:pPr>
            <w:r w:rsidRPr="00A36CC0">
              <w:t>60%</w:t>
            </w:r>
          </w:p>
        </w:tc>
      </w:tr>
      <w:tr w:rsidR="00A36CC0" w:rsidRPr="00A36CC0" w14:paraId="5B466550" w14:textId="77777777" w:rsidTr="003F456A">
        <w:trPr>
          <w:trHeight w:val="20"/>
        </w:trPr>
        <w:tc>
          <w:tcPr>
            <w:tcW w:w="1276" w:type="dxa"/>
            <w:vMerge/>
          </w:tcPr>
          <w:p w14:paraId="21BE2989" w14:textId="77777777" w:rsidR="00A36CC0" w:rsidRPr="00A36CC0" w:rsidRDefault="00A36CC0" w:rsidP="0040283A">
            <w:pPr>
              <w:spacing w:before="60" w:after="60" w:line="240" w:lineRule="auto"/>
            </w:pPr>
          </w:p>
        </w:tc>
        <w:tc>
          <w:tcPr>
            <w:tcW w:w="8080" w:type="dxa"/>
          </w:tcPr>
          <w:p w14:paraId="174C2A70" w14:textId="33A079D6" w:rsidR="00A36CC0" w:rsidRPr="00276088" w:rsidRDefault="00A36CC0" w:rsidP="00276088">
            <w:pPr>
              <w:pStyle w:val="Tabletextindented"/>
            </w:pPr>
            <w:r w:rsidRPr="00276088">
              <w:t>Aboriginal and Torres Strait Islander people</w:t>
            </w:r>
          </w:p>
        </w:tc>
        <w:tc>
          <w:tcPr>
            <w:tcW w:w="1984" w:type="dxa"/>
            <w:vAlign w:val="center"/>
          </w:tcPr>
          <w:p w14:paraId="6004D0F8" w14:textId="2835B94F" w:rsidR="00A36CC0" w:rsidRPr="00A36CC0" w:rsidRDefault="00A36CC0" w:rsidP="00DB5ED0">
            <w:pPr>
              <w:pStyle w:val="Tabletextcentred"/>
            </w:pPr>
            <w:r w:rsidRPr="00A36CC0">
              <w:t xml:space="preserve">32% </w:t>
            </w:r>
            <w:r w:rsidRPr="00DB5ED0">
              <w:rPr>
                <w:rStyle w:val="downarrowgreenChar"/>
              </w:rPr>
              <w:t>↓</w:t>
            </w:r>
            <w:r w:rsidRPr="00A05486">
              <w:rPr>
                <w:rStyle w:val="uparrowredChar"/>
              </w:rPr>
              <w:t>↑</w:t>
            </w:r>
          </w:p>
        </w:tc>
        <w:tc>
          <w:tcPr>
            <w:tcW w:w="1560" w:type="dxa"/>
            <w:vAlign w:val="center"/>
          </w:tcPr>
          <w:p w14:paraId="33D1A278" w14:textId="050E8751" w:rsidR="00A36CC0" w:rsidRPr="00A36CC0" w:rsidRDefault="00A36CC0" w:rsidP="00DB5ED0">
            <w:pPr>
              <w:pStyle w:val="Tabletextcentred"/>
            </w:pPr>
            <w:r w:rsidRPr="00A36CC0">
              <w:t>34%</w:t>
            </w:r>
          </w:p>
        </w:tc>
        <w:tc>
          <w:tcPr>
            <w:tcW w:w="1984" w:type="dxa"/>
            <w:vAlign w:val="center"/>
          </w:tcPr>
          <w:p w14:paraId="0C52B069" w14:textId="4242128F" w:rsidR="00A36CC0" w:rsidRPr="00A36CC0" w:rsidRDefault="00A36CC0" w:rsidP="00DB5ED0">
            <w:pPr>
              <w:pStyle w:val="Tabletextcentred"/>
            </w:pPr>
            <w:r w:rsidRPr="00A36CC0">
              <w:t>30%</w:t>
            </w:r>
          </w:p>
        </w:tc>
      </w:tr>
      <w:tr w:rsidR="00A36CC0" w:rsidRPr="00A36CC0" w14:paraId="0BC5194A" w14:textId="77777777" w:rsidTr="003F456A">
        <w:trPr>
          <w:trHeight w:val="20"/>
        </w:trPr>
        <w:tc>
          <w:tcPr>
            <w:tcW w:w="1276" w:type="dxa"/>
            <w:vMerge/>
          </w:tcPr>
          <w:p w14:paraId="2223D959" w14:textId="77777777" w:rsidR="00A36CC0" w:rsidRPr="00A36CC0" w:rsidRDefault="00A36CC0" w:rsidP="0040283A">
            <w:pPr>
              <w:spacing w:before="60" w:after="60" w:line="240" w:lineRule="auto"/>
            </w:pPr>
          </w:p>
        </w:tc>
        <w:tc>
          <w:tcPr>
            <w:tcW w:w="8080" w:type="dxa"/>
          </w:tcPr>
          <w:p w14:paraId="5455FCC7" w14:textId="120417A5" w:rsidR="00A36CC0" w:rsidRPr="00276088" w:rsidRDefault="00A36CC0" w:rsidP="00276088">
            <w:pPr>
              <w:pStyle w:val="Tabletextindented"/>
            </w:pPr>
            <w:r w:rsidRPr="00276088">
              <w:t>Trans and gender diverse people</w:t>
            </w:r>
          </w:p>
        </w:tc>
        <w:tc>
          <w:tcPr>
            <w:tcW w:w="1984" w:type="dxa"/>
            <w:vAlign w:val="center"/>
          </w:tcPr>
          <w:p w14:paraId="01CF4925" w14:textId="19A6AE28" w:rsidR="00A36CC0" w:rsidRPr="00A36CC0" w:rsidRDefault="00A36CC0" w:rsidP="00DB5ED0">
            <w:pPr>
              <w:pStyle w:val="Tabletextcentred"/>
            </w:pPr>
            <w:r w:rsidRPr="00A36CC0">
              <w:t xml:space="preserve">56% </w:t>
            </w:r>
            <w:r w:rsidRPr="00DB5ED0">
              <w:rPr>
                <w:rStyle w:val="downarrowgreenChar"/>
              </w:rPr>
              <w:t>↓</w:t>
            </w:r>
            <w:r w:rsidRPr="00A05486">
              <w:rPr>
                <w:rStyle w:val="uparrowredChar"/>
              </w:rPr>
              <w:t>↑</w:t>
            </w:r>
          </w:p>
        </w:tc>
        <w:tc>
          <w:tcPr>
            <w:tcW w:w="1560" w:type="dxa"/>
            <w:vAlign w:val="center"/>
          </w:tcPr>
          <w:p w14:paraId="0835C4AC" w14:textId="034A4BDC" w:rsidR="00A36CC0" w:rsidRPr="00A36CC0" w:rsidRDefault="00A36CC0" w:rsidP="00DB5ED0">
            <w:pPr>
              <w:pStyle w:val="Tabletextcentred"/>
            </w:pPr>
            <w:r w:rsidRPr="00A36CC0">
              <w:t>57%</w:t>
            </w:r>
          </w:p>
        </w:tc>
        <w:tc>
          <w:tcPr>
            <w:tcW w:w="1984" w:type="dxa"/>
            <w:vAlign w:val="center"/>
          </w:tcPr>
          <w:p w14:paraId="11C69EC1" w14:textId="3D6AE70D" w:rsidR="00A36CC0" w:rsidRPr="00A36CC0" w:rsidRDefault="00A36CC0" w:rsidP="00DB5ED0">
            <w:pPr>
              <w:pStyle w:val="Tabletextcentred"/>
            </w:pPr>
            <w:r w:rsidRPr="00A36CC0">
              <w:t>55%</w:t>
            </w:r>
          </w:p>
        </w:tc>
      </w:tr>
      <w:tr w:rsidR="00A36CC0" w:rsidRPr="00A36CC0" w14:paraId="1A66941E" w14:textId="77777777" w:rsidTr="003F456A">
        <w:trPr>
          <w:trHeight w:val="20"/>
        </w:trPr>
        <w:tc>
          <w:tcPr>
            <w:tcW w:w="1276" w:type="dxa"/>
            <w:vMerge/>
          </w:tcPr>
          <w:p w14:paraId="36E6A803" w14:textId="77777777" w:rsidR="00A36CC0" w:rsidRPr="00A36CC0" w:rsidRDefault="00A36CC0" w:rsidP="0040283A">
            <w:pPr>
              <w:spacing w:before="60" w:after="60" w:line="240" w:lineRule="auto"/>
            </w:pPr>
          </w:p>
        </w:tc>
        <w:tc>
          <w:tcPr>
            <w:tcW w:w="8080" w:type="dxa"/>
          </w:tcPr>
          <w:p w14:paraId="49C85CDF" w14:textId="5D0078EB" w:rsidR="00A36CC0" w:rsidRPr="00276088" w:rsidRDefault="00A36CC0" w:rsidP="00276088">
            <w:pPr>
              <w:pStyle w:val="Tabletextindented"/>
            </w:pPr>
            <w:r w:rsidRPr="00276088">
              <w:t>People born overseas</w:t>
            </w:r>
          </w:p>
        </w:tc>
        <w:tc>
          <w:tcPr>
            <w:tcW w:w="1984" w:type="dxa"/>
            <w:vAlign w:val="center"/>
          </w:tcPr>
          <w:p w14:paraId="269FB26D" w14:textId="53B3E0AA" w:rsidR="00A36CC0" w:rsidRPr="00A36CC0" w:rsidRDefault="00A36CC0" w:rsidP="00DB5ED0">
            <w:pPr>
              <w:pStyle w:val="Tabletextcentred"/>
            </w:pPr>
            <w:r w:rsidRPr="00A36CC0">
              <w:t xml:space="preserve">23% </w:t>
            </w:r>
            <w:r w:rsidRPr="002A592F">
              <w:rPr>
                <w:rStyle w:val="rightarroworangeChar"/>
              </w:rPr>
              <w:t>→</w:t>
            </w:r>
            <w:r w:rsidRPr="00DB5ED0">
              <w:rPr>
                <w:rStyle w:val="downarrowgreenChar"/>
              </w:rPr>
              <w:t>↓</w:t>
            </w:r>
          </w:p>
        </w:tc>
        <w:tc>
          <w:tcPr>
            <w:tcW w:w="1560" w:type="dxa"/>
            <w:vAlign w:val="center"/>
          </w:tcPr>
          <w:p w14:paraId="578CCA26" w14:textId="2774CDE4" w:rsidR="00A36CC0" w:rsidRPr="00A36CC0" w:rsidRDefault="00A36CC0" w:rsidP="00DB5ED0">
            <w:pPr>
              <w:pStyle w:val="Tabletextcentred"/>
            </w:pPr>
            <w:r w:rsidRPr="00A36CC0">
              <w:t>23%</w:t>
            </w:r>
          </w:p>
        </w:tc>
        <w:tc>
          <w:tcPr>
            <w:tcW w:w="1984" w:type="dxa"/>
            <w:vAlign w:val="center"/>
          </w:tcPr>
          <w:p w14:paraId="4F3409BE" w14:textId="2569C643" w:rsidR="00A36CC0" w:rsidRPr="00A36CC0" w:rsidRDefault="00A36CC0" w:rsidP="00DB5ED0">
            <w:pPr>
              <w:pStyle w:val="Tabletextcentred"/>
            </w:pPr>
            <w:r w:rsidRPr="00A36CC0">
              <w:t>19%</w:t>
            </w:r>
          </w:p>
        </w:tc>
      </w:tr>
      <w:tr w:rsidR="00A36CC0" w:rsidRPr="00A36CC0" w14:paraId="2B29F4D3" w14:textId="77777777" w:rsidTr="003F456A">
        <w:trPr>
          <w:trHeight w:val="20"/>
        </w:trPr>
        <w:tc>
          <w:tcPr>
            <w:tcW w:w="1276" w:type="dxa"/>
            <w:vMerge/>
          </w:tcPr>
          <w:p w14:paraId="2658120D" w14:textId="77777777" w:rsidR="00A36CC0" w:rsidRPr="00A36CC0" w:rsidRDefault="00A36CC0" w:rsidP="0040283A">
            <w:pPr>
              <w:spacing w:before="60" w:after="60" w:line="240" w:lineRule="auto"/>
            </w:pPr>
          </w:p>
        </w:tc>
        <w:tc>
          <w:tcPr>
            <w:tcW w:w="8080" w:type="dxa"/>
          </w:tcPr>
          <w:p w14:paraId="1BB935F8" w14:textId="21E72A5A" w:rsidR="00A36CC0" w:rsidRPr="00276088" w:rsidRDefault="00A36CC0" w:rsidP="00276088">
            <w:pPr>
              <w:pStyle w:val="Tabletextindented"/>
            </w:pPr>
            <w:r w:rsidRPr="00276088">
              <w:t>Young adults (16–29 years)</w:t>
            </w:r>
          </w:p>
        </w:tc>
        <w:tc>
          <w:tcPr>
            <w:tcW w:w="1984" w:type="dxa"/>
            <w:vAlign w:val="center"/>
          </w:tcPr>
          <w:p w14:paraId="2B583C3E" w14:textId="2ED1197D" w:rsidR="00A36CC0" w:rsidRPr="00A36CC0" w:rsidRDefault="00A36CC0" w:rsidP="00DB5ED0">
            <w:pPr>
              <w:pStyle w:val="Tabletextcentred"/>
            </w:pPr>
            <w:r w:rsidRPr="00A36CC0">
              <w:t xml:space="preserve">56% </w:t>
            </w:r>
            <w:r w:rsidRPr="00DB5ED0">
              <w:rPr>
                <w:rStyle w:val="downarrowgreenChar"/>
              </w:rPr>
              <w:t>↓</w:t>
            </w:r>
            <w:r w:rsidRPr="00A05486">
              <w:rPr>
                <w:rStyle w:val="uparrowredChar"/>
              </w:rPr>
              <w:t>↑</w:t>
            </w:r>
          </w:p>
        </w:tc>
        <w:tc>
          <w:tcPr>
            <w:tcW w:w="1560" w:type="dxa"/>
            <w:vAlign w:val="center"/>
          </w:tcPr>
          <w:p w14:paraId="730BE57F" w14:textId="71A7E0DE" w:rsidR="00A36CC0" w:rsidRPr="00A36CC0" w:rsidRDefault="00A36CC0" w:rsidP="00DB5ED0">
            <w:pPr>
              <w:pStyle w:val="Tabletextcentred"/>
            </w:pPr>
            <w:r w:rsidRPr="00A36CC0">
              <w:t>57%</w:t>
            </w:r>
          </w:p>
        </w:tc>
        <w:tc>
          <w:tcPr>
            <w:tcW w:w="1984" w:type="dxa"/>
            <w:vAlign w:val="center"/>
          </w:tcPr>
          <w:p w14:paraId="2A702436" w14:textId="1B47DE32" w:rsidR="00A36CC0" w:rsidRPr="00A36CC0" w:rsidRDefault="00A36CC0" w:rsidP="00DB5ED0">
            <w:pPr>
              <w:pStyle w:val="Tabletextcentred"/>
            </w:pPr>
            <w:r w:rsidRPr="00A36CC0">
              <w:t>55%</w:t>
            </w:r>
          </w:p>
        </w:tc>
      </w:tr>
      <w:tr w:rsidR="0040283A" w:rsidRPr="00A36CC0" w14:paraId="11A236E3" w14:textId="77777777" w:rsidTr="003F456A">
        <w:trPr>
          <w:trHeight w:val="20"/>
        </w:trPr>
        <w:tc>
          <w:tcPr>
            <w:tcW w:w="1276" w:type="dxa"/>
          </w:tcPr>
          <w:p w14:paraId="3E2002CB" w14:textId="43FFFD84" w:rsidR="0040283A" w:rsidRPr="000D5FB0" w:rsidRDefault="0040283A" w:rsidP="00276088">
            <w:pPr>
              <w:pStyle w:val="Tabletextindented"/>
            </w:pPr>
            <w:r w:rsidRPr="000D5FB0">
              <w:t>1.5</w:t>
            </w:r>
          </w:p>
        </w:tc>
        <w:tc>
          <w:tcPr>
            <w:tcW w:w="8080" w:type="dxa"/>
          </w:tcPr>
          <w:p w14:paraId="6D180CC5" w14:textId="218C758C" w:rsidR="0040283A" w:rsidRPr="00276088" w:rsidRDefault="00E8152F" w:rsidP="00276088">
            <w:pPr>
              <w:pStyle w:val="Tabletextindented"/>
            </w:pPr>
            <w:r w:rsidRPr="00276088">
              <w:t>T</w:t>
            </w:r>
            <w:r w:rsidR="00B94DC6" w:rsidRPr="00276088">
              <w:t xml:space="preserve">hree or more times </w:t>
            </w:r>
            <w:r w:rsidRPr="00276088">
              <w:t xml:space="preserve">syphilis tests </w:t>
            </w:r>
            <w:r w:rsidR="00244F50" w:rsidRPr="00276088">
              <w:t>–</w:t>
            </w:r>
            <w:r w:rsidR="00A91897" w:rsidRPr="00276088">
              <w:t xml:space="preserve"> </w:t>
            </w:r>
            <w:r w:rsidR="00244F50" w:rsidRPr="00276088">
              <w:t xml:space="preserve">gay, bisexual </w:t>
            </w:r>
            <w:r w:rsidR="00E86E42" w:rsidRPr="00276088">
              <w:t>and MSM</w:t>
            </w:r>
            <w:r w:rsidR="00CA793A" w:rsidRPr="00276088">
              <w:t xml:space="preserve"> (all sites) (%)</w:t>
            </w:r>
          </w:p>
        </w:tc>
        <w:tc>
          <w:tcPr>
            <w:tcW w:w="1984" w:type="dxa"/>
            <w:vAlign w:val="center"/>
          </w:tcPr>
          <w:p w14:paraId="4EAED867" w14:textId="569C1479" w:rsidR="0040283A" w:rsidRPr="00A36CC0" w:rsidRDefault="00366D9B" w:rsidP="00DB5ED0">
            <w:pPr>
              <w:pStyle w:val="Tabletextcentred"/>
            </w:pPr>
            <w:r w:rsidRPr="00A36CC0">
              <w:t>26%</w:t>
            </w:r>
            <w:r w:rsidR="00BA7999" w:rsidRPr="00A36CC0">
              <w:t xml:space="preserve"> </w:t>
            </w:r>
            <w:r w:rsidR="00BA7999" w:rsidRPr="00DB5ED0">
              <w:rPr>
                <w:rStyle w:val="downarrowgreenChar"/>
              </w:rPr>
              <w:t>↓</w:t>
            </w:r>
            <w:r w:rsidR="00BA7999" w:rsidRPr="002A592F">
              <w:rPr>
                <w:rStyle w:val="rightarroworangeChar"/>
              </w:rPr>
              <w:t>→</w:t>
            </w:r>
          </w:p>
        </w:tc>
        <w:tc>
          <w:tcPr>
            <w:tcW w:w="1560" w:type="dxa"/>
            <w:vAlign w:val="center"/>
          </w:tcPr>
          <w:p w14:paraId="24B0C48E" w14:textId="0E52FC47" w:rsidR="0040283A" w:rsidRPr="00A36CC0" w:rsidRDefault="00366D9B" w:rsidP="00DB5ED0">
            <w:pPr>
              <w:pStyle w:val="Tabletextcentred"/>
            </w:pPr>
            <w:r w:rsidRPr="00A36CC0">
              <w:t>27%</w:t>
            </w:r>
          </w:p>
        </w:tc>
        <w:tc>
          <w:tcPr>
            <w:tcW w:w="1984" w:type="dxa"/>
            <w:vAlign w:val="center"/>
          </w:tcPr>
          <w:p w14:paraId="2C714CF6" w14:textId="11077990" w:rsidR="0040283A" w:rsidRPr="00A36CC0" w:rsidRDefault="00366D9B" w:rsidP="00DB5ED0">
            <w:pPr>
              <w:pStyle w:val="Tabletextcentred"/>
            </w:pPr>
            <w:r w:rsidRPr="00A36CC0">
              <w:t>26%</w:t>
            </w:r>
          </w:p>
        </w:tc>
      </w:tr>
      <w:tr w:rsidR="0040283A" w:rsidRPr="00A36CC0" w14:paraId="728DA1BA" w14:textId="77777777" w:rsidTr="003F456A">
        <w:trPr>
          <w:trHeight w:val="20"/>
        </w:trPr>
        <w:tc>
          <w:tcPr>
            <w:tcW w:w="14884" w:type="dxa"/>
            <w:gridSpan w:val="5"/>
            <w:shd w:val="clear" w:color="auto" w:fill="00DCA1"/>
          </w:tcPr>
          <w:p w14:paraId="46EC4E88" w14:textId="15BFEFDA" w:rsidR="0040283A" w:rsidRPr="00A36CC0" w:rsidRDefault="0040283A" w:rsidP="0040283A">
            <w:pPr>
              <w:pStyle w:val="Tableheadingcentred"/>
              <w:rPr>
                <w:sz w:val="24"/>
                <w:szCs w:val="24"/>
                <w:vertAlign w:val="superscript"/>
              </w:rPr>
            </w:pPr>
            <w:r w:rsidRPr="00A542E7">
              <w:t>Goal 2 – Reduce ongoing transmission and incidence of syphilis across priority populations</w:t>
            </w:r>
            <w:r w:rsidR="00B84F5D" w:rsidRPr="00DB5ED0">
              <w:rPr>
                <w:rStyle w:val="SuperscriptblackChar"/>
              </w:rPr>
              <w:t>2</w:t>
            </w:r>
            <w:r w:rsidR="00FB05A8" w:rsidRPr="00DB5ED0">
              <w:rPr>
                <w:rStyle w:val="SuperscriptblackChar"/>
              </w:rPr>
              <w:t>,3</w:t>
            </w:r>
          </w:p>
        </w:tc>
      </w:tr>
      <w:tr w:rsidR="0040283A" w:rsidRPr="00A36CC0" w14:paraId="5E7B381D" w14:textId="77777777" w:rsidTr="003F456A">
        <w:trPr>
          <w:trHeight w:val="20"/>
        </w:trPr>
        <w:tc>
          <w:tcPr>
            <w:tcW w:w="1276" w:type="dxa"/>
          </w:tcPr>
          <w:p w14:paraId="3E82531B" w14:textId="043D2275" w:rsidR="0040283A" w:rsidRPr="00A36CC0" w:rsidRDefault="0040283A" w:rsidP="00276088">
            <w:pPr>
              <w:pStyle w:val="Tabletextleftaligned"/>
            </w:pPr>
            <w:r w:rsidRPr="00A36CC0">
              <w:t>2.1</w:t>
            </w:r>
          </w:p>
        </w:tc>
        <w:tc>
          <w:tcPr>
            <w:tcW w:w="8080" w:type="dxa"/>
          </w:tcPr>
          <w:p w14:paraId="28BB1A70" w14:textId="3926E699" w:rsidR="0040283A" w:rsidRPr="00A36CC0" w:rsidRDefault="0040283A" w:rsidP="00276088">
            <w:pPr>
              <w:pStyle w:val="Tabletextleftaligned"/>
            </w:pPr>
            <w:r w:rsidRPr="00A36CC0">
              <w:t>Infectious syphilis notification rates – Aboriginal and Torres Strait Islander males (per 100,000)</w:t>
            </w:r>
          </w:p>
        </w:tc>
        <w:tc>
          <w:tcPr>
            <w:tcW w:w="1984" w:type="dxa"/>
            <w:vAlign w:val="center"/>
          </w:tcPr>
          <w:p w14:paraId="2CF1F62F" w14:textId="64259335" w:rsidR="0040283A" w:rsidRPr="00A36CC0" w:rsidRDefault="00D602FE" w:rsidP="00DB5ED0">
            <w:pPr>
              <w:pStyle w:val="Tabletextcentred"/>
            </w:pPr>
            <w:r w:rsidRPr="00A36CC0">
              <w:t>1</w:t>
            </w:r>
            <w:r w:rsidR="00787D4F" w:rsidRPr="00A36CC0">
              <w:t>48</w:t>
            </w:r>
            <w:r w:rsidR="00D338A5" w:rsidRPr="00A36CC0">
              <w:t xml:space="preserve"> </w:t>
            </w:r>
            <w:r w:rsidR="00D338A5" w:rsidRPr="00A05486">
              <w:rPr>
                <w:rStyle w:val="uparrowredChar"/>
              </w:rPr>
              <w:t>↑↑</w:t>
            </w:r>
          </w:p>
        </w:tc>
        <w:tc>
          <w:tcPr>
            <w:tcW w:w="1560" w:type="dxa"/>
            <w:vAlign w:val="center"/>
          </w:tcPr>
          <w:p w14:paraId="597E2517" w14:textId="441BEF5C" w:rsidR="0040283A" w:rsidRPr="00A36CC0" w:rsidRDefault="00787D4F" w:rsidP="00DB5ED0">
            <w:pPr>
              <w:pStyle w:val="Tabletextcentred"/>
            </w:pPr>
            <w:r w:rsidRPr="00A36CC0">
              <w:t>136</w:t>
            </w:r>
          </w:p>
        </w:tc>
        <w:tc>
          <w:tcPr>
            <w:tcW w:w="1984" w:type="dxa"/>
            <w:vAlign w:val="center"/>
          </w:tcPr>
          <w:p w14:paraId="5761D026" w14:textId="0CACFCC3" w:rsidR="0040283A" w:rsidRPr="00A36CC0" w:rsidRDefault="00787D4F" w:rsidP="00DB5ED0">
            <w:pPr>
              <w:pStyle w:val="Tabletextcentred"/>
            </w:pPr>
            <w:r w:rsidRPr="00A36CC0">
              <w:t>132</w:t>
            </w:r>
          </w:p>
        </w:tc>
      </w:tr>
      <w:tr w:rsidR="0040283A" w:rsidRPr="00A36CC0" w14:paraId="1BED6403" w14:textId="77777777" w:rsidTr="003F456A">
        <w:trPr>
          <w:trHeight w:val="20"/>
        </w:trPr>
        <w:tc>
          <w:tcPr>
            <w:tcW w:w="1276" w:type="dxa"/>
          </w:tcPr>
          <w:p w14:paraId="4F0D2C3B" w14:textId="31D14C3B" w:rsidR="0040283A" w:rsidRPr="00A36CC0" w:rsidRDefault="0040283A" w:rsidP="00276088">
            <w:pPr>
              <w:pStyle w:val="Tabletextleftaligned"/>
            </w:pPr>
            <w:r w:rsidRPr="00A36CC0">
              <w:t>2.1</w:t>
            </w:r>
          </w:p>
        </w:tc>
        <w:tc>
          <w:tcPr>
            <w:tcW w:w="8080" w:type="dxa"/>
          </w:tcPr>
          <w:p w14:paraId="4766A04F" w14:textId="24695892" w:rsidR="0040283A" w:rsidRPr="00A36CC0" w:rsidRDefault="0040283A" w:rsidP="00276088">
            <w:pPr>
              <w:pStyle w:val="Tabletextleftaligned"/>
            </w:pPr>
            <w:r w:rsidRPr="00A36CC0">
              <w:t xml:space="preserve">Infectious syphilis notification rates – Aboriginal and Torres Strait Islander </w:t>
            </w:r>
            <w:proofErr w:type="gramStart"/>
            <w:r w:rsidRPr="00A36CC0">
              <w:t>females(</w:t>
            </w:r>
            <w:proofErr w:type="gramEnd"/>
            <w:r w:rsidRPr="00A36CC0">
              <w:t>per 100,000)</w:t>
            </w:r>
          </w:p>
        </w:tc>
        <w:tc>
          <w:tcPr>
            <w:tcW w:w="1984" w:type="dxa"/>
            <w:vAlign w:val="center"/>
          </w:tcPr>
          <w:p w14:paraId="4720DE7A" w14:textId="7B9CE971" w:rsidR="0040283A" w:rsidRPr="00A36CC0" w:rsidRDefault="00D338A5" w:rsidP="00DB5ED0">
            <w:pPr>
              <w:pStyle w:val="Tabletextcentred"/>
            </w:pPr>
            <w:r w:rsidRPr="00A36CC0">
              <w:t>133</w:t>
            </w:r>
            <w:r w:rsidR="001A04C9" w:rsidRPr="00A36CC0">
              <w:t xml:space="preserve"> </w:t>
            </w:r>
            <w:r w:rsidR="001A04C9" w:rsidRPr="00A05486">
              <w:rPr>
                <w:rStyle w:val="uparrowredChar"/>
              </w:rPr>
              <w:t>↑↑</w:t>
            </w:r>
          </w:p>
        </w:tc>
        <w:tc>
          <w:tcPr>
            <w:tcW w:w="1560" w:type="dxa"/>
            <w:vAlign w:val="center"/>
          </w:tcPr>
          <w:p w14:paraId="5303B7C0" w14:textId="00884E38" w:rsidR="0040283A" w:rsidRPr="00A36CC0" w:rsidRDefault="00D338A5" w:rsidP="00DB5ED0">
            <w:pPr>
              <w:pStyle w:val="Tabletextcentred"/>
            </w:pPr>
            <w:r w:rsidRPr="00A36CC0">
              <w:t>113</w:t>
            </w:r>
          </w:p>
        </w:tc>
        <w:tc>
          <w:tcPr>
            <w:tcW w:w="1984" w:type="dxa"/>
            <w:vAlign w:val="center"/>
          </w:tcPr>
          <w:p w14:paraId="50AD1AE3" w14:textId="31087BE4" w:rsidR="0040283A" w:rsidRPr="00A36CC0" w:rsidRDefault="001A04C9" w:rsidP="00DB5ED0">
            <w:pPr>
              <w:pStyle w:val="Tabletextcentred"/>
            </w:pPr>
            <w:r w:rsidRPr="00A36CC0">
              <w:t>126</w:t>
            </w:r>
          </w:p>
        </w:tc>
      </w:tr>
      <w:tr w:rsidR="0040283A" w:rsidRPr="00A36CC0" w14:paraId="2BD8366F" w14:textId="77777777" w:rsidTr="003F456A">
        <w:trPr>
          <w:trHeight w:val="20"/>
        </w:trPr>
        <w:tc>
          <w:tcPr>
            <w:tcW w:w="1276" w:type="dxa"/>
          </w:tcPr>
          <w:p w14:paraId="0E72F2B6" w14:textId="486DA5B8" w:rsidR="0040283A" w:rsidRPr="00A36CC0" w:rsidRDefault="0040283A" w:rsidP="00276088">
            <w:pPr>
              <w:pStyle w:val="Tabletextleftaligned"/>
            </w:pPr>
            <w:r w:rsidRPr="00A36CC0">
              <w:t>2.1</w:t>
            </w:r>
          </w:p>
        </w:tc>
        <w:tc>
          <w:tcPr>
            <w:tcW w:w="8080" w:type="dxa"/>
          </w:tcPr>
          <w:p w14:paraId="6AD5ED42" w14:textId="495CDE2E" w:rsidR="0040283A" w:rsidRPr="00A36CC0" w:rsidRDefault="0040283A" w:rsidP="00276088">
            <w:pPr>
              <w:pStyle w:val="Tabletextleftaligned"/>
            </w:pPr>
            <w:r w:rsidRPr="00A36CC0">
              <w:t xml:space="preserve">Infectious syphilis notification rates – </w:t>
            </w:r>
            <w:proofErr w:type="gramStart"/>
            <w:r w:rsidRPr="00A36CC0">
              <w:t>Non-Indigenous</w:t>
            </w:r>
            <w:proofErr w:type="gramEnd"/>
            <w:r w:rsidRPr="00A36CC0">
              <w:t xml:space="preserve"> males (per 100,000)</w:t>
            </w:r>
          </w:p>
        </w:tc>
        <w:tc>
          <w:tcPr>
            <w:tcW w:w="1984" w:type="dxa"/>
            <w:vAlign w:val="center"/>
          </w:tcPr>
          <w:p w14:paraId="2BFBDF36" w14:textId="16A5EC74" w:rsidR="0040283A" w:rsidRPr="00A36CC0" w:rsidRDefault="001A04C9" w:rsidP="00DB5ED0">
            <w:pPr>
              <w:pStyle w:val="Tabletextcentred"/>
            </w:pPr>
            <w:r w:rsidRPr="00A36CC0">
              <w:t>34</w:t>
            </w:r>
            <w:r w:rsidR="00C33290" w:rsidRPr="00A36CC0">
              <w:t xml:space="preserve"> </w:t>
            </w:r>
            <w:r w:rsidR="00C33290" w:rsidRPr="002A592F">
              <w:rPr>
                <w:rStyle w:val="rightarroworangeChar"/>
              </w:rPr>
              <w:t>→</w:t>
            </w:r>
            <w:r w:rsidR="00C33290" w:rsidRPr="00DB5ED0">
              <w:rPr>
                <w:rStyle w:val="downarrowgreenChar"/>
              </w:rPr>
              <w:t>↓</w:t>
            </w:r>
          </w:p>
        </w:tc>
        <w:tc>
          <w:tcPr>
            <w:tcW w:w="1560" w:type="dxa"/>
            <w:vAlign w:val="center"/>
          </w:tcPr>
          <w:p w14:paraId="78AED32F" w14:textId="5B415FA9" w:rsidR="0040283A" w:rsidRPr="00A36CC0" w:rsidRDefault="001A04C9" w:rsidP="00DB5ED0">
            <w:pPr>
              <w:pStyle w:val="Tabletextcentred"/>
            </w:pPr>
            <w:r w:rsidRPr="00A36CC0">
              <w:t>34</w:t>
            </w:r>
          </w:p>
        </w:tc>
        <w:tc>
          <w:tcPr>
            <w:tcW w:w="1984" w:type="dxa"/>
            <w:vAlign w:val="center"/>
          </w:tcPr>
          <w:p w14:paraId="65E8B798" w14:textId="643FD75E" w:rsidR="0040283A" w:rsidRPr="00A36CC0" w:rsidRDefault="00C33290" w:rsidP="00DB5ED0">
            <w:pPr>
              <w:pStyle w:val="Tabletextcentred"/>
            </w:pPr>
            <w:r w:rsidRPr="00A36CC0">
              <w:t>35</w:t>
            </w:r>
          </w:p>
        </w:tc>
      </w:tr>
      <w:tr w:rsidR="0040283A" w:rsidRPr="00A36CC0" w14:paraId="23305BA6" w14:textId="77777777" w:rsidTr="003E530F">
        <w:trPr>
          <w:trHeight w:val="20"/>
        </w:trPr>
        <w:tc>
          <w:tcPr>
            <w:tcW w:w="1276" w:type="dxa"/>
          </w:tcPr>
          <w:p w14:paraId="65896E70" w14:textId="2D531781" w:rsidR="0040283A" w:rsidRPr="00A36CC0" w:rsidRDefault="0040283A" w:rsidP="00276088">
            <w:pPr>
              <w:pStyle w:val="Tabletextleftaligned"/>
            </w:pPr>
            <w:r w:rsidRPr="00A36CC0">
              <w:t>2.1</w:t>
            </w:r>
          </w:p>
        </w:tc>
        <w:tc>
          <w:tcPr>
            <w:tcW w:w="8080" w:type="dxa"/>
            <w:tcBorders>
              <w:bottom w:val="single" w:sz="4" w:space="0" w:color="auto"/>
            </w:tcBorders>
          </w:tcPr>
          <w:p w14:paraId="645EA710" w14:textId="436523DE" w:rsidR="0040283A" w:rsidRPr="00A36CC0" w:rsidRDefault="0040283A" w:rsidP="00276088">
            <w:pPr>
              <w:pStyle w:val="Tabletextleftaligned"/>
            </w:pPr>
            <w:r w:rsidRPr="00A36CC0">
              <w:t xml:space="preserve">Infectious syphilis notification rates – </w:t>
            </w:r>
            <w:proofErr w:type="gramStart"/>
            <w:r w:rsidRPr="00A36CC0">
              <w:t>Non-Indigenous</w:t>
            </w:r>
            <w:proofErr w:type="gramEnd"/>
            <w:r w:rsidRPr="00A36CC0">
              <w:t xml:space="preserve"> females (per 100,000)</w:t>
            </w:r>
          </w:p>
        </w:tc>
        <w:tc>
          <w:tcPr>
            <w:tcW w:w="1984" w:type="dxa"/>
            <w:tcBorders>
              <w:bottom w:val="single" w:sz="4" w:space="0" w:color="auto"/>
            </w:tcBorders>
            <w:vAlign w:val="center"/>
          </w:tcPr>
          <w:p w14:paraId="1E3BEBA1" w14:textId="0784595B" w:rsidR="0040283A" w:rsidRPr="00A36CC0" w:rsidRDefault="00CD529D" w:rsidP="00DB5ED0">
            <w:pPr>
              <w:pStyle w:val="Tabletextcentred"/>
            </w:pPr>
            <w:r w:rsidRPr="00A36CC0">
              <w:t xml:space="preserve">6 </w:t>
            </w:r>
            <w:r w:rsidRPr="002A592F">
              <w:rPr>
                <w:rStyle w:val="rightarroworangeChar"/>
              </w:rPr>
              <w:t>→</w:t>
            </w:r>
            <w:r w:rsidRPr="00A05486">
              <w:rPr>
                <w:rStyle w:val="uparrowredChar"/>
              </w:rPr>
              <w:t>↑</w:t>
            </w:r>
          </w:p>
        </w:tc>
        <w:tc>
          <w:tcPr>
            <w:tcW w:w="1560" w:type="dxa"/>
            <w:tcBorders>
              <w:bottom w:val="single" w:sz="4" w:space="0" w:color="auto"/>
            </w:tcBorders>
            <w:vAlign w:val="center"/>
          </w:tcPr>
          <w:p w14:paraId="7BCB38A8" w14:textId="7CE08C65" w:rsidR="0040283A" w:rsidRPr="00A36CC0" w:rsidRDefault="00CD529D" w:rsidP="00DB5ED0">
            <w:pPr>
              <w:pStyle w:val="Tabletextcentred"/>
            </w:pPr>
            <w:r w:rsidRPr="00A36CC0">
              <w:t>6</w:t>
            </w:r>
          </w:p>
        </w:tc>
        <w:tc>
          <w:tcPr>
            <w:tcW w:w="1984" w:type="dxa"/>
            <w:tcBorders>
              <w:bottom w:val="single" w:sz="4" w:space="0" w:color="auto"/>
            </w:tcBorders>
            <w:vAlign w:val="center"/>
          </w:tcPr>
          <w:p w14:paraId="3E497593" w14:textId="403D3625" w:rsidR="0040283A" w:rsidRPr="00A36CC0" w:rsidRDefault="00CD529D" w:rsidP="00DB5ED0">
            <w:pPr>
              <w:pStyle w:val="Tabletextcentred"/>
            </w:pPr>
            <w:r w:rsidRPr="00A36CC0">
              <w:t>5.4</w:t>
            </w:r>
          </w:p>
        </w:tc>
      </w:tr>
      <w:tr w:rsidR="003E530F" w:rsidRPr="00A36CC0" w14:paraId="7AAC0F18" w14:textId="77777777">
        <w:trPr>
          <w:trHeight w:val="20"/>
        </w:trPr>
        <w:tc>
          <w:tcPr>
            <w:tcW w:w="1276" w:type="dxa"/>
            <w:vMerge w:val="restart"/>
          </w:tcPr>
          <w:p w14:paraId="485C597F" w14:textId="7048FC74" w:rsidR="003E530F" w:rsidRPr="00A36CC0" w:rsidRDefault="003E530F" w:rsidP="00276088">
            <w:pPr>
              <w:pStyle w:val="Tabletextleftaligned"/>
            </w:pPr>
            <w:r w:rsidRPr="00A36CC0">
              <w:t>2.4</w:t>
            </w:r>
          </w:p>
        </w:tc>
        <w:tc>
          <w:tcPr>
            <w:tcW w:w="13608" w:type="dxa"/>
            <w:gridSpan w:val="4"/>
          </w:tcPr>
          <w:p w14:paraId="5235F2AF" w14:textId="06F03B7D" w:rsidR="003E530F" w:rsidRPr="000D5FB0" w:rsidRDefault="003E530F" w:rsidP="00E43E1E">
            <w:pPr>
              <w:pStyle w:val="Tabletextleftaligned"/>
            </w:pPr>
            <w:r w:rsidRPr="000D5FB0">
              <w:t>Remoteness area and women of reproductive age: Infectious syphilis notification rates – Aboriginal and Torres Strait Islander women (per 100,000)</w:t>
            </w:r>
          </w:p>
        </w:tc>
      </w:tr>
      <w:tr w:rsidR="00A36CC0" w:rsidRPr="00A36CC0" w14:paraId="122887E6" w14:textId="77777777" w:rsidTr="003F456A">
        <w:trPr>
          <w:trHeight w:val="20"/>
        </w:trPr>
        <w:tc>
          <w:tcPr>
            <w:tcW w:w="1276" w:type="dxa"/>
            <w:vMerge/>
          </w:tcPr>
          <w:p w14:paraId="464319CF" w14:textId="77777777" w:rsidR="00A36CC0" w:rsidRPr="00A36CC0" w:rsidRDefault="00A36CC0" w:rsidP="0040283A">
            <w:pPr>
              <w:spacing w:before="60" w:after="60" w:line="240" w:lineRule="auto"/>
            </w:pPr>
          </w:p>
        </w:tc>
        <w:tc>
          <w:tcPr>
            <w:tcW w:w="8080" w:type="dxa"/>
          </w:tcPr>
          <w:p w14:paraId="1741E402" w14:textId="408BBA21" w:rsidR="00A36CC0" w:rsidRPr="00276088" w:rsidRDefault="00A36CC0" w:rsidP="00276088">
            <w:pPr>
              <w:pStyle w:val="Tabletextindented"/>
            </w:pPr>
            <w:r w:rsidRPr="00276088">
              <w:t>Major cities</w:t>
            </w:r>
          </w:p>
        </w:tc>
        <w:tc>
          <w:tcPr>
            <w:tcW w:w="1984" w:type="dxa"/>
            <w:vAlign w:val="center"/>
          </w:tcPr>
          <w:p w14:paraId="55D4D0FB" w14:textId="0A58BD31" w:rsidR="00A36CC0" w:rsidRPr="00A36CC0" w:rsidRDefault="00A36CC0" w:rsidP="00DB5ED0">
            <w:pPr>
              <w:pStyle w:val="Tabletextcentred"/>
            </w:pPr>
            <w:r w:rsidRPr="00A36CC0">
              <w:t xml:space="preserve">174 </w:t>
            </w:r>
            <w:r w:rsidRPr="00A05486">
              <w:rPr>
                <w:rStyle w:val="uparrowredChar"/>
              </w:rPr>
              <w:t>↑↑</w:t>
            </w:r>
          </w:p>
        </w:tc>
        <w:tc>
          <w:tcPr>
            <w:tcW w:w="1560" w:type="dxa"/>
            <w:vAlign w:val="center"/>
          </w:tcPr>
          <w:p w14:paraId="6062061F" w14:textId="4D508707" w:rsidR="00A36CC0" w:rsidRPr="00A36CC0" w:rsidRDefault="00A36CC0" w:rsidP="00DB5ED0">
            <w:pPr>
              <w:pStyle w:val="Tabletextcentred"/>
            </w:pPr>
            <w:r w:rsidRPr="00A36CC0">
              <w:t>170</w:t>
            </w:r>
          </w:p>
        </w:tc>
        <w:tc>
          <w:tcPr>
            <w:tcW w:w="1984" w:type="dxa"/>
            <w:vAlign w:val="center"/>
          </w:tcPr>
          <w:p w14:paraId="2B91C468" w14:textId="21D6ABAA" w:rsidR="00A36CC0" w:rsidRPr="00A36CC0" w:rsidRDefault="00A36CC0" w:rsidP="00DB5ED0">
            <w:pPr>
              <w:pStyle w:val="Tabletextcentred"/>
            </w:pPr>
            <w:r w:rsidRPr="00A36CC0">
              <w:t>160</w:t>
            </w:r>
          </w:p>
        </w:tc>
      </w:tr>
      <w:tr w:rsidR="00A36CC0" w:rsidRPr="00A36CC0" w14:paraId="32F0AA98" w14:textId="77777777" w:rsidTr="003F456A">
        <w:trPr>
          <w:trHeight w:val="20"/>
        </w:trPr>
        <w:tc>
          <w:tcPr>
            <w:tcW w:w="1276" w:type="dxa"/>
            <w:vMerge/>
          </w:tcPr>
          <w:p w14:paraId="5A031826" w14:textId="77777777" w:rsidR="00A36CC0" w:rsidRPr="00A36CC0" w:rsidRDefault="00A36CC0" w:rsidP="0040283A">
            <w:pPr>
              <w:spacing w:before="60" w:after="60" w:line="240" w:lineRule="auto"/>
            </w:pPr>
          </w:p>
        </w:tc>
        <w:tc>
          <w:tcPr>
            <w:tcW w:w="8080" w:type="dxa"/>
          </w:tcPr>
          <w:p w14:paraId="43C2478A" w14:textId="1630FF8D" w:rsidR="00A36CC0" w:rsidRPr="00276088" w:rsidRDefault="00A36CC0" w:rsidP="00276088">
            <w:pPr>
              <w:pStyle w:val="Tabletextindented"/>
            </w:pPr>
            <w:r w:rsidRPr="00276088">
              <w:t>Inner and outer regional areas</w:t>
            </w:r>
          </w:p>
        </w:tc>
        <w:tc>
          <w:tcPr>
            <w:tcW w:w="1984" w:type="dxa"/>
            <w:vAlign w:val="center"/>
          </w:tcPr>
          <w:p w14:paraId="0F3F5BE4" w14:textId="0F9EABD5" w:rsidR="00A36CC0" w:rsidRPr="00A36CC0" w:rsidRDefault="00A36CC0" w:rsidP="00DB5ED0">
            <w:pPr>
              <w:pStyle w:val="Tabletextcentred"/>
            </w:pPr>
            <w:r w:rsidRPr="00A36CC0">
              <w:t xml:space="preserve">179 </w:t>
            </w:r>
            <w:r w:rsidRPr="00A05486">
              <w:rPr>
                <w:rStyle w:val="uparrowredChar"/>
              </w:rPr>
              <w:t>↑↑</w:t>
            </w:r>
          </w:p>
        </w:tc>
        <w:tc>
          <w:tcPr>
            <w:tcW w:w="1560" w:type="dxa"/>
            <w:vAlign w:val="center"/>
          </w:tcPr>
          <w:p w14:paraId="0CB4FCBE" w14:textId="4647EC50" w:rsidR="00A36CC0" w:rsidRPr="00A36CC0" w:rsidRDefault="00A36CC0" w:rsidP="00DB5ED0">
            <w:pPr>
              <w:pStyle w:val="Tabletextcentred"/>
            </w:pPr>
            <w:r w:rsidRPr="00A36CC0">
              <w:t>116</w:t>
            </w:r>
          </w:p>
        </w:tc>
        <w:tc>
          <w:tcPr>
            <w:tcW w:w="1984" w:type="dxa"/>
            <w:vAlign w:val="center"/>
          </w:tcPr>
          <w:p w14:paraId="1650C05F" w14:textId="5EC29A17" w:rsidR="00A36CC0" w:rsidRPr="00A36CC0" w:rsidRDefault="00A36CC0" w:rsidP="00DB5ED0">
            <w:pPr>
              <w:pStyle w:val="Tabletextcentred"/>
            </w:pPr>
            <w:r w:rsidRPr="00A36CC0">
              <w:t>146</w:t>
            </w:r>
          </w:p>
        </w:tc>
      </w:tr>
      <w:tr w:rsidR="00A36CC0" w:rsidRPr="00A36CC0" w14:paraId="34856D74" w14:textId="77777777" w:rsidTr="003F456A">
        <w:trPr>
          <w:trHeight w:val="20"/>
        </w:trPr>
        <w:tc>
          <w:tcPr>
            <w:tcW w:w="1276" w:type="dxa"/>
            <w:vMerge/>
          </w:tcPr>
          <w:p w14:paraId="53129B4B" w14:textId="77777777" w:rsidR="00A36CC0" w:rsidRPr="00A36CC0" w:rsidRDefault="00A36CC0" w:rsidP="0040283A">
            <w:pPr>
              <w:spacing w:before="60" w:after="60" w:line="240" w:lineRule="auto"/>
            </w:pPr>
          </w:p>
        </w:tc>
        <w:tc>
          <w:tcPr>
            <w:tcW w:w="8080" w:type="dxa"/>
          </w:tcPr>
          <w:p w14:paraId="0BDC7B5E" w14:textId="063E9C5D" w:rsidR="00A36CC0" w:rsidRPr="00276088" w:rsidRDefault="00A36CC0" w:rsidP="00276088">
            <w:pPr>
              <w:pStyle w:val="Tabletextindented"/>
            </w:pPr>
            <w:r w:rsidRPr="00276088">
              <w:t>Remote and very remote areas</w:t>
            </w:r>
          </w:p>
        </w:tc>
        <w:tc>
          <w:tcPr>
            <w:tcW w:w="1984" w:type="dxa"/>
            <w:vAlign w:val="center"/>
          </w:tcPr>
          <w:p w14:paraId="247586F0" w14:textId="4EAE86A4" w:rsidR="00A36CC0" w:rsidRPr="00A36CC0" w:rsidRDefault="00A36CC0" w:rsidP="00DB5ED0">
            <w:pPr>
              <w:pStyle w:val="Tabletextcentred"/>
            </w:pPr>
            <w:r w:rsidRPr="00A36CC0">
              <w:t xml:space="preserve">770 </w:t>
            </w:r>
            <w:r w:rsidRPr="00A05486">
              <w:rPr>
                <w:rStyle w:val="uparrowredChar"/>
              </w:rPr>
              <w:t>↑</w:t>
            </w:r>
            <w:r w:rsidRPr="00DB5ED0">
              <w:rPr>
                <w:rStyle w:val="downarrowgreenChar"/>
              </w:rPr>
              <w:t>↓</w:t>
            </w:r>
          </w:p>
        </w:tc>
        <w:tc>
          <w:tcPr>
            <w:tcW w:w="1560" w:type="dxa"/>
            <w:vAlign w:val="center"/>
          </w:tcPr>
          <w:p w14:paraId="4BC66B18" w14:textId="28E311A0" w:rsidR="00A36CC0" w:rsidRPr="00A36CC0" w:rsidRDefault="00A36CC0" w:rsidP="00DB5ED0">
            <w:pPr>
              <w:pStyle w:val="Tabletextcentred"/>
            </w:pPr>
            <w:r w:rsidRPr="00A36CC0">
              <w:t>628</w:t>
            </w:r>
          </w:p>
        </w:tc>
        <w:tc>
          <w:tcPr>
            <w:tcW w:w="1984" w:type="dxa"/>
            <w:vAlign w:val="center"/>
          </w:tcPr>
          <w:p w14:paraId="1607639E" w14:textId="2B6D1AB4" w:rsidR="00A36CC0" w:rsidRPr="00A36CC0" w:rsidRDefault="00A36CC0" w:rsidP="00DB5ED0">
            <w:pPr>
              <w:pStyle w:val="Tabletextcentred"/>
            </w:pPr>
            <w:r w:rsidRPr="00A36CC0">
              <w:t>816</w:t>
            </w:r>
          </w:p>
        </w:tc>
      </w:tr>
      <w:tr w:rsidR="003E530F" w:rsidRPr="00A36CC0" w14:paraId="377A19CF" w14:textId="77777777">
        <w:trPr>
          <w:trHeight w:val="20"/>
        </w:trPr>
        <w:tc>
          <w:tcPr>
            <w:tcW w:w="1276" w:type="dxa"/>
            <w:vMerge w:val="restart"/>
          </w:tcPr>
          <w:p w14:paraId="0502B6C4" w14:textId="46D6A717" w:rsidR="003E530F" w:rsidRPr="00A36CC0" w:rsidRDefault="003E530F" w:rsidP="00276088">
            <w:pPr>
              <w:pStyle w:val="Tabletextleftaligned"/>
            </w:pPr>
            <w:r w:rsidRPr="00A36CC0">
              <w:t>2.4</w:t>
            </w:r>
          </w:p>
        </w:tc>
        <w:tc>
          <w:tcPr>
            <w:tcW w:w="13608" w:type="dxa"/>
            <w:gridSpan w:val="4"/>
          </w:tcPr>
          <w:p w14:paraId="6EB1D660" w14:textId="691B89E4" w:rsidR="003E530F" w:rsidRPr="00A36CC0" w:rsidRDefault="003E530F" w:rsidP="00E43E1E">
            <w:pPr>
              <w:pStyle w:val="Tabletextleftaligned"/>
            </w:pPr>
            <w:r w:rsidRPr="00A36CC0">
              <w:t>Remoteness area and women of reproductive age: Infectious syphilis notification rates – non-Indigenous women (per 100,000)</w:t>
            </w:r>
          </w:p>
        </w:tc>
      </w:tr>
      <w:tr w:rsidR="00A36CC0" w:rsidRPr="00A36CC0" w14:paraId="1AA94F93" w14:textId="77777777" w:rsidTr="003F456A">
        <w:trPr>
          <w:trHeight w:val="20"/>
        </w:trPr>
        <w:tc>
          <w:tcPr>
            <w:tcW w:w="1276" w:type="dxa"/>
            <w:vMerge/>
          </w:tcPr>
          <w:p w14:paraId="5D8E2BB8" w14:textId="77777777" w:rsidR="00A36CC0" w:rsidRPr="00A36CC0" w:rsidRDefault="00A36CC0" w:rsidP="0040283A">
            <w:pPr>
              <w:spacing w:before="60" w:after="60" w:line="240" w:lineRule="auto"/>
            </w:pPr>
          </w:p>
        </w:tc>
        <w:tc>
          <w:tcPr>
            <w:tcW w:w="8080" w:type="dxa"/>
          </w:tcPr>
          <w:p w14:paraId="32301FD7" w14:textId="77777777" w:rsidR="00A36CC0" w:rsidRPr="00276088" w:rsidRDefault="00A36CC0" w:rsidP="00276088">
            <w:pPr>
              <w:pStyle w:val="Tabletextindented"/>
            </w:pPr>
            <w:r w:rsidRPr="00276088">
              <w:t>Major cities</w:t>
            </w:r>
          </w:p>
        </w:tc>
        <w:tc>
          <w:tcPr>
            <w:tcW w:w="1984" w:type="dxa"/>
            <w:vAlign w:val="center"/>
          </w:tcPr>
          <w:p w14:paraId="7B424774" w14:textId="4FA59C6D" w:rsidR="00A36CC0" w:rsidRPr="00A36CC0" w:rsidRDefault="00A36CC0" w:rsidP="00DB5ED0">
            <w:pPr>
              <w:pStyle w:val="Tabletextcentred"/>
            </w:pPr>
            <w:r w:rsidRPr="00A36CC0">
              <w:t xml:space="preserve">12 </w:t>
            </w:r>
            <w:r w:rsidRPr="00DB5ED0">
              <w:rPr>
                <w:rStyle w:val="downarrowgreenChar"/>
              </w:rPr>
              <w:t>↓</w:t>
            </w:r>
            <w:r w:rsidRPr="00A05486">
              <w:rPr>
                <w:rStyle w:val="uparrowredChar"/>
              </w:rPr>
              <w:t>↑</w:t>
            </w:r>
          </w:p>
        </w:tc>
        <w:tc>
          <w:tcPr>
            <w:tcW w:w="1560" w:type="dxa"/>
            <w:vAlign w:val="center"/>
          </w:tcPr>
          <w:p w14:paraId="38BC30DE" w14:textId="59580D46" w:rsidR="00A36CC0" w:rsidRPr="00A36CC0" w:rsidRDefault="00A36CC0" w:rsidP="00DB5ED0">
            <w:pPr>
              <w:pStyle w:val="Tabletextcentred"/>
            </w:pPr>
            <w:r w:rsidRPr="00A36CC0">
              <w:t>13</w:t>
            </w:r>
          </w:p>
        </w:tc>
        <w:tc>
          <w:tcPr>
            <w:tcW w:w="1984" w:type="dxa"/>
            <w:vAlign w:val="center"/>
          </w:tcPr>
          <w:p w14:paraId="26AB74B7" w14:textId="43344461" w:rsidR="00A36CC0" w:rsidRPr="00A36CC0" w:rsidRDefault="00A36CC0" w:rsidP="00DB5ED0">
            <w:pPr>
              <w:pStyle w:val="Tabletextcentred"/>
            </w:pPr>
            <w:r w:rsidRPr="00A36CC0">
              <w:t>11</w:t>
            </w:r>
          </w:p>
        </w:tc>
      </w:tr>
      <w:tr w:rsidR="00A36CC0" w:rsidRPr="00A36CC0" w14:paraId="4BB17D27" w14:textId="77777777" w:rsidTr="003F456A">
        <w:trPr>
          <w:trHeight w:val="20"/>
        </w:trPr>
        <w:tc>
          <w:tcPr>
            <w:tcW w:w="1276" w:type="dxa"/>
            <w:vMerge/>
          </w:tcPr>
          <w:p w14:paraId="6C5E6BA1" w14:textId="77777777" w:rsidR="00A36CC0" w:rsidRPr="00A36CC0" w:rsidRDefault="00A36CC0" w:rsidP="0040283A">
            <w:pPr>
              <w:spacing w:before="60" w:after="60" w:line="240" w:lineRule="auto"/>
            </w:pPr>
          </w:p>
        </w:tc>
        <w:tc>
          <w:tcPr>
            <w:tcW w:w="8080" w:type="dxa"/>
          </w:tcPr>
          <w:p w14:paraId="7D53E649" w14:textId="77777777" w:rsidR="00A36CC0" w:rsidRPr="00276088" w:rsidRDefault="00A36CC0" w:rsidP="00276088">
            <w:pPr>
              <w:pStyle w:val="Tabletextindented"/>
            </w:pPr>
            <w:r w:rsidRPr="00276088">
              <w:t>Inner and outer regional areas</w:t>
            </w:r>
          </w:p>
        </w:tc>
        <w:tc>
          <w:tcPr>
            <w:tcW w:w="1984" w:type="dxa"/>
            <w:vAlign w:val="center"/>
          </w:tcPr>
          <w:p w14:paraId="16B686D1" w14:textId="09DB7306" w:rsidR="00A36CC0" w:rsidRPr="00A36CC0" w:rsidRDefault="00A36CC0" w:rsidP="00DB5ED0">
            <w:pPr>
              <w:pStyle w:val="Tabletextcentred"/>
            </w:pPr>
            <w:r w:rsidRPr="00A36CC0">
              <w:t xml:space="preserve">9 </w:t>
            </w:r>
            <w:r w:rsidRPr="00A05486">
              <w:rPr>
                <w:rStyle w:val="uparrowredChar"/>
              </w:rPr>
              <w:t>↑↑</w:t>
            </w:r>
          </w:p>
        </w:tc>
        <w:tc>
          <w:tcPr>
            <w:tcW w:w="1560" w:type="dxa"/>
            <w:vAlign w:val="center"/>
          </w:tcPr>
          <w:p w14:paraId="735EC2FC" w14:textId="0723A2D3" w:rsidR="00A36CC0" w:rsidRPr="00A36CC0" w:rsidRDefault="00A36CC0" w:rsidP="00DB5ED0">
            <w:pPr>
              <w:pStyle w:val="Tabletextcentred"/>
            </w:pPr>
            <w:r w:rsidRPr="00A36CC0">
              <w:t>11</w:t>
            </w:r>
          </w:p>
        </w:tc>
        <w:tc>
          <w:tcPr>
            <w:tcW w:w="1984" w:type="dxa"/>
            <w:vAlign w:val="center"/>
          </w:tcPr>
          <w:p w14:paraId="156B2D31" w14:textId="7D175554" w:rsidR="00A36CC0" w:rsidRPr="00A36CC0" w:rsidRDefault="00A36CC0" w:rsidP="00DB5ED0">
            <w:pPr>
              <w:pStyle w:val="Tabletextcentred"/>
            </w:pPr>
            <w:r w:rsidRPr="00A36CC0">
              <w:t>10</w:t>
            </w:r>
          </w:p>
        </w:tc>
      </w:tr>
      <w:tr w:rsidR="00A36CC0" w:rsidRPr="00A36CC0" w14:paraId="6EFE708D" w14:textId="77777777" w:rsidTr="003F456A">
        <w:trPr>
          <w:trHeight w:val="20"/>
        </w:trPr>
        <w:tc>
          <w:tcPr>
            <w:tcW w:w="1276" w:type="dxa"/>
            <w:vMerge/>
          </w:tcPr>
          <w:p w14:paraId="731B1E87" w14:textId="77777777" w:rsidR="00A36CC0" w:rsidRPr="00A36CC0" w:rsidRDefault="00A36CC0" w:rsidP="0040283A">
            <w:pPr>
              <w:spacing w:before="60" w:after="60" w:line="240" w:lineRule="auto"/>
            </w:pPr>
          </w:p>
        </w:tc>
        <w:tc>
          <w:tcPr>
            <w:tcW w:w="8080" w:type="dxa"/>
          </w:tcPr>
          <w:p w14:paraId="726F0751" w14:textId="77777777" w:rsidR="00A36CC0" w:rsidRPr="00276088" w:rsidRDefault="00A36CC0" w:rsidP="00276088">
            <w:pPr>
              <w:pStyle w:val="Tabletextindented"/>
            </w:pPr>
            <w:r w:rsidRPr="00276088">
              <w:t>Remote and very remote areas</w:t>
            </w:r>
          </w:p>
        </w:tc>
        <w:tc>
          <w:tcPr>
            <w:tcW w:w="1984" w:type="dxa"/>
            <w:vAlign w:val="center"/>
          </w:tcPr>
          <w:p w14:paraId="2878AC62" w14:textId="0F64F96E" w:rsidR="00A36CC0" w:rsidRPr="00A36CC0" w:rsidRDefault="00A36CC0" w:rsidP="00DB5ED0">
            <w:pPr>
              <w:pStyle w:val="Tabletextcentred"/>
            </w:pPr>
            <w:r w:rsidRPr="00A36CC0">
              <w:t xml:space="preserve">11 </w:t>
            </w:r>
            <w:r w:rsidRPr="00A05486">
              <w:rPr>
                <w:rStyle w:val="uparrowredChar"/>
              </w:rPr>
              <w:t>↑</w:t>
            </w:r>
            <w:r w:rsidRPr="002A592F">
              <w:rPr>
                <w:rStyle w:val="rightarroworangeChar"/>
              </w:rPr>
              <w:t>→</w:t>
            </w:r>
          </w:p>
        </w:tc>
        <w:tc>
          <w:tcPr>
            <w:tcW w:w="1560" w:type="dxa"/>
            <w:vAlign w:val="center"/>
          </w:tcPr>
          <w:p w14:paraId="3879EC1E" w14:textId="04FB628D" w:rsidR="00A36CC0" w:rsidRPr="00A36CC0" w:rsidRDefault="00A36CC0" w:rsidP="00DB5ED0">
            <w:pPr>
              <w:pStyle w:val="Tabletextcentred"/>
            </w:pPr>
            <w:r w:rsidRPr="00A36CC0">
              <w:t>9</w:t>
            </w:r>
          </w:p>
        </w:tc>
        <w:tc>
          <w:tcPr>
            <w:tcW w:w="1984" w:type="dxa"/>
            <w:vAlign w:val="center"/>
          </w:tcPr>
          <w:p w14:paraId="3863FD70" w14:textId="1B58B28E" w:rsidR="00A36CC0" w:rsidRPr="00A36CC0" w:rsidRDefault="00A36CC0" w:rsidP="00DB5ED0">
            <w:pPr>
              <w:pStyle w:val="Tabletextcentred"/>
            </w:pPr>
            <w:r w:rsidRPr="00A36CC0">
              <w:t>11</w:t>
            </w:r>
          </w:p>
        </w:tc>
      </w:tr>
      <w:tr w:rsidR="0040283A" w:rsidRPr="00A36CC0" w14:paraId="652CD520" w14:textId="77777777" w:rsidTr="003F456A">
        <w:trPr>
          <w:trHeight w:val="20"/>
        </w:trPr>
        <w:tc>
          <w:tcPr>
            <w:tcW w:w="1276" w:type="dxa"/>
          </w:tcPr>
          <w:p w14:paraId="23A9081A" w14:textId="6721A1F9" w:rsidR="0040283A" w:rsidRPr="00A36CC0" w:rsidRDefault="0040283A" w:rsidP="00276088">
            <w:pPr>
              <w:pStyle w:val="Tabletextleftaligned"/>
            </w:pPr>
            <w:r w:rsidRPr="00A36CC0">
              <w:t>2.5</w:t>
            </w:r>
          </w:p>
        </w:tc>
        <w:tc>
          <w:tcPr>
            <w:tcW w:w="8080" w:type="dxa"/>
          </w:tcPr>
          <w:p w14:paraId="26A88A37" w14:textId="0397DE70" w:rsidR="0040283A" w:rsidRPr="00A36CC0" w:rsidRDefault="0040283A" w:rsidP="00276088">
            <w:pPr>
              <w:pStyle w:val="Tabletextleftaligned"/>
            </w:pPr>
            <w:r w:rsidRPr="00A36CC0">
              <w:t>Men, notified with infectious syphilis, reporting sexual exposure with men only (%)</w:t>
            </w:r>
          </w:p>
        </w:tc>
        <w:tc>
          <w:tcPr>
            <w:tcW w:w="1984" w:type="dxa"/>
            <w:vAlign w:val="center"/>
          </w:tcPr>
          <w:p w14:paraId="2ACB1F5F" w14:textId="58646F3E" w:rsidR="0040283A" w:rsidRPr="00A36CC0" w:rsidRDefault="000D4992" w:rsidP="00DB5ED0">
            <w:pPr>
              <w:pStyle w:val="Tabletextcentred"/>
            </w:pPr>
            <w:r w:rsidRPr="00A36CC0">
              <w:t>50%</w:t>
            </w:r>
            <w:r w:rsidR="009136A3" w:rsidRPr="00A36CC0">
              <w:t xml:space="preserve"> </w:t>
            </w:r>
            <w:r w:rsidR="009136A3" w:rsidRPr="00DB5ED0">
              <w:rPr>
                <w:rStyle w:val="downarrowgreenChar"/>
              </w:rPr>
              <w:t>↓↓</w:t>
            </w:r>
          </w:p>
        </w:tc>
        <w:tc>
          <w:tcPr>
            <w:tcW w:w="1560" w:type="dxa"/>
            <w:vAlign w:val="center"/>
          </w:tcPr>
          <w:p w14:paraId="4D7F4C9D" w14:textId="63253D27" w:rsidR="0040283A" w:rsidRPr="00A36CC0" w:rsidRDefault="00A46428" w:rsidP="00DB5ED0">
            <w:pPr>
              <w:pStyle w:val="Tabletextcentred"/>
            </w:pPr>
            <w:r w:rsidRPr="00A36CC0">
              <w:t>52%</w:t>
            </w:r>
          </w:p>
        </w:tc>
        <w:tc>
          <w:tcPr>
            <w:tcW w:w="1984" w:type="dxa"/>
            <w:vAlign w:val="center"/>
          </w:tcPr>
          <w:p w14:paraId="27AAF95B" w14:textId="3E0DD88A" w:rsidR="0040283A" w:rsidRPr="00A36CC0" w:rsidRDefault="00A46428" w:rsidP="00DB5ED0">
            <w:pPr>
              <w:pStyle w:val="Tabletextcentred"/>
            </w:pPr>
            <w:r w:rsidRPr="00A36CC0">
              <w:t>52%</w:t>
            </w:r>
          </w:p>
        </w:tc>
      </w:tr>
      <w:tr w:rsidR="0040283A" w:rsidRPr="00A36CC0" w14:paraId="2A102A23" w14:textId="77777777" w:rsidTr="003F456A">
        <w:trPr>
          <w:trHeight w:val="20"/>
        </w:trPr>
        <w:tc>
          <w:tcPr>
            <w:tcW w:w="1276" w:type="dxa"/>
          </w:tcPr>
          <w:p w14:paraId="6E01573E" w14:textId="2C8C0197" w:rsidR="0040283A" w:rsidRPr="00A36CC0" w:rsidRDefault="0040283A" w:rsidP="00276088">
            <w:pPr>
              <w:pStyle w:val="Tabletextleftaligned"/>
            </w:pPr>
            <w:r w:rsidRPr="00A36CC0">
              <w:lastRenderedPageBreak/>
              <w:t>2.6</w:t>
            </w:r>
          </w:p>
        </w:tc>
        <w:tc>
          <w:tcPr>
            <w:tcW w:w="8080" w:type="dxa"/>
          </w:tcPr>
          <w:p w14:paraId="447CE0EE" w14:textId="0A12BA48" w:rsidR="0040283A" w:rsidRPr="00A36CC0" w:rsidRDefault="0040283A" w:rsidP="00276088">
            <w:pPr>
              <w:pStyle w:val="Tabletextleftaligned"/>
            </w:pPr>
            <w:r w:rsidRPr="00A36CC0">
              <w:t>Men, notified with infectious syphilis, reporting sexual exposure with men and women (%)</w:t>
            </w:r>
          </w:p>
        </w:tc>
        <w:tc>
          <w:tcPr>
            <w:tcW w:w="1984" w:type="dxa"/>
            <w:vAlign w:val="center"/>
          </w:tcPr>
          <w:p w14:paraId="05CDEA99" w14:textId="377C4D86" w:rsidR="0040283A" w:rsidRPr="00A36CC0" w:rsidRDefault="00A46428" w:rsidP="00DB5ED0">
            <w:pPr>
              <w:pStyle w:val="Tabletextcentred"/>
            </w:pPr>
            <w:r w:rsidRPr="00A36CC0">
              <w:t>7%</w:t>
            </w:r>
            <w:r w:rsidR="009136A3" w:rsidRPr="00A36CC0">
              <w:t xml:space="preserve"> </w:t>
            </w:r>
            <w:r w:rsidR="009136A3" w:rsidRPr="00A05486">
              <w:rPr>
                <w:rStyle w:val="uparrowredChar"/>
              </w:rPr>
              <w:t>↑↑</w:t>
            </w:r>
          </w:p>
        </w:tc>
        <w:tc>
          <w:tcPr>
            <w:tcW w:w="1560" w:type="dxa"/>
            <w:vAlign w:val="center"/>
          </w:tcPr>
          <w:p w14:paraId="47ADA4C8" w14:textId="656389E5" w:rsidR="0040283A" w:rsidRPr="00A36CC0" w:rsidRDefault="00A46428" w:rsidP="00DB5ED0">
            <w:pPr>
              <w:pStyle w:val="Tabletextcentred"/>
            </w:pPr>
            <w:r w:rsidRPr="00A36CC0">
              <w:t>5%</w:t>
            </w:r>
          </w:p>
        </w:tc>
        <w:tc>
          <w:tcPr>
            <w:tcW w:w="1984" w:type="dxa"/>
            <w:vAlign w:val="center"/>
          </w:tcPr>
          <w:p w14:paraId="6B976525" w14:textId="4AFF0292" w:rsidR="0040283A" w:rsidRPr="00A36CC0" w:rsidRDefault="009136A3" w:rsidP="00DB5ED0">
            <w:pPr>
              <w:pStyle w:val="Tabletextcentred"/>
            </w:pPr>
            <w:r w:rsidRPr="00A36CC0">
              <w:t>5%</w:t>
            </w:r>
          </w:p>
        </w:tc>
      </w:tr>
      <w:tr w:rsidR="0040283A" w:rsidRPr="00A36CC0" w14:paraId="7CF35132" w14:textId="77777777" w:rsidTr="003F456A">
        <w:trPr>
          <w:trHeight w:val="20"/>
        </w:trPr>
        <w:tc>
          <w:tcPr>
            <w:tcW w:w="1276" w:type="dxa"/>
          </w:tcPr>
          <w:p w14:paraId="249B75A8" w14:textId="0647D5D0" w:rsidR="0040283A" w:rsidRPr="00A36CC0" w:rsidRDefault="0040283A" w:rsidP="00276088">
            <w:pPr>
              <w:pStyle w:val="Tabletextleftaligned"/>
            </w:pPr>
            <w:r w:rsidRPr="00A36CC0">
              <w:t>2.8</w:t>
            </w:r>
          </w:p>
        </w:tc>
        <w:tc>
          <w:tcPr>
            <w:tcW w:w="8080" w:type="dxa"/>
          </w:tcPr>
          <w:p w14:paraId="7AFD6FD1" w14:textId="24B2C8F4" w:rsidR="0040283A" w:rsidRPr="00A36CC0" w:rsidRDefault="00E67D22" w:rsidP="00276088">
            <w:pPr>
              <w:pStyle w:val="Tabletextleftaligned"/>
            </w:pPr>
            <w:r w:rsidRPr="00A36CC0">
              <w:t xml:space="preserve">HIV PrEP use </w:t>
            </w:r>
            <w:r w:rsidR="00885069" w:rsidRPr="00A36CC0">
              <w:t>–</w:t>
            </w:r>
            <w:r w:rsidR="00F20015" w:rsidRPr="00A36CC0">
              <w:t xml:space="preserve"> gay, bisexual and MSM (%)</w:t>
            </w:r>
          </w:p>
        </w:tc>
        <w:tc>
          <w:tcPr>
            <w:tcW w:w="1984" w:type="dxa"/>
            <w:vAlign w:val="center"/>
          </w:tcPr>
          <w:p w14:paraId="67B79132" w14:textId="0840E928" w:rsidR="0040283A" w:rsidRPr="00A36CC0" w:rsidRDefault="00117FDD" w:rsidP="00DB5ED0">
            <w:pPr>
              <w:pStyle w:val="Tabletextcentred"/>
            </w:pPr>
            <w:r w:rsidRPr="00A36CC0">
              <w:t>31%</w:t>
            </w:r>
            <w:r w:rsidR="00742843" w:rsidRPr="00A36CC0">
              <w:t xml:space="preserve"> </w:t>
            </w:r>
            <w:r w:rsidR="007C6157" w:rsidRPr="00DB5ED0">
              <w:rPr>
                <w:rStyle w:val="downarrowgreenChar"/>
              </w:rPr>
              <w:t>↓</w:t>
            </w:r>
          </w:p>
        </w:tc>
        <w:tc>
          <w:tcPr>
            <w:tcW w:w="1560" w:type="dxa"/>
            <w:vAlign w:val="center"/>
          </w:tcPr>
          <w:p w14:paraId="084A1724" w14:textId="326653B0" w:rsidR="0040283A" w:rsidRPr="00A36CC0" w:rsidRDefault="007C6157" w:rsidP="00DB5ED0">
            <w:pPr>
              <w:pStyle w:val="Tabletextcentred"/>
            </w:pPr>
            <w:r w:rsidRPr="00A36CC0">
              <w:t>32%</w:t>
            </w:r>
          </w:p>
        </w:tc>
        <w:tc>
          <w:tcPr>
            <w:tcW w:w="1984" w:type="dxa"/>
            <w:vAlign w:val="center"/>
          </w:tcPr>
          <w:p w14:paraId="1D6669BE" w14:textId="24DF5263" w:rsidR="0040283A" w:rsidRPr="00A36CC0" w:rsidRDefault="007C6157" w:rsidP="00DB5ED0">
            <w:pPr>
              <w:pStyle w:val="Tabletextcentred"/>
            </w:pPr>
            <w:r w:rsidRPr="00A36CC0">
              <w:t>n/a</w:t>
            </w:r>
          </w:p>
        </w:tc>
      </w:tr>
      <w:tr w:rsidR="0040283A" w:rsidRPr="00A36CC0" w14:paraId="035C3655" w14:textId="77777777" w:rsidTr="003F456A">
        <w:trPr>
          <w:trHeight w:val="20"/>
        </w:trPr>
        <w:tc>
          <w:tcPr>
            <w:tcW w:w="1276" w:type="dxa"/>
          </w:tcPr>
          <w:p w14:paraId="67D5E8D0" w14:textId="2ACB4F7B" w:rsidR="0040283A" w:rsidRPr="00A36CC0" w:rsidRDefault="0040283A" w:rsidP="00276088">
            <w:pPr>
              <w:pStyle w:val="Tabletextleftaligned"/>
            </w:pPr>
            <w:r w:rsidRPr="00A36CC0">
              <w:t>2.10</w:t>
            </w:r>
          </w:p>
        </w:tc>
        <w:tc>
          <w:tcPr>
            <w:tcW w:w="8080" w:type="dxa"/>
          </w:tcPr>
          <w:p w14:paraId="1451563F" w14:textId="6B4F7F75" w:rsidR="0040283A" w:rsidRPr="00A36CC0" w:rsidRDefault="007D0F91" w:rsidP="00276088">
            <w:pPr>
              <w:pStyle w:val="Tabletextleftaligned"/>
            </w:pPr>
            <w:r w:rsidRPr="00A36CC0">
              <w:t>Treatment</w:t>
            </w:r>
            <w:r w:rsidR="00AD2136" w:rsidRPr="00A36CC0">
              <w:t xml:space="preserve"> received</w:t>
            </w:r>
            <w:r w:rsidRPr="00A36CC0">
              <w:t xml:space="preserve"> (%)</w:t>
            </w:r>
          </w:p>
        </w:tc>
        <w:tc>
          <w:tcPr>
            <w:tcW w:w="1984" w:type="dxa"/>
            <w:vAlign w:val="center"/>
          </w:tcPr>
          <w:p w14:paraId="0F666AD5" w14:textId="25B0B780" w:rsidR="0040283A" w:rsidRPr="00A36CC0" w:rsidRDefault="00EA2C8F" w:rsidP="00DB5ED0">
            <w:pPr>
              <w:pStyle w:val="Tabletextcentred"/>
            </w:pPr>
            <w:r w:rsidRPr="00A36CC0">
              <w:t>69%</w:t>
            </w:r>
            <w:r w:rsidR="00AD2136" w:rsidRPr="00A36CC0">
              <w:t xml:space="preserve"> </w:t>
            </w:r>
            <w:r w:rsidR="00AD2136" w:rsidRPr="00A05486">
              <w:rPr>
                <w:rStyle w:val="uparrowredChar"/>
              </w:rPr>
              <w:t>↑↑</w:t>
            </w:r>
          </w:p>
        </w:tc>
        <w:tc>
          <w:tcPr>
            <w:tcW w:w="1560" w:type="dxa"/>
            <w:vAlign w:val="center"/>
          </w:tcPr>
          <w:p w14:paraId="671D2CD7" w14:textId="7C677475" w:rsidR="0040283A" w:rsidRPr="00A36CC0" w:rsidRDefault="00563CCC" w:rsidP="00DB5ED0">
            <w:pPr>
              <w:pStyle w:val="Tabletextcentred"/>
            </w:pPr>
            <w:r w:rsidRPr="00A36CC0">
              <w:t>6</w:t>
            </w:r>
            <w:r w:rsidR="001D2A90" w:rsidRPr="00A36CC0">
              <w:t>4</w:t>
            </w:r>
            <w:r w:rsidRPr="00A36CC0">
              <w:t>%</w:t>
            </w:r>
          </w:p>
        </w:tc>
        <w:tc>
          <w:tcPr>
            <w:tcW w:w="1984" w:type="dxa"/>
            <w:vAlign w:val="center"/>
          </w:tcPr>
          <w:p w14:paraId="654E2E89" w14:textId="5169509F" w:rsidR="0040283A" w:rsidRPr="00A36CC0" w:rsidRDefault="00AD2136" w:rsidP="00DB5ED0">
            <w:pPr>
              <w:pStyle w:val="Tabletextcentred"/>
            </w:pPr>
            <w:r w:rsidRPr="00A36CC0">
              <w:t>64%</w:t>
            </w:r>
          </w:p>
        </w:tc>
      </w:tr>
      <w:tr w:rsidR="0040283A" w:rsidRPr="00A36CC0" w14:paraId="53684323" w14:textId="77777777" w:rsidTr="003F456A">
        <w:trPr>
          <w:trHeight w:val="20"/>
        </w:trPr>
        <w:tc>
          <w:tcPr>
            <w:tcW w:w="14884" w:type="dxa"/>
            <w:gridSpan w:val="5"/>
            <w:shd w:val="clear" w:color="auto" w:fill="00DCA1"/>
          </w:tcPr>
          <w:p w14:paraId="20DCD872" w14:textId="3C5480F8" w:rsidR="0040283A" w:rsidRPr="00A36CC0" w:rsidRDefault="0040283A" w:rsidP="0040283A">
            <w:pPr>
              <w:pStyle w:val="Tableheadingcentred"/>
              <w:rPr>
                <w:sz w:val="24"/>
                <w:szCs w:val="24"/>
                <w:vertAlign w:val="superscript"/>
              </w:rPr>
            </w:pPr>
            <w:r w:rsidRPr="00A542E7">
              <w:t>Goal 3 – Reduce morbidity and mortality associated with syphilis</w:t>
            </w:r>
            <w:r w:rsidR="008152F6" w:rsidRPr="00DB5ED0">
              <w:rPr>
                <w:rStyle w:val="SuperscriptblackChar"/>
              </w:rPr>
              <w:t>4,5</w:t>
            </w:r>
          </w:p>
        </w:tc>
      </w:tr>
      <w:tr w:rsidR="0040283A" w:rsidRPr="00A36CC0" w14:paraId="14F43C9D" w14:textId="77777777" w:rsidTr="003F456A">
        <w:trPr>
          <w:trHeight w:val="20"/>
        </w:trPr>
        <w:tc>
          <w:tcPr>
            <w:tcW w:w="14884" w:type="dxa"/>
            <w:gridSpan w:val="5"/>
            <w:shd w:val="clear" w:color="auto" w:fill="00DCA1"/>
          </w:tcPr>
          <w:p w14:paraId="61E4789E" w14:textId="25F763EB" w:rsidR="0040283A" w:rsidRPr="00A36CC0" w:rsidRDefault="0040283A" w:rsidP="0040283A">
            <w:pPr>
              <w:pStyle w:val="Tableheadingcentred"/>
              <w:rPr>
                <w:sz w:val="24"/>
                <w:szCs w:val="24"/>
                <w:vertAlign w:val="superscript"/>
              </w:rPr>
            </w:pPr>
            <w:r w:rsidRPr="00A542E7">
              <w:t>Goal 4 – Eliminate congenital syphilis (defined as sustained zero congenital syphilis cases)</w:t>
            </w:r>
            <w:r w:rsidR="008152F6" w:rsidRPr="00DB5ED0">
              <w:rPr>
                <w:rStyle w:val="SuperscriptblackChar"/>
              </w:rPr>
              <w:t>5</w:t>
            </w:r>
          </w:p>
        </w:tc>
      </w:tr>
      <w:tr w:rsidR="0040283A" w:rsidRPr="00A36CC0" w14:paraId="5FDB92ED" w14:textId="77777777" w:rsidTr="003F456A">
        <w:trPr>
          <w:trHeight w:val="20"/>
        </w:trPr>
        <w:tc>
          <w:tcPr>
            <w:tcW w:w="1276" w:type="dxa"/>
          </w:tcPr>
          <w:p w14:paraId="3CDB217A" w14:textId="45159760" w:rsidR="0040283A" w:rsidRPr="00A36CC0" w:rsidRDefault="0040283A" w:rsidP="00DF6660">
            <w:pPr>
              <w:pStyle w:val="Tabletextleftaligned"/>
            </w:pPr>
            <w:r w:rsidRPr="00A36CC0">
              <w:t>4.1 &amp; 4.2</w:t>
            </w:r>
          </w:p>
        </w:tc>
        <w:tc>
          <w:tcPr>
            <w:tcW w:w="8080" w:type="dxa"/>
          </w:tcPr>
          <w:p w14:paraId="3DA01425" w14:textId="44007E62" w:rsidR="0040283A" w:rsidRPr="00A36CC0" w:rsidRDefault="0040283A" w:rsidP="00DF6660">
            <w:pPr>
              <w:pStyle w:val="Tabletextleftaligned"/>
            </w:pPr>
            <w:r w:rsidRPr="00A36CC0">
              <w:t>Congenital syphilis cases (deaths) – Aboriginal and Torres Strait Islander infants</w:t>
            </w:r>
          </w:p>
        </w:tc>
        <w:tc>
          <w:tcPr>
            <w:tcW w:w="1984" w:type="dxa"/>
            <w:vAlign w:val="center"/>
          </w:tcPr>
          <w:p w14:paraId="4131AC94" w14:textId="1FB3F3F8" w:rsidR="0040283A" w:rsidRPr="00DF6660" w:rsidRDefault="00814104" w:rsidP="00DF6660">
            <w:pPr>
              <w:pStyle w:val="Tabletextcentred"/>
            </w:pPr>
            <w:r w:rsidRPr="00DF6660">
              <w:t>6</w:t>
            </w:r>
            <w:r w:rsidR="007407AD" w:rsidRPr="00DF6660">
              <w:t xml:space="preserve"> (4)</w:t>
            </w:r>
          </w:p>
        </w:tc>
        <w:tc>
          <w:tcPr>
            <w:tcW w:w="1560" w:type="dxa"/>
            <w:vAlign w:val="center"/>
          </w:tcPr>
          <w:p w14:paraId="29B67B24" w14:textId="1EEDB920" w:rsidR="0040283A" w:rsidRPr="00DF6660" w:rsidRDefault="001605CB" w:rsidP="00DF6660">
            <w:pPr>
              <w:pStyle w:val="Tabletextcentred"/>
            </w:pPr>
            <w:r w:rsidRPr="00DF6660">
              <w:t>3 (0)</w:t>
            </w:r>
          </w:p>
        </w:tc>
        <w:tc>
          <w:tcPr>
            <w:tcW w:w="1984" w:type="dxa"/>
            <w:vAlign w:val="center"/>
          </w:tcPr>
          <w:p w14:paraId="589ED198" w14:textId="4C7F95F9" w:rsidR="0040283A" w:rsidRPr="00DF6660" w:rsidRDefault="00565C25" w:rsidP="00DF6660">
            <w:pPr>
              <w:pStyle w:val="Tabletextcentred"/>
            </w:pPr>
            <w:r w:rsidRPr="00DF6660">
              <w:t>8</w:t>
            </w:r>
            <w:r w:rsidR="009B5779" w:rsidRPr="00DF6660">
              <w:t xml:space="preserve"> (3)</w:t>
            </w:r>
          </w:p>
        </w:tc>
      </w:tr>
      <w:tr w:rsidR="0040283A" w:rsidRPr="00A36CC0" w14:paraId="6FADEA15" w14:textId="77777777" w:rsidTr="003F456A">
        <w:trPr>
          <w:trHeight w:val="20"/>
        </w:trPr>
        <w:tc>
          <w:tcPr>
            <w:tcW w:w="1276" w:type="dxa"/>
          </w:tcPr>
          <w:p w14:paraId="41CD7915" w14:textId="7B857DA8" w:rsidR="0040283A" w:rsidRPr="00A36CC0" w:rsidRDefault="0040283A" w:rsidP="00DF6660">
            <w:pPr>
              <w:pStyle w:val="Tabletextleftaligned"/>
            </w:pPr>
            <w:r w:rsidRPr="00A36CC0">
              <w:t>4.1 &amp; 4.2</w:t>
            </w:r>
          </w:p>
        </w:tc>
        <w:tc>
          <w:tcPr>
            <w:tcW w:w="8080" w:type="dxa"/>
          </w:tcPr>
          <w:p w14:paraId="02AAF3DF" w14:textId="61FD4C24" w:rsidR="0040283A" w:rsidRPr="00A36CC0" w:rsidRDefault="0040283A" w:rsidP="00DF6660">
            <w:pPr>
              <w:pStyle w:val="Tabletextleftaligned"/>
            </w:pPr>
            <w:r w:rsidRPr="00A36CC0">
              <w:t>Congenital syphilis cases (deaths) – non-Indigenous infants</w:t>
            </w:r>
          </w:p>
        </w:tc>
        <w:tc>
          <w:tcPr>
            <w:tcW w:w="1984" w:type="dxa"/>
            <w:vAlign w:val="center"/>
          </w:tcPr>
          <w:p w14:paraId="735A724C" w14:textId="05C0CC9C" w:rsidR="0040283A" w:rsidRPr="00DF6660" w:rsidRDefault="00132500" w:rsidP="00DF6660">
            <w:pPr>
              <w:pStyle w:val="Tabletextcentred"/>
            </w:pPr>
            <w:r w:rsidRPr="00DF6660">
              <w:t>8 (3)</w:t>
            </w:r>
          </w:p>
        </w:tc>
        <w:tc>
          <w:tcPr>
            <w:tcW w:w="1560" w:type="dxa"/>
            <w:vAlign w:val="center"/>
          </w:tcPr>
          <w:p w14:paraId="6FDFC7F8" w14:textId="11286F0D" w:rsidR="0040283A" w:rsidRPr="00DF6660" w:rsidRDefault="00154ACC" w:rsidP="00DF6660">
            <w:pPr>
              <w:pStyle w:val="Tabletextcentred"/>
            </w:pPr>
            <w:r w:rsidRPr="00DF6660">
              <w:t>6 (3)</w:t>
            </w:r>
          </w:p>
        </w:tc>
        <w:tc>
          <w:tcPr>
            <w:tcW w:w="1984" w:type="dxa"/>
            <w:vAlign w:val="center"/>
          </w:tcPr>
          <w:p w14:paraId="77075752" w14:textId="1261FF8B" w:rsidR="0040283A" w:rsidRPr="00DF6660" w:rsidRDefault="00BE5F19" w:rsidP="00DF6660">
            <w:pPr>
              <w:pStyle w:val="Tabletextcentred"/>
            </w:pPr>
            <w:r w:rsidRPr="00DF6660">
              <w:t xml:space="preserve">6 </w:t>
            </w:r>
            <w:r w:rsidR="009B5779" w:rsidRPr="00DF6660">
              <w:t>(2)</w:t>
            </w:r>
          </w:p>
        </w:tc>
      </w:tr>
      <w:tr w:rsidR="0040283A" w:rsidRPr="00A36CC0" w14:paraId="67ED7FB2" w14:textId="77777777" w:rsidTr="003F456A">
        <w:trPr>
          <w:trHeight w:val="20"/>
        </w:trPr>
        <w:tc>
          <w:tcPr>
            <w:tcW w:w="1276" w:type="dxa"/>
          </w:tcPr>
          <w:p w14:paraId="63D3DAE5" w14:textId="13CBE967" w:rsidR="0040283A" w:rsidRPr="00A36CC0" w:rsidRDefault="0040283A" w:rsidP="00DF6660">
            <w:pPr>
              <w:pStyle w:val="Tabletextleftaligned"/>
            </w:pPr>
            <w:r w:rsidRPr="00A36CC0">
              <w:t>4.1 &amp; 4.2</w:t>
            </w:r>
          </w:p>
        </w:tc>
        <w:tc>
          <w:tcPr>
            <w:tcW w:w="8080" w:type="dxa"/>
          </w:tcPr>
          <w:p w14:paraId="518177EE" w14:textId="4D5EF96A" w:rsidR="0040283A" w:rsidRPr="00A36CC0" w:rsidRDefault="0040283A" w:rsidP="00DF6660">
            <w:pPr>
              <w:pStyle w:val="Tabletextleftaligned"/>
            </w:pPr>
            <w:r w:rsidRPr="00A36CC0">
              <w:t>Congenital syphilis cases (deaths) – unknown Indigenous status</w:t>
            </w:r>
          </w:p>
        </w:tc>
        <w:tc>
          <w:tcPr>
            <w:tcW w:w="1984" w:type="dxa"/>
            <w:vAlign w:val="center"/>
          </w:tcPr>
          <w:p w14:paraId="6EE2BF26" w14:textId="5BCB4DE1" w:rsidR="0040283A" w:rsidRPr="00DF6660" w:rsidRDefault="00BE5F19" w:rsidP="00DF6660">
            <w:pPr>
              <w:pStyle w:val="Tabletextcentred"/>
            </w:pPr>
            <w:r w:rsidRPr="00DF6660">
              <w:t>0 (0)</w:t>
            </w:r>
          </w:p>
        </w:tc>
        <w:tc>
          <w:tcPr>
            <w:tcW w:w="1560" w:type="dxa"/>
            <w:vAlign w:val="center"/>
          </w:tcPr>
          <w:p w14:paraId="0BCBFEE8" w14:textId="7E96F7B2" w:rsidR="0040283A" w:rsidRPr="00DF6660" w:rsidRDefault="00D0017C" w:rsidP="00DF6660">
            <w:pPr>
              <w:pStyle w:val="Tabletextcentred"/>
            </w:pPr>
            <w:r w:rsidRPr="00DF6660">
              <w:t>1 (1)</w:t>
            </w:r>
          </w:p>
        </w:tc>
        <w:tc>
          <w:tcPr>
            <w:tcW w:w="1984" w:type="dxa"/>
            <w:vAlign w:val="center"/>
          </w:tcPr>
          <w:p w14:paraId="2BFEC58D" w14:textId="0A6C77E1" w:rsidR="0040283A" w:rsidRPr="00DF6660" w:rsidRDefault="00D0017C" w:rsidP="00DF6660">
            <w:pPr>
              <w:pStyle w:val="Tabletextcentred"/>
            </w:pPr>
            <w:r w:rsidRPr="00DF6660">
              <w:t>n/a</w:t>
            </w:r>
          </w:p>
        </w:tc>
      </w:tr>
      <w:tr w:rsidR="0040283A" w:rsidRPr="00A36CC0" w14:paraId="6265F984" w14:textId="77777777" w:rsidTr="003F456A">
        <w:trPr>
          <w:trHeight w:val="20"/>
        </w:trPr>
        <w:tc>
          <w:tcPr>
            <w:tcW w:w="1276" w:type="dxa"/>
          </w:tcPr>
          <w:p w14:paraId="070F8F15" w14:textId="38C5C7E2" w:rsidR="0040283A" w:rsidRPr="00A36CC0" w:rsidRDefault="0040283A" w:rsidP="00DF6660">
            <w:pPr>
              <w:pStyle w:val="Tabletextleftaligned"/>
            </w:pPr>
            <w:r w:rsidRPr="00A36CC0">
              <w:t>4.3</w:t>
            </w:r>
          </w:p>
        </w:tc>
        <w:tc>
          <w:tcPr>
            <w:tcW w:w="8080" w:type="dxa"/>
          </w:tcPr>
          <w:p w14:paraId="7AF0BF37" w14:textId="2A1B98E0" w:rsidR="0040283A" w:rsidRPr="00A36CC0" w:rsidRDefault="0040283A" w:rsidP="00DF6660">
            <w:pPr>
              <w:pStyle w:val="Tabletextleftaligned"/>
              <w:rPr>
                <w:szCs w:val="24"/>
              </w:rPr>
            </w:pPr>
            <w:r w:rsidRPr="00276088">
              <w:t>Congenital syphilis notification rate (per 100,000 live births</w:t>
            </w:r>
            <w:r w:rsidRPr="00352859">
              <w:rPr>
                <w:rStyle w:val="SuperscriptblackChar"/>
              </w:rPr>
              <w:t>1</w:t>
            </w:r>
            <w:r w:rsidRPr="00276088">
              <w:t>) – Aboriginal and Torres Strait Islander infants</w:t>
            </w:r>
          </w:p>
        </w:tc>
        <w:tc>
          <w:tcPr>
            <w:tcW w:w="1984" w:type="dxa"/>
            <w:vAlign w:val="center"/>
          </w:tcPr>
          <w:p w14:paraId="00E48FBB" w14:textId="1B7032FC" w:rsidR="0040283A" w:rsidRPr="00DF6660" w:rsidRDefault="006F2DEF" w:rsidP="00DF6660">
            <w:pPr>
              <w:pStyle w:val="Tabletextcentred"/>
            </w:pPr>
            <w:r w:rsidRPr="00DF6660">
              <w:t>24</w:t>
            </w:r>
          </w:p>
        </w:tc>
        <w:tc>
          <w:tcPr>
            <w:tcW w:w="1560" w:type="dxa"/>
            <w:vAlign w:val="center"/>
          </w:tcPr>
          <w:p w14:paraId="5B6A9807" w14:textId="276D3C18" w:rsidR="0040283A" w:rsidRPr="00DF6660" w:rsidRDefault="006F2DEF" w:rsidP="00DF6660">
            <w:pPr>
              <w:pStyle w:val="Tabletextcentred"/>
            </w:pPr>
            <w:r w:rsidRPr="00DF6660">
              <w:t>12</w:t>
            </w:r>
          </w:p>
        </w:tc>
        <w:tc>
          <w:tcPr>
            <w:tcW w:w="1984" w:type="dxa"/>
            <w:vAlign w:val="center"/>
          </w:tcPr>
          <w:p w14:paraId="23572CFF" w14:textId="3F1D855D" w:rsidR="0040283A" w:rsidRPr="00DF6660" w:rsidRDefault="006F2DEF" w:rsidP="00DF6660">
            <w:pPr>
              <w:pStyle w:val="Tabletextcentred"/>
            </w:pPr>
            <w:r w:rsidRPr="00DF6660">
              <w:t>33</w:t>
            </w:r>
          </w:p>
        </w:tc>
      </w:tr>
      <w:tr w:rsidR="0040283A" w:rsidRPr="00A36CC0" w14:paraId="63C68865" w14:textId="77777777" w:rsidTr="003F456A">
        <w:trPr>
          <w:trHeight w:val="20"/>
        </w:trPr>
        <w:tc>
          <w:tcPr>
            <w:tcW w:w="1276" w:type="dxa"/>
          </w:tcPr>
          <w:p w14:paraId="7274CC09" w14:textId="70338F9A" w:rsidR="0040283A" w:rsidRPr="00A36CC0" w:rsidRDefault="0040283A" w:rsidP="00DF6660">
            <w:pPr>
              <w:pStyle w:val="Tabletextleftaligned"/>
            </w:pPr>
            <w:r w:rsidRPr="00A36CC0">
              <w:t>4.3</w:t>
            </w:r>
          </w:p>
        </w:tc>
        <w:tc>
          <w:tcPr>
            <w:tcW w:w="8080" w:type="dxa"/>
          </w:tcPr>
          <w:p w14:paraId="05C457BB" w14:textId="7FC4902E" w:rsidR="0040283A" w:rsidRPr="00A36CC0" w:rsidRDefault="0040283A" w:rsidP="00DF6660">
            <w:pPr>
              <w:pStyle w:val="Tabletextleftaligned"/>
              <w:rPr>
                <w:szCs w:val="24"/>
              </w:rPr>
            </w:pPr>
            <w:r w:rsidRPr="00276088">
              <w:t>Congenital syphilis notification rate (per 100,000 live births</w:t>
            </w:r>
            <w:r w:rsidRPr="00352859">
              <w:rPr>
                <w:rStyle w:val="SuperscriptblackChar"/>
              </w:rPr>
              <w:t>1</w:t>
            </w:r>
            <w:r w:rsidRPr="00276088">
              <w:t>) – non-Indigenous infants</w:t>
            </w:r>
          </w:p>
        </w:tc>
        <w:tc>
          <w:tcPr>
            <w:tcW w:w="1984" w:type="dxa"/>
            <w:vAlign w:val="center"/>
          </w:tcPr>
          <w:p w14:paraId="5866481F" w14:textId="73E1A936" w:rsidR="0040283A" w:rsidRPr="00DF6660" w:rsidRDefault="001927BB" w:rsidP="00DF6660">
            <w:pPr>
              <w:pStyle w:val="Tabletextcentred"/>
            </w:pPr>
            <w:r w:rsidRPr="00DF6660">
              <w:t>3</w:t>
            </w:r>
          </w:p>
        </w:tc>
        <w:tc>
          <w:tcPr>
            <w:tcW w:w="1560" w:type="dxa"/>
            <w:vAlign w:val="center"/>
          </w:tcPr>
          <w:p w14:paraId="66E9A706" w14:textId="332581C4" w:rsidR="0040283A" w:rsidRPr="00DF6660" w:rsidRDefault="001927BB" w:rsidP="00DF6660">
            <w:pPr>
              <w:pStyle w:val="Tabletextcentred"/>
            </w:pPr>
            <w:r w:rsidRPr="00DF6660">
              <w:t>2</w:t>
            </w:r>
          </w:p>
        </w:tc>
        <w:tc>
          <w:tcPr>
            <w:tcW w:w="1984" w:type="dxa"/>
            <w:vAlign w:val="center"/>
          </w:tcPr>
          <w:p w14:paraId="2CB9823F" w14:textId="40F00D80" w:rsidR="0040283A" w:rsidRPr="00DF6660" w:rsidRDefault="001927BB" w:rsidP="00DF6660">
            <w:pPr>
              <w:pStyle w:val="Tabletextcentred"/>
            </w:pPr>
            <w:r w:rsidRPr="00DF6660">
              <w:t>2</w:t>
            </w:r>
          </w:p>
        </w:tc>
      </w:tr>
      <w:tr w:rsidR="00A36CC0" w:rsidRPr="00A36CC0" w14:paraId="15656BFF" w14:textId="77777777" w:rsidTr="003F456A">
        <w:trPr>
          <w:trHeight w:val="20"/>
        </w:trPr>
        <w:tc>
          <w:tcPr>
            <w:tcW w:w="1276" w:type="dxa"/>
            <w:vMerge w:val="restart"/>
          </w:tcPr>
          <w:p w14:paraId="7ADE532B" w14:textId="398EEA35" w:rsidR="00A36CC0" w:rsidRPr="00A36CC0" w:rsidRDefault="00A36CC0" w:rsidP="00DF6660">
            <w:pPr>
              <w:pStyle w:val="Tabletextleftaligned"/>
            </w:pPr>
            <w:r w:rsidRPr="00A36CC0">
              <w:t>4.4</w:t>
            </w:r>
          </w:p>
        </w:tc>
        <w:tc>
          <w:tcPr>
            <w:tcW w:w="8080" w:type="dxa"/>
          </w:tcPr>
          <w:p w14:paraId="3E299F0B" w14:textId="0F4D404B" w:rsidR="00A36CC0" w:rsidRPr="00A36CC0" w:rsidRDefault="00A36CC0" w:rsidP="00DF6660">
            <w:pPr>
              <w:pStyle w:val="Tabletextleftaligned"/>
            </w:pPr>
            <w:r w:rsidRPr="00A36CC0">
              <w:t>Women of reproductive age pregnant at infectious syphilis diagnosis – Aboriginal and Torres Strait Islander women (%)</w:t>
            </w:r>
          </w:p>
        </w:tc>
        <w:tc>
          <w:tcPr>
            <w:tcW w:w="1984" w:type="dxa"/>
            <w:vAlign w:val="center"/>
          </w:tcPr>
          <w:p w14:paraId="5DC73DBD" w14:textId="0F087C0A" w:rsidR="00A36CC0" w:rsidRPr="00DF6660" w:rsidRDefault="00A36CC0" w:rsidP="00DF6660">
            <w:pPr>
              <w:pStyle w:val="Tabletextcentred"/>
            </w:pPr>
            <w:r w:rsidRPr="00DF6660">
              <w:t>12%</w:t>
            </w:r>
          </w:p>
        </w:tc>
        <w:tc>
          <w:tcPr>
            <w:tcW w:w="1560" w:type="dxa"/>
            <w:vAlign w:val="center"/>
          </w:tcPr>
          <w:p w14:paraId="3F986635" w14:textId="097903B7" w:rsidR="00A36CC0" w:rsidRPr="00DF6660" w:rsidRDefault="00A36CC0" w:rsidP="00DF6660">
            <w:pPr>
              <w:pStyle w:val="Tabletextcentred"/>
            </w:pPr>
            <w:r w:rsidRPr="00DF6660">
              <w:t>15%</w:t>
            </w:r>
          </w:p>
        </w:tc>
        <w:tc>
          <w:tcPr>
            <w:tcW w:w="1984" w:type="dxa"/>
            <w:vAlign w:val="center"/>
          </w:tcPr>
          <w:p w14:paraId="5495E455" w14:textId="6D9E27F3" w:rsidR="00A36CC0" w:rsidRPr="00DF6660" w:rsidRDefault="00A36CC0" w:rsidP="00DF6660">
            <w:pPr>
              <w:pStyle w:val="Tabletextcentred"/>
            </w:pPr>
            <w:r w:rsidRPr="00DF6660">
              <w:t>14%</w:t>
            </w:r>
          </w:p>
        </w:tc>
      </w:tr>
      <w:tr w:rsidR="00A36CC0" w:rsidRPr="00A36CC0" w14:paraId="599FB93A" w14:textId="77777777" w:rsidTr="003F456A">
        <w:trPr>
          <w:trHeight w:val="20"/>
        </w:trPr>
        <w:tc>
          <w:tcPr>
            <w:tcW w:w="1276" w:type="dxa"/>
            <w:vMerge/>
          </w:tcPr>
          <w:p w14:paraId="567F4C80" w14:textId="79A480D8" w:rsidR="00A36CC0" w:rsidRPr="00A36CC0" w:rsidRDefault="00A36CC0" w:rsidP="00DF6660">
            <w:pPr>
              <w:pStyle w:val="Tabletextleftaligned"/>
              <w:rPr>
                <w:szCs w:val="24"/>
              </w:rPr>
            </w:pPr>
          </w:p>
        </w:tc>
        <w:tc>
          <w:tcPr>
            <w:tcW w:w="8080" w:type="dxa"/>
          </w:tcPr>
          <w:p w14:paraId="6CA6BD70" w14:textId="323DDE25" w:rsidR="00A36CC0" w:rsidRPr="00A36CC0" w:rsidRDefault="00A36CC0" w:rsidP="00DF6660">
            <w:pPr>
              <w:pStyle w:val="Tabletextleftaligned"/>
            </w:pPr>
            <w:r w:rsidRPr="00A36CC0">
              <w:t>Women of reproductive age pregnant at infectious syphilis diagnosis – non-Indigenous women (%)</w:t>
            </w:r>
          </w:p>
        </w:tc>
        <w:tc>
          <w:tcPr>
            <w:tcW w:w="1984" w:type="dxa"/>
            <w:vAlign w:val="center"/>
          </w:tcPr>
          <w:p w14:paraId="53BE63F4" w14:textId="38216D1A" w:rsidR="00A36CC0" w:rsidRPr="00DF6660" w:rsidRDefault="00A36CC0" w:rsidP="00DF6660">
            <w:pPr>
              <w:pStyle w:val="Tabletextcentred"/>
            </w:pPr>
            <w:r w:rsidRPr="00DF6660">
              <w:t>18%</w:t>
            </w:r>
          </w:p>
        </w:tc>
        <w:tc>
          <w:tcPr>
            <w:tcW w:w="1560" w:type="dxa"/>
            <w:vAlign w:val="center"/>
          </w:tcPr>
          <w:p w14:paraId="4A0D61A1" w14:textId="7D770934" w:rsidR="00A36CC0" w:rsidRPr="00DF6660" w:rsidRDefault="00A36CC0" w:rsidP="00DF6660">
            <w:pPr>
              <w:pStyle w:val="Tabletextcentred"/>
            </w:pPr>
            <w:r w:rsidRPr="00DF6660">
              <w:t>14%</w:t>
            </w:r>
          </w:p>
        </w:tc>
        <w:tc>
          <w:tcPr>
            <w:tcW w:w="1984" w:type="dxa"/>
            <w:vAlign w:val="center"/>
          </w:tcPr>
          <w:p w14:paraId="7E673D18" w14:textId="6EC5F176" w:rsidR="00A36CC0" w:rsidRPr="00DF6660" w:rsidRDefault="00A36CC0" w:rsidP="00DF6660">
            <w:pPr>
              <w:pStyle w:val="Tabletextcentred"/>
            </w:pPr>
            <w:r w:rsidRPr="00DF6660">
              <w:t>17%</w:t>
            </w:r>
          </w:p>
        </w:tc>
      </w:tr>
      <w:tr w:rsidR="0040283A" w:rsidRPr="00A36CC0" w14:paraId="24A2272F" w14:textId="77777777" w:rsidTr="003F456A">
        <w:trPr>
          <w:trHeight w:val="20"/>
        </w:trPr>
        <w:tc>
          <w:tcPr>
            <w:tcW w:w="1276" w:type="dxa"/>
          </w:tcPr>
          <w:p w14:paraId="5F3DFDC1" w14:textId="627EF01A" w:rsidR="0040283A" w:rsidRPr="00A36CC0" w:rsidRDefault="0040283A" w:rsidP="00DF6660">
            <w:pPr>
              <w:pStyle w:val="Tabletextleftaligned"/>
            </w:pPr>
            <w:r w:rsidRPr="00A36CC0">
              <w:t>4.5</w:t>
            </w:r>
          </w:p>
        </w:tc>
        <w:tc>
          <w:tcPr>
            <w:tcW w:w="8080" w:type="dxa"/>
          </w:tcPr>
          <w:p w14:paraId="683CD10B" w14:textId="2160008A" w:rsidR="0040283A" w:rsidRPr="00A36CC0" w:rsidRDefault="0040283A" w:rsidP="00DF6660">
            <w:pPr>
              <w:pStyle w:val="Tabletextleftaligned"/>
            </w:pPr>
            <w:r w:rsidRPr="00A36CC0">
              <w:t>Women giving birth to an infant with congenital syphilis diagnosed late in pregnancy – Aboriginal and Torres Strait Islander women (% all cases</w:t>
            </w:r>
            <w:r w:rsidR="00C6002E" w:rsidRPr="00A36CC0">
              <w:t xml:space="preserve"> with complete data</w:t>
            </w:r>
            <w:r w:rsidRPr="00A36CC0">
              <w:t>)</w:t>
            </w:r>
          </w:p>
        </w:tc>
        <w:tc>
          <w:tcPr>
            <w:tcW w:w="1984" w:type="dxa"/>
            <w:vAlign w:val="center"/>
          </w:tcPr>
          <w:p w14:paraId="002C7D79" w14:textId="3A8339F1" w:rsidR="0040283A" w:rsidRPr="00DF6660" w:rsidRDefault="00FF17F9" w:rsidP="00DF6660">
            <w:pPr>
              <w:pStyle w:val="Tabletextcentred"/>
            </w:pPr>
            <w:r w:rsidRPr="00DF6660">
              <w:t>4 (</w:t>
            </w:r>
            <w:r w:rsidR="00CC18AA" w:rsidRPr="00DF6660">
              <w:t>67%)</w:t>
            </w:r>
          </w:p>
        </w:tc>
        <w:tc>
          <w:tcPr>
            <w:tcW w:w="1560" w:type="dxa"/>
            <w:vAlign w:val="center"/>
          </w:tcPr>
          <w:p w14:paraId="45D642B4" w14:textId="107BEA87" w:rsidR="0040283A" w:rsidRPr="00DF6660" w:rsidRDefault="00CC18AA" w:rsidP="00DF6660">
            <w:pPr>
              <w:pStyle w:val="Tabletextcentred"/>
            </w:pPr>
            <w:r w:rsidRPr="00DF6660">
              <w:t>2 (67%)</w:t>
            </w:r>
          </w:p>
        </w:tc>
        <w:tc>
          <w:tcPr>
            <w:tcW w:w="1984" w:type="dxa"/>
            <w:vAlign w:val="center"/>
          </w:tcPr>
          <w:p w14:paraId="47C9D2A0" w14:textId="3AEBA896" w:rsidR="0040283A" w:rsidRPr="00DF6660" w:rsidRDefault="00E43283" w:rsidP="00DF6660">
            <w:pPr>
              <w:pStyle w:val="Tabletextcentred"/>
            </w:pPr>
            <w:r w:rsidRPr="00DF6660">
              <w:t>6 (75%)</w:t>
            </w:r>
          </w:p>
        </w:tc>
      </w:tr>
      <w:tr w:rsidR="0040283A" w:rsidRPr="00A36CC0" w14:paraId="0D1B03CD" w14:textId="77777777" w:rsidTr="003F456A">
        <w:trPr>
          <w:trHeight w:val="20"/>
        </w:trPr>
        <w:tc>
          <w:tcPr>
            <w:tcW w:w="1276" w:type="dxa"/>
          </w:tcPr>
          <w:p w14:paraId="61D3CDAC" w14:textId="35E12531" w:rsidR="0040283A" w:rsidRPr="00A36CC0" w:rsidRDefault="0040283A" w:rsidP="00DF6660">
            <w:pPr>
              <w:pStyle w:val="Tabletextleftaligned"/>
            </w:pPr>
            <w:r w:rsidRPr="00A36CC0">
              <w:t>4.5</w:t>
            </w:r>
          </w:p>
        </w:tc>
        <w:tc>
          <w:tcPr>
            <w:tcW w:w="8080" w:type="dxa"/>
          </w:tcPr>
          <w:p w14:paraId="15862730" w14:textId="2630CCA0" w:rsidR="0040283A" w:rsidRPr="00A36CC0" w:rsidRDefault="0040283A" w:rsidP="00DF6660">
            <w:pPr>
              <w:pStyle w:val="Tabletextleftaligned"/>
            </w:pPr>
            <w:r w:rsidRPr="00A36CC0">
              <w:t>Women giving birth to an infant with congenital syphilis diagnosed late in pregnancy – non-Indigenous women (% all cases with complete data)</w:t>
            </w:r>
          </w:p>
        </w:tc>
        <w:tc>
          <w:tcPr>
            <w:tcW w:w="1984" w:type="dxa"/>
            <w:vAlign w:val="center"/>
          </w:tcPr>
          <w:p w14:paraId="569A1EE6" w14:textId="64F60F85" w:rsidR="0040283A" w:rsidRPr="00DF6660" w:rsidRDefault="003D7A08" w:rsidP="00DF6660">
            <w:pPr>
              <w:pStyle w:val="Tabletextcentred"/>
            </w:pPr>
            <w:r w:rsidRPr="00DF6660">
              <w:t>7 (88%)</w:t>
            </w:r>
          </w:p>
        </w:tc>
        <w:tc>
          <w:tcPr>
            <w:tcW w:w="1560" w:type="dxa"/>
            <w:vAlign w:val="center"/>
          </w:tcPr>
          <w:p w14:paraId="71A03BD0" w14:textId="43B833E3" w:rsidR="0040283A" w:rsidRPr="00DF6660" w:rsidRDefault="00237D92" w:rsidP="00DF6660">
            <w:pPr>
              <w:pStyle w:val="Tabletextcentred"/>
            </w:pPr>
            <w:r w:rsidRPr="00DF6660">
              <w:t>6 (100%)</w:t>
            </w:r>
          </w:p>
        </w:tc>
        <w:tc>
          <w:tcPr>
            <w:tcW w:w="1984" w:type="dxa"/>
            <w:vAlign w:val="center"/>
          </w:tcPr>
          <w:p w14:paraId="2B2387BC" w14:textId="01AFFEDC" w:rsidR="0040283A" w:rsidRPr="00DF6660" w:rsidRDefault="003E5E4D" w:rsidP="00DF6660">
            <w:pPr>
              <w:pStyle w:val="Tabletextcentred"/>
            </w:pPr>
            <w:r w:rsidRPr="00DF6660">
              <w:t>5</w:t>
            </w:r>
            <w:r w:rsidR="00FF1099" w:rsidRPr="00DF6660">
              <w:t xml:space="preserve"> (83%)</w:t>
            </w:r>
          </w:p>
        </w:tc>
      </w:tr>
      <w:tr w:rsidR="0040283A" w:rsidRPr="00A36CC0" w14:paraId="5C3D5835" w14:textId="77777777" w:rsidTr="003F456A">
        <w:trPr>
          <w:trHeight w:val="20"/>
        </w:trPr>
        <w:tc>
          <w:tcPr>
            <w:tcW w:w="1276" w:type="dxa"/>
          </w:tcPr>
          <w:p w14:paraId="6E926241" w14:textId="082F97F8" w:rsidR="0040283A" w:rsidRPr="00A36CC0" w:rsidRDefault="0040283A" w:rsidP="00DF6660">
            <w:pPr>
              <w:pStyle w:val="Tabletextleftaligned"/>
            </w:pPr>
            <w:r w:rsidRPr="00A36CC0">
              <w:lastRenderedPageBreak/>
              <w:t>4.6</w:t>
            </w:r>
          </w:p>
        </w:tc>
        <w:tc>
          <w:tcPr>
            <w:tcW w:w="8080" w:type="dxa"/>
          </w:tcPr>
          <w:p w14:paraId="0EA5B2D5" w14:textId="77777777" w:rsidR="005031F4" w:rsidRPr="00A36CC0" w:rsidRDefault="005031F4" w:rsidP="00DF6660">
            <w:pPr>
              <w:pStyle w:val="Tabletextleftaligned"/>
            </w:pPr>
            <w:r w:rsidRPr="00276088">
              <w:t>Women giving birth to an infant with congenital syphilis who did not</w:t>
            </w:r>
            <w:r w:rsidRPr="00A36CC0">
              <w:t xml:space="preserve"> </w:t>
            </w:r>
          </w:p>
          <w:p w14:paraId="00D0416B" w14:textId="600A4840" w:rsidR="0040283A" w:rsidRPr="00A36CC0" w:rsidRDefault="005031F4" w:rsidP="00DF6660">
            <w:pPr>
              <w:pStyle w:val="Tabletextleftaligned"/>
            </w:pPr>
            <w:r w:rsidRPr="00A36CC0">
              <w:t>receive adequate treatment prior to delivery</w:t>
            </w:r>
            <w:r w:rsidR="00522DC4" w:rsidRPr="00A36CC0">
              <w:t xml:space="preserve"> </w:t>
            </w:r>
            <w:r w:rsidRPr="00A36CC0">
              <w:t>(% all cases with complete data)</w:t>
            </w:r>
          </w:p>
        </w:tc>
        <w:tc>
          <w:tcPr>
            <w:tcW w:w="1984" w:type="dxa"/>
            <w:vAlign w:val="center"/>
          </w:tcPr>
          <w:p w14:paraId="506A4544" w14:textId="4313F265" w:rsidR="0040283A" w:rsidRPr="00DF6660" w:rsidRDefault="00C014B3" w:rsidP="00DF6660">
            <w:pPr>
              <w:pStyle w:val="Tabletextcentred"/>
            </w:pPr>
            <w:r w:rsidRPr="00DF6660">
              <w:t>13 (93%)</w:t>
            </w:r>
          </w:p>
        </w:tc>
        <w:tc>
          <w:tcPr>
            <w:tcW w:w="1560" w:type="dxa"/>
            <w:vAlign w:val="center"/>
          </w:tcPr>
          <w:p w14:paraId="17F01FAB" w14:textId="6104ADEA" w:rsidR="0040283A" w:rsidRPr="00DF6660" w:rsidRDefault="00FF7269" w:rsidP="00DF6660">
            <w:pPr>
              <w:pStyle w:val="Tabletextcentred"/>
            </w:pPr>
            <w:r w:rsidRPr="00DF6660">
              <w:t>7</w:t>
            </w:r>
            <w:r w:rsidR="00415087" w:rsidRPr="00DF6660">
              <w:t xml:space="preserve"> (88%)</w:t>
            </w:r>
          </w:p>
        </w:tc>
        <w:tc>
          <w:tcPr>
            <w:tcW w:w="1984" w:type="dxa"/>
            <w:vAlign w:val="center"/>
          </w:tcPr>
          <w:p w14:paraId="71FB9984" w14:textId="2AE341A8" w:rsidR="00697520" w:rsidRPr="00DF6660" w:rsidRDefault="007D40A3" w:rsidP="00DF6660">
            <w:pPr>
              <w:pStyle w:val="Tabletextcentred"/>
            </w:pPr>
            <w:r w:rsidRPr="00DF6660">
              <w:t>13 (93%)</w:t>
            </w:r>
          </w:p>
        </w:tc>
      </w:tr>
      <w:tr w:rsidR="00E26ADC" w:rsidRPr="00A36CC0" w14:paraId="54E457D9" w14:textId="77777777" w:rsidTr="003F456A">
        <w:trPr>
          <w:trHeight w:val="20"/>
        </w:trPr>
        <w:tc>
          <w:tcPr>
            <w:tcW w:w="1276" w:type="dxa"/>
          </w:tcPr>
          <w:p w14:paraId="5C5659DD" w14:textId="1EDD6892" w:rsidR="00E26ADC" w:rsidRPr="00A36CC0" w:rsidRDefault="00E26ADC" w:rsidP="00276088">
            <w:pPr>
              <w:pStyle w:val="Tabletextleftaligned"/>
            </w:pPr>
            <w:r w:rsidRPr="00A36CC0">
              <w:t>4.7</w:t>
            </w:r>
          </w:p>
        </w:tc>
        <w:tc>
          <w:tcPr>
            <w:tcW w:w="8080" w:type="dxa"/>
          </w:tcPr>
          <w:p w14:paraId="109CAC30" w14:textId="77777777" w:rsidR="00E26ADC" w:rsidRPr="00A36CC0" w:rsidRDefault="00E26ADC" w:rsidP="00276088">
            <w:pPr>
              <w:pStyle w:val="Tabletextleftaligned"/>
            </w:pPr>
            <w:r w:rsidRPr="00A36CC0">
              <w:t xml:space="preserve">Total number of women giving birth to an infant with congenital syphilis </w:t>
            </w:r>
          </w:p>
          <w:p w14:paraId="658671EC" w14:textId="77777777" w:rsidR="00E26ADC" w:rsidRPr="00A36CC0" w:rsidRDefault="00E26ADC" w:rsidP="00276088">
            <w:pPr>
              <w:pStyle w:val="Tabletextleftaligned"/>
            </w:pPr>
            <w:r w:rsidRPr="00A36CC0">
              <w:t xml:space="preserve">that did not have a syphilis test/s prior to diagnosis during </w:t>
            </w:r>
            <w:proofErr w:type="gramStart"/>
            <w:r w:rsidRPr="00A36CC0">
              <w:t>their</w:t>
            </w:r>
            <w:proofErr w:type="gramEnd"/>
            <w:r w:rsidRPr="00A36CC0">
              <w:t xml:space="preserve"> </w:t>
            </w:r>
          </w:p>
          <w:p w14:paraId="77C254EA" w14:textId="0D08D06E" w:rsidR="00EE75CA" w:rsidRPr="00A36CC0" w:rsidRDefault="00E26ADC" w:rsidP="00276088">
            <w:pPr>
              <w:pStyle w:val="Tabletextleftaligned"/>
            </w:pPr>
            <w:r w:rsidRPr="00A36CC0">
              <w:t xml:space="preserve">pregnancy (% all cases with complete data) – </w:t>
            </w:r>
            <w:r w:rsidRPr="00317E9E">
              <w:rPr>
                <w:rStyle w:val="Strong"/>
              </w:rPr>
              <w:t>since 2020 to 2025</w:t>
            </w:r>
          </w:p>
        </w:tc>
        <w:tc>
          <w:tcPr>
            <w:tcW w:w="5528" w:type="dxa"/>
            <w:gridSpan w:val="3"/>
            <w:vAlign w:val="center"/>
          </w:tcPr>
          <w:p w14:paraId="61A01221" w14:textId="134DCC6F" w:rsidR="00E26ADC" w:rsidRPr="00A36CC0" w:rsidRDefault="00EB0D4B" w:rsidP="00DB5ED0">
            <w:pPr>
              <w:pStyle w:val="Tabletextcentred"/>
            </w:pPr>
            <w:r w:rsidRPr="00A36CC0">
              <w:t>57 (65%)</w:t>
            </w:r>
          </w:p>
        </w:tc>
      </w:tr>
      <w:tr w:rsidR="00E26ADC" w:rsidRPr="00A36CC0" w14:paraId="658F5AC2" w14:textId="77777777" w:rsidTr="003F456A">
        <w:trPr>
          <w:trHeight w:val="20"/>
        </w:trPr>
        <w:tc>
          <w:tcPr>
            <w:tcW w:w="1276" w:type="dxa"/>
          </w:tcPr>
          <w:p w14:paraId="7E2FEE1E" w14:textId="0E40D550" w:rsidR="00E26ADC" w:rsidRPr="00A36CC0" w:rsidRDefault="00E26ADC" w:rsidP="00276088">
            <w:pPr>
              <w:pStyle w:val="Tabletextleftaligned"/>
            </w:pPr>
            <w:r w:rsidRPr="00A36CC0">
              <w:t>4.8</w:t>
            </w:r>
          </w:p>
        </w:tc>
        <w:tc>
          <w:tcPr>
            <w:tcW w:w="8080" w:type="dxa"/>
          </w:tcPr>
          <w:p w14:paraId="5644DCAC" w14:textId="77777777" w:rsidR="00E26ADC" w:rsidRPr="00A36CC0" w:rsidRDefault="00E26ADC" w:rsidP="00276088">
            <w:pPr>
              <w:pStyle w:val="Tabletextleftaligned"/>
            </w:pPr>
            <w:r w:rsidRPr="00A36CC0">
              <w:t xml:space="preserve">Total number of women giving birth to an infant with congenital syphilis </w:t>
            </w:r>
          </w:p>
          <w:p w14:paraId="0FCEE0B9" w14:textId="32485C70" w:rsidR="00E26ADC" w:rsidRPr="00A36CC0" w:rsidRDefault="00E26ADC" w:rsidP="00276088">
            <w:pPr>
              <w:pStyle w:val="Tabletextleftaligned"/>
            </w:pPr>
            <w:r w:rsidRPr="00A36CC0">
              <w:t xml:space="preserve">reinfected during the current pregnancy (% all cases with complete data) - </w:t>
            </w:r>
            <w:r w:rsidRPr="00317E9E">
              <w:rPr>
                <w:rStyle w:val="Strong"/>
              </w:rPr>
              <w:t>since 2020 to 2025</w:t>
            </w:r>
          </w:p>
        </w:tc>
        <w:tc>
          <w:tcPr>
            <w:tcW w:w="5528" w:type="dxa"/>
            <w:gridSpan w:val="3"/>
            <w:vAlign w:val="center"/>
          </w:tcPr>
          <w:p w14:paraId="7E5387D8" w14:textId="5232E335" w:rsidR="00E26ADC" w:rsidRPr="00A36CC0" w:rsidRDefault="00B81267" w:rsidP="00DB5ED0">
            <w:pPr>
              <w:pStyle w:val="Tabletextcentred"/>
            </w:pPr>
            <w:r w:rsidRPr="00A36CC0">
              <w:t>2</w:t>
            </w:r>
            <w:r w:rsidR="00656B48" w:rsidRPr="00A36CC0">
              <w:t xml:space="preserve"> (2%)</w:t>
            </w:r>
          </w:p>
        </w:tc>
      </w:tr>
    </w:tbl>
    <w:bookmarkEnd w:id="6"/>
    <w:p w14:paraId="5C38D786" w14:textId="17C6CA49" w:rsidR="00DE7606" w:rsidRPr="00C14F29" w:rsidRDefault="00DE7606" w:rsidP="00C14F29">
      <w:pPr>
        <w:pStyle w:val="FootnoteText"/>
      </w:pPr>
      <w:r w:rsidRPr="00C14F29">
        <w:t>Note</w:t>
      </w:r>
      <w:r w:rsidR="00822CB8" w:rsidRPr="00C14F29">
        <w:t>s</w:t>
      </w:r>
      <w:r w:rsidRPr="00C14F29">
        <w:t>:</w:t>
      </w:r>
    </w:p>
    <w:p w14:paraId="2EFAA10B" w14:textId="5A65B926" w:rsidR="008C0E6B" w:rsidRPr="002C1115" w:rsidRDefault="008C0E6B" w:rsidP="002C1115">
      <w:pPr>
        <w:pStyle w:val="Footnotenumbered"/>
      </w:pPr>
      <w:r w:rsidRPr="002C1115">
        <w:t>Indicators 1.1,1.6, 1.7, 1.8, 1.9 and 1.10 excluded. Described under goal 1.</w:t>
      </w:r>
    </w:p>
    <w:p w14:paraId="607A7861" w14:textId="77777777" w:rsidR="00FB05A8" w:rsidRPr="002C1115" w:rsidRDefault="00FB05A8" w:rsidP="002C1115">
      <w:pPr>
        <w:pStyle w:val="Footnotenumbered"/>
      </w:pPr>
      <w:r w:rsidRPr="002C1115">
        <w:t>Indicators 2.2 and 2.3 are mapped.</w:t>
      </w:r>
    </w:p>
    <w:p w14:paraId="5569135A" w14:textId="77777777" w:rsidR="00FB05A8" w:rsidRPr="002C1115" w:rsidRDefault="00FB05A8" w:rsidP="002C1115">
      <w:pPr>
        <w:pStyle w:val="Footnotenumbered"/>
      </w:pPr>
      <w:r w:rsidRPr="002C1115">
        <w:t>Indicators 2.7 and 2.9 excluded. Described under goal 2.</w:t>
      </w:r>
    </w:p>
    <w:p w14:paraId="5B21E795" w14:textId="3EB3EC9B" w:rsidR="0071330E" w:rsidRPr="002C1115" w:rsidRDefault="0071330E" w:rsidP="002C1115">
      <w:pPr>
        <w:pStyle w:val="Footnotenumbered"/>
      </w:pPr>
      <w:r w:rsidRPr="002C1115">
        <w:t>Indicator 3.</w:t>
      </w:r>
      <w:r w:rsidR="008152F6" w:rsidRPr="002C1115">
        <w:t>3</w:t>
      </w:r>
      <w:r w:rsidRPr="002C1115">
        <w:t xml:space="preserve"> excluded. Described under goal 3.</w:t>
      </w:r>
    </w:p>
    <w:p w14:paraId="4E3D03EF" w14:textId="1F683830" w:rsidR="004021E9" w:rsidRPr="002C1115" w:rsidRDefault="004021E9" w:rsidP="002C1115">
      <w:pPr>
        <w:pStyle w:val="Footnotenumbered"/>
      </w:pPr>
      <w:r w:rsidRPr="002C1115">
        <w:t>Summary for indicators</w:t>
      </w:r>
      <w:r w:rsidR="004E4F55" w:rsidRPr="002C1115">
        <w:t xml:space="preserve"> </w:t>
      </w:r>
      <w:r w:rsidR="008C0E6B" w:rsidRPr="002C1115">
        <w:t>3.</w:t>
      </w:r>
      <w:r w:rsidR="008152F6" w:rsidRPr="002C1115">
        <w:t>1</w:t>
      </w:r>
      <w:r w:rsidR="00A30630" w:rsidRPr="002C1115">
        <w:t xml:space="preserve">, </w:t>
      </w:r>
      <w:r w:rsidR="00B604E9" w:rsidRPr="002C1115">
        <w:t>3.</w:t>
      </w:r>
      <w:r w:rsidR="00A30630" w:rsidRPr="002C1115">
        <w:t>2</w:t>
      </w:r>
      <w:r w:rsidR="008D0BBA" w:rsidRPr="002C1115">
        <w:t>,</w:t>
      </w:r>
      <w:r w:rsidR="00B604E9" w:rsidRPr="002C1115">
        <w:t xml:space="preserve"> 4.9 </w:t>
      </w:r>
      <w:r w:rsidR="008D0BBA" w:rsidRPr="002C1115">
        <w:t xml:space="preserve">and </w:t>
      </w:r>
      <w:r w:rsidR="00B604E9" w:rsidRPr="002C1115">
        <w:t xml:space="preserve">4.10 are </w:t>
      </w:r>
      <w:r w:rsidR="003B49FE" w:rsidRPr="002C1115">
        <w:t>in Table 2.</w:t>
      </w:r>
    </w:p>
    <w:p w14:paraId="7C23FD50" w14:textId="117C2EBC" w:rsidR="007D1AA5" w:rsidRPr="000D5FB0" w:rsidRDefault="007D1AA5" w:rsidP="000D5FB0">
      <w:r w:rsidRPr="000D5FB0">
        <w:br w:type="page"/>
      </w:r>
    </w:p>
    <w:p w14:paraId="0F264749" w14:textId="458D99DE" w:rsidR="00656B48" w:rsidRPr="00C14F29" w:rsidRDefault="007D1AA5" w:rsidP="007D1AA5">
      <w:pPr>
        <w:pStyle w:val="Tabletitle"/>
        <w:rPr>
          <w:rStyle w:val="FootnoteTextChar"/>
        </w:rPr>
      </w:pPr>
      <w:r w:rsidRPr="00BE2D64">
        <w:lastRenderedPageBreak/>
        <w:t>Summary of indicator data for the reporting period</w:t>
      </w:r>
      <w:r w:rsidRPr="00C14F29">
        <w:rPr>
          <w:rStyle w:val="FootnoteTextChar"/>
        </w:rPr>
        <w:t xml:space="preserve"> </w:t>
      </w:r>
    </w:p>
    <w:tbl>
      <w:tblPr>
        <w:tblStyle w:val="TableGrid"/>
        <w:tblW w:w="14459"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1129"/>
        <w:gridCol w:w="8794"/>
        <w:gridCol w:w="2268"/>
        <w:gridCol w:w="2268"/>
      </w:tblGrid>
      <w:tr w:rsidR="00E22276" w:rsidRPr="00A36CC0" w14:paraId="08C9556C" w14:textId="77777777" w:rsidTr="00A36CC0">
        <w:trPr>
          <w:trHeight w:val="20"/>
          <w:tblHeader/>
        </w:trPr>
        <w:tc>
          <w:tcPr>
            <w:tcW w:w="1129" w:type="dxa"/>
            <w:shd w:val="clear" w:color="auto" w:fill="025F5D"/>
            <w:vAlign w:val="center"/>
          </w:tcPr>
          <w:p w14:paraId="0CAEA4D7" w14:textId="77777777" w:rsidR="00E22276" w:rsidRPr="00A36CC0" w:rsidRDefault="00E22276" w:rsidP="00A542E7">
            <w:pPr>
              <w:pStyle w:val="Tableheaderrowwhite"/>
            </w:pPr>
            <w:r w:rsidRPr="00A36CC0">
              <w:t>Indicator</w:t>
            </w:r>
          </w:p>
        </w:tc>
        <w:tc>
          <w:tcPr>
            <w:tcW w:w="8794" w:type="dxa"/>
            <w:shd w:val="clear" w:color="auto" w:fill="025F5D"/>
            <w:vAlign w:val="center"/>
          </w:tcPr>
          <w:p w14:paraId="22F692C4" w14:textId="77777777" w:rsidR="00E22276" w:rsidRPr="00A36CC0" w:rsidRDefault="00E22276" w:rsidP="00A542E7">
            <w:pPr>
              <w:pStyle w:val="Tableheaderrowwhite"/>
            </w:pPr>
            <w:r w:rsidRPr="00A36CC0">
              <w:t>Summarised indicator description</w:t>
            </w:r>
          </w:p>
        </w:tc>
        <w:tc>
          <w:tcPr>
            <w:tcW w:w="2268" w:type="dxa"/>
            <w:shd w:val="clear" w:color="auto" w:fill="025F5D"/>
            <w:vAlign w:val="center"/>
          </w:tcPr>
          <w:p w14:paraId="686927B1" w14:textId="608D4FC9" w:rsidR="00E22276" w:rsidRPr="00A36CC0" w:rsidRDefault="00E22276" w:rsidP="00A542E7">
            <w:pPr>
              <w:pStyle w:val="Tableheaderrowwhite"/>
            </w:pPr>
            <w:r w:rsidRPr="00A36CC0">
              <w:t>Current year</w:t>
            </w:r>
          </w:p>
        </w:tc>
        <w:tc>
          <w:tcPr>
            <w:tcW w:w="2268" w:type="dxa"/>
            <w:shd w:val="clear" w:color="auto" w:fill="025F5D"/>
            <w:vAlign w:val="center"/>
          </w:tcPr>
          <w:p w14:paraId="25249DE0" w14:textId="77547EC1" w:rsidR="00E22276" w:rsidRPr="00A36CC0" w:rsidRDefault="00E22276" w:rsidP="00A542E7">
            <w:pPr>
              <w:pStyle w:val="Tableheaderrowwhite"/>
            </w:pPr>
            <w:r w:rsidRPr="00A36CC0">
              <w:t>Previous year</w:t>
            </w:r>
          </w:p>
        </w:tc>
      </w:tr>
      <w:tr w:rsidR="00E22276" w:rsidRPr="00A36CC0" w14:paraId="33CA65FF" w14:textId="77777777" w:rsidTr="00A36CC0">
        <w:trPr>
          <w:trHeight w:val="299"/>
        </w:trPr>
        <w:tc>
          <w:tcPr>
            <w:tcW w:w="14459" w:type="dxa"/>
            <w:gridSpan w:val="4"/>
            <w:shd w:val="clear" w:color="auto" w:fill="00DCA1"/>
          </w:tcPr>
          <w:p w14:paraId="2EDEC8CE" w14:textId="77777777" w:rsidR="00E22276" w:rsidRPr="00A36CC0" w:rsidRDefault="00E22276" w:rsidP="007D1AA5">
            <w:pPr>
              <w:pStyle w:val="Tableheadingcentred"/>
              <w:rPr>
                <w:sz w:val="24"/>
                <w:szCs w:val="24"/>
                <w:vertAlign w:val="superscript"/>
              </w:rPr>
            </w:pPr>
            <w:r w:rsidRPr="00A542E7">
              <w:t>Goal 1 – Strengthen prevention and testing strategies for syphilis in priority populations and settings, targeting high-burden areas</w:t>
            </w:r>
            <w:r w:rsidRPr="00DB5ED0">
              <w:rPr>
                <w:rStyle w:val="SuperscriptblackChar"/>
              </w:rPr>
              <w:t>1</w:t>
            </w:r>
          </w:p>
        </w:tc>
      </w:tr>
      <w:tr w:rsidR="00E22276" w:rsidRPr="00A36CC0" w14:paraId="24A4366B" w14:textId="77777777" w:rsidTr="00A36CC0">
        <w:trPr>
          <w:trHeight w:val="20"/>
        </w:trPr>
        <w:tc>
          <w:tcPr>
            <w:tcW w:w="14459" w:type="dxa"/>
            <w:gridSpan w:val="4"/>
            <w:shd w:val="clear" w:color="auto" w:fill="00DCA1"/>
          </w:tcPr>
          <w:p w14:paraId="76BF5170" w14:textId="583E890D" w:rsidR="00E22276" w:rsidRPr="00A36CC0" w:rsidRDefault="00E22276" w:rsidP="007D1AA5">
            <w:pPr>
              <w:pStyle w:val="Tableheadingcentred"/>
              <w:rPr>
                <w:sz w:val="24"/>
                <w:szCs w:val="24"/>
                <w:vertAlign w:val="superscript"/>
              </w:rPr>
            </w:pPr>
            <w:r w:rsidRPr="00A542E7">
              <w:t>Goal 3 – Reduce morbidity and mortality associated with syphilis</w:t>
            </w:r>
            <w:r w:rsidR="009F218F" w:rsidRPr="00DB5ED0">
              <w:rPr>
                <w:rStyle w:val="SuperscriptblackChar"/>
              </w:rPr>
              <w:t>2</w:t>
            </w:r>
          </w:p>
        </w:tc>
      </w:tr>
      <w:tr w:rsidR="00E22276" w:rsidRPr="00A36CC0" w14:paraId="6DFACC2A" w14:textId="77777777" w:rsidTr="00A36CC0">
        <w:trPr>
          <w:trHeight w:val="20"/>
        </w:trPr>
        <w:tc>
          <w:tcPr>
            <w:tcW w:w="1129" w:type="dxa"/>
          </w:tcPr>
          <w:p w14:paraId="4AC85CBF" w14:textId="77777777" w:rsidR="00E22276" w:rsidRPr="00A36CC0" w:rsidRDefault="00E22276" w:rsidP="00276088">
            <w:pPr>
              <w:pStyle w:val="Tabletextleftaligned"/>
            </w:pPr>
            <w:r w:rsidRPr="00A36CC0">
              <w:t>3.1</w:t>
            </w:r>
          </w:p>
        </w:tc>
        <w:tc>
          <w:tcPr>
            <w:tcW w:w="8794" w:type="dxa"/>
          </w:tcPr>
          <w:p w14:paraId="039AD5DF" w14:textId="5F1D65E0" w:rsidR="00E22276" w:rsidRPr="00A36CC0" w:rsidRDefault="0092649D" w:rsidP="00276088">
            <w:pPr>
              <w:pStyle w:val="Tabletextleftaligned"/>
            </w:pPr>
            <w:r w:rsidRPr="00A36CC0">
              <w:t>Number of syphilis related deaths (ICD-10 coded</w:t>
            </w:r>
            <w:r w:rsidR="00720FE4" w:rsidRPr="00A36CC0">
              <w:t xml:space="preserve"> A51, A52 &amp; A53)</w:t>
            </w:r>
          </w:p>
        </w:tc>
        <w:tc>
          <w:tcPr>
            <w:tcW w:w="2268" w:type="dxa"/>
          </w:tcPr>
          <w:p w14:paraId="69E3C252" w14:textId="77777777" w:rsidR="00E22276" w:rsidRPr="00A36CC0" w:rsidRDefault="002147DA" w:rsidP="00DB5ED0">
            <w:pPr>
              <w:pStyle w:val="Tabletextcentred"/>
            </w:pPr>
            <w:r w:rsidRPr="00A36CC0">
              <w:t>0</w:t>
            </w:r>
            <w:r w:rsidR="00A1509F" w:rsidRPr="00A36CC0">
              <w:t xml:space="preserve"> </w:t>
            </w:r>
          </w:p>
          <w:p w14:paraId="660B6E41" w14:textId="07136C78" w:rsidR="00A1509F" w:rsidRPr="00A36CC0" w:rsidRDefault="00A1509F" w:rsidP="00DB5ED0">
            <w:pPr>
              <w:pStyle w:val="Tabletextcentred"/>
            </w:pPr>
            <w:r w:rsidRPr="00A36CC0">
              <w:t>(2024)</w:t>
            </w:r>
          </w:p>
        </w:tc>
        <w:tc>
          <w:tcPr>
            <w:tcW w:w="2268" w:type="dxa"/>
          </w:tcPr>
          <w:p w14:paraId="7C3F024D" w14:textId="77777777" w:rsidR="00E22276" w:rsidRPr="00A36CC0" w:rsidRDefault="002147DA" w:rsidP="00DB5ED0">
            <w:pPr>
              <w:pStyle w:val="Tabletextcentred"/>
            </w:pPr>
            <w:r w:rsidRPr="00A36CC0">
              <w:t>2</w:t>
            </w:r>
          </w:p>
          <w:p w14:paraId="5F918DD3" w14:textId="663FBE58" w:rsidR="00A1509F" w:rsidRPr="00A36CC0" w:rsidRDefault="00A1509F" w:rsidP="00DB5ED0">
            <w:pPr>
              <w:pStyle w:val="Tabletextcentred"/>
            </w:pPr>
            <w:r w:rsidRPr="00A36CC0">
              <w:t>(2023)</w:t>
            </w:r>
          </w:p>
        </w:tc>
      </w:tr>
      <w:tr w:rsidR="00E22276" w:rsidRPr="00A36CC0" w14:paraId="1F3C8541" w14:textId="77777777" w:rsidTr="00A36CC0">
        <w:trPr>
          <w:trHeight w:val="20"/>
        </w:trPr>
        <w:tc>
          <w:tcPr>
            <w:tcW w:w="1129" w:type="dxa"/>
          </w:tcPr>
          <w:p w14:paraId="49775268" w14:textId="77777777" w:rsidR="00E22276" w:rsidRPr="00A36CC0" w:rsidRDefault="00E22276" w:rsidP="00276088">
            <w:pPr>
              <w:pStyle w:val="Tabletextleftaligned"/>
            </w:pPr>
            <w:r w:rsidRPr="00A36CC0">
              <w:t>3.2</w:t>
            </w:r>
          </w:p>
        </w:tc>
        <w:tc>
          <w:tcPr>
            <w:tcW w:w="8794" w:type="dxa"/>
          </w:tcPr>
          <w:p w14:paraId="01A13009" w14:textId="2AABA355" w:rsidR="00E22276" w:rsidRPr="00A36CC0" w:rsidRDefault="003235B1" w:rsidP="00276088">
            <w:pPr>
              <w:pStyle w:val="Tabletextleftaligned"/>
            </w:pPr>
            <w:r w:rsidRPr="00A36CC0">
              <w:t>Number of hospitalisations with a principal diagnosis of syphilis (ICD-10 coded</w:t>
            </w:r>
            <w:r w:rsidR="002147DA" w:rsidRPr="00A36CC0">
              <w:t xml:space="preserve"> A51, A52 &amp; A53</w:t>
            </w:r>
            <w:r w:rsidRPr="00A36CC0">
              <w:t>)</w:t>
            </w:r>
          </w:p>
        </w:tc>
        <w:tc>
          <w:tcPr>
            <w:tcW w:w="2268" w:type="dxa"/>
          </w:tcPr>
          <w:p w14:paraId="4A2D8EFF" w14:textId="77777777" w:rsidR="00E22276" w:rsidRPr="00A36CC0" w:rsidRDefault="00AE5320" w:rsidP="00DB5ED0">
            <w:pPr>
              <w:pStyle w:val="Tabletextcentred"/>
            </w:pPr>
            <w:r w:rsidRPr="00A36CC0">
              <w:t xml:space="preserve">320 </w:t>
            </w:r>
          </w:p>
          <w:p w14:paraId="1FBC6AFD" w14:textId="36926DD2" w:rsidR="00AE5320" w:rsidRPr="00A36CC0" w:rsidRDefault="00AE5320" w:rsidP="00DB5ED0">
            <w:pPr>
              <w:pStyle w:val="Tabletextcentred"/>
            </w:pPr>
            <w:r w:rsidRPr="00A36CC0">
              <w:t>(2023/24)</w:t>
            </w:r>
          </w:p>
        </w:tc>
        <w:tc>
          <w:tcPr>
            <w:tcW w:w="2268" w:type="dxa"/>
          </w:tcPr>
          <w:p w14:paraId="2C241C2A" w14:textId="77777777" w:rsidR="00E22276" w:rsidRPr="00A36CC0" w:rsidRDefault="00AE5320" w:rsidP="00DB5ED0">
            <w:pPr>
              <w:pStyle w:val="Tabletextcentred"/>
            </w:pPr>
            <w:r w:rsidRPr="00A36CC0">
              <w:t>320</w:t>
            </w:r>
          </w:p>
          <w:p w14:paraId="1A613BB6" w14:textId="621C6B8C" w:rsidR="001E0545" w:rsidRPr="00A36CC0" w:rsidRDefault="001E0545" w:rsidP="00DB5ED0">
            <w:pPr>
              <w:pStyle w:val="Tabletextcentred"/>
            </w:pPr>
            <w:r w:rsidRPr="00A36CC0">
              <w:t>(2022/23)</w:t>
            </w:r>
          </w:p>
        </w:tc>
      </w:tr>
      <w:tr w:rsidR="00E22276" w:rsidRPr="00A36CC0" w14:paraId="1C6AD485" w14:textId="77777777" w:rsidTr="00A36CC0">
        <w:trPr>
          <w:trHeight w:val="20"/>
        </w:trPr>
        <w:tc>
          <w:tcPr>
            <w:tcW w:w="14459" w:type="dxa"/>
            <w:gridSpan w:val="4"/>
            <w:shd w:val="clear" w:color="auto" w:fill="00DCA1"/>
          </w:tcPr>
          <w:p w14:paraId="6CD40258" w14:textId="77777777" w:rsidR="00E22276" w:rsidRPr="00A542E7" w:rsidRDefault="00E22276" w:rsidP="00A542E7">
            <w:pPr>
              <w:pStyle w:val="Tableheadingcentred"/>
            </w:pPr>
            <w:r w:rsidRPr="00A542E7">
              <w:t>Goal 4 – Eliminate congenital syphilis (defined as sustained zero congenital syphilis cases)</w:t>
            </w:r>
          </w:p>
        </w:tc>
      </w:tr>
      <w:tr w:rsidR="00E22276" w:rsidRPr="00A36CC0" w14:paraId="58073684" w14:textId="77777777" w:rsidTr="00A36CC0">
        <w:trPr>
          <w:trHeight w:val="20"/>
        </w:trPr>
        <w:tc>
          <w:tcPr>
            <w:tcW w:w="1129" w:type="dxa"/>
          </w:tcPr>
          <w:p w14:paraId="4967B12E" w14:textId="77777777" w:rsidR="00E22276" w:rsidRPr="00A36CC0" w:rsidRDefault="00E22276" w:rsidP="00276088">
            <w:pPr>
              <w:pStyle w:val="Tabletextleftaligned"/>
            </w:pPr>
            <w:r w:rsidRPr="00A36CC0">
              <w:t>4.9</w:t>
            </w:r>
          </w:p>
        </w:tc>
        <w:tc>
          <w:tcPr>
            <w:tcW w:w="8794" w:type="dxa"/>
          </w:tcPr>
          <w:p w14:paraId="2A051AC3" w14:textId="44B83398" w:rsidR="00E22276" w:rsidRPr="00A36CC0" w:rsidRDefault="00F02D81" w:rsidP="00276088">
            <w:pPr>
              <w:pStyle w:val="Tabletextleftaligned"/>
            </w:pPr>
            <w:r w:rsidRPr="00A36CC0">
              <w:t xml:space="preserve">Number of women of reproductive age (15-44 years) hospitalised with a principal diagnosis of syphilis (ICD-10 </w:t>
            </w:r>
            <w:proofErr w:type="gramStart"/>
            <w:r w:rsidRPr="00A36CC0">
              <w:t>coded</w:t>
            </w:r>
            <w:r w:rsidR="001E0545" w:rsidRPr="00A36CC0">
              <w:t xml:space="preserve">  A</w:t>
            </w:r>
            <w:proofErr w:type="gramEnd"/>
            <w:r w:rsidR="001E0545" w:rsidRPr="00A36CC0">
              <w:t>51, A52 &amp; A53)</w:t>
            </w:r>
          </w:p>
        </w:tc>
        <w:tc>
          <w:tcPr>
            <w:tcW w:w="2268" w:type="dxa"/>
          </w:tcPr>
          <w:p w14:paraId="102563B5" w14:textId="443EE329" w:rsidR="00E22276" w:rsidRPr="00A36CC0" w:rsidRDefault="00150979" w:rsidP="00DB5ED0">
            <w:pPr>
              <w:pStyle w:val="Tabletextcentred"/>
            </w:pPr>
            <w:r w:rsidRPr="00A36CC0">
              <w:t>57</w:t>
            </w:r>
          </w:p>
          <w:p w14:paraId="20E077A5" w14:textId="27908177" w:rsidR="00150979" w:rsidRPr="00A36CC0" w:rsidRDefault="00150979" w:rsidP="00DB5ED0">
            <w:pPr>
              <w:pStyle w:val="Tabletextcentred"/>
            </w:pPr>
            <w:r w:rsidRPr="00A36CC0">
              <w:t>(2023/24)</w:t>
            </w:r>
          </w:p>
        </w:tc>
        <w:tc>
          <w:tcPr>
            <w:tcW w:w="2268" w:type="dxa"/>
          </w:tcPr>
          <w:p w14:paraId="25FFED49" w14:textId="77777777" w:rsidR="00E22276" w:rsidRPr="00A36CC0" w:rsidRDefault="00150979" w:rsidP="00DB5ED0">
            <w:pPr>
              <w:pStyle w:val="Tabletextcentred"/>
            </w:pPr>
            <w:r w:rsidRPr="00A36CC0">
              <w:t>35</w:t>
            </w:r>
          </w:p>
          <w:p w14:paraId="5E5AAF62" w14:textId="534970E9" w:rsidR="00150979" w:rsidRPr="00A36CC0" w:rsidRDefault="00150979" w:rsidP="00DB5ED0">
            <w:pPr>
              <w:pStyle w:val="Tabletextcentred"/>
            </w:pPr>
            <w:r w:rsidRPr="00A36CC0">
              <w:t>(2022/23)</w:t>
            </w:r>
          </w:p>
        </w:tc>
      </w:tr>
      <w:tr w:rsidR="00E22276" w:rsidRPr="00A36CC0" w14:paraId="05A53910" w14:textId="77777777" w:rsidTr="00A36CC0">
        <w:trPr>
          <w:trHeight w:val="20"/>
        </w:trPr>
        <w:tc>
          <w:tcPr>
            <w:tcW w:w="1129" w:type="dxa"/>
          </w:tcPr>
          <w:p w14:paraId="27C33FB8" w14:textId="77777777" w:rsidR="00E22276" w:rsidRPr="00A36CC0" w:rsidRDefault="00E22276" w:rsidP="00276088">
            <w:pPr>
              <w:pStyle w:val="Tabletextleftaligned"/>
            </w:pPr>
            <w:r w:rsidRPr="00A36CC0">
              <w:t>4.10</w:t>
            </w:r>
          </w:p>
        </w:tc>
        <w:tc>
          <w:tcPr>
            <w:tcW w:w="8794" w:type="dxa"/>
          </w:tcPr>
          <w:p w14:paraId="0870408D" w14:textId="37FE5365" w:rsidR="00E22276" w:rsidRPr="00A36CC0" w:rsidRDefault="00FA15E3" w:rsidP="00276088">
            <w:pPr>
              <w:pStyle w:val="Tabletextleftaligned"/>
            </w:pPr>
            <w:r w:rsidRPr="00A36CC0">
              <w:t xml:space="preserve">Number of women hospitalised with a principal diagnosis of syphilis in pregnancy, childbirth and puerperium (ICD-10 </w:t>
            </w:r>
            <w:proofErr w:type="gramStart"/>
            <w:r w:rsidRPr="00A36CC0">
              <w:t>coded</w:t>
            </w:r>
            <w:r w:rsidR="001E0545" w:rsidRPr="00A36CC0">
              <w:t xml:space="preserve">  A</w:t>
            </w:r>
            <w:proofErr w:type="gramEnd"/>
            <w:r w:rsidR="001E0545" w:rsidRPr="00A36CC0">
              <w:t>51, A52 &amp; A53)</w:t>
            </w:r>
          </w:p>
        </w:tc>
        <w:tc>
          <w:tcPr>
            <w:tcW w:w="2268" w:type="dxa"/>
          </w:tcPr>
          <w:p w14:paraId="69D2A744" w14:textId="77777777" w:rsidR="00E22276" w:rsidRPr="00A36CC0" w:rsidRDefault="00F1390C" w:rsidP="00DB5ED0">
            <w:pPr>
              <w:pStyle w:val="Tabletextcentred"/>
            </w:pPr>
            <w:r w:rsidRPr="00A36CC0">
              <w:t>30</w:t>
            </w:r>
          </w:p>
          <w:p w14:paraId="5569185E" w14:textId="3E0A7A43" w:rsidR="00F1390C" w:rsidRPr="00A36CC0" w:rsidRDefault="00F1390C" w:rsidP="00DB5ED0">
            <w:pPr>
              <w:pStyle w:val="Tabletextcentred"/>
            </w:pPr>
            <w:r w:rsidRPr="00A36CC0">
              <w:t>(2023/24)</w:t>
            </w:r>
          </w:p>
        </w:tc>
        <w:tc>
          <w:tcPr>
            <w:tcW w:w="2268" w:type="dxa"/>
          </w:tcPr>
          <w:p w14:paraId="516335AB" w14:textId="77777777" w:rsidR="00E22276" w:rsidRPr="00A36CC0" w:rsidRDefault="00F1390C" w:rsidP="00DB5ED0">
            <w:pPr>
              <w:pStyle w:val="Tabletextcentred"/>
            </w:pPr>
            <w:r w:rsidRPr="00A36CC0">
              <w:t>36</w:t>
            </w:r>
          </w:p>
          <w:p w14:paraId="3BD8C25D" w14:textId="024482C5" w:rsidR="00F1390C" w:rsidRPr="00A36CC0" w:rsidRDefault="00F1390C" w:rsidP="00DB5ED0">
            <w:pPr>
              <w:pStyle w:val="Tabletextcentred"/>
            </w:pPr>
            <w:r w:rsidRPr="00A36CC0">
              <w:t>(2022/23)</w:t>
            </w:r>
          </w:p>
        </w:tc>
      </w:tr>
    </w:tbl>
    <w:p w14:paraId="376A6B60" w14:textId="0BF57BA6" w:rsidR="00C754CD" w:rsidRPr="00C14F29" w:rsidRDefault="00FA2D27" w:rsidP="00C14F29">
      <w:pPr>
        <w:pStyle w:val="FootnoteText"/>
      </w:pPr>
      <w:r w:rsidRPr="00C14F29">
        <w:t>Note</w:t>
      </w:r>
      <w:r w:rsidR="009F218F" w:rsidRPr="00C14F29">
        <w:t>s</w:t>
      </w:r>
      <w:r w:rsidRPr="00C14F29">
        <w:t>:</w:t>
      </w:r>
    </w:p>
    <w:p w14:paraId="68B91A2D" w14:textId="77777777" w:rsidR="00BA157D" w:rsidRDefault="008152F6" w:rsidP="00605483">
      <w:pPr>
        <w:pStyle w:val="Footnotenumbered"/>
        <w:numPr>
          <w:ilvl w:val="0"/>
          <w:numId w:val="57"/>
        </w:numPr>
      </w:pPr>
      <w:r w:rsidRPr="00BA157D">
        <w:t>Indicators 1.1,1.6, 1.7, 1.8, 1.9 and 1.10 excluded. Described under goal 1.</w:t>
      </w:r>
    </w:p>
    <w:p w14:paraId="0FD32E25" w14:textId="7199AC35" w:rsidR="009F218F" w:rsidRPr="00BA157D" w:rsidRDefault="009F218F" w:rsidP="00DB5ED0">
      <w:pPr>
        <w:pStyle w:val="Footnotenumbered"/>
      </w:pPr>
      <w:r w:rsidRPr="00BA157D">
        <w:t>Indicator 3.3 excluded. Described under goal 3.</w:t>
      </w:r>
    </w:p>
    <w:p w14:paraId="19B7FFB8" w14:textId="77777777" w:rsidR="00BC2379" w:rsidRPr="00C14F29" w:rsidRDefault="00BC2379" w:rsidP="00C14F29">
      <w:pPr>
        <w:pStyle w:val="FootnoteText"/>
      </w:pPr>
    </w:p>
    <w:p w14:paraId="04996377" w14:textId="798B1B2C" w:rsidR="0090501E" w:rsidRPr="00C14F29" w:rsidRDefault="0090501E" w:rsidP="00C14F29">
      <w:pPr>
        <w:pStyle w:val="FootnoteText"/>
        <w:sectPr w:rsidR="0090501E" w:rsidRPr="00C14F29" w:rsidSect="00082EE5">
          <w:headerReference w:type="even" r:id="rId25"/>
          <w:headerReference w:type="default" r:id="rId26"/>
          <w:footerReference w:type="default" r:id="rId27"/>
          <w:headerReference w:type="first" r:id="rId28"/>
          <w:pgSz w:w="16840" w:h="11900" w:orient="landscape"/>
          <w:pgMar w:top="851" w:right="1134" w:bottom="1134" w:left="1134" w:header="709" w:footer="527" w:gutter="0"/>
          <w:cols w:space="708"/>
          <w:docGrid w:linePitch="360"/>
        </w:sectPr>
      </w:pPr>
    </w:p>
    <w:p w14:paraId="11982CEE" w14:textId="77777777" w:rsidR="00321DB1" w:rsidRPr="00BE2D64" w:rsidRDefault="00321DB1" w:rsidP="00321DB1">
      <w:pPr>
        <w:pStyle w:val="Heading1"/>
      </w:pPr>
      <w:bookmarkStart w:id="7" w:name="_Toc241664393"/>
      <w:r w:rsidRPr="00BE2D64">
        <w:lastRenderedPageBreak/>
        <w:t>Goal 1: Strengthen prevention and testing strategies for syphilis in priority populations and settings, targeting high-burden area</w:t>
      </w:r>
      <w:bookmarkEnd w:id="7"/>
    </w:p>
    <w:p w14:paraId="0A0DB2F5" w14:textId="568EE7E0" w:rsidR="007F37CE" w:rsidRPr="00134055" w:rsidRDefault="007F37CE" w:rsidP="002C1115">
      <w:pPr>
        <w:pStyle w:val="BoxBulletGreen"/>
        <w:rPr>
          <w:color w:val="005E00"/>
        </w:rPr>
      </w:pPr>
      <w:r w:rsidRPr="00134055">
        <w:rPr>
          <w:color w:val="005E00"/>
        </w:rPr>
        <w:t>Key facts</w:t>
      </w:r>
    </w:p>
    <w:p w14:paraId="58A09956" w14:textId="0C322D30" w:rsidR="004F7BCD" w:rsidRPr="00BE2D64" w:rsidRDefault="004F7BCD" w:rsidP="00735BD9">
      <w:pPr>
        <w:pStyle w:val="Greenboxlistindented"/>
      </w:pPr>
      <w:r w:rsidRPr="00BE2D64">
        <w:t xml:space="preserve">More than </w:t>
      </w:r>
      <w:r w:rsidR="00E547C1" w:rsidRPr="00BE2D64">
        <w:rPr>
          <w:rStyle w:val="Strong"/>
        </w:rPr>
        <w:t>184,752</w:t>
      </w:r>
      <w:r w:rsidRPr="00BE2D64">
        <w:rPr>
          <w:rStyle w:val="Strong"/>
        </w:rPr>
        <w:t xml:space="preserve"> syphilis tests</w:t>
      </w:r>
      <w:r w:rsidRPr="00BE2D64">
        <w:t xml:space="preserve"> were administered through participating Aboriginal Community </w:t>
      </w:r>
      <w:r w:rsidRPr="00E82CB4">
        <w:t>Controlled</w:t>
      </w:r>
      <w:r w:rsidRPr="00BE2D64">
        <w:t xml:space="preserve"> Health Services (ACCHS).</w:t>
      </w:r>
    </w:p>
    <w:p w14:paraId="24275EBF" w14:textId="5C0CC14E" w:rsidR="004F7BCD" w:rsidRPr="00BE2D64" w:rsidRDefault="00E547C1" w:rsidP="00DB5ED0">
      <w:pPr>
        <w:pStyle w:val="BoxBulletGreen"/>
      </w:pPr>
      <w:r w:rsidRPr="00BE2D64">
        <w:t>In</w:t>
      </w:r>
      <w:r w:rsidR="00297631" w:rsidRPr="00BE2D64">
        <w:t xml:space="preserve"> 202</w:t>
      </w:r>
      <w:r w:rsidR="005542E8" w:rsidRPr="00BE2D64">
        <w:t>5</w:t>
      </w:r>
      <w:r w:rsidR="004F7BCD" w:rsidRPr="00BE2D64">
        <w:t xml:space="preserve"> </w:t>
      </w:r>
      <w:r w:rsidR="004F7BCD" w:rsidRPr="00DB5ED0">
        <w:t>reported</w:t>
      </w:r>
      <w:r w:rsidR="004F7BCD" w:rsidRPr="00BE2D64">
        <w:rPr>
          <w:rStyle w:val="Strong"/>
        </w:rPr>
        <w:t xml:space="preserve"> testing coverage</w:t>
      </w:r>
      <w:r w:rsidR="00BA157D">
        <w:rPr>
          <w:rStyle w:val="Strong"/>
        </w:rPr>
        <w:t xml:space="preserve"> </w:t>
      </w:r>
      <w:r w:rsidR="00BA157D" w:rsidRPr="00DB5ED0">
        <w:t>was</w:t>
      </w:r>
      <w:r w:rsidR="005542E8" w:rsidRPr="00BE2D64">
        <w:rPr>
          <w:rStyle w:val="Strong"/>
        </w:rPr>
        <w:t xml:space="preserve"> consistent </w:t>
      </w:r>
      <w:r w:rsidR="00A126D8" w:rsidRPr="00BE2D64">
        <w:rPr>
          <w:rStyle w:val="Strong"/>
        </w:rPr>
        <w:t>with historical trends</w:t>
      </w:r>
      <w:r w:rsidR="004F7BCD" w:rsidRPr="00BE2D64">
        <w:t xml:space="preserve"> for all age groups (1</w:t>
      </w:r>
      <w:r w:rsidR="005542E8" w:rsidRPr="00BE2D64">
        <w:t>5</w:t>
      </w:r>
      <w:r w:rsidR="004F7BCD" w:rsidRPr="00BE2D64">
        <w:t>%) and the target age group (2</w:t>
      </w:r>
      <w:r w:rsidR="00A126D8" w:rsidRPr="00BE2D64">
        <w:t>5</w:t>
      </w:r>
      <w:r w:rsidR="004F7BCD" w:rsidRPr="00BE2D64">
        <w:t>%) at participating ACCHS.</w:t>
      </w:r>
    </w:p>
    <w:p w14:paraId="727B4A94" w14:textId="03DE0E7B" w:rsidR="00661D23" w:rsidRPr="002C1115" w:rsidRDefault="004F7BCD" w:rsidP="002C1115">
      <w:pPr>
        <w:pStyle w:val="Greenboxlistindented"/>
      </w:pPr>
      <w:r w:rsidRPr="00BE2D64">
        <w:rPr>
          <w:rStyle w:val="Strong"/>
        </w:rPr>
        <w:t>Serology</w:t>
      </w:r>
      <w:r w:rsidRPr="00BE2D64">
        <w:t xml:space="preserve"> was the </w:t>
      </w:r>
      <w:r w:rsidRPr="00BE2D64">
        <w:rPr>
          <w:rStyle w:val="Strong"/>
        </w:rPr>
        <w:t>most common</w:t>
      </w:r>
      <w:r w:rsidRPr="00BE2D64">
        <w:t xml:space="preserve"> method of syphilis diagnosis (</w:t>
      </w:r>
      <w:r w:rsidR="007172FD" w:rsidRPr="00BE2D64">
        <w:t>90</w:t>
      </w:r>
      <w:r w:rsidRPr="00BE2D64">
        <w:t>%) in participating ACCHS.</w:t>
      </w:r>
    </w:p>
    <w:p w14:paraId="0E3F9211" w14:textId="78A1CE7B" w:rsidR="008D28CF" w:rsidRPr="00134055" w:rsidRDefault="008D28CF" w:rsidP="002C1115">
      <w:pPr>
        <w:pStyle w:val="BoxBulletGreen"/>
        <w:rPr>
          <w:color w:val="005E00"/>
        </w:rPr>
      </w:pPr>
      <w:r w:rsidRPr="00134055">
        <w:rPr>
          <w:color w:val="005E00"/>
        </w:rPr>
        <w:t>Priority populations</w:t>
      </w:r>
    </w:p>
    <w:p w14:paraId="7EBE91B7" w14:textId="52EE75CB" w:rsidR="00533E31" w:rsidRPr="00DB5ED0" w:rsidRDefault="00E64FA9" w:rsidP="00DB5ED0">
      <w:pPr>
        <w:pStyle w:val="BoxBulletGreen"/>
      </w:pPr>
      <w:r w:rsidRPr="00DB5ED0">
        <w:t xml:space="preserve">In </w:t>
      </w:r>
      <w:r w:rsidRPr="00C93AC3">
        <w:rPr>
          <w:rStyle w:val="Strong"/>
        </w:rPr>
        <w:t>2025</w:t>
      </w:r>
      <w:r w:rsidR="00FB1F9A" w:rsidRPr="00DB5ED0">
        <w:t xml:space="preserve"> </w:t>
      </w:r>
      <w:r w:rsidR="00FA73C4" w:rsidRPr="00DB5ED0">
        <w:t xml:space="preserve">the overall </w:t>
      </w:r>
      <w:r w:rsidR="00D9726D" w:rsidRPr="00DB5ED0">
        <w:t>proportion</w:t>
      </w:r>
      <w:r w:rsidR="00FA73C4" w:rsidRPr="00DB5ED0">
        <w:t xml:space="preserve"> of </w:t>
      </w:r>
      <w:r w:rsidR="00D06BE9" w:rsidRPr="00DB5ED0">
        <w:t>selected priority population</w:t>
      </w:r>
      <w:r w:rsidR="00C93AC3" w:rsidRPr="00DB5ED0">
        <w:t>s</w:t>
      </w:r>
      <w:r w:rsidR="00D06BE9" w:rsidRPr="00DB5ED0">
        <w:t xml:space="preserve"> </w:t>
      </w:r>
      <w:r w:rsidR="007A2A40" w:rsidRPr="00DB5ED0">
        <w:t>tested for syphilis was:</w:t>
      </w:r>
    </w:p>
    <w:p w14:paraId="7BC4AFD3" w14:textId="6C4DFAD1" w:rsidR="00E64FA9" w:rsidRPr="00BE2D64" w:rsidRDefault="00E64FA9" w:rsidP="00735BD9">
      <w:pPr>
        <w:pStyle w:val="Greenboxlistindented"/>
      </w:pPr>
      <w:r w:rsidRPr="002C1115">
        <w:rPr>
          <w:rStyle w:val="Strong"/>
        </w:rPr>
        <w:t>78%</w:t>
      </w:r>
      <w:r w:rsidRPr="00BE2D64">
        <w:t xml:space="preserve"> </w:t>
      </w:r>
      <w:r w:rsidR="007A2A40" w:rsidRPr="00BE2D64">
        <w:t xml:space="preserve">for </w:t>
      </w:r>
      <w:r w:rsidR="007A2A40" w:rsidRPr="002C1115">
        <w:rPr>
          <w:rStyle w:val="Strong"/>
        </w:rPr>
        <w:t>GB</w:t>
      </w:r>
      <w:r w:rsidR="00D06BE9" w:rsidRPr="002C1115">
        <w:rPr>
          <w:rStyle w:val="Strong"/>
        </w:rPr>
        <w:t>MSM</w:t>
      </w:r>
    </w:p>
    <w:p w14:paraId="7176134E" w14:textId="03919583" w:rsidR="00936FDF" w:rsidRDefault="00D06BE9" w:rsidP="00735BD9">
      <w:pPr>
        <w:pStyle w:val="Greenboxlistindented"/>
      </w:pPr>
      <w:r w:rsidRPr="002C1115">
        <w:rPr>
          <w:rStyle w:val="Strong"/>
        </w:rPr>
        <w:t>60%</w:t>
      </w:r>
      <w:r w:rsidRPr="00BE2D64">
        <w:t xml:space="preserve"> for </w:t>
      </w:r>
      <w:r w:rsidRPr="002C1115">
        <w:rPr>
          <w:rStyle w:val="Strong"/>
        </w:rPr>
        <w:t>trans and gender</w:t>
      </w:r>
      <w:r w:rsidRPr="00BE2D64">
        <w:t xml:space="preserve"> diverse people </w:t>
      </w:r>
    </w:p>
    <w:p w14:paraId="4CE71CFB" w14:textId="40B5E914" w:rsidR="00D06BE9" w:rsidRPr="00BE2D64" w:rsidRDefault="00D06BE9" w:rsidP="00735BD9">
      <w:pPr>
        <w:pStyle w:val="Greenboxlistindented"/>
      </w:pPr>
      <w:r w:rsidRPr="002C1115">
        <w:rPr>
          <w:rStyle w:val="Strong"/>
        </w:rPr>
        <w:t>58%</w:t>
      </w:r>
      <w:r w:rsidRPr="00BE2D64">
        <w:t xml:space="preserve"> for </w:t>
      </w:r>
      <w:r w:rsidR="004543B7" w:rsidRPr="002C1115">
        <w:rPr>
          <w:rStyle w:val="Strong"/>
        </w:rPr>
        <w:t>culturally and linguistically diverse</w:t>
      </w:r>
      <w:r w:rsidR="004543B7" w:rsidRPr="00BE2D64">
        <w:t xml:space="preserve"> people</w:t>
      </w:r>
    </w:p>
    <w:p w14:paraId="5BF9BE60" w14:textId="6FC72920" w:rsidR="008D28CF" w:rsidRPr="00DB5ED0" w:rsidRDefault="004543B7" w:rsidP="00DB5ED0">
      <w:pPr>
        <w:pStyle w:val="BoxBulletGreen"/>
      </w:pPr>
      <w:r w:rsidRPr="00DB5ED0">
        <w:rPr>
          <w:rStyle w:val="Strong"/>
        </w:rPr>
        <w:t>60%</w:t>
      </w:r>
      <w:r w:rsidRPr="00BE2D64">
        <w:t xml:space="preserve"> </w:t>
      </w:r>
      <w:r w:rsidRPr="00DB5ED0">
        <w:rPr>
          <w:rStyle w:val="Strong"/>
        </w:rPr>
        <w:t>young adults</w:t>
      </w:r>
      <w:r w:rsidRPr="00BE2D64">
        <w:t xml:space="preserve"> (aged 16</w:t>
      </w:r>
      <w:r w:rsidR="00171A71" w:rsidRPr="00171A71">
        <w:t>–</w:t>
      </w:r>
      <w:r w:rsidRPr="00BE2D64">
        <w:t>29 years)</w:t>
      </w:r>
      <w:r w:rsidR="00206F10" w:rsidRPr="00BE2D64">
        <w:t>.</w:t>
      </w:r>
    </w:p>
    <w:p w14:paraId="1B9FDA9C" w14:textId="3CAFB801" w:rsidR="008D28CF" w:rsidRPr="00134055" w:rsidRDefault="008D28CF" w:rsidP="002C1115">
      <w:pPr>
        <w:pStyle w:val="BoxBulletGreen"/>
        <w:rPr>
          <w:color w:val="005E00"/>
        </w:rPr>
      </w:pPr>
      <w:r w:rsidRPr="00134055">
        <w:rPr>
          <w:color w:val="005E00"/>
        </w:rPr>
        <w:t>Antenatal care</w:t>
      </w:r>
    </w:p>
    <w:p w14:paraId="2FC319E4" w14:textId="7168CCED" w:rsidR="009918F9" w:rsidRPr="000D5FB0" w:rsidRDefault="000403A3" w:rsidP="000D5FB0">
      <w:pPr>
        <w:pStyle w:val="BoxBulletGreen"/>
      </w:pPr>
      <w:r w:rsidRPr="000D5FB0">
        <w:t xml:space="preserve">In </w:t>
      </w:r>
      <w:r w:rsidRPr="000D5FB0">
        <w:rPr>
          <w:rStyle w:val="Strong"/>
        </w:rPr>
        <w:t>202</w:t>
      </w:r>
      <w:r w:rsidR="00511379" w:rsidRPr="000D5FB0">
        <w:rPr>
          <w:rStyle w:val="Strong"/>
        </w:rPr>
        <w:t>3</w:t>
      </w:r>
      <w:r w:rsidR="009918F9" w:rsidRPr="000D5FB0">
        <w:t>:</w:t>
      </w:r>
    </w:p>
    <w:p w14:paraId="146515E7" w14:textId="4B37A249" w:rsidR="00C97CBC" w:rsidRPr="00BE2D64" w:rsidRDefault="00CF4803" w:rsidP="00735BD9">
      <w:pPr>
        <w:pStyle w:val="Greenboxlistindented"/>
      </w:pPr>
      <w:r w:rsidRPr="002C1115">
        <w:rPr>
          <w:rStyle w:val="Strong"/>
        </w:rPr>
        <w:t>69%</w:t>
      </w:r>
      <w:r w:rsidRPr="00BE2D64">
        <w:t xml:space="preserve"> of Aboriginal and Torres Strait Islander people giving </w:t>
      </w:r>
      <w:r w:rsidR="009A4F69" w:rsidRPr="00BE2D64">
        <w:t xml:space="preserve">birth, and </w:t>
      </w:r>
      <w:r w:rsidR="009A4F69" w:rsidRPr="002C1115">
        <w:rPr>
          <w:rStyle w:val="Strong"/>
        </w:rPr>
        <w:t>77%</w:t>
      </w:r>
      <w:r w:rsidR="009A4F69" w:rsidRPr="00BE2D64">
        <w:t xml:space="preserve"> of non-Indigenous people</w:t>
      </w:r>
      <w:r w:rsidR="00553FD6">
        <w:t>,</w:t>
      </w:r>
      <w:r w:rsidR="009A4F69" w:rsidRPr="00BE2D64">
        <w:t xml:space="preserve"> had their </w:t>
      </w:r>
      <w:r w:rsidR="001F0FB8" w:rsidRPr="002C1115">
        <w:rPr>
          <w:rStyle w:val="Strong"/>
        </w:rPr>
        <w:t>first antenatal visit within the first 14 weeks</w:t>
      </w:r>
      <w:r w:rsidR="001F0FB8" w:rsidRPr="00BE2D64">
        <w:t xml:space="preserve"> of pregnancy.</w:t>
      </w:r>
    </w:p>
    <w:p w14:paraId="67ED1B1A" w14:textId="7DE8406E" w:rsidR="002666A8" w:rsidRPr="00CF603A" w:rsidRDefault="00661D23" w:rsidP="00735BD9">
      <w:pPr>
        <w:pStyle w:val="Greenboxlistindented"/>
      </w:pPr>
      <w:r w:rsidRPr="002C1115">
        <w:rPr>
          <w:rStyle w:val="Strong"/>
        </w:rPr>
        <w:t>M</w:t>
      </w:r>
      <w:r w:rsidR="001E4721" w:rsidRPr="002C1115">
        <w:rPr>
          <w:rStyle w:val="Strong"/>
        </w:rPr>
        <w:t>ost people</w:t>
      </w:r>
      <w:r w:rsidR="001E4721" w:rsidRPr="00BE2D64">
        <w:t xml:space="preserve"> who gave birth had </w:t>
      </w:r>
      <w:r w:rsidR="001E4721" w:rsidRPr="002C1115">
        <w:rPr>
          <w:rStyle w:val="Strong"/>
        </w:rPr>
        <w:t>five or more antenatal visits</w:t>
      </w:r>
      <w:r w:rsidR="00C95C37" w:rsidRPr="00BE2D64">
        <w:t xml:space="preserve"> (94% </w:t>
      </w:r>
      <w:r w:rsidR="001D2FF8" w:rsidRPr="00BE2D64">
        <w:t xml:space="preserve">for non-Indigenous people and </w:t>
      </w:r>
      <w:r w:rsidR="009918F9" w:rsidRPr="00BE2D64">
        <w:t>88% for Aboriginal and Torres Strait Islander people).</w:t>
      </w:r>
    </w:p>
    <w:p w14:paraId="4BAC27DA" w14:textId="5639749E" w:rsidR="006F4F73" w:rsidRPr="00BE2D64" w:rsidRDefault="006F4F73" w:rsidP="00095CD7">
      <w:pPr>
        <w:pStyle w:val="Heading2"/>
        <w:pageBreakBefore/>
      </w:pPr>
      <w:bookmarkStart w:id="8" w:name="_Toc241664394"/>
      <w:r w:rsidRPr="00BE2D64">
        <w:lastRenderedPageBreak/>
        <w:t>Indicator 1.1</w:t>
      </w:r>
      <w:r w:rsidR="000D3456" w:rsidRPr="00BE2D64">
        <w:t xml:space="preserve"> – Risk factors</w:t>
      </w:r>
      <w:bookmarkEnd w:id="8"/>
    </w:p>
    <w:p w14:paraId="2681B73B" w14:textId="457044D7" w:rsidR="006F4F73" w:rsidRPr="00BE2D64" w:rsidRDefault="006F4F73" w:rsidP="00582F08">
      <w:pPr>
        <w:pStyle w:val="Boxemerald"/>
      </w:pPr>
      <w:r w:rsidRPr="00BE2D64">
        <w:t xml:space="preserve">1.1 </w:t>
      </w:r>
      <w:r w:rsidR="000D3456" w:rsidRPr="00BE2D64">
        <w:t>Reported risk factors for people giving birth to an infant with congenital syphilis</w:t>
      </w:r>
    </w:p>
    <w:p w14:paraId="2088DBEB" w14:textId="77777777" w:rsidR="009F63F4" w:rsidRPr="00BE2D64" w:rsidRDefault="009F63F4" w:rsidP="009F63F4">
      <w:r w:rsidRPr="00BE2D64">
        <w:t>The NNDSS enhanced congenital syphilis data set includes a free text field that provides the opportunity for reporting jurisdictions to highlight additional information about the person giving birth to the notified congenital syphilis case. Completion of these fields is variable by jurisdiction and is reliant on public health follow-up.</w:t>
      </w:r>
    </w:p>
    <w:p w14:paraId="0A083636" w14:textId="7A243F92" w:rsidR="006F4F73" w:rsidRPr="00BE2D64" w:rsidRDefault="004937BD" w:rsidP="009F63F4">
      <w:r w:rsidRPr="00BE2D64">
        <w:t xml:space="preserve">Analysis of </w:t>
      </w:r>
      <w:r w:rsidR="009F63F4" w:rsidRPr="00BE2D64">
        <w:t xml:space="preserve">the </w:t>
      </w:r>
      <w:r w:rsidRPr="00BE2D64">
        <w:t xml:space="preserve">free text </w:t>
      </w:r>
      <w:r w:rsidR="00117CCD" w:rsidRPr="00BE2D64">
        <w:t>highlighted common themes, including harmful substance use, housing instability, mental illness, complex social determinants of health and missed opportunities for syphilis testing and treatment.</w:t>
      </w:r>
    </w:p>
    <w:p w14:paraId="4575192A" w14:textId="055A8530" w:rsidR="005C1DB9" w:rsidRPr="00BE2D64" w:rsidRDefault="0044723D" w:rsidP="009F63F4">
      <w:r w:rsidRPr="00BE2D64">
        <w:t>These themes are consistent with</w:t>
      </w:r>
      <w:r w:rsidR="00625095" w:rsidRPr="00BE2D64">
        <w:t xml:space="preserve"> findings from</w:t>
      </w:r>
      <w:r w:rsidRPr="00BE2D64">
        <w:t xml:space="preserve"> </w:t>
      </w:r>
      <w:r w:rsidR="00625095" w:rsidRPr="00BE2D64">
        <w:t xml:space="preserve">studies in Australia and </w:t>
      </w:r>
      <w:r w:rsidR="00747F83" w:rsidRPr="00BE2D64">
        <w:t xml:space="preserve">comparative </w:t>
      </w:r>
      <w:r w:rsidR="005C1DB9" w:rsidRPr="00BE2D64">
        <w:t>countries internationally</w:t>
      </w:r>
      <w:r w:rsidR="00C55253" w:rsidRPr="00BE2D64">
        <w:t>,</w:t>
      </w:r>
      <w:r w:rsidR="00524786" w:rsidRPr="00BE2D64">
        <w:t xml:space="preserve"> with issues such as </w:t>
      </w:r>
      <w:r w:rsidR="00B05998" w:rsidRPr="00BE2D64">
        <w:t>housing</w:t>
      </w:r>
      <w:r w:rsidR="00A26EA7" w:rsidRPr="00BE2D64">
        <w:t xml:space="preserve"> instability</w:t>
      </w:r>
      <w:r w:rsidR="00B05998" w:rsidRPr="00BE2D64">
        <w:t>, mental health</w:t>
      </w:r>
      <w:r w:rsidR="00D53405" w:rsidRPr="00BE2D64">
        <w:t xml:space="preserve"> concerns</w:t>
      </w:r>
      <w:r w:rsidR="00547916" w:rsidRPr="00BE2D64">
        <w:t xml:space="preserve">, </w:t>
      </w:r>
      <w:r w:rsidR="00554105" w:rsidRPr="00BE2D64">
        <w:t xml:space="preserve">socioeconomic </w:t>
      </w:r>
      <w:r w:rsidR="00566748" w:rsidRPr="00BE2D64">
        <w:t>disparities</w:t>
      </w:r>
      <w:r w:rsidR="009A0E88" w:rsidRPr="00BE2D64">
        <w:t>, family violence</w:t>
      </w:r>
      <w:r w:rsidR="0051268E" w:rsidRPr="00BE2D64">
        <w:t>, language barriers,</w:t>
      </w:r>
      <w:r w:rsidR="00566748" w:rsidRPr="00BE2D64">
        <w:t xml:space="preserve"> </w:t>
      </w:r>
      <w:r w:rsidR="00547916" w:rsidRPr="00BE2D64">
        <w:t xml:space="preserve">and other life stressors </w:t>
      </w:r>
      <w:r w:rsidR="00BD71B2" w:rsidRPr="00BE2D64">
        <w:t>associated</w:t>
      </w:r>
      <w:r w:rsidR="00E2474E" w:rsidRPr="00BE2D64">
        <w:t xml:space="preserve"> with </w:t>
      </w:r>
      <w:r w:rsidR="004F6EC3" w:rsidRPr="00BE2D64">
        <w:t xml:space="preserve">low prenatal care </w:t>
      </w:r>
      <w:r w:rsidR="00E2474E" w:rsidRPr="00BE2D64">
        <w:t>attendance</w:t>
      </w:r>
      <w:r w:rsidR="00A80ACF" w:rsidRPr="00BE2D64">
        <w:t xml:space="preserve"> and poor </w:t>
      </w:r>
      <w:r w:rsidR="00841780" w:rsidRPr="00BE2D64">
        <w:t xml:space="preserve">maternal-child </w:t>
      </w:r>
      <w:r w:rsidR="00A80ACF" w:rsidRPr="00BE2D64">
        <w:t>outcomes</w:t>
      </w:r>
      <w:r w:rsidR="00527678" w:rsidRPr="00BE2D64">
        <w:t xml:space="preserve"> </w:t>
      </w:r>
      <w:r w:rsidR="00F33870" w:rsidRPr="00BE2D64">
        <w:fldChar w:fldCharType="begin">
          <w:fldData xml:space="preserve">PEVuZE5vdGU+PENpdGU+PEF1dGhvcj5QZW5tYW48L0F1dGhvcj48WWVhcj4yMDIzPC9ZZWFyPjxS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=
</w:fldData>
        </w:fldChar>
      </w:r>
      <w:r w:rsidR="00632774">
        <w:instrText xml:space="preserve"> ADDIN EN.CITE </w:instrText>
      </w:r>
      <w:r w:rsidR="00632774">
        <w:fldChar w:fldCharType="begin">
          <w:fldData xml:space="preserve">PEVuZE5vdGU+PENpdGU+PEF1dGhvcj5QZW5tYW48L0F1dGhvcj48WWVhcj4yMDIzPC9ZZWFyPjxS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=
</w:fldData>
        </w:fldChar>
      </w:r>
      <w:r w:rsidR="00632774">
        <w:instrText xml:space="preserve"> ADDIN EN.CITE.DATA </w:instrText>
      </w:r>
      <w:r w:rsidR="00632774">
        <w:fldChar w:fldCharType="end"/>
      </w:r>
      <w:r w:rsidR="00F33870" w:rsidRPr="00BE2D64">
        <w:fldChar w:fldCharType="separate"/>
      </w:r>
      <w:r w:rsidR="00632774">
        <w:rPr>
          <w:noProof/>
        </w:rPr>
        <w:t>(1-5)</w:t>
      </w:r>
      <w:r w:rsidR="00F33870" w:rsidRPr="00BE2D64">
        <w:fldChar w:fldCharType="end"/>
      </w:r>
      <w:r w:rsidR="00C319A5" w:rsidRPr="00BE2D64">
        <w:t>.</w:t>
      </w:r>
    </w:p>
    <w:p w14:paraId="7BFCE284" w14:textId="43DEE110" w:rsidR="00E90B41" w:rsidRPr="00BE2D64" w:rsidRDefault="00E90B41" w:rsidP="00181353">
      <w:pPr>
        <w:pStyle w:val="Heading2"/>
      </w:pPr>
      <w:bookmarkStart w:id="9" w:name="_Toc241664395"/>
      <w:r w:rsidRPr="00BE2D64">
        <w:t>Indicators 1.2 and 1.3</w:t>
      </w:r>
      <w:r w:rsidR="00181353" w:rsidRPr="00BE2D64">
        <w:t xml:space="preserve"> – </w:t>
      </w:r>
      <w:r w:rsidR="00F70AE3" w:rsidRPr="00BE2D64">
        <w:t>S</w:t>
      </w:r>
      <w:r w:rsidR="00181353" w:rsidRPr="00BE2D64">
        <w:t>yphilis tests</w:t>
      </w:r>
      <w:r w:rsidR="00616534" w:rsidRPr="00BE2D64">
        <w:t xml:space="preserve"> (Aboriginal and Torres Strait Islander people)</w:t>
      </w:r>
      <w:bookmarkEnd w:id="9"/>
    </w:p>
    <w:p w14:paraId="77ECA9A3" w14:textId="77777777" w:rsidR="00B818BB" w:rsidRPr="00BE2D64" w:rsidRDefault="00B818BB" w:rsidP="00317E9E">
      <w:pPr>
        <w:pStyle w:val="Boxemerald"/>
      </w:pPr>
      <w:r w:rsidRPr="00BE2D64">
        <w:t>1.2 Cumulative number of syphilis tests delivered through participating ACCHS, by target and total population</w:t>
      </w:r>
    </w:p>
    <w:p w14:paraId="12A05392" w14:textId="072A6D89" w:rsidR="00A53B55" w:rsidRPr="00BE2D64" w:rsidRDefault="00B818BB" w:rsidP="00B21AD1">
      <w:pPr>
        <w:pStyle w:val="Boxemerald"/>
      </w:pPr>
      <w:r w:rsidRPr="00BE2D64">
        <w:t>1.3 Proportion of people attending participating ACCHS receiving a syphilis test within the previous 12 months, by target and total population (syphilis testing coverage)</w:t>
      </w:r>
    </w:p>
    <w:p w14:paraId="7C0C4EEF" w14:textId="4446EE56" w:rsidR="00B818BB" w:rsidRPr="002C1115" w:rsidRDefault="00B818BB" w:rsidP="002C1115">
      <w:r w:rsidRPr="002C1115">
        <w:t>In August 2018</w:t>
      </w:r>
      <w:r w:rsidR="005779C0" w:rsidRPr="002C1115">
        <w:t>,</w:t>
      </w:r>
      <w:r w:rsidRPr="002C1115">
        <w:t xml:space="preserve"> as part of the Enhanced Syphilis Response, the test and treat model commenced at selected ACCHS in Queensland, the Northern Territory and Western Australia.</w:t>
      </w:r>
      <w:r w:rsidR="00722CDB" w:rsidRPr="002C1115">
        <w:t xml:space="preserve"> </w:t>
      </w:r>
      <w:r w:rsidR="00722CDB" w:rsidRPr="002C1115">
        <w:fldChar w:fldCharType="begin"/>
      </w:r>
      <w:r w:rsidR="00F33870" w:rsidRPr="002C1115">
        <w:instrText xml:space="preserve"> ADDIN EN.CITE &lt;EndNote&gt;&lt;Cite&gt;&lt;Author&gt;Equity Economics&lt;/Author&gt;&lt;Year&gt;2021&lt;/Year&gt;&lt;RecNum&gt;17&lt;/RecNum&gt;&lt;DisplayText&gt;(6, 7)&lt;/DisplayText&gt;&lt;record&gt;&lt;rec-number&gt;17&lt;/rec-number&gt;&lt;foreign-keys&gt;&lt;key app="EN" db-id="rerr5wt9dra05fetxw4p02tp0vtzztp05ef0" timestamp="1754349890"&gt;17&lt;/key&gt;&lt;/foreign-keys&gt;&lt;ref-type name="Report"&gt;27&lt;/ref-type&gt;&lt;contributors&gt;&lt;authors&gt;&lt;author&gt;Equity Economics,&lt;/author&gt;&lt;/authors&gt;&lt;/contributors&gt;&lt;titles&gt;&lt;title&gt;Blueprint for the Future: Evaluation of NACCHO’s Role under the Enhanced Syphilis Response. A Report prepared for the National Aboriginal Community Controlled Health Organisation (NACCHO).&lt;/title&gt;&lt;/titles&gt;&lt;dates&gt;&lt;year&gt;2021&lt;/year&gt;&lt;/dates&gt;&lt;urls&gt;&lt;related-urls&gt;&lt;url&gt;https://www.naccho.org.au/wp-content/uploads/2024/11/NACCHO-ESR-Report-February-2021.pdf&lt;/url&gt;&lt;/related-urls&gt;&lt;/urls&gt;&lt;/record&gt;&lt;/Cite&gt;&lt;Cite&gt;&lt;Year&gt;2025&lt;/Year&gt;&lt;RecNum&gt;42&lt;/RecNum&gt;&lt;record&gt;&lt;rec-number&gt;42&lt;/rec-number&gt;&lt;foreign-keys&gt;&lt;key app="EN" db-id="rerr5wt9dra05fetxw4p02tp0vtzztp05ef0" timestamp="1786406005"&gt;42&lt;/key&gt;&lt;/foreign-keys&gt;&lt;ref-type name="Report"&gt;27&lt;/ref-type&gt;&lt;contributors&gt;&lt;/contributors&gt;&lt;titles&gt;&lt;title&gt;National Syphilis Surveillance Quarterly Report (Quarter 4: 1 October - 31 December 2024)&lt;/title&gt;&lt;/titles&gt;&lt;dates&gt;&lt;year&gt;2025&lt;/year&gt;&lt;/dates&gt;&lt;urls&gt;&lt;related-urls&gt;&lt;url&gt;https://www.health.gov.au/resources/publications/national-syphilis-surveillance-quarterly-report-october-to-december-2024?language=en&lt;/url&gt;&lt;/related-urls&gt;&lt;/urls&gt;&lt;/record&gt;&lt;/Cite&gt;&lt;/EndNote&gt;</w:instrText>
      </w:r>
      <w:r w:rsidR="00722CDB" w:rsidRPr="002C1115">
        <w:fldChar w:fldCharType="separate"/>
      </w:r>
      <w:r w:rsidR="00F33870" w:rsidRPr="002C1115">
        <w:t>(6, 7)</w:t>
      </w:r>
      <w:r w:rsidR="00722CDB" w:rsidRPr="002C1115">
        <w:fldChar w:fldCharType="end"/>
      </w:r>
      <w:r w:rsidR="00553FD6" w:rsidRPr="002C1115">
        <w:t>.</w:t>
      </w:r>
      <w:r w:rsidRPr="002C1115">
        <w:t xml:space="preserve"> Since then</w:t>
      </w:r>
      <w:r w:rsidR="00553FD6" w:rsidRPr="002C1115">
        <w:t>,</w:t>
      </w:r>
      <w:r w:rsidRPr="002C1115">
        <w:t xml:space="preserve"> the program has expanded, with a view for further expansion in the future to target high burden areas and communities impacted by syphilis. </w:t>
      </w:r>
    </w:p>
    <w:p w14:paraId="591BD17B" w14:textId="2829027D" w:rsidR="00C3013F" w:rsidRPr="00BE2D64" w:rsidRDefault="00C3013F" w:rsidP="00C3013F">
      <w:r w:rsidRPr="00BE2D64">
        <w:t xml:space="preserve">Syphilis testing coverage data reflects only a proportion of Aboriginal and Torres Strait Islander people attending selected ACCHS, funded by the Australian Centre for Disease Control to deliver point of care testing. </w:t>
      </w:r>
    </w:p>
    <w:p w14:paraId="1B4030F4" w14:textId="77777777" w:rsidR="00C3013F" w:rsidRPr="00BE2D64" w:rsidRDefault="00C3013F" w:rsidP="00C3013F">
      <w:r w:rsidRPr="00BE2D64">
        <w:t xml:space="preserve">These data do not include individuals accessing care outside of participating ACCHS or data from other health services and therefore may not be representative of the health service participation or testing coverage among the Aboriginal and Torres Strait Islander population more broadly. </w:t>
      </w:r>
    </w:p>
    <w:p w14:paraId="7F3D308A" w14:textId="62BF6411" w:rsidR="00B818BB" w:rsidRPr="00BE2D64" w:rsidRDefault="00B818BB" w:rsidP="00B818BB">
      <w:r w:rsidRPr="00BE2D64">
        <w:t xml:space="preserve">Between August 2018 </w:t>
      </w:r>
      <w:r w:rsidR="005F2F12" w:rsidRPr="00BE2D64">
        <w:t>and</w:t>
      </w:r>
      <w:r w:rsidRPr="00BE2D64">
        <w:t xml:space="preserve"> the end of 202</w:t>
      </w:r>
      <w:r w:rsidR="00612021" w:rsidRPr="00BE2D64">
        <w:t>5</w:t>
      </w:r>
      <w:r w:rsidRPr="00BE2D64">
        <w:t>, through participating ACCHS (</w:t>
      </w:r>
      <w:r w:rsidR="00783144" w:rsidRPr="00BE2D64">
        <w:fldChar w:fldCharType="begin"/>
      </w:r>
      <w:r w:rsidR="00783144" w:rsidRPr="00BE2D64">
        <w:instrText xml:space="preserve"> REF _Ref236400260 \r \h </w:instrText>
      </w:r>
      <w:r w:rsidR="00BE2D64">
        <w:instrText xml:space="preserve"> \* MERGEFORMAT </w:instrText>
      </w:r>
      <w:r w:rsidR="00783144" w:rsidRPr="00BE2D64">
        <w:fldChar w:fldCharType="separate"/>
      </w:r>
      <w:r w:rsidR="00783144" w:rsidRPr="00BE2D64">
        <w:t>Figure 1</w:t>
      </w:r>
      <w:r w:rsidR="00783144" w:rsidRPr="00BE2D64">
        <w:fldChar w:fldCharType="end"/>
      </w:r>
      <w:r w:rsidRPr="00BE2D64">
        <w:t xml:space="preserve">) </w:t>
      </w:r>
      <w:r w:rsidR="00792B79" w:rsidRPr="00BE2D64">
        <w:t>184,752</w:t>
      </w:r>
      <w:r w:rsidRPr="00BE2D64">
        <w:t xml:space="preserve"> syphilis tests, point-of-care tests (</w:t>
      </w:r>
      <w:proofErr w:type="spellStart"/>
      <w:r w:rsidRPr="00BE2D64">
        <w:t>PoCT</w:t>
      </w:r>
      <w:proofErr w:type="spellEnd"/>
      <w:r w:rsidRPr="00BE2D64">
        <w:t xml:space="preserve">) and serological tests were delivered at over 20 services. Over this period on average </w:t>
      </w:r>
      <w:r w:rsidR="004A295D">
        <w:t>25,676</w:t>
      </w:r>
      <w:r w:rsidRPr="00BE2D64">
        <w:t xml:space="preserve"> new tests were performed each </w:t>
      </w:r>
      <w:r w:rsidR="004A295D">
        <w:t>year</w:t>
      </w:r>
      <w:r w:rsidRPr="00BE2D64">
        <w:t>.</w:t>
      </w:r>
    </w:p>
    <w:p w14:paraId="697C18F0" w14:textId="15F0BD4E" w:rsidR="00B818BB" w:rsidRPr="00BE2D64" w:rsidRDefault="00B818BB" w:rsidP="00B818BB">
      <w:r w:rsidRPr="00BE2D64">
        <w:lastRenderedPageBreak/>
        <w:t>In 202</w:t>
      </w:r>
      <w:r w:rsidR="003022F7" w:rsidRPr="00BE2D64">
        <w:t>5</w:t>
      </w:r>
      <w:r w:rsidR="00BF16A2" w:rsidRPr="00BE2D64">
        <w:t>,</w:t>
      </w:r>
      <w:r w:rsidRPr="00BE2D64">
        <w:t xml:space="preserve"> testing coverage for clients attending participating services for all age groups and the target age group (15</w:t>
      </w:r>
      <w:r w:rsidR="00BF16A2" w:rsidRPr="00BE2D64">
        <w:t xml:space="preserve"> to</w:t>
      </w:r>
      <w:r w:rsidRPr="00BE2D64">
        <w:t xml:space="preserve"> 34 years) was </w:t>
      </w:r>
      <w:r w:rsidR="00586609" w:rsidRPr="00BE2D64">
        <w:t>15</w:t>
      </w:r>
      <w:r w:rsidRPr="00BE2D64">
        <w:t xml:space="preserve">% and </w:t>
      </w:r>
      <w:r w:rsidR="00586609" w:rsidRPr="00BE2D64">
        <w:t>25</w:t>
      </w:r>
      <w:r w:rsidRPr="00BE2D64">
        <w:t>%</w:t>
      </w:r>
      <w:r w:rsidR="00BF16A2" w:rsidRPr="00BE2D64">
        <w:t>,</w:t>
      </w:r>
      <w:r w:rsidRPr="00BE2D64">
        <w:t xml:space="preserve"> respectively. This was </w:t>
      </w:r>
      <w:r w:rsidR="00586609" w:rsidRPr="00BE2D64">
        <w:t xml:space="preserve">a small </w:t>
      </w:r>
      <w:r w:rsidR="00AE16D6" w:rsidRPr="00BE2D64">
        <w:t>increase</w:t>
      </w:r>
      <w:r w:rsidR="00586609" w:rsidRPr="00BE2D64">
        <w:t xml:space="preserve"> compared </w:t>
      </w:r>
      <w:r w:rsidR="008B196A" w:rsidRPr="00BE2D64">
        <w:t>to</w:t>
      </w:r>
      <w:r w:rsidRPr="00BE2D64">
        <w:t xml:space="preserve"> </w:t>
      </w:r>
      <w:r w:rsidR="00AE16D6" w:rsidRPr="00BE2D64">
        <w:t>2024</w:t>
      </w:r>
      <w:r w:rsidRPr="00BE2D64">
        <w:t xml:space="preserve"> (</w:t>
      </w:r>
      <w:r w:rsidR="006D7A7E" w:rsidRPr="00BE2D64">
        <w:fldChar w:fldCharType="begin"/>
      </w:r>
      <w:r w:rsidR="006D7A7E" w:rsidRPr="00BE2D64">
        <w:instrText xml:space="preserve"> REF _Ref236400316 \r \h </w:instrText>
      </w:r>
      <w:r w:rsidR="00BE2D64">
        <w:instrText xml:space="preserve"> \* MERGEFORMAT </w:instrText>
      </w:r>
      <w:r w:rsidR="006D7A7E" w:rsidRPr="00BE2D64">
        <w:fldChar w:fldCharType="separate"/>
      </w:r>
      <w:r w:rsidR="006D7A7E" w:rsidRPr="00BE2D64">
        <w:t>Figure 2</w:t>
      </w:r>
      <w:r w:rsidR="006D7A7E" w:rsidRPr="00BE2D64">
        <w:fldChar w:fldCharType="end"/>
      </w:r>
      <w:r w:rsidRPr="00BE2D64">
        <w:t>).</w:t>
      </w:r>
    </w:p>
    <w:p w14:paraId="58D5A44D" w14:textId="4F9B0AF0" w:rsidR="00B818BB" w:rsidRPr="00BE2D64" w:rsidRDefault="00B818BB" w:rsidP="00B818BB">
      <w:r w:rsidRPr="00BE2D64">
        <w:t xml:space="preserve">In </w:t>
      </w:r>
      <w:r w:rsidR="00657F5C" w:rsidRPr="00BE2D64">
        <w:t>202</w:t>
      </w:r>
      <w:r w:rsidR="008B196A" w:rsidRPr="00BE2D64">
        <w:t>5</w:t>
      </w:r>
      <w:r w:rsidR="00657F5C" w:rsidRPr="00BE2D64">
        <w:t xml:space="preserve">, </w:t>
      </w:r>
      <w:r w:rsidRPr="00BE2D64">
        <w:t>diagnosis by serology only was the most common method of detecting syphilis (</w:t>
      </w:r>
      <w:r w:rsidR="008B196A" w:rsidRPr="00BE2D64">
        <w:t>90</w:t>
      </w:r>
      <w:r w:rsidRPr="00BE2D64">
        <w:t xml:space="preserve">%) consistent with historical trends (average </w:t>
      </w:r>
      <w:r w:rsidR="00B23DE6" w:rsidRPr="00BE2D64">
        <w:t>89</w:t>
      </w:r>
      <w:r w:rsidRPr="00BE2D64">
        <w:t xml:space="preserve">%). A combination of serology and </w:t>
      </w:r>
      <w:proofErr w:type="spellStart"/>
      <w:r w:rsidRPr="00BE2D64">
        <w:t>PoCT</w:t>
      </w:r>
      <w:proofErr w:type="spellEnd"/>
      <w:r w:rsidRPr="00BE2D64">
        <w:t xml:space="preserve"> represented the second highest proportion (</w:t>
      </w:r>
      <w:r w:rsidR="00B23DE6" w:rsidRPr="00BE2D64">
        <w:t>8</w:t>
      </w:r>
      <w:r w:rsidRPr="00BE2D64">
        <w:t xml:space="preserve">%; historical average </w:t>
      </w:r>
      <w:r w:rsidR="00B23DE6" w:rsidRPr="00BE2D64">
        <w:t>8</w:t>
      </w:r>
      <w:r w:rsidRPr="00BE2D64">
        <w:t xml:space="preserve">%) followed by </w:t>
      </w:r>
      <w:proofErr w:type="spellStart"/>
      <w:r w:rsidRPr="00BE2D64">
        <w:t>PoCT</w:t>
      </w:r>
      <w:proofErr w:type="spellEnd"/>
      <w:r w:rsidRPr="00BE2D64">
        <w:t xml:space="preserve"> only (</w:t>
      </w:r>
      <w:r w:rsidR="009240EE" w:rsidRPr="00BE2D64">
        <w:t>2</w:t>
      </w:r>
      <w:r w:rsidRPr="00BE2D64">
        <w:t xml:space="preserve">%; historical average </w:t>
      </w:r>
      <w:r w:rsidR="009240EE" w:rsidRPr="00BE2D64">
        <w:t>3</w:t>
      </w:r>
      <w:r w:rsidRPr="00BE2D64">
        <w:t>%) (</w:t>
      </w:r>
      <w:r w:rsidR="006D7A7E" w:rsidRPr="00BE2D64">
        <w:fldChar w:fldCharType="begin"/>
      </w:r>
      <w:r w:rsidR="006D7A7E" w:rsidRPr="00BE2D64">
        <w:instrText xml:space="preserve"> REF _Ref236400342 \r \h </w:instrText>
      </w:r>
      <w:r w:rsidR="00BE2D64">
        <w:instrText xml:space="preserve"> \* MERGEFORMAT </w:instrText>
      </w:r>
      <w:r w:rsidR="006D7A7E" w:rsidRPr="00BE2D64">
        <w:fldChar w:fldCharType="separate"/>
      </w:r>
      <w:r w:rsidR="006D7A7E" w:rsidRPr="00BE2D64">
        <w:t>Figure 3</w:t>
      </w:r>
      <w:r w:rsidR="006D7A7E" w:rsidRPr="00BE2D64">
        <w:fldChar w:fldCharType="end"/>
      </w:r>
      <w:r w:rsidRPr="00BE2D64">
        <w:t>).</w:t>
      </w:r>
    </w:p>
    <w:p w14:paraId="170CF425" w14:textId="03F7DDC3" w:rsidR="00A25884" w:rsidRPr="002A592F" w:rsidRDefault="00B818BB" w:rsidP="002A592F">
      <w:r w:rsidRPr="002A592F">
        <w:t>Please note that at the time of writing</w:t>
      </w:r>
      <w:r w:rsidR="007A0B09" w:rsidRPr="002A592F">
        <w:t>,</w:t>
      </w:r>
      <w:r w:rsidRPr="002A592F">
        <w:t xml:space="preserve"> data were missing for some services</w:t>
      </w:r>
      <w:r w:rsidR="00105936" w:rsidRPr="002A592F">
        <w:t>,</w:t>
      </w:r>
      <w:r w:rsidRPr="002A592F">
        <w:t xml:space="preserve"> and therefore testing numbers reported are likely to be an underestimate of all tests delivered.</w:t>
      </w:r>
    </w:p>
    <w:p w14:paraId="640A26EE" w14:textId="1D238CD8" w:rsidR="003F2684" w:rsidRPr="004757EE" w:rsidRDefault="003F2684" w:rsidP="00095CD7">
      <w:pPr>
        <w:pStyle w:val="Figure"/>
      </w:pPr>
      <w:r w:rsidRPr="004757EE">
        <w:t>Cumulative number of syphilis tests (PoCT and or serology) delivered through participating ACCHS to Aboriginal and Torres Strait Islander people, by quarter and year, Q3 2018 to Q4 2025</w:t>
      </w:r>
    </w:p>
    <w:p w14:paraId="0055FC38" w14:textId="15B4B79B" w:rsidR="00A75813" w:rsidRPr="00C14F29" w:rsidRDefault="00E51BF4" w:rsidP="00C14F29">
      <w:pPr>
        <w:pStyle w:val="FootnoteText"/>
      </w:pPr>
      <w:r w:rsidRPr="00C14F29">
        <w:rPr>
          <w:noProof/>
        </w:rPr>
        <w:drawing>
          <wp:inline distT="0" distB="0" distL="0" distR="0" wp14:anchorId="629067AE" wp14:editId="73E9DDD1">
            <wp:extent cx="6056415" cy="3946273"/>
            <wp:effectExtent l="0" t="0" r="1905" b="0"/>
            <wp:docPr id="870276118" name="Picture 4" descr="Bar chart tracks quarterly numbers of new tests and cumulative total from Q3 2018 to Q4 2025, using turquoise bars against left axis and a dashed dark-teal line against right axis. Quarterly tests rises overall from 1,709 tests in 2018 to 7,694 tests in Q4 2025. The cumulative total reaches almost 185,000 tests over the reporting peri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276118" name="Picture 4" descr="Bar chart tracks quarterly numbers of new tests and cumulative total from Q3 2018 to Q4 2025, using turquoise bars against left axis and a dashed dark-teal line against right axis. Quarterly tests rises overall from 1,709 tests in 2018 to 7,694 tests in Q4 2025. The cumulative total reaches almost 185,000 tests over the reporting period."/>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076358" cy="3959267"/>
                    </a:xfrm>
                    <a:prstGeom prst="rect">
                      <a:avLst/>
                    </a:prstGeom>
                    <a:noFill/>
                  </pic:spPr>
                </pic:pic>
              </a:graphicData>
            </a:graphic>
          </wp:inline>
        </w:drawing>
      </w:r>
    </w:p>
    <w:p w14:paraId="0B68D539" w14:textId="104EAD86" w:rsidR="00715040" w:rsidRPr="00C14F29" w:rsidRDefault="00023CD8" w:rsidP="00C14F29">
      <w:pPr>
        <w:pStyle w:val="FootnoteText"/>
      </w:pPr>
      <w:r w:rsidRPr="00C14F29">
        <w:t>Note:</w:t>
      </w:r>
      <w:r w:rsidR="008C0882" w:rsidRPr="00C14F29">
        <w:t xml:space="preserve"> </w:t>
      </w:r>
      <w:r w:rsidR="006A29A9" w:rsidRPr="00C14F29">
        <w:t xml:space="preserve">* </w:t>
      </w:r>
      <w:r w:rsidRPr="00C14F29">
        <w:t>Q3 2018 includes data for August and September only.</w:t>
      </w:r>
    </w:p>
    <w:p w14:paraId="4F20D610" w14:textId="5D80448A" w:rsidR="00023CD8" w:rsidRPr="004757EE" w:rsidRDefault="00A970C7" w:rsidP="00095CD7">
      <w:pPr>
        <w:pStyle w:val="Figure"/>
      </w:pPr>
      <w:bookmarkStart w:id="10" w:name="_Toc218836701"/>
      <w:bookmarkStart w:id="11" w:name="_Ref236400316"/>
      <w:r w:rsidRPr="004757EE">
        <w:lastRenderedPageBreak/>
        <w:t>Proportion of Aboriginal and Torres Strait Islander clients attending participating ACCHS who received a syphilis test (PoCT and</w:t>
      </w:r>
      <w:r w:rsidR="001E45A0" w:rsidRPr="004757EE">
        <w:t xml:space="preserve"> </w:t>
      </w:r>
      <w:r w:rsidRPr="004757EE">
        <w:t xml:space="preserve">or serology), quarter and year, Q3 2018 </w:t>
      </w:r>
      <w:r w:rsidR="00C926C7" w:rsidRPr="004757EE">
        <w:t>to</w:t>
      </w:r>
      <w:r w:rsidRPr="004757EE">
        <w:t xml:space="preserve"> Q</w:t>
      </w:r>
      <w:r w:rsidR="00F710B2" w:rsidRPr="004757EE">
        <w:t>4</w:t>
      </w:r>
      <w:r w:rsidRPr="004757EE">
        <w:t xml:space="preserve"> 202</w:t>
      </w:r>
      <w:r w:rsidR="00553830" w:rsidRPr="004757EE">
        <w:t>5</w:t>
      </w:r>
      <w:r w:rsidRPr="004757EE">
        <w:t xml:space="preserve"> (a. </w:t>
      </w:r>
      <w:r w:rsidR="00394DF4" w:rsidRPr="004757EE">
        <w:t>A</w:t>
      </w:r>
      <w:r w:rsidRPr="004757EE">
        <w:t>ll age groups</w:t>
      </w:r>
      <w:r w:rsidR="008865BD" w:rsidRPr="004757EE">
        <w:t>;</w:t>
      </w:r>
      <w:r w:rsidRPr="004757EE">
        <w:t xml:space="preserve"> b. </w:t>
      </w:r>
      <w:r w:rsidR="00394DF4" w:rsidRPr="004757EE">
        <w:t>T</w:t>
      </w:r>
      <w:r w:rsidRPr="004757EE">
        <w:t>arget age group 15</w:t>
      </w:r>
      <w:r w:rsidR="008865BD" w:rsidRPr="004757EE">
        <w:t xml:space="preserve"> to </w:t>
      </w:r>
      <w:r w:rsidRPr="004757EE">
        <w:t>34 years</w:t>
      </w:r>
      <w:r w:rsidR="00D60C16" w:rsidRPr="004757EE">
        <w:t>1</w:t>
      </w:r>
      <w:r w:rsidRPr="004757EE">
        <w:t>)</w:t>
      </w:r>
      <w:bookmarkEnd w:id="10"/>
      <w:bookmarkEnd w:id="11"/>
    </w:p>
    <w:p w14:paraId="3029D173" w14:textId="500ED27B" w:rsidR="004521BD" w:rsidRPr="00BE2D64" w:rsidRDefault="00477CC1" w:rsidP="00160B58">
      <w:r>
        <w:rPr>
          <w:noProof/>
        </w:rPr>
        <w:drawing>
          <wp:inline distT="0" distB="0" distL="0" distR="0" wp14:anchorId="388614D3" wp14:editId="25F2DAC4">
            <wp:extent cx="5959666" cy="3883232"/>
            <wp:effectExtent l="0" t="0" r="3175" b="3175"/>
            <wp:docPr id="1110665938" name="Picture 5" descr="Bar chart showing coverage percentage for all age groups by quarter, spanning Q3 2018 to Q4 2025, with turquoise bars and vertical scale reaching 16% in Q1 2025. Coverage fluctuates between 8–16%  over the reporting peri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0665938" name="Picture 5" descr="Bar chart showing coverage percentage for all age groups by quarter, spanning Q3 2018 to Q4 2025, with turquoise bars and vertical scale reaching 16% in Q1 2025. Coverage fluctuates between 8–16%  over the reporting period."/>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980057" cy="3896519"/>
                    </a:xfrm>
                    <a:prstGeom prst="rect">
                      <a:avLst/>
                    </a:prstGeom>
                    <a:noFill/>
                  </pic:spPr>
                </pic:pic>
              </a:graphicData>
            </a:graphic>
          </wp:inline>
        </w:drawing>
      </w:r>
    </w:p>
    <w:p w14:paraId="117CE97C" w14:textId="4EA9EF79" w:rsidR="00160B58" w:rsidRPr="000D5FB0" w:rsidRDefault="00914D2F" w:rsidP="000D5FB0">
      <w:r w:rsidRPr="000D5FB0">
        <w:rPr>
          <w:noProof/>
        </w:rPr>
        <w:drawing>
          <wp:inline distT="0" distB="0" distL="0" distR="0" wp14:anchorId="680BF3B8" wp14:editId="5ECB4B4D">
            <wp:extent cx="5959475" cy="3883108"/>
            <wp:effectExtent l="0" t="0" r="3175" b="3175"/>
            <wp:docPr id="212038638" name="Picture 6" descr="Bar chart showing quarterly coverage percentages for target age group 15–34 years, spanning Q3 2018 to Q4 2025, with turquoise bars and year-and-quarter labels. Coverage fluctuates between 12 and 26%, reaching a peak of 26% in 2025 Q1 before declining to 24% in Q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38638" name="Picture 6" descr="Bar chart showing quarterly coverage percentages for target age group 15–34 years, spanning Q3 2018 to Q4 2025, with turquoise bars and year-and-quarter labels. Coverage fluctuates between 12 and 26%, reaching a peak of 26% in 2025 Q1 before declining to 24% in Q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981427" cy="3897411"/>
                    </a:xfrm>
                    <a:prstGeom prst="rect">
                      <a:avLst/>
                    </a:prstGeom>
                    <a:noFill/>
                  </pic:spPr>
                </pic:pic>
              </a:graphicData>
            </a:graphic>
          </wp:inline>
        </w:drawing>
      </w:r>
    </w:p>
    <w:p w14:paraId="1F0A1DDF" w14:textId="21FA3BB8" w:rsidR="004F37D2" w:rsidRPr="00C14F29" w:rsidRDefault="004521BD" w:rsidP="00C14F29">
      <w:pPr>
        <w:pStyle w:val="FootnoteText"/>
      </w:pPr>
      <w:r w:rsidRPr="00C14F29">
        <w:t>Note</w:t>
      </w:r>
      <w:r w:rsidR="00554215" w:rsidRPr="00C14F29">
        <w:t>s</w:t>
      </w:r>
      <w:r w:rsidRPr="00C14F29">
        <w:t xml:space="preserve">: </w:t>
      </w:r>
      <w:r w:rsidR="00D60C16" w:rsidRPr="00C14F29">
        <w:t>1.</w:t>
      </w:r>
      <w:r w:rsidR="004F37D2" w:rsidRPr="00C14F29">
        <w:t xml:space="preserve"> Excludes testing data for individuals whose age was not reported.</w:t>
      </w:r>
      <w:r w:rsidR="00CE5E6C" w:rsidRPr="00C14F29">
        <w:t xml:space="preserve"> </w:t>
      </w:r>
      <w:r w:rsidR="004F37D2" w:rsidRPr="00C14F29">
        <w:t>* Q3 2018 includes data for August and September only.</w:t>
      </w:r>
    </w:p>
    <w:p w14:paraId="5A630AD0" w14:textId="77777777" w:rsidR="009752F5" w:rsidRPr="004757EE" w:rsidRDefault="0066141A" w:rsidP="00095CD7">
      <w:pPr>
        <w:pStyle w:val="Figure"/>
      </w:pPr>
      <w:bookmarkStart w:id="12" w:name="_Toc218836702"/>
      <w:bookmarkStart w:id="13" w:name="_Ref236400342"/>
      <w:r w:rsidRPr="004757EE">
        <w:lastRenderedPageBreak/>
        <w:t xml:space="preserve">Proportion of syphilis tests delivered through participating ACCHS, by test type (PoCT only, serology only and both serology and PoCT), by quarter and year, Q3 2018 </w:t>
      </w:r>
      <w:r w:rsidR="00A65E50" w:rsidRPr="004757EE">
        <w:t>to</w:t>
      </w:r>
      <w:r w:rsidRPr="004757EE">
        <w:t xml:space="preserve"> Q</w:t>
      </w:r>
      <w:r w:rsidR="00C65165" w:rsidRPr="004757EE">
        <w:t>4</w:t>
      </w:r>
      <w:r w:rsidR="00A65E50" w:rsidRPr="004757EE">
        <w:t xml:space="preserve"> 202</w:t>
      </w:r>
      <w:bookmarkEnd w:id="12"/>
      <w:r w:rsidR="00CD704F" w:rsidRPr="004757EE">
        <w:t>5</w:t>
      </w:r>
      <w:bookmarkEnd w:id="13"/>
    </w:p>
    <w:p w14:paraId="4769CF68" w14:textId="134C0B64" w:rsidR="00D46C20" w:rsidRPr="00BE2D64" w:rsidRDefault="008C0882" w:rsidP="00BB0093">
      <w:r>
        <w:rPr>
          <w:noProof/>
        </w:rPr>
        <w:drawing>
          <wp:inline distT="0" distB="0" distL="0" distR="0" wp14:anchorId="10CF214D" wp14:editId="1E409A90">
            <wp:extent cx="5925787" cy="3861157"/>
            <wp:effectExtent l="0" t="0" r="0" b="6350"/>
            <wp:docPr id="1514737912" name="Picture 7" descr="100% stacked bar chart shows quarterly testing-method percentages from Q3 2018 to Q4 2025, split into PoCT only, serology only and both (PoCT and serology). Serology only dominates most quarters at roughly 85–95%, PoCT only remains minimal except a peak near 15% in Q1 2019, while combined testing generally accounts for around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737912" name="Picture 7" descr="100% stacked bar chart shows quarterly testing-method percentages from Q3 2018 to Q4 2025, split into PoCT only, serology only and both (PoCT and serology). Serology only dominates most quarters at roughly 85–95%, PoCT only remains minimal except a peak near 15% in Q1 2019, while combined testing generally accounts for around 4–1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960424" cy="3883726"/>
                    </a:xfrm>
                    <a:prstGeom prst="rect">
                      <a:avLst/>
                    </a:prstGeom>
                    <a:noFill/>
                  </pic:spPr>
                </pic:pic>
              </a:graphicData>
            </a:graphic>
          </wp:inline>
        </w:drawing>
      </w:r>
    </w:p>
    <w:p w14:paraId="4146A697" w14:textId="6569899F" w:rsidR="00D46C20" w:rsidRPr="00C14F29" w:rsidRDefault="00D46C20" w:rsidP="00C14F29">
      <w:pPr>
        <w:pStyle w:val="FootnoteText"/>
      </w:pPr>
      <w:r w:rsidRPr="00C14F29">
        <w:t xml:space="preserve">Note: </w:t>
      </w:r>
      <w:r w:rsidR="00982B53" w:rsidRPr="00C14F29">
        <w:t xml:space="preserve">* </w:t>
      </w:r>
      <w:r w:rsidRPr="00C14F29">
        <w:t>Q3 2018 includes data for August and September only.</w:t>
      </w:r>
    </w:p>
    <w:p w14:paraId="3CE70D48" w14:textId="77777777" w:rsidR="00FA37C8" w:rsidRPr="00DB5ED0" w:rsidRDefault="00FA37C8" w:rsidP="00DB5ED0">
      <w:r w:rsidRPr="00BE2D64">
        <w:br w:type="page"/>
      </w:r>
    </w:p>
    <w:p w14:paraId="0268CE62" w14:textId="08659A8F" w:rsidR="00616534" w:rsidRPr="00BE2D64" w:rsidRDefault="00616534" w:rsidP="00616534">
      <w:pPr>
        <w:pStyle w:val="Heading2"/>
      </w:pPr>
      <w:bookmarkStart w:id="14" w:name="_Toc241664396"/>
      <w:r w:rsidRPr="00BE2D64">
        <w:lastRenderedPageBreak/>
        <w:t>Indicators 1.4 and 1.5 – Syphilis tests (</w:t>
      </w:r>
      <w:r w:rsidR="00751F6A" w:rsidRPr="00BE2D64">
        <w:t>priority populations)</w:t>
      </w:r>
      <w:bookmarkEnd w:id="14"/>
    </w:p>
    <w:p w14:paraId="58B19D64" w14:textId="77777777" w:rsidR="00785FED" w:rsidRPr="00BE2D64" w:rsidRDefault="00616534" w:rsidP="00785FED">
      <w:pPr>
        <w:pStyle w:val="Boxemerald"/>
      </w:pPr>
      <w:r w:rsidRPr="00BE2D64">
        <w:t>1.</w:t>
      </w:r>
      <w:r w:rsidR="00751F6A" w:rsidRPr="00BE2D64">
        <w:t>4</w:t>
      </w:r>
      <w:r w:rsidRPr="00BE2D64">
        <w:t xml:space="preserve"> </w:t>
      </w:r>
      <w:r w:rsidR="00B50DB6" w:rsidRPr="00BE2D64">
        <w:t>Proportion of people from priority populations tested for syphilis in the previous 12 months attending a site within the ACCESS network</w:t>
      </w:r>
    </w:p>
    <w:p w14:paraId="7B622272" w14:textId="27C561AD" w:rsidR="00616534" w:rsidRPr="00BE2D64" w:rsidRDefault="00616534" w:rsidP="00616534">
      <w:pPr>
        <w:pStyle w:val="Boxemerald"/>
      </w:pPr>
      <w:r w:rsidRPr="00BE2D64">
        <w:t>1.</w:t>
      </w:r>
      <w:r w:rsidR="00751F6A" w:rsidRPr="00BE2D64">
        <w:t>5</w:t>
      </w:r>
      <w:r w:rsidRPr="00BE2D64">
        <w:t xml:space="preserve"> </w:t>
      </w:r>
      <w:r w:rsidR="00785FED" w:rsidRPr="00BE2D64">
        <w:t>Proportion of gay, bisexual, and other men who have sex with men who have been tested for syphilis three or more times in the previous 12 months attending a site within the ACCESS network</w:t>
      </w:r>
    </w:p>
    <w:p w14:paraId="661BFF2D" w14:textId="1B84C8D0" w:rsidR="00CA4273" w:rsidRPr="00BE2D64" w:rsidRDefault="00CA4273" w:rsidP="00CA4273">
      <w:pPr>
        <w:rPr>
          <w:noProof/>
        </w:rPr>
      </w:pPr>
      <w:r w:rsidRPr="00BE2D64">
        <w:rPr>
          <w:noProof/>
        </w:rPr>
        <w:t xml:space="preserve">The </w:t>
      </w:r>
      <w:hyperlink r:id="rId33" w:history="1">
        <w:r w:rsidRPr="00BE2D64">
          <w:rPr>
            <w:rStyle w:val="Hyperlink"/>
            <w:noProof/>
          </w:rPr>
          <w:t>Australian Collaboration for Coordinated Enhanced Sentinel Surveillance of Sexually Transmissible Infections and Blood Borne Virusus (ACCESS)</w:t>
        </w:r>
      </w:hyperlink>
      <w:r w:rsidRPr="00BE2D64">
        <w:rPr>
          <w:noProof/>
        </w:rPr>
        <w:t xml:space="preserve"> is a national sentinel surveillance network that collates de</w:t>
      </w:r>
      <w:r w:rsidR="00DB5ED0">
        <w:rPr>
          <w:rFonts w:cs="Segoe UI"/>
          <w:noProof/>
        </w:rPr>
        <w:t>̶</w:t>
      </w:r>
      <w:r w:rsidR="00DB5ED0">
        <w:rPr>
          <w:noProof/>
        </w:rPr>
        <w:t>–</w:t>
      </w:r>
      <w:r w:rsidRPr="00BE2D64">
        <w:rPr>
          <w:noProof/>
        </w:rPr>
        <w:t>identified</w:t>
      </w:r>
      <w:r w:rsidR="00530E1C">
        <w:rPr>
          <w:noProof/>
        </w:rPr>
        <w:t xml:space="preserve"> clinical</w:t>
      </w:r>
      <w:r w:rsidRPr="00BE2D64">
        <w:rPr>
          <w:noProof/>
        </w:rPr>
        <w:t xml:space="preserve"> data from more than 100 sexual health clinics, general practices, hospitals, community health services and pathology laboratories across Australia. </w:t>
      </w:r>
    </w:p>
    <w:p w14:paraId="5F73CA61" w14:textId="59BFE9E7" w:rsidR="00A13350" w:rsidRPr="002A592F" w:rsidRDefault="00CA4273" w:rsidP="002A592F">
      <w:r w:rsidRPr="002A592F">
        <w:t>Over the past 10 years (2016</w:t>
      </w:r>
      <w:r w:rsidR="0061511B" w:rsidRPr="002A592F">
        <w:t>–</w:t>
      </w:r>
      <w:r w:rsidRPr="002A592F">
        <w:t xml:space="preserve">2025), the overall </w:t>
      </w:r>
      <w:r w:rsidR="00365243" w:rsidRPr="002A592F">
        <w:t>proportion</w:t>
      </w:r>
      <w:r w:rsidRPr="002A592F">
        <w:t xml:space="preserve"> of people tested for syphilis attending any ACCESS site has remained relatively stable across all priority populations, apart from small declines seen from 2020 to 2022</w:t>
      </w:r>
      <w:r w:rsidR="00F94050" w:rsidRPr="002A592F">
        <w:t xml:space="preserve">, </w:t>
      </w:r>
      <w:r w:rsidRPr="002A592F">
        <w:t>coincid</w:t>
      </w:r>
      <w:r w:rsidR="00F94050" w:rsidRPr="002A592F">
        <w:t>ing</w:t>
      </w:r>
      <w:r w:rsidRPr="002A592F">
        <w:t xml:space="preserve"> with the COVID-19 pandemic</w:t>
      </w:r>
      <w:r w:rsidR="00F94050" w:rsidRPr="002A592F">
        <w:t>. Since then</w:t>
      </w:r>
      <w:r w:rsidR="00553FD6" w:rsidRPr="002A592F">
        <w:t>,</w:t>
      </w:r>
      <w:r w:rsidR="00F94050" w:rsidRPr="002A592F">
        <w:t xml:space="preserve"> proportions of people tested </w:t>
      </w:r>
      <w:r w:rsidRPr="002A592F">
        <w:t>has increased and remained st</w:t>
      </w:r>
      <w:r w:rsidR="00F94050" w:rsidRPr="002A592F">
        <w:t>able</w:t>
      </w:r>
      <w:r w:rsidRPr="002A592F">
        <w:t xml:space="preserve"> over the past </w:t>
      </w:r>
      <w:r w:rsidR="00553FD6" w:rsidRPr="002A592F">
        <w:t>three</w:t>
      </w:r>
      <w:r w:rsidRPr="002A592F">
        <w:t xml:space="preserve"> years (2023</w:t>
      </w:r>
      <w:r w:rsidR="00BB072F" w:rsidRPr="002A592F">
        <w:t>–</w:t>
      </w:r>
      <w:r w:rsidRPr="002A592F">
        <w:t xml:space="preserve">2025). Gay, bisexual, and other men who have sex with men </w:t>
      </w:r>
      <w:r w:rsidR="00A13350" w:rsidRPr="002A592F">
        <w:t xml:space="preserve">(GBMSM) </w:t>
      </w:r>
      <w:r w:rsidR="00C65980" w:rsidRPr="002A592F">
        <w:t>reported</w:t>
      </w:r>
      <w:r w:rsidRPr="002A592F">
        <w:t xml:space="preserve"> the largest proportion </w:t>
      </w:r>
      <w:r w:rsidR="00C65980" w:rsidRPr="002A592F">
        <w:t xml:space="preserve">of people </w:t>
      </w:r>
      <w:r w:rsidR="00F94050" w:rsidRPr="002A592F">
        <w:t>tested for syphilis</w:t>
      </w:r>
      <w:r w:rsidRPr="002A592F">
        <w:t xml:space="preserve"> in the reporting period</w:t>
      </w:r>
      <w:r w:rsidR="00165511" w:rsidRPr="002A592F">
        <w:t xml:space="preserve"> (</w:t>
      </w:r>
      <w:r w:rsidR="00F92096" w:rsidRPr="002A592F">
        <w:t xml:space="preserve">78% </w:t>
      </w:r>
      <w:r w:rsidR="00165511" w:rsidRPr="002A592F">
        <w:t>2025)</w:t>
      </w:r>
      <w:r w:rsidRPr="002A592F">
        <w:t>, with an average of 78% over the past 10 years</w:t>
      </w:r>
      <w:r w:rsidR="001013EE" w:rsidRPr="002A592F">
        <w:t xml:space="preserve"> </w:t>
      </w:r>
      <w:r w:rsidR="003D0197" w:rsidRPr="002A592F">
        <w:t>(</w:t>
      </w:r>
      <w:r w:rsidR="003D0197" w:rsidRPr="002A592F">
        <w:fldChar w:fldCharType="begin"/>
      </w:r>
      <w:r w:rsidR="003D0197" w:rsidRPr="002A592F">
        <w:instrText xml:space="preserve"> REF _Ref236994450 \r \h </w:instrText>
      </w:r>
      <w:r w:rsidR="00BE2D64" w:rsidRPr="002A592F">
        <w:instrText xml:space="preserve"> \* MERGEFORMAT </w:instrText>
      </w:r>
      <w:r w:rsidR="003D0197" w:rsidRPr="002A592F">
        <w:fldChar w:fldCharType="separate"/>
      </w:r>
      <w:r w:rsidR="003D0197" w:rsidRPr="002A592F">
        <w:t>Figure 4</w:t>
      </w:r>
      <w:r w:rsidR="003D0197" w:rsidRPr="002A592F">
        <w:fldChar w:fldCharType="end"/>
      </w:r>
      <w:r w:rsidR="009F0CF9" w:rsidRPr="002A592F">
        <w:t>a</w:t>
      </w:r>
      <w:r w:rsidR="003D0197" w:rsidRPr="002A592F">
        <w:t>).</w:t>
      </w:r>
      <w:r w:rsidR="00E24F20" w:rsidRPr="002A592F">
        <w:t xml:space="preserve"> </w:t>
      </w:r>
      <w:r w:rsidR="002A5ECE" w:rsidRPr="002A592F">
        <w:t xml:space="preserve">In 2025, </w:t>
      </w:r>
      <w:r w:rsidR="00E176BC" w:rsidRPr="002A592F">
        <w:t xml:space="preserve">the proportion of </w:t>
      </w:r>
      <w:r w:rsidR="00553FD6" w:rsidRPr="002A592F">
        <w:t>c</w:t>
      </w:r>
      <w:r w:rsidR="00E24F20" w:rsidRPr="002A592F">
        <w:t xml:space="preserve">ulturally and </w:t>
      </w:r>
      <w:proofErr w:type="spellStart"/>
      <w:r w:rsidR="00553FD6" w:rsidRPr="002A592F">
        <w:t>l</w:t>
      </w:r>
      <w:r w:rsidR="00E24F20" w:rsidRPr="002A592F">
        <w:t>inguisitcally</w:t>
      </w:r>
      <w:proofErr w:type="spellEnd"/>
      <w:r w:rsidR="00E24F20" w:rsidRPr="002A592F">
        <w:t xml:space="preserve"> </w:t>
      </w:r>
      <w:r w:rsidR="00553FD6" w:rsidRPr="002A592F">
        <w:t>d</w:t>
      </w:r>
      <w:r w:rsidR="00E24F20" w:rsidRPr="002A592F">
        <w:t xml:space="preserve">iverse </w:t>
      </w:r>
      <w:r w:rsidR="00A13350" w:rsidRPr="002A592F">
        <w:t xml:space="preserve">(CALD) </w:t>
      </w:r>
      <w:r w:rsidR="00E24F20" w:rsidRPr="002A592F">
        <w:t xml:space="preserve">people </w:t>
      </w:r>
      <w:r w:rsidR="00E176BC" w:rsidRPr="002A592F">
        <w:t xml:space="preserve">having a syphilis test was 64% </w:t>
      </w:r>
      <w:r w:rsidR="00B70FAD" w:rsidRPr="002A592F">
        <w:t>(</w:t>
      </w:r>
      <w:proofErr w:type="gramStart"/>
      <w:r w:rsidR="00E176BC" w:rsidRPr="002A592F">
        <w:t>10 year</w:t>
      </w:r>
      <w:proofErr w:type="gramEnd"/>
      <w:r w:rsidR="00E176BC" w:rsidRPr="002A592F">
        <w:t xml:space="preserve"> average</w:t>
      </w:r>
      <w:r w:rsidR="005A63DF" w:rsidRPr="002A592F">
        <w:t xml:space="preserve"> 58%),</w:t>
      </w:r>
      <w:r w:rsidR="00E24F20" w:rsidRPr="002A592F">
        <w:t xml:space="preserve"> </w:t>
      </w:r>
      <w:r w:rsidR="00BD1B2F" w:rsidRPr="002A592F">
        <w:t xml:space="preserve">followed by trans and gender diverse people </w:t>
      </w:r>
      <w:r w:rsidR="005A63DF" w:rsidRPr="002A592F">
        <w:t>(56%;</w:t>
      </w:r>
      <w:proofErr w:type="gramStart"/>
      <w:r w:rsidR="006B4785" w:rsidRPr="002A592F">
        <w:t>10 year</w:t>
      </w:r>
      <w:proofErr w:type="gramEnd"/>
      <w:r w:rsidR="006B4785" w:rsidRPr="002A592F">
        <w:t xml:space="preserve"> average</w:t>
      </w:r>
      <w:r w:rsidR="00DA0731" w:rsidRPr="002A592F">
        <w:t xml:space="preserve"> </w:t>
      </w:r>
      <w:r w:rsidR="007377A5" w:rsidRPr="002A592F">
        <w:t>60</w:t>
      </w:r>
      <w:r w:rsidR="00DA0731" w:rsidRPr="002A592F">
        <w:t>%)</w:t>
      </w:r>
      <w:r w:rsidR="00CE649E" w:rsidRPr="002A592F">
        <w:t xml:space="preserve"> and</w:t>
      </w:r>
      <w:r w:rsidR="007F62C2" w:rsidRPr="002A592F">
        <w:t xml:space="preserve"> young adults (</w:t>
      </w:r>
      <w:r w:rsidR="007377A5" w:rsidRPr="002A592F">
        <w:t>56%;</w:t>
      </w:r>
      <w:proofErr w:type="gramStart"/>
      <w:r w:rsidR="00656CCE" w:rsidRPr="002A592F">
        <w:t>10 year</w:t>
      </w:r>
      <w:proofErr w:type="gramEnd"/>
      <w:r w:rsidR="00656CCE" w:rsidRPr="002A592F">
        <w:t xml:space="preserve"> average 60%)</w:t>
      </w:r>
      <w:r w:rsidR="007F62C2" w:rsidRPr="002A592F">
        <w:t>.</w:t>
      </w:r>
    </w:p>
    <w:p w14:paraId="7508935F" w14:textId="33170B80" w:rsidR="002B6A60" w:rsidRPr="002B6A60" w:rsidRDefault="00032CBD" w:rsidP="002B6A60">
      <w:pPr>
        <w:rPr>
          <w:noProof/>
        </w:rPr>
      </w:pPr>
      <w:r>
        <w:rPr>
          <w:noProof/>
        </w:rPr>
        <w:t>Across sexual health clinics and high case load general pract</w:t>
      </w:r>
      <w:r w:rsidR="00B96509">
        <w:rPr>
          <w:noProof/>
        </w:rPr>
        <w:t xml:space="preserve">ices, </w:t>
      </w:r>
      <w:r w:rsidR="006C535A">
        <w:rPr>
          <w:noProof/>
        </w:rPr>
        <w:t xml:space="preserve">people engaging in sex work reported the highest proportions tested for syphilis representing 89% in 2025 (10 year average 89%), followed by </w:t>
      </w:r>
      <w:r w:rsidR="00B96509">
        <w:rPr>
          <w:noProof/>
        </w:rPr>
        <w:t xml:space="preserve">GBMSM </w:t>
      </w:r>
      <w:r w:rsidR="006C535A">
        <w:rPr>
          <w:noProof/>
        </w:rPr>
        <w:t>(</w:t>
      </w:r>
      <w:r w:rsidR="0020006A">
        <w:rPr>
          <w:noProof/>
        </w:rPr>
        <w:t>80% 2025</w:t>
      </w:r>
      <w:r w:rsidR="006C535A">
        <w:rPr>
          <w:noProof/>
        </w:rPr>
        <w:t xml:space="preserve">; 81% </w:t>
      </w:r>
      <w:r w:rsidR="0020006A">
        <w:rPr>
          <w:noProof/>
        </w:rPr>
        <w:t>10 year average)</w:t>
      </w:r>
      <w:r w:rsidR="00FD1F14">
        <w:rPr>
          <w:noProof/>
        </w:rPr>
        <w:t xml:space="preserve">, </w:t>
      </w:r>
      <w:r w:rsidR="004A4C3D">
        <w:rPr>
          <w:noProof/>
        </w:rPr>
        <w:t>CALD people (78%</w:t>
      </w:r>
      <w:r w:rsidR="00B72876">
        <w:rPr>
          <w:noProof/>
        </w:rPr>
        <w:t xml:space="preserve"> 2025; 74% 10 year average) and people who inject drugs (78% 2025; </w:t>
      </w:r>
      <w:r w:rsidR="001211E6">
        <w:rPr>
          <w:noProof/>
        </w:rPr>
        <w:t>78% 10 year average) (</w:t>
      </w:r>
      <w:r w:rsidR="009F0CF9">
        <w:rPr>
          <w:noProof/>
        </w:rPr>
        <w:fldChar w:fldCharType="begin"/>
      </w:r>
      <w:r w:rsidR="009F0CF9">
        <w:rPr>
          <w:noProof/>
        </w:rPr>
        <w:instrText xml:space="preserve"> REF _Ref237416272 \n \h </w:instrText>
      </w:r>
      <w:r w:rsidR="009F0CF9">
        <w:rPr>
          <w:noProof/>
        </w:rPr>
      </w:r>
      <w:r w:rsidR="009F0CF9">
        <w:rPr>
          <w:noProof/>
        </w:rPr>
        <w:fldChar w:fldCharType="separate"/>
      </w:r>
      <w:r w:rsidR="009F0CF9">
        <w:rPr>
          <w:noProof/>
        </w:rPr>
        <w:t>Figure 4</w:t>
      </w:r>
      <w:r w:rsidR="009F0CF9">
        <w:rPr>
          <w:noProof/>
        </w:rPr>
        <w:fldChar w:fldCharType="end"/>
      </w:r>
      <w:r w:rsidR="009F0CF9">
        <w:rPr>
          <w:noProof/>
        </w:rPr>
        <w:t>b</w:t>
      </w:r>
      <w:r w:rsidR="00E5727D">
        <w:rPr>
          <w:noProof/>
        </w:rPr>
        <w:t>).</w:t>
      </w:r>
    </w:p>
    <w:p w14:paraId="36260C63" w14:textId="77777777" w:rsidR="00A13350" w:rsidRPr="00DB5ED0" w:rsidRDefault="00A13350" w:rsidP="00DB5ED0">
      <w:r>
        <w:rPr>
          <w:noProof/>
        </w:rPr>
        <w:br w:type="page"/>
      </w:r>
    </w:p>
    <w:p w14:paraId="47CF4AA2" w14:textId="23AB9FB1" w:rsidR="009A41D9" w:rsidRPr="004757EE" w:rsidRDefault="006B559E" w:rsidP="00095CD7">
      <w:pPr>
        <w:pStyle w:val="Figure"/>
      </w:pPr>
      <w:bookmarkStart w:id="15" w:name="_Ref236994450"/>
      <w:bookmarkStart w:id="16" w:name="_Ref237416272"/>
      <w:r w:rsidRPr="004757EE">
        <w:lastRenderedPageBreak/>
        <w:t>Proportion of people from priority populations tested for syphilis in the previous 12 months attending a site within the ACCESS network</w:t>
      </w:r>
      <w:bookmarkEnd w:id="15"/>
      <w:r w:rsidRPr="004757EE">
        <w:t xml:space="preserve"> </w:t>
      </w:r>
      <w:r w:rsidR="00D51326" w:rsidRPr="004757EE">
        <w:t>(</w:t>
      </w:r>
      <w:r w:rsidR="00C4341E" w:rsidRPr="004757EE">
        <w:t xml:space="preserve">a. </w:t>
      </w:r>
      <w:r w:rsidR="00E51BDC" w:rsidRPr="004757EE">
        <w:t>A</w:t>
      </w:r>
      <w:r w:rsidR="00C4341E" w:rsidRPr="004757EE">
        <w:t xml:space="preserve">ll sites; b. </w:t>
      </w:r>
      <w:r w:rsidR="00E51BDC" w:rsidRPr="004757EE">
        <w:t>S</w:t>
      </w:r>
      <w:r w:rsidR="00C4341E" w:rsidRPr="004757EE">
        <w:t>exual health clinics and high case load general practices)</w:t>
      </w:r>
      <w:bookmarkEnd w:id="16"/>
    </w:p>
    <w:p w14:paraId="05227644" w14:textId="2CA11892" w:rsidR="00E5727D" w:rsidRPr="002A592F" w:rsidRDefault="00FB06BB" w:rsidP="002A592F">
      <w:r w:rsidRPr="002A592F">
        <w:rPr>
          <w:noProof/>
        </w:rPr>
        <w:drawing>
          <wp:inline distT="0" distB="0" distL="0" distR="0" wp14:anchorId="7DA01D4C" wp14:editId="0BCA0699">
            <wp:extent cx="6087240" cy="3966358"/>
            <wp:effectExtent l="0" t="0" r="8890" b="0"/>
            <wp:docPr id="1776310710" name="Picture 8" descr="Clustered bar chart shows percentage across all sites by demographic group from 2016 to 2025, with six colour-coded categories: GBMSM*, CALD^, Aboriginal and Torres Strait Islander people, trans and gender-diverse people, people born overseas, and young adults^. GBMSM* remains highest at about 78%, while other groups generally range from 18% to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6310710" name="Picture 8" descr="Clustered bar chart shows percentage across all sites by demographic group from 2016 to 2025, with six colour-coded categories: GBMSM*, CALD^, Aboriginal and Torres Strait Islander people, trans and gender-diverse people, people born overseas, and young adults^. GBMSM* remains highest at about 78%, while other groups generally range from 18% to 60%."/>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6096857" cy="3972624"/>
                    </a:xfrm>
                    <a:prstGeom prst="rect">
                      <a:avLst/>
                    </a:prstGeom>
                    <a:noFill/>
                  </pic:spPr>
                </pic:pic>
              </a:graphicData>
            </a:graphic>
          </wp:inline>
        </w:drawing>
      </w:r>
    </w:p>
    <w:p w14:paraId="39ABE49A" w14:textId="2E894BD7" w:rsidR="00034227" w:rsidRPr="00A17FCF" w:rsidRDefault="00A17FCF" w:rsidP="00E5727D">
      <w:pPr>
        <w:rPr>
          <w:noProof/>
        </w:rPr>
      </w:pPr>
      <w:r>
        <w:rPr>
          <w:noProof/>
        </w:rPr>
        <w:drawing>
          <wp:inline distT="0" distB="0" distL="0" distR="0" wp14:anchorId="39CE6DDF" wp14:editId="2DB8CE7C">
            <wp:extent cx="6087110" cy="3966273"/>
            <wp:effectExtent l="0" t="0" r="8890" b="0"/>
            <wp:docPr id="974287149" name="Picture 9" descr="Grouped bar chart presents percentages for sexual health clinics and high-caseload general practice across eight population groups, 2016–2025, using colour-coded annual bars and legend labels. Sex workers consistently record highest values, around 89%, while Aboriginal and Torres Strait Islander people, young adults and people who inject drugs generally remain below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287149" name="Picture 9" descr="Grouped bar chart presents percentages for sexual health clinics and high-caseload general practice across eight population groups, 2016–2025, using colour-coded annual bars and legend labels. Sex workers consistently record highest values, around 89%, while Aboriginal and Torres Strait Islander people, young adults and people who inject drugs generally remain below 60%."/>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6107175" cy="3979347"/>
                    </a:xfrm>
                    <a:prstGeom prst="rect">
                      <a:avLst/>
                    </a:prstGeom>
                    <a:noFill/>
                  </pic:spPr>
                </pic:pic>
              </a:graphicData>
            </a:graphic>
          </wp:inline>
        </w:drawing>
      </w:r>
      <w:r w:rsidR="00E5727D" w:rsidRPr="002C1115">
        <w:rPr>
          <w:rStyle w:val="FootnoteTextChar"/>
        </w:rPr>
        <w:t>Notes:</w:t>
      </w:r>
      <w:r w:rsidR="00242A22" w:rsidRPr="002C1115">
        <w:rPr>
          <w:rStyle w:val="FootnoteTextChar"/>
        </w:rPr>
        <w:t xml:space="preserve"> </w:t>
      </w:r>
      <w:r w:rsidR="00E5727D" w:rsidRPr="002C1115">
        <w:rPr>
          <w:rStyle w:val="FootnoteTextChar"/>
        </w:rPr>
        <w:t>~ Gay, bisexual and other men who have sex with men.</w:t>
      </w:r>
      <w:r w:rsidR="00242A22" w:rsidRPr="002C1115">
        <w:rPr>
          <w:rStyle w:val="FootnoteTextChar"/>
        </w:rPr>
        <w:t xml:space="preserve"> </w:t>
      </w:r>
      <w:r w:rsidR="00E5727D" w:rsidRPr="002C1115">
        <w:rPr>
          <w:rStyle w:val="FootnoteTextChar"/>
        </w:rPr>
        <w:t>^Born overseas or speaking a language other than English at home. *16</w:t>
      </w:r>
      <w:r w:rsidR="002804E7" w:rsidRPr="002C1115">
        <w:rPr>
          <w:rStyle w:val="FootnoteTextChar"/>
        </w:rPr>
        <w:t>–</w:t>
      </w:r>
      <w:r w:rsidR="00E5727D" w:rsidRPr="002C1115">
        <w:rPr>
          <w:rStyle w:val="FootnoteTextChar"/>
        </w:rPr>
        <w:t>29 years of age.</w:t>
      </w:r>
      <w:r w:rsidR="00242A22" w:rsidRPr="002C1115">
        <w:rPr>
          <w:rStyle w:val="FootnoteTextChar"/>
        </w:rPr>
        <w:t xml:space="preserve"> </w:t>
      </w:r>
      <w:r w:rsidR="00096DE4" w:rsidRPr="002C1115">
        <w:rPr>
          <w:rStyle w:val="FootnoteTextChar"/>
        </w:rPr>
        <w:t>&gt;Reported sex work in the last 12 months.</w:t>
      </w:r>
      <w:r w:rsidR="00242A22" w:rsidRPr="002C1115">
        <w:rPr>
          <w:rStyle w:val="FootnoteTextChar"/>
        </w:rPr>
        <w:t xml:space="preserve"> </w:t>
      </w:r>
      <w:r w:rsidR="00034227" w:rsidRPr="002C1115">
        <w:rPr>
          <w:rStyle w:val="FootnoteTextChar"/>
        </w:rPr>
        <w:t>&lt;Reported injecting drug use in the last 12 months.</w:t>
      </w:r>
    </w:p>
    <w:p w14:paraId="7CB8B636" w14:textId="4E2046D2" w:rsidR="00A13350" w:rsidRDefault="001F1E1E" w:rsidP="001F1E1E">
      <w:pPr>
        <w:rPr>
          <w:noProof/>
        </w:rPr>
      </w:pPr>
      <w:r w:rsidRPr="00BE2D64">
        <w:rPr>
          <w:noProof/>
        </w:rPr>
        <w:lastRenderedPageBreak/>
        <w:t>Over the past 10 years (2016</w:t>
      </w:r>
      <w:r w:rsidR="00950DB9" w:rsidRPr="00950DB9">
        <w:rPr>
          <w:noProof/>
        </w:rPr>
        <w:t>–</w:t>
      </w:r>
      <w:r w:rsidRPr="00BE2D64">
        <w:rPr>
          <w:noProof/>
        </w:rPr>
        <w:t>2025) the proportion of gay, bisexual and other men who have sex with men who have been tested for syphilis three or more times in the previous 12 months attending a site within the ACCESS network has increased from 25% in 2016 to a peak of 33% in 2018. A decline was then seen reaching a low of 25% in 2022. Since then, the proportion has remained stable and was 26% in 2025. While repeat syphilis testing was highest in the years leading up to 2018, these high levels were not sustained, with testing frequency remaining below peak levels in recent years</w:t>
      </w:r>
      <w:r w:rsidR="003D0197" w:rsidRPr="00BE2D64">
        <w:rPr>
          <w:noProof/>
        </w:rPr>
        <w:t xml:space="preserve"> (</w:t>
      </w:r>
      <w:r w:rsidR="003D0197" w:rsidRPr="00BE2D64">
        <w:rPr>
          <w:noProof/>
        </w:rPr>
        <w:fldChar w:fldCharType="begin"/>
      </w:r>
      <w:r w:rsidR="003D0197" w:rsidRPr="00BE2D64">
        <w:rPr>
          <w:noProof/>
        </w:rPr>
        <w:instrText xml:space="preserve"> REF _Ref236994479 \r \h </w:instrText>
      </w:r>
      <w:r w:rsidR="00BE2D64">
        <w:rPr>
          <w:noProof/>
        </w:rPr>
        <w:instrText xml:space="preserve"> \* MERGEFORMAT </w:instrText>
      </w:r>
      <w:r w:rsidR="003D0197" w:rsidRPr="00BE2D64">
        <w:rPr>
          <w:noProof/>
        </w:rPr>
      </w:r>
      <w:r w:rsidR="003D0197" w:rsidRPr="00BE2D64">
        <w:rPr>
          <w:noProof/>
        </w:rPr>
        <w:fldChar w:fldCharType="separate"/>
      </w:r>
      <w:r w:rsidR="003D0197" w:rsidRPr="00BE2D64">
        <w:rPr>
          <w:noProof/>
        </w:rPr>
        <w:t>Figure 5</w:t>
      </w:r>
      <w:r w:rsidR="003D0197" w:rsidRPr="00BE2D64">
        <w:rPr>
          <w:noProof/>
        </w:rPr>
        <w:fldChar w:fldCharType="end"/>
      </w:r>
      <w:r w:rsidR="003D0197" w:rsidRPr="00BE2D64">
        <w:rPr>
          <w:noProof/>
        </w:rPr>
        <w:t>).</w:t>
      </w:r>
    </w:p>
    <w:p w14:paraId="48DA42FA" w14:textId="60CA6E0D" w:rsidR="007E2EA4" w:rsidRPr="004757EE" w:rsidRDefault="007E2EA4" w:rsidP="00095CD7">
      <w:pPr>
        <w:pStyle w:val="Figure"/>
      </w:pPr>
      <w:bookmarkStart w:id="17" w:name="_Ref236994479"/>
      <w:r w:rsidRPr="004757EE">
        <w:t>Proportion of gay, bisexual, and other men who have sex with men who have been tested for syphilis three or more times in the previous 12 months attending a site within the ACCESS network</w:t>
      </w:r>
      <w:bookmarkEnd w:id="17"/>
    </w:p>
    <w:p w14:paraId="308F2C68" w14:textId="74EE9570" w:rsidR="00DB5ED0" w:rsidRDefault="00F17F7C" w:rsidP="00F527DC">
      <w:r>
        <w:rPr>
          <w:noProof/>
        </w:rPr>
        <w:drawing>
          <wp:inline distT="0" distB="0" distL="0" distR="0" wp14:anchorId="1D75AD35" wp14:editId="5B8F5DC0">
            <wp:extent cx="6210795" cy="4046864"/>
            <wp:effectExtent l="0" t="0" r="0" b="0"/>
            <wp:docPr id="988095530" name="Picture 10" descr="Vertical bar chart showing annual percentages from 2016 to 2025, with turquoise bars, years on horizontal axis and percentage scale from 0% to 33%. Values rise from 25% in 2016 to peak at 33% in 2018, then dec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095530" name="Picture 10" descr="Vertical bar chart showing annual percentages from 2016 to 2025, with turquoise bars, years on horizontal axis and percentage scale from 0% to 33%. Values rise from 25% in 2016 to peak at 33% in 2018, then decline."/>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6220080" cy="4052914"/>
                    </a:xfrm>
                    <a:prstGeom prst="rect">
                      <a:avLst/>
                    </a:prstGeom>
                    <a:noFill/>
                  </pic:spPr>
                </pic:pic>
              </a:graphicData>
            </a:graphic>
          </wp:inline>
        </w:drawing>
      </w:r>
    </w:p>
    <w:p w14:paraId="7FE7E996" w14:textId="77777777" w:rsidR="00DB5ED0" w:rsidRPr="000D5FB0" w:rsidRDefault="00DB5ED0" w:rsidP="000D5FB0">
      <w:r w:rsidRPr="000D5FB0">
        <w:br w:type="page"/>
      </w:r>
    </w:p>
    <w:p w14:paraId="28C02AEB" w14:textId="13428C03" w:rsidR="00785FED" w:rsidRPr="00BE2D64" w:rsidRDefault="00785FED" w:rsidP="00785FED">
      <w:pPr>
        <w:pStyle w:val="Heading2"/>
      </w:pPr>
      <w:bookmarkStart w:id="18" w:name="_Toc241664397"/>
      <w:r w:rsidRPr="00BE2D64">
        <w:lastRenderedPageBreak/>
        <w:t xml:space="preserve">Indicators 1.6 </w:t>
      </w:r>
      <w:r w:rsidR="00923C8D" w:rsidRPr="00BE2D64">
        <w:t>–</w:t>
      </w:r>
      <w:r w:rsidRPr="00BE2D64">
        <w:t xml:space="preserve"> 1.10 – Antenatal care</w:t>
      </w:r>
      <w:bookmarkEnd w:id="18"/>
    </w:p>
    <w:p w14:paraId="41BEF167" w14:textId="157CD5F9" w:rsidR="00E14420" w:rsidRPr="00BE2D64" w:rsidRDefault="00E14420" w:rsidP="001B3794">
      <w:pPr>
        <w:pStyle w:val="BoxBulletEmerald"/>
      </w:pPr>
      <w:r w:rsidRPr="00BE2D64">
        <w:t>1.6</w:t>
      </w:r>
      <w:r w:rsidR="005F1EBF" w:rsidRPr="00BE2D64">
        <w:t xml:space="preserve"> </w:t>
      </w:r>
      <w:r w:rsidR="005F1EBF" w:rsidRPr="00BE2D64">
        <w:tab/>
      </w:r>
      <w:r w:rsidRPr="00BE2D64">
        <w:t xml:space="preserve">Proportion of women who gave birth, by duration of </w:t>
      </w:r>
      <w:r w:rsidRPr="00ED527B">
        <w:t>pregnancy</w:t>
      </w:r>
      <w:r w:rsidRPr="00BE2D64">
        <w:t xml:space="preserve"> at first antenatal visit</w:t>
      </w:r>
    </w:p>
    <w:p w14:paraId="553FE398" w14:textId="77777777" w:rsidR="00E14420" w:rsidRPr="00BE2D64" w:rsidRDefault="00E14420" w:rsidP="001B3794">
      <w:pPr>
        <w:pStyle w:val="BoxBulletEmerald"/>
      </w:pPr>
      <w:r w:rsidRPr="00BE2D64">
        <w:t>1.7</w:t>
      </w:r>
      <w:r w:rsidRPr="00BE2D64">
        <w:tab/>
        <w:t>Proportion of women who gave birth, by duration of pregnancy at first antenatal visit, by remoteness area</w:t>
      </w:r>
    </w:p>
    <w:p w14:paraId="0F0B1CA2" w14:textId="77777777" w:rsidR="00E14420" w:rsidRPr="00BE2D64" w:rsidRDefault="00E14420" w:rsidP="001B3794">
      <w:pPr>
        <w:pStyle w:val="BoxBulletEmerald"/>
      </w:pPr>
      <w:r w:rsidRPr="00BE2D64">
        <w:t>1.8</w:t>
      </w:r>
      <w:r w:rsidRPr="00BE2D64">
        <w:tab/>
        <w:t>Proportion of women who gave birth, by number of antenatal visits</w:t>
      </w:r>
    </w:p>
    <w:p w14:paraId="3856213C" w14:textId="77777777" w:rsidR="00E14420" w:rsidRPr="00BE2D64" w:rsidRDefault="00E14420" w:rsidP="001B3794">
      <w:pPr>
        <w:pStyle w:val="BoxBulletEmerald"/>
      </w:pPr>
      <w:r w:rsidRPr="00BE2D64">
        <w:t>1.9</w:t>
      </w:r>
      <w:r w:rsidRPr="00BE2D64">
        <w:tab/>
        <w:t>Proportion of women who gave birth, by number of antenatal visits, by remoteness area</w:t>
      </w:r>
    </w:p>
    <w:p w14:paraId="5B45BEFB" w14:textId="77777777" w:rsidR="00E14420" w:rsidRPr="00BE2D64" w:rsidRDefault="00E14420" w:rsidP="001B3794">
      <w:pPr>
        <w:pStyle w:val="BoxBulletEmerald"/>
      </w:pPr>
      <w:r w:rsidRPr="00BE2D64">
        <w:t>1.10</w:t>
      </w:r>
      <w:r w:rsidRPr="00BE2D64">
        <w:tab/>
        <w:t>Proportion of women who gave birth, by country of birth</w:t>
      </w:r>
    </w:p>
    <w:p w14:paraId="4187425A" w14:textId="20AF7BE9" w:rsidR="00976905" w:rsidRPr="00BE2D64" w:rsidRDefault="00C3013F" w:rsidP="00405E73">
      <w:r w:rsidRPr="00BE2D64">
        <w:t xml:space="preserve">The National Perinatal Data Collection (NDPC), as reported in the Australian Institute of Health and Welfare (AIHW) </w:t>
      </w:r>
      <w:hyperlink r:id="rId37" w:history="1">
        <w:r w:rsidRPr="000D5FB0">
          <w:rPr>
            <w:rStyle w:val="Hyperlink"/>
          </w:rPr>
          <w:t>Australia’s mothers and babies</w:t>
        </w:r>
        <w:r w:rsidRPr="00A13FC4">
          <w:rPr>
            <w:rStyle w:val="Hyperlink"/>
          </w:rPr>
          <w:t xml:space="preserve"> </w:t>
        </w:r>
        <w:r w:rsidR="00A13FC4" w:rsidRPr="00A13FC4">
          <w:rPr>
            <w:rStyle w:val="Hyperlink"/>
          </w:rPr>
          <w:t>report</w:t>
        </w:r>
      </w:hyperlink>
      <w:r w:rsidR="00A13FC4">
        <w:t xml:space="preserve"> </w:t>
      </w:r>
      <w:r w:rsidRPr="00BE2D64">
        <w:t>have been used to report a</w:t>
      </w:r>
      <w:r w:rsidR="00A512AE" w:rsidRPr="00BE2D64">
        <w:t xml:space="preserve">gainst these indicators. Methodology and notes related to the NPDC are available on the </w:t>
      </w:r>
      <w:hyperlink r:id="rId38" w:history="1">
        <w:r w:rsidR="00A512AE" w:rsidRPr="00BE2D64">
          <w:rPr>
            <w:rStyle w:val="Hyperlink"/>
          </w:rPr>
          <w:t>AIHW website</w:t>
        </w:r>
      </w:hyperlink>
      <w:r w:rsidR="00A512AE" w:rsidRPr="00BE2D64">
        <w:t>.</w:t>
      </w:r>
    </w:p>
    <w:p w14:paraId="319367E4" w14:textId="78A5E58D" w:rsidR="00976905" w:rsidRPr="002A592F" w:rsidRDefault="00976905" w:rsidP="002A592F">
      <w:r w:rsidRPr="002A592F">
        <w:t>The NPDC does not</w:t>
      </w:r>
      <w:r w:rsidR="00522366" w:rsidRPr="002A592F">
        <w:t xml:space="preserve"> currently</w:t>
      </w:r>
      <w:r w:rsidRPr="002A592F">
        <w:t xml:space="preserve"> include specific data related to syphilis testing, so assumptions have been made</w:t>
      </w:r>
      <w:r w:rsidR="00A1001B" w:rsidRPr="002A592F">
        <w:t xml:space="preserve"> when reporting against these indicators. </w:t>
      </w:r>
      <w:r w:rsidRPr="002A592F">
        <w:t xml:space="preserve">It is assumed that each antenatal visit provides an opportunity for a syphilis test. For example, indicator 1.6 </w:t>
      </w:r>
      <w:r w:rsidR="00522366" w:rsidRPr="002A592F">
        <w:t>‘</w:t>
      </w:r>
      <w:r w:rsidRPr="002A592F">
        <w:t>Proportion of people who gave birth, by duration of pregnancy at first antenatal visit</w:t>
      </w:r>
      <w:r w:rsidR="00522366" w:rsidRPr="002A592F">
        <w:t>’</w:t>
      </w:r>
      <w:r w:rsidRPr="002A592F">
        <w:t>, assumes that a syphilis test was requested at the first antenatal visit, and that based on duration of pregnancy at the first visit indicates the stage of pregnancy when the person was first tested for syphilis.</w:t>
      </w:r>
    </w:p>
    <w:p w14:paraId="0CFA2980" w14:textId="45C9C987" w:rsidR="005F2DCE" w:rsidRPr="002A592F" w:rsidRDefault="00CB2F03" w:rsidP="002A592F">
      <w:r w:rsidRPr="002A592F">
        <w:t>These data will be used as a proxy as work continues to develop more robust mechanisms of reporting syphilis testing coverage and antenatal care among pregnant people.</w:t>
      </w:r>
    </w:p>
    <w:p w14:paraId="0BF9230F" w14:textId="76DCBAE0" w:rsidR="00976905" w:rsidRPr="00317E9E" w:rsidRDefault="00694ADC" w:rsidP="00317E9E">
      <w:pPr>
        <w:pStyle w:val="Heading3"/>
      </w:pPr>
      <w:bookmarkStart w:id="19" w:name="_Toc241664398"/>
      <w:r w:rsidRPr="00317E9E">
        <w:t>F</w:t>
      </w:r>
      <w:r w:rsidR="001540DC" w:rsidRPr="00317E9E">
        <w:t>irst antenatal visit</w:t>
      </w:r>
      <w:bookmarkEnd w:id="19"/>
    </w:p>
    <w:p w14:paraId="03DC0424" w14:textId="42617362" w:rsidR="004C0A8B" w:rsidRPr="00BE2D64" w:rsidRDefault="004C0A8B" w:rsidP="004C0A8B">
      <w:r w:rsidRPr="00BE2D64">
        <w:t xml:space="preserve">The Australian Pregnancy Care Guidelines recommend that all pregnant people are universally offered syphilis testing at the first antenatal contact regardless of assessed risk. Guidelines suggest that the first antenatal visit occurs before 10 weeks of pregnancy </w:t>
      </w:r>
      <w:r w:rsidR="00984C5A" w:rsidRPr="00BE2D64">
        <w:fldChar w:fldCharType="begin"/>
      </w:r>
      <w:r w:rsidR="00984C5A" w:rsidRPr="00BE2D64">
        <w:instrText xml:space="preserve"> ADDIN EN.CITE &lt;EndNote&gt;&lt;Cite&gt;&lt;Author&gt;Australian Living Evidence Collaboration&lt;/Author&gt;&lt;Year&gt;2026&lt;/Year&gt;&lt;RecNum&gt;44&lt;/RecNum&gt;&lt;DisplayText&gt;(8)&lt;/DisplayText&gt;&lt;record&gt;&lt;rec-number&gt;44&lt;/rec-number&gt;&lt;foreign-keys&gt;&lt;key app="EN" db-id="rerr5wt9dra05fetxw4p02tp0vtzztp05ef0" timestamp="1786406407"&gt;44&lt;/key&gt;&lt;/foreign-keys&gt;&lt;ref-type name="Web Page"&gt;12&lt;/ref-type&gt;&lt;contributors&gt;&lt;authors&gt;&lt;author&gt;Australian Living Evidence Collaboration,&lt;/author&gt;&lt;/authors&gt;&lt;/contributors&gt;&lt;titles&gt;&lt;title&gt;Australian Pregnancy Care Guidelines (version 10.1)&lt;/title&gt;&lt;/titles&gt;&lt;volume&gt;2026&lt;/volume&gt;&lt;number&gt;11 August&lt;/number&gt;&lt;dates&gt;&lt;year&gt;2026&lt;/year&gt;&lt;/dates&gt;&lt;urls&gt;&lt;related-urls&gt;&lt;url&gt;https://app.magicapp.org/?language=ms#/guideline/jm83RE&lt;/url&gt;&lt;/related-urls&gt;&lt;/urls&gt;&lt;/record&gt;&lt;/Cite&gt;&lt;/EndNote&gt;</w:instrText>
      </w:r>
      <w:r w:rsidR="00984C5A" w:rsidRPr="00BE2D64">
        <w:fldChar w:fldCharType="separate"/>
      </w:r>
      <w:r w:rsidR="00984C5A" w:rsidRPr="00BE2D64">
        <w:rPr>
          <w:noProof/>
        </w:rPr>
        <w:t>(8)</w:t>
      </w:r>
      <w:r w:rsidR="00984C5A" w:rsidRPr="00BE2D64">
        <w:fldChar w:fldCharType="end"/>
      </w:r>
      <w:r w:rsidR="00984C5A" w:rsidRPr="00BE2D64">
        <w:t>.</w:t>
      </w:r>
    </w:p>
    <w:p w14:paraId="2F4D9CE1" w14:textId="7D67052B" w:rsidR="00C86DB4" w:rsidRPr="00BE2D64" w:rsidRDefault="008A109C" w:rsidP="004C0A8B">
      <w:r>
        <w:t>Between 2013 and 2023,</w:t>
      </w:r>
      <w:r w:rsidR="00844335" w:rsidRPr="00BE2D64">
        <w:t xml:space="preserve"> </w:t>
      </w:r>
      <w:r>
        <w:t>the</w:t>
      </w:r>
      <w:r w:rsidR="00844335" w:rsidRPr="00BE2D64">
        <w:t xml:space="preserve"> proportions of pregnant people having their first antenatal visit before 14 weeks' gestation</w:t>
      </w:r>
      <w:r w:rsidR="00146BCC">
        <w:t xml:space="preserve"> increased</w:t>
      </w:r>
      <w:r w:rsidR="00844335" w:rsidRPr="00BE2D64">
        <w:t xml:space="preserve"> </w:t>
      </w:r>
      <w:r w:rsidR="004E7EBD" w:rsidRPr="00BE2D64">
        <w:t>(</w:t>
      </w:r>
      <w:r w:rsidR="004E7EBD" w:rsidRPr="00BE2D64">
        <w:fldChar w:fldCharType="begin"/>
      </w:r>
      <w:r w:rsidR="004E7EBD" w:rsidRPr="00BE2D64">
        <w:instrText xml:space="preserve"> REF _Ref237350140 \n \h </w:instrText>
      </w:r>
      <w:r w:rsidR="00BE2D64">
        <w:instrText xml:space="preserve"> \* MERGEFORMAT </w:instrText>
      </w:r>
      <w:r w:rsidR="004E7EBD" w:rsidRPr="00BE2D64">
        <w:fldChar w:fldCharType="separate"/>
      </w:r>
      <w:r w:rsidR="004E7EBD" w:rsidRPr="00BE2D64">
        <w:t>Figure 6</w:t>
      </w:r>
      <w:r w:rsidR="004E7EBD" w:rsidRPr="00BE2D64">
        <w:fldChar w:fldCharType="end"/>
      </w:r>
      <w:r w:rsidR="004E7EBD" w:rsidRPr="00BE2D64">
        <w:t xml:space="preserve"> a</w:t>
      </w:r>
      <w:r w:rsidR="00A86F02" w:rsidRPr="00BE2D64">
        <w:t>–</w:t>
      </w:r>
      <w:r w:rsidR="004E7EBD" w:rsidRPr="00BE2D64">
        <w:t>b), this was consistent across all remoteness categories.</w:t>
      </w:r>
      <w:r w:rsidR="00844335" w:rsidRPr="00BE2D64">
        <w:t xml:space="preserve"> </w:t>
      </w:r>
      <w:r w:rsidR="00EB713F" w:rsidRPr="00BE2D64">
        <w:t>Aboriginal and Torres Strait Islander people</w:t>
      </w:r>
      <w:r w:rsidR="00146BCC">
        <w:t xml:space="preserve"> giving birth</w:t>
      </w:r>
      <w:r w:rsidR="00EB713F" w:rsidRPr="00BE2D64">
        <w:t xml:space="preserve"> having their first visit before </w:t>
      </w:r>
      <w:r w:rsidR="0067141F" w:rsidRPr="00BE2D64">
        <w:t xml:space="preserve">14 weeks was lower (69% in 2023; 68% </w:t>
      </w:r>
      <w:proofErr w:type="gramStart"/>
      <w:r w:rsidR="0067141F" w:rsidRPr="00BE2D64">
        <w:t>5 year</w:t>
      </w:r>
      <w:proofErr w:type="gramEnd"/>
      <w:r w:rsidR="0067141F" w:rsidRPr="00BE2D64">
        <w:t xml:space="preserve"> average) compared to non-Indigenous people (</w:t>
      </w:r>
      <w:r w:rsidR="009B36D0" w:rsidRPr="00BE2D64">
        <w:t xml:space="preserve">77% in </w:t>
      </w:r>
      <w:proofErr w:type="gramStart"/>
      <w:r w:rsidR="009B36D0" w:rsidRPr="00BE2D64">
        <w:t>2023 and 5 year</w:t>
      </w:r>
      <w:proofErr w:type="gramEnd"/>
      <w:r w:rsidR="009B36D0" w:rsidRPr="00BE2D64">
        <w:t xml:space="preserve"> average). </w:t>
      </w:r>
      <w:r w:rsidR="00844335" w:rsidRPr="00BE2D64">
        <w:t>The proportion attending their first antenatal visit at 14</w:t>
      </w:r>
      <w:r w:rsidR="00A86F02" w:rsidRPr="00BE2D64">
        <w:t>–</w:t>
      </w:r>
      <w:r w:rsidR="00844335" w:rsidRPr="00BE2D64">
        <w:t>19 weeks and at 20 weeks or more has declined over time</w:t>
      </w:r>
      <w:r w:rsidR="00960674" w:rsidRPr="00BE2D64">
        <w:t xml:space="preserve"> </w:t>
      </w:r>
      <w:r w:rsidR="00BD4186" w:rsidRPr="00BE2D64">
        <w:t xml:space="preserve">for </w:t>
      </w:r>
      <w:r w:rsidR="00960674" w:rsidRPr="00BE2D64">
        <w:t>both popu</w:t>
      </w:r>
      <w:r w:rsidR="00A96F16" w:rsidRPr="00BE2D64">
        <w:t>lation groups,</w:t>
      </w:r>
      <w:r w:rsidR="00C86DB4" w:rsidRPr="00BE2D64">
        <w:t xml:space="preserve"> as expected given </w:t>
      </w:r>
      <w:r w:rsidR="007B0F38" w:rsidRPr="00BE2D64">
        <w:t>increases in earl</w:t>
      </w:r>
      <w:r w:rsidR="002C0264">
        <w:t>ier</w:t>
      </w:r>
      <w:r w:rsidR="007B0F38" w:rsidRPr="00BE2D64">
        <w:t xml:space="preserve"> attendance.</w:t>
      </w:r>
    </w:p>
    <w:p w14:paraId="3A4E05D1" w14:textId="24631317" w:rsidR="00984C5A" w:rsidRPr="00BE2D64" w:rsidRDefault="00844335" w:rsidP="004C0A8B">
      <w:r w:rsidRPr="00BE2D64">
        <w:t xml:space="preserve">Early </w:t>
      </w:r>
      <w:r w:rsidR="003E3F7C">
        <w:t xml:space="preserve">first </w:t>
      </w:r>
      <w:r w:rsidRPr="00BE2D64">
        <w:t xml:space="preserve">antenatal visit attendance (&lt;14 weeks' gestation) was most common among people residing in major cities. Proportions of later presentation for </w:t>
      </w:r>
      <w:r w:rsidR="00E06CAE">
        <w:t xml:space="preserve">first antenatal visit </w:t>
      </w:r>
      <w:r w:rsidRPr="00BE2D64">
        <w:t>has remained higher among people residing in remote and very remote areas compared to those living in major cities.</w:t>
      </w:r>
    </w:p>
    <w:p w14:paraId="45ABB677" w14:textId="7DC78B53" w:rsidR="008F7F2E" w:rsidRPr="002A592F" w:rsidRDefault="004C0A8B" w:rsidP="002A592F">
      <w:r w:rsidRPr="002A592F">
        <w:lastRenderedPageBreak/>
        <w:t>For more detailed analysis of these data please see the AIHW's mothers and babies report</w:t>
      </w:r>
      <w:r w:rsidR="00083AED" w:rsidRPr="002A592F">
        <w:t xml:space="preserve"> </w:t>
      </w:r>
      <w:r w:rsidR="00083AED" w:rsidRPr="002A592F">
        <w:fldChar w:fldCharType="begin"/>
      </w:r>
      <w:r w:rsidR="00984C5A" w:rsidRPr="002A592F">
        <w:instrText xml:space="preserve"> ADDIN EN.CITE &lt;EndNote&gt;&lt;Cite&gt;&lt;Author&gt;Australian Institute of Health and Welfare&lt;/Author&gt;&lt;Year&gt;2026&lt;/Year&gt;&lt;RecNum&gt;41&lt;/RecNum&gt;&lt;DisplayText&gt;(9)&lt;/DisplayText&gt;&lt;record&gt;&lt;rec-number&gt;41&lt;/rec-number&gt;&lt;foreign-keys&gt;&lt;key app="EN" db-id="rerr5wt9dra05fetxw4p02tp0vtzztp05ef0" timestamp="1786405747"&gt;41&lt;/key&gt;&lt;/foreign-keys&gt;&lt;ref-type name="Web Page"&gt;12&lt;/ref-type&gt;&lt;contributors&gt;&lt;authors&gt;&lt;author&gt;Australian Institute of Health and Welfare,&lt;/author&gt;&lt;/authors&gt;&lt;/contributors&gt;&lt;titles&gt;&lt;title&gt;Australia&amp;apos;s mothers and babies&lt;/title&gt;&lt;/titles&gt;&lt;volume&gt;2026&lt;/volume&gt;&lt;number&gt;11 August&lt;/number&gt;&lt;dates&gt;&lt;year&gt;2026&lt;/year&gt;&lt;/dates&gt;&lt;urls&gt;&lt;related-urls&gt;&lt;url&gt;https://www.aihw.gov.au/reports/mothers-babies/australias-mothers-babies/contents/antenatal-period/antenatal-visits&lt;/url&gt;&lt;/related-urls&gt;&lt;/urls&gt;&lt;/record&gt;&lt;/Cite&gt;&lt;/EndNote&gt;</w:instrText>
      </w:r>
      <w:r w:rsidR="00083AED" w:rsidRPr="002A592F">
        <w:fldChar w:fldCharType="separate"/>
      </w:r>
      <w:r w:rsidR="00984C5A" w:rsidRPr="002A592F">
        <w:t>(9)</w:t>
      </w:r>
      <w:r w:rsidR="00083AED" w:rsidRPr="002A592F">
        <w:fldChar w:fldCharType="end"/>
      </w:r>
      <w:r w:rsidR="00083AED" w:rsidRPr="002A592F">
        <w:t>.</w:t>
      </w:r>
    </w:p>
    <w:p w14:paraId="63F49518" w14:textId="78EF1A1B" w:rsidR="00770BBB" w:rsidRPr="004757EE" w:rsidRDefault="00770BBB" w:rsidP="00095CD7">
      <w:pPr>
        <w:pStyle w:val="Figure"/>
      </w:pPr>
      <w:bookmarkStart w:id="20" w:name="_Ref237350140"/>
      <w:r w:rsidRPr="004757EE">
        <w:t xml:space="preserve">Proportion of </w:t>
      </w:r>
      <w:r w:rsidR="0037650F" w:rsidRPr="004757EE">
        <w:t>women who gave birth</w:t>
      </w:r>
      <w:r w:rsidR="005C4128" w:rsidRPr="004757EE">
        <w:t>, by duration of pregnancy at first antenatal visit</w:t>
      </w:r>
      <w:r w:rsidR="008574C7" w:rsidRPr="004757EE">
        <w:t>, by</w:t>
      </w:r>
      <w:r w:rsidRPr="004757EE">
        <w:t xml:space="preserve"> </w:t>
      </w:r>
      <w:r w:rsidR="00070CDC" w:rsidRPr="004757EE">
        <w:t xml:space="preserve">Indigenous status </w:t>
      </w:r>
      <w:r w:rsidRPr="004757EE">
        <w:t xml:space="preserve">and year, </w:t>
      </w:r>
      <w:r w:rsidR="005C4128" w:rsidRPr="004757EE">
        <w:t>2013</w:t>
      </w:r>
      <w:r w:rsidRPr="004757EE">
        <w:t xml:space="preserve"> to 202</w:t>
      </w:r>
      <w:r w:rsidR="005C4128" w:rsidRPr="004757EE">
        <w:t>3</w:t>
      </w:r>
      <w:r w:rsidR="00C424FF" w:rsidRPr="004757EE">
        <w:t xml:space="preserve"> (a. </w:t>
      </w:r>
      <w:r w:rsidR="00A57FF5" w:rsidRPr="004757EE">
        <w:t>N</w:t>
      </w:r>
      <w:r w:rsidR="00D85450" w:rsidRPr="004757EE">
        <w:t>on-Indigenous</w:t>
      </w:r>
      <w:r w:rsidR="008574C7" w:rsidRPr="004757EE">
        <w:t xml:space="preserve"> females</w:t>
      </w:r>
      <w:r w:rsidR="00546378" w:rsidRPr="004757EE">
        <w:t>; b. Aboriginal and Torres Strait Islander</w:t>
      </w:r>
      <w:r w:rsidR="008574C7" w:rsidRPr="004757EE">
        <w:t xml:space="preserve"> females</w:t>
      </w:r>
      <w:r w:rsidR="00546378" w:rsidRPr="004757EE">
        <w:t>)</w:t>
      </w:r>
      <w:bookmarkEnd w:id="20"/>
    </w:p>
    <w:p w14:paraId="75787227" w14:textId="4AF77C2C" w:rsidR="00785FED" w:rsidRPr="00C14F29" w:rsidRDefault="00D819BE" w:rsidP="000D5FB0">
      <w:pPr>
        <w:rPr>
          <w:rStyle w:val="FootnoteTextChar"/>
        </w:rPr>
      </w:pPr>
      <w:r w:rsidRPr="000D5FB0">
        <w:rPr>
          <w:noProof/>
        </w:rPr>
        <w:drawing>
          <wp:inline distT="0" distB="0" distL="0" distR="0" wp14:anchorId="056C5671" wp14:editId="6582259E">
            <wp:extent cx="6127667" cy="3992699"/>
            <wp:effectExtent l="0" t="0" r="6985" b="8255"/>
            <wp:docPr id="2125089639" name="Picture 11" descr="Stacked percentage bar chart titled “Non-Indigenous females”, showing care-timing distribution across 2013–2023, with years on x-axis and percentage on y-axis. Dark teal “&lt;14 weeks” segment rises from 59% to 77%, while turquoise “14–19 weeks” and purple “≥20 weeks” segments generally decline; orange “No care” and pink “Not stated” segments complete each bar.&#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5089639" name="Picture 11" descr="Stacked percentage bar chart titled “Non-Indigenous females”, showing care-timing distribution across 2013–2023, with years on x-axis and percentage on y-axis. Dark teal “&lt;14 weeks” segment rises from 59% to 77%, while turquoise “14–19 weeks” and purple “≥20 weeks” segments generally decline; orange “No care” and pink “Not stated” segments complete each bar.&#10;&#10;"/>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6139610" cy="4000481"/>
                    </a:xfrm>
                    <a:prstGeom prst="rect">
                      <a:avLst/>
                    </a:prstGeom>
                    <a:noFill/>
                  </pic:spPr>
                </pic:pic>
              </a:graphicData>
            </a:graphic>
          </wp:inline>
        </w:drawing>
      </w:r>
    </w:p>
    <w:p w14:paraId="200FBD59" w14:textId="31770D32" w:rsidR="00D55EBE" w:rsidRPr="00C14F29" w:rsidRDefault="008A63A5" w:rsidP="000D5FB0">
      <w:r w:rsidRPr="000D5FB0">
        <w:rPr>
          <w:noProof/>
        </w:rPr>
        <w:drawing>
          <wp:inline distT="0" distB="0" distL="0" distR="0" wp14:anchorId="213CFB8D" wp14:editId="50022C5F">
            <wp:extent cx="6127115" cy="3992341"/>
            <wp:effectExtent l="0" t="0" r="6985" b="8255"/>
            <wp:docPr id="30317766" name="Picture 12" descr="100% stacked bar chart showing antenatal-care timing among Aboriginal and Torres Strait Islander females, 2013–2023. Dark teal &lt;14 weeks rises from 50% to 69%, while 14–19 weeks and ≥20 weeks categories decline; thin orange “No care” and red “Not stated” segments remain minimal.&#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17766" name="Picture 12" descr="100% stacked bar chart showing antenatal-care timing among Aboriginal and Torres Strait Islander females, 2013–2023. Dark teal &lt;14 weeks rises from 50% to 69%, while 14–19 weeks and ≥20 weeks categories decline; thin orange “No care” and red “Not stated” segments remain minimal.&#10;&#1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6135843" cy="3998028"/>
                    </a:xfrm>
                    <a:prstGeom prst="rect">
                      <a:avLst/>
                    </a:prstGeom>
                    <a:noFill/>
                  </pic:spPr>
                </pic:pic>
              </a:graphicData>
            </a:graphic>
          </wp:inline>
        </w:drawing>
      </w:r>
    </w:p>
    <w:p w14:paraId="3C71BC4A" w14:textId="0F4E5271" w:rsidR="00694ADC" w:rsidRPr="00CA64B0" w:rsidRDefault="00694ADC" w:rsidP="00CA64B0">
      <w:pPr>
        <w:pStyle w:val="Heading3"/>
      </w:pPr>
      <w:r w:rsidRPr="00CA64B0">
        <w:lastRenderedPageBreak/>
        <w:t>Number of antenatal visits</w:t>
      </w:r>
    </w:p>
    <w:p w14:paraId="55220A33" w14:textId="1B229481" w:rsidR="00D47E20" w:rsidRPr="00BE2D64" w:rsidRDefault="00D47E20" w:rsidP="00D47E20">
      <w:r w:rsidRPr="00BE2D64">
        <w:t xml:space="preserve">Between 2018 and 2023, most people who gave birth attended five or more antenatal visits, with </w:t>
      </w:r>
      <w:r w:rsidR="00DE48D8" w:rsidRPr="00BE2D64">
        <w:t xml:space="preserve">disparities </w:t>
      </w:r>
      <w:r w:rsidR="00714DB3" w:rsidRPr="00BE2D64">
        <w:t>between</w:t>
      </w:r>
      <w:r w:rsidRPr="00BE2D64">
        <w:t xml:space="preserve"> non-Indigenous people (</w:t>
      </w:r>
      <w:r w:rsidR="005B2CBE">
        <w:t xml:space="preserve">range </w:t>
      </w:r>
      <w:r w:rsidRPr="00BE2D64">
        <w:t xml:space="preserve">93%–94%) </w:t>
      </w:r>
      <w:r w:rsidR="0025149E" w:rsidRPr="00BE2D64">
        <w:t>compared to</w:t>
      </w:r>
      <w:r w:rsidRPr="00BE2D64">
        <w:t xml:space="preserve"> Aboriginal and Torres Strait Islander people (</w:t>
      </w:r>
      <w:r w:rsidR="005B2CBE">
        <w:t xml:space="preserve">range </w:t>
      </w:r>
      <w:r w:rsidRPr="00BE2D64">
        <w:t>86%–88%)</w:t>
      </w:r>
      <w:r w:rsidR="00D85F0C">
        <w:t xml:space="preserve"> over the reporting period.</w:t>
      </w:r>
      <w:r w:rsidRPr="00BE2D64">
        <w:t xml:space="preserve"> </w:t>
      </w:r>
      <w:r w:rsidR="001E1E4E" w:rsidRPr="00BE2D64">
        <w:t>T</w:t>
      </w:r>
      <w:r w:rsidRPr="00BE2D64">
        <w:t>he proportion attending five or more visits increased slightly for both groups over th</w:t>
      </w:r>
      <w:r w:rsidR="00AC1446" w:rsidRPr="00BE2D64">
        <w:t>is reporting</w:t>
      </w:r>
      <w:r w:rsidRPr="00BE2D64">
        <w:t xml:space="preserve"> period</w:t>
      </w:r>
      <w:r w:rsidR="007E1CED" w:rsidRPr="00BE2D64">
        <w:t xml:space="preserve"> </w:t>
      </w:r>
      <w:r w:rsidR="005F6653" w:rsidRPr="00BE2D64">
        <w:t>(</w:t>
      </w:r>
      <w:r w:rsidR="005F6653" w:rsidRPr="00BE2D64">
        <w:fldChar w:fldCharType="begin"/>
      </w:r>
      <w:r w:rsidR="005F6653" w:rsidRPr="00BE2D64">
        <w:instrText xml:space="preserve"> REF _Ref237349211 \n \h </w:instrText>
      </w:r>
      <w:r w:rsidR="008F7F2E" w:rsidRPr="00BE2D64">
        <w:instrText xml:space="preserve"> \* MERGEFORMAT </w:instrText>
      </w:r>
      <w:r w:rsidR="005F6653" w:rsidRPr="00BE2D64">
        <w:fldChar w:fldCharType="separate"/>
      </w:r>
      <w:r w:rsidR="005F6653" w:rsidRPr="00BE2D64">
        <w:t>Figure 7</w:t>
      </w:r>
      <w:r w:rsidR="005F6653" w:rsidRPr="00BE2D64">
        <w:fldChar w:fldCharType="end"/>
      </w:r>
      <w:r w:rsidR="005F6653" w:rsidRPr="00BE2D64">
        <w:t>)</w:t>
      </w:r>
      <w:r w:rsidR="00AC1446" w:rsidRPr="00BE2D64">
        <w:t>.</w:t>
      </w:r>
    </w:p>
    <w:p w14:paraId="3E521912" w14:textId="39F0F8F8" w:rsidR="00844335" w:rsidRPr="00BE2D64" w:rsidRDefault="00055938" w:rsidP="00844335">
      <w:r w:rsidRPr="00BE2D64">
        <w:t xml:space="preserve">From 2018 to 2023, most people who gave birth had five or more antenatal visits, with proportions averaging above 90% for all remoteness areas. </w:t>
      </w:r>
      <w:r w:rsidR="00EF5082" w:rsidRPr="00BE2D64">
        <w:t>L</w:t>
      </w:r>
      <w:r w:rsidRPr="00BE2D64">
        <w:t xml:space="preserve">ower proportions of five or more antenatal visits and higher proportions of two to four visits </w:t>
      </w:r>
      <w:r w:rsidR="00DC5FD6" w:rsidRPr="00BE2D64">
        <w:t>were</w:t>
      </w:r>
      <w:r w:rsidR="002E07DE" w:rsidRPr="00BE2D64">
        <w:t xml:space="preserve"> reported </w:t>
      </w:r>
      <w:r w:rsidRPr="00BE2D64">
        <w:t>among people residing in remote and very remote areas. The proportion of people with no antenatal visits or only one visit remained very low across all remoteness areas, although generally higher in very remote areas.</w:t>
      </w:r>
      <w:r w:rsidR="00844335" w:rsidRPr="00BE2D64">
        <w:t xml:space="preserve"> Overall, </w:t>
      </w:r>
      <w:r w:rsidR="003608C4">
        <w:t xml:space="preserve">while </w:t>
      </w:r>
      <w:r w:rsidR="00844335" w:rsidRPr="00BE2D64">
        <w:t>antenatal care attendance is high, geographic disparities remain, particularly for those living in remote and very remote areas</w:t>
      </w:r>
      <w:r w:rsidR="00235B68">
        <w:t xml:space="preserve"> (</w:t>
      </w:r>
      <w:r w:rsidR="00235B68">
        <w:fldChar w:fldCharType="begin"/>
      </w:r>
      <w:r w:rsidR="00235B68">
        <w:instrText xml:space="preserve"> REF _Ref237417084 \n \h </w:instrText>
      </w:r>
      <w:r w:rsidR="00235B68">
        <w:fldChar w:fldCharType="separate"/>
      </w:r>
      <w:r w:rsidR="00235B68">
        <w:t>Figure 8</w:t>
      </w:r>
      <w:r w:rsidR="00235B68">
        <w:fldChar w:fldCharType="end"/>
      </w:r>
      <w:r w:rsidR="00235B68">
        <w:t>)</w:t>
      </w:r>
      <w:r w:rsidR="00844335" w:rsidRPr="00BE2D64">
        <w:t>.</w:t>
      </w:r>
    </w:p>
    <w:p w14:paraId="72D0CC91" w14:textId="23B992E0" w:rsidR="00055938" w:rsidRPr="00BE2D64" w:rsidRDefault="00055938" w:rsidP="00055938">
      <w:r w:rsidRPr="00BE2D64">
        <w:t xml:space="preserve">For more detailed analysis of these data please see the AIHW's mothers and babies report </w:t>
      </w:r>
      <w:r w:rsidR="00F33870" w:rsidRPr="00BE2D64">
        <w:fldChar w:fldCharType="begin"/>
      </w:r>
      <w:r w:rsidR="00984C5A" w:rsidRPr="00BE2D64">
        <w:instrText xml:space="preserve"> ADDIN EN.CITE &lt;EndNote&gt;&lt;Cite&gt;&lt;Author&gt;Australian Institute of Health and Welfare&lt;/Author&gt;&lt;Year&gt;2026&lt;/Year&gt;&lt;RecNum&gt;41&lt;/RecNum&gt;&lt;DisplayText&gt;(9)&lt;/DisplayText&gt;&lt;record&gt;&lt;rec-number&gt;41&lt;/rec-number&gt;&lt;foreign-keys&gt;&lt;key app="EN" db-id="rerr5wt9dra05fetxw4p02tp0vtzztp05ef0" timestamp="1786405747"&gt;41&lt;/key&gt;&lt;/foreign-keys&gt;&lt;ref-type name="Web Page"&gt;12&lt;/ref-type&gt;&lt;contributors&gt;&lt;authors&gt;&lt;author&gt;Australian Institute of Health and Welfare,&lt;/author&gt;&lt;/authors&gt;&lt;/contributors&gt;&lt;titles&gt;&lt;title&gt;Australia&amp;apos;s mothers and babies&lt;/title&gt;&lt;/titles&gt;&lt;volume&gt;2026&lt;/volume&gt;&lt;number&gt;11 August&lt;/number&gt;&lt;dates&gt;&lt;year&gt;2026&lt;/year&gt;&lt;/dates&gt;&lt;urls&gt;&lt;related-urls&gt;&lt;url&gt;https://www.aihw.gov.au/reports/mothers-babies/australias-mothers-babies/contents/antenatal-period/antenatal-visits&lt;/url&gt;&lt;/related-urls&gt;&lt;/urls&gt;&lt;/record&gt;&lt;/Cite&gt;&lt;/EndNote&gt;</w:instrText>
      </w:r>
      <w:r w:rsidR="00F33870" w:rsidRPr="00BE2D64">
        <w:fldChar w:fldCharType="separate"/>
      </w:r>
      <w:r w:rsidR="00984C5A" w:rsidRPr="00BE2D64">
        <w:rPr>
          <w:noProof/>
        </w:rPr>
        <w:t>(9)</w:t>
      </w:r>
      <w:r w:rsidR="00F33870" w:rsidRPr="00BE2D64">
        <w:fldChar w:fldCharType="end"/>
      </w:r>
      <w:r w:rsidRPr="00BE2D64">
        <w:t>.</w:t>
      </w:r>
    </w:p>
    <w:p w14:paraId="0230AD1B" w14:textId="5B7BEE4C" w:rsidR="0008701A" w:rsidRPr="004757EE" w:rsidRDefault="0008701A" w:rsidP="00095CD7">
      <w:pPr>
        <w:pStyle w:val="Figure"/>
      </w:pPr>
      <w:bookmarkStart w:id="21" w:name="_Ref237349196"/>
      <w:bookmarkStart w:id="22" w:name="_Ref237349211"/>
      <w:r w:rsidRPr="004757EE">
        <w:t>Proportion of women who gave birth, by number of antenatal visits</w:t>
      </w:r>
      <w:r w:rsidR="008574C7" w:rsidRPr="004757EE">
        <w:t xml:space="preserve">, </w:t>
      </w:r>
      <w:r w:rsidR="002069A6" w:rsidRPr="004757EE">
        <w:t xml:space="preserve">by </w:t>
      </w:r>
      <w:r w:rsidR="008574C7" w:rsidRPr="004757EE">
        <w:t>Indigenous status and year, 2018 to 2023</w:t>
      </w:r>
      <w:bookmarkEnd w:id="21"/>
      <w:bookmarkEnd w:id="22"/>
    </w:p>
    <w:p w14:paraId="44B4FF9A" w14:textId="3BD15869" w:rsidR="00C14F29" w:rsidRDefault="007D5DA7" w:rsidP="000D5FB0">
      <w:r w:rsidRPr="000D5FB0">
        <w:rPr>
          <w:noProof/>
        </w:rPr>
        <w:drawing>
          <wp:inline distT="0" distB="0" distL="0" distR="0" wp14:anchorId="1E691550" wp14:editId="3BC06F0C">
            <wp:extent cx="6214820" cy="4049486"/>
            <wp:effectExtent l="0" t="0" r="0" b="8255"/>
            <wp:docPr id="855282602" name="Picture 13" descr="100% stacked bar chart compares service-visit categories for Aboriginal and Torres Strait Islander and non-Indigenous women across 2018–2023. Purple ≥5 visits dominates every bar, with Indigenous percentages around 86–88% versus roughly 93–94% among non-Indigenous women; smaller teal, green, orange and pink segments represent 1 visit, 2–4 visits, no service and not st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5282602" name="Picture 13" descr="100% stacked bar chart compares service-visit categories for Aboriginal and Torres Strait Islander and non-Indigenous women across 2018–2023. Purple ≥5 visits dominates every bar, with Indigenous percentages around 86–88% versus roughly 93–94% among non-Indigenous women; smaller teal, green, orange and pink segments represent 1 visit, 2–4 visits, no service and not stated."/>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6226473" cy="4057079"/>
                    </a:xfrm>
                    <a:prstGeom prst="rect">
                      <a:avLst/>
                    </a:prstGeom>
                    <a:noFill/>
                  </pic:spPr>
                </pic:pic>
              </a:graphicData>
            </a:graphic>
          </wp:inline>
        </w:drawing>
      </w:r>
    </w:p>
    <w:p w14:paraId="6939885D" w14:textId="77777777" w:rsidR="00C14F29" w:rsidRPr="005406C5" w:rsidRDefault="00C14F29" w:rsidP="005406C5">
      <w:r w:rsidRPr="005406C5">
        <w:br w:type="page"/>
      </w:r>
    </w:p>
    <w:p w14:paraId="174D1C05" w14:textId="1B9C1567" w:rsidR="00AF7804" w:rsidRPr="004757EE" w:rsidRDefault="00AF7804" w:rsidP="00095CD7">
      <w:pPr>
        <w:pStyle w:val="Figure"/>
      </w:pPr>
      <w:bookmarkStart w:id="23" w:name="_Ref237417084"/>
      <w:r w:rsidRPr="004757EE">
        <w:lastRenderedPageBreak/>
        <w:t xml:space="preserve">Proportion of women who gave birth, by number of antenatal visits, by </w:t>
      </w:r>
      <w:r w:rsidR="003C4B37" w:rsidRPr="004757EE">
        <w:t>r</w:t>
      </w:r>
      <w:r w:rsidRPr="004757EE">
        <w:t>emoteness area and year, 2018 to 2023</w:t>
      </w:r>
      <w:bookmarkEnd w:id="23"/>
    </w:p>
    <w:p w14:paraId="72B6F6B9" w14:textId="005823A9" w:rsidR="00F527DC" w:rsidRPr="000D5FB0" w:rsidRDefault="00C7394D" w:rsidP="00C14F29">
      <w:r w:rsidRPr="000D5FB0">
        <w:rPr>
          <w:noProof/>
        </w:rPr>
        <w:drawing>
          <wp:inline distT="0" distB="0" distL="0" distR="0" wp14:anchorId="4D95E035" wp14:editId="3633D590">
            <wp:extent cx="6105467" cy="3978234"/>
            <wp:effectExtent l="0" t="0" r="0" b="3810"/>
            <wp:docPr id="1588196031" name="Picture 14" descr="100% stacked bar chart showing percentage of visits by remoteness category and year, covering Major Cities, Inner Regional, Outer Regional, Remote and Very Remote areas from 2018 to 2023. Colour-coded segments represent no visits, one visit, 2–4 visits and ≥5 visits; ≥5 visits dominates each group at roughly 90–96%, while Very Remote areas show largest lower-frequency share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8196031" name="Picture 14" descr="100% stacked bar chart showing percentage of visits by remoteness category and year, covering Major Cities, Inner Regional, Outer Regional, Remote and Very Remote areas from 2018 to 2023. Colour-coded segments represent no visits, one visit, 2–4 visits and ≥5 visits; ≥5 visits dominates each group at roughly 90–96%, while Very Remote areas show largest lower-frequency shares.&#10;"/>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6114344" cy="3984018"/>
                    </a:xfrm>
                    <a:prstGeom prst="rect">
                      <a:avLst/>
                    </a:prstGeom>
                    <a:noFill/>
                  </pic:spPr>
                </pic:pic>
              </a:graphicData>
            </a:graphic>
          </wp:inline>
        </w:drawing>
      </w:r>
    </w:p>
    <w:p w14:paraId="0D178148" w14:textId="5F47170C" w:rsidR="00694ADC" w:rsidRPr="00C14F29" w:rsidRDefault="008A2A1E" w:rsidP="00C14F29">
      <w:r w:rsidRPr="00C14F29">
        <w:t>Country of birth</w:t>
      </w:r>
    </w:p>
    <w:p w14:paraId="4517D870" w14:textId="5DAA185D" w:rsidR="003C1C2F" w:rsidRPr="00BE2D64" w:rsidRDefault="003C1C2F" w:rsidP="003C1C2F">
      <w:r w:rsidRPr="00BE2D64">
        <w:t xml:space="preserve">In 2023, around two-thirds (65.1%) of </w:t>
      </w:r>
      <w:r w:rsidR="00607EB7">
        <w:t xml:space="preserve">people </w:t>
      </w:r>
      <w:r w:rsidRPr="00BE2D64">
        <w:t xml:space="preserve">who gave birth were born in Australia. India was the leading overseas country of birth, representing 5.9%, followed by New Zealand (2.4%), China (2.3%) and the United Kingdom (2.2%). </w:t>
      </w:r>
      <w:r w:rsidR="00607EB7">
        <w:t>People</w:t>
      </w:r>
      <w:r w:rsidRPr="00BE2D64">
        <w:t xml:space="preserve"> born in the Philippines, Nepal, Pakistan and Vietnam contributed between 1.1% and 1.7% of births.</w:t>
      </w:r>
    </w:p>
    <w:p w14:paraId="2A619AE7" w14:textId="617596D4" w:rsidR="0081312B" w:rsidRDefault="003C1C2F" w:rsidP="003C1C2F">
      <w:r w:rsidRPr="00BE2D64">
        <w:t>For more detailed analysis of these data please see the AIHW's mothers and babies repor</w:t>
      </w:r>
      <w:r w:rsidR="00CE6AB3" w:rsidRPr="00BE2D64">
        <w:t>t</w:t>
      </w:r>
      <w:r w:rsidR="00613D74">
        <w:t xml:space="preserve"> </w:t>
      </w:r>
      <w:r w:rsidR="00F33870" w:rsidRPr="00BE2D64">
        <w:fldChar w:fldCharType="begin"/>
      </w:r>
      <w:r w:rsidR="00984C5A" w:rsidRPr="00BE2D64">
        <w:instrText xml:space="preserve"> ADDIN EN.CITE &lt;EndNote&gt;&lt;Cite&gt;&lt;Author&gt;Australian Institute of Health and Welfare&lt;/Author&gt;&lt;Year&gt;2026&lt;/Year&gt;&lt;RecNum&gt;35&lt;/RecNum&gt;&lt;DisplayText&gt;(10)&lt;/DisplayText&gt;&lt;record&gt;&lt;rec-number&gt;35&lt;/rec-number&gt;&lt;foreign-keys&gt;&lt;key app="EN" db-id="rerr5wt9dra05fetxw4p02tp0vtzztp05ef0" timestamp="1785973860"&gt;35&lt;/key&gt;&lt;/foreign-keys&gt;&lt;ref-type name="Web Page"&gt;12&lt;/ref-type&gt;&lt;contributors&gt;&lt;authors&gt;&lt;author&gt;Australian Institute of Health and Welfare,&lt;/author&gt;&lt;/authors&gt;&lt;/contributors&gt;&lt;titles&gt;&lt;title&gt;Australia&amp;apos;s mothers and babies: maternal country of birth&lt;/title&gt;&lt;/titles&gt;&lt;volume&gt;2026&lt;/volume&gt;&lt;number&gt;6 August&lt;/number&gt;&lt;dates&gt;&lt;year&gt;2026&lt;/year&gt;&lt;/dates&gt;&lt;urls&gt;&lt;related-urls&gt;&lt;url&gt;https://www.aihw.gov.au/reports/mothers-babies/australias-mothers-babies/contents/overview-and-demographics/maternal-country-of-birth&lt;/url&gt;&lt;/related-urls&gt;&lt;/urls&gt;&lt;/record&gt;&lt;/Cite&gt;&lt;/EndNote&gt;</w:instrText>
      </w:r>
      <w:r w:rsidR="00F33870" w:rsidRPr="00BE2D64">
        <w:fldChar w:fldCharType="separate"/>
      </w:r>
      <w:r w:rsidR="00984C5A" w:rsidRPr="00BE2D64">
        <w:rPr>
          <w:noProof/>
        </w:rPr>
        <w:t>(10)</w:t>
      </w:r>
      <w:r w:rsidR="00F33870" w:rsidRPr="00BE2D64">
        <w:fldChar w:fldCharType="end"/>
      </w:r>
      <w:r w:rsidR="00342C78" w:rsidRPr="00BE2D64">
        <w:t>.</w:t>
      </w:r>
    </w:p>
    <w:p w14:paraId="2C9B4B3D" w14:textId="77777777" w:rsidR="0081312B" w:rsidRPr="000D5FB0" w:rsidRDefault="0081312B" w:rsidP="000D5FB0">
      <w:r w:rsidRPr="000D5FB0">
        <w:br w:type="page"/>
      </w:r>
    </w:p>
    <w:p w14:paraId="189A54EE" w14:textId="77777777" w:rsidR="008F6272" w:rsidRPr="00BE2D64" w:rsidRDefault="008F6272" w:rsidP="008F6272">
      <w:pPr>
        <w:pStyle w:val="Heading1"/>
      </w:pPr>
      <w:bookmarkStart w:id="24" w:name="_Toc218512926"/>
      <w:bookmarkStart w:id="25" w:name="_Toc241664399"/>
      <w:r w:rsidRPr="00BE2D64">
        <w:lastRenderedPageBreak/>
        <w:t>Goal 2: Reduce ongoing transmission and incidence of syphilis across priority populations</w:t>
      </w:r>
      <w:bookmarkEnd w:id="24"/>
      <w:bookmarkEnd w:id="25"/>
    </w:p>
    <w:p w14:paraId="7DD2B6A7" w14:textId="77777777" w:rsidR="00DC156C" w:rsidRPr="000D5FB0" w:rsidRDefault="00DC156C" w:rsidP="000D5FB0">
      <w:pPr>
        <w:pStyle w:val="BoxBulletGreen"/>
      </w:pPr>
      <w:r w:rsidRPr="000D5FB0">
        <w:t>Key facts</w:t>
      </w:r>
    </w:p>
    <w:p w14:paraId="37FF9042" w14:textId="77777777" w:rsidR="008C5FE8" w:rsidRPr="000D5FB0" w:rsidRDefault="0059564F" w:rsidP="000D5FB0">
      <w:pPr>
        <w:pStyle w:val="BoxBulletGreen"/>
      </w:pPr>
      <w:r w:rsidRPr="000D5FB0">
        <w:t>In</w:t>
      </w:r>
      <w:r w:rsidR="00842DBB" w:rsidRPr="000D5FB0">
        <w:t xml:space="preserve"> </w:t>
      </w:r>
      <w:r w:rsidR="00842DBB" w:rsidRPr="000D5FB0">
        <w:rPr>
          <w:rStyle w:val="Strong"/>
        </w:rPr>
        <w:t>2025</w:t>
      </w:r>
      <w:r w:rsidR="008C5FE8" w:rsidRPr="000D5FB0">
        <w:rPr>
          <w:rStyle w:val="Strong"/>
        </w:rPr>
        <w:t>:</w:t>
      </w:r>
    </w:p>
    <w:p w14:paraId="3FB7E631" w14:textId="521E1342" w:rsidR="00B3619B" w:rsidRPr="00BE2D64" w:rsidRDefault="000D5FB0" w:rsidP="00B3619B">
      <w:pPr>
        <w:pStyle w:val="BoxBulletGreen"/>
      </w:pPr>
      <w:r>
        <w:rPr>
          <w:rStyle w:val="Strong"/>
        </w:rPr>
        <w:sym w:font="Wingdings 2" w:char="F097"/>
      </w:r>
      <w:r>
        <w:rPr>
          <w:rStyle w:val="Strong"/>
        </w:rPr>
        <w:tab/>
      </w:r>
      <w:r w:rsidR="009779BD" w:rsidRPr="00DB5ED0">
        <w:rPr>
          <w:rStyle w:val="Strong"/>
        </w:rPr>
        <w:t>6,069</w:t>
      </w:r>
      <w:r w:rsidR="00842DBB" w:rsidRPr="00BE2D64">
        <w:t xml:space="preserve"> infectious syphilis cases were reported</w:t>
      </w:r>
      <w:r w:rsidR="00A6280B" w:rsidRPr="00BE2D64">
        <w:t>, marginally higher than</w:t>
      </w:r>
      <w:r w:rsidR="008E7A2B" w:rsidRPr="00BE2D64">
        <w:t xml:space="preserve"> 2024 and lower than the 5 </w:t>
      </w:r>
      <w:proofErr w:type="gramStart"/>
      <w:r w:rsidR="008E7A2B" w:rsidRPr="00BE2D64">
        <w:t>year</w:t>
      </w:r>
      <w:proofErr w:type="gramEnd"/>
      <w:r w:rsidR="008E7A2B" w:rsidRPr="00BE2D64">
        <w:t xml:space="preserve"> mean</w:t>
      </w:r>
      <w:r w:rsidR="00345425" w:rsidRPr="00BE2D64">
        <w:t>.</w:t>
      </w:r>
    </w:p>
    <w:p w14:paraId="0B224B1D" w14:textId="74E2BFA7" w:rsidR="00DC156C" w:rsidRPr="00BE2D64" w:rsidRDefault="000D5FB0" w:rsidP="00B21AD1">
      <w:pPr>
        <w:pStyle w:val="BoxBulletGreen"/>
      </w:pPr>
      <w:r>
        <w:rPr>
          <w:rStyle w:val="Strong"/>
        </w:rPr>
        <w:sym w:font="Wingdings 2" w:char="F097"/>
      </w:r>
      <w:r>
        <w:rPr>
          <w:rStyle w:val="Strong"/>
        </w:rPr>
        <w:tab/>
      </w:r>
      <w:r w:rsidR="003D62EC">
        <w:t xml:space="preserve">The </w:t>
      </w:r>
      <w:r w:rsidR="001D4CD7" w:rsidRPr="00DB5ED0">
        <w:rPr>
          <w:rStyle w:val="Strong"/>
        </w:rPr>
        <w:t>h</w:t>
      </w:r>
      <w:r w:rsidR="00DC156C" w:rsidRPr="00DB5ED0">
        <w:rPr>
          <w:rStyle w:val="Strong"/>
        </w:rPr>
        <w:t xml:space="preserve">ighest </w:t>
      </w:r>
      <w:r w:rsidR="00DC156C" w:rsidRPr="00BE2D64">
        <w:t xml:space="preserve">notification rates were reported in </w:t>
      </w:r>
      <w:r w:rsidR="00DC156C" w:rsidRPr="00DB5ED0">
        <w:rPr>
          <w:rStyle w:val="Strong"/>
        </w:rPr>
        <w:t xml:space="preserve">Aboriginal and Torres Strait Islander people </w:t>
      </w:r>
      <w:r w:rsidR="004A5DCE" w:rsidRPr="00DB5ED0">
        <w:rPr>
          <w:rStyle w:val="Strong"/>
        </w:rPr>
        <w:t>aged 15 to 24 years</w:t>
      </w:r>
      <w:r w:rsidR="004A5DCE" w:rsidRPr="00BE2D64">
        <w:t xml:space="preserve"> </w:t>
      </w:r>
      <w:r w:rsidR="00DC156C" w:rsidRPr="00BE2D64">
        <w:t xml:space="preserve">in </w:t>
      </w:r>
      <w:r w:rsidR="00DC156C" w:rsidRPr="00DB5ED0">
        <w:rPr>
          <w:rStyle w:val="Strong"/>
        </w:rPr>
        <w:t>remote</w:t>
      </w:r>
      <w:r w:rsidR="003246D2" w:rsidRPr="00DB5ED0">
        <w:rPr>
          <w:rStyle w:val="Strong"/>
        </w:rPr>
        <w:t>/</w:t>
      </w:r>
      <w:r w:rsidR="00DC156C" w:rsidRPr="00DB5ED0">
        <w:rPr>
          <w:rStyle w:val="Strong"/>
        </w:rPr>
        <w:t>very remote areas</w:t>
      </w:r>
      <w:r w:rsidR="008B72E6" w:rsidRPr="00BE2D64">
        <w:t>.</w:t>
      </w:r>
    </w:p>
    <w:p w14:paraId="14BB9F20" w14:textId="3EF2ECBF" w:rsidR="008D4913" w:rsidRPr="00BE2D64" w:rsidRDefault="000D5FB0" w:rsidP="00B21AD1">
      <w:pPr>
        <w:pStyle w:val="BoxBulletGreen"/>
      </w:pPr>
      <w:r>
        <w:rPr>
          <w:rStyle w:val="Strong"/>
        </w:rPr>
        <w:sym w:font="Wingdings 2" w:char="F097"/>
      </w:r>
      <w:r>
        <w:rPr>
          <w:rStyle w:val="Strong"/>
        </w:rPr>
        <w:tab/>
      </w:r>
      <w:r w:rsidR="00844C2C" w:rsidRPr="00DB5ED0">
        <w:rPr>
          <w:rStyle w:val="Strong"/>
        </w:rPr>
        <w:t xml:space="preserve">HIV </w:t>
      </w:r>
      <w:proofErr w:type="spellStart"/>
      <w:r w:rsidR="00D2103F" w:rsidRPr="00DB5ED0">
        <w:rPr>
          <w:rStyle w:val="Strong"/>
        </w:rPr>
        <w:t>PrEP</w:t>
      </w:r>
      <w:proofErr w:type="spellEnd"/>
      <w:r w:rsidR="00D2103F" w:rsidRPr="00DB5ED0">
        <w:rPr>
          <w:rStyle w:val="Strong"/>
        </w:rPr>
        <w:t xml:space="preserve"> use</w:t>
      </w:r>
      <w:r w:rsidR="00D2103F" w:rsidRPr="00BE2D64">
        <w:t xml:space="preserve"> at syphilis diagnosis was reported </w:t>
      </w:r>
      <w:r w:rsidR="002B4BB8" w:rsidRPr="00BE2D64">
        <w:t>for</w:t>
      </w:r>
      <w:r w:rsidR="00D2103F" w:rsidRPr="00BE2D64">
        <w:t xml:space="preserve"> </w:t>
      </w:r>
      <w:r w:rsidR="008D4913" w:rsidRPr="00DB5ED0">
        <w:rPr>
          <w:rStyle w:val="Strong"/>
        </w:rPr>
        <w:t>31%</w:t>
      </w:r>
      <w:r w:rsidR="008D4913" w:rsidRPr="00BE2D64">
        <w:t xml:space="preserve"> of gay bisexual and men who have sex with men</w:t>
      </w:r>
      <w:r w:rsidR="00D2103F" w:rsidRPr="00BE2D64">
        <w:t>.</w:t>
      </w:r>
    </w:p>
    <w:p w14:paraId="4EBC6694" w14:textId="4C043523" w:rsidR="00E93080" w:rsidRDefault="000D5FB0" w:rsidP="00B21AD1">
      <w:pPr>
        <w:pStyle w:val="BoxBulletGreen"/>
      </w:pPr>
      <w:r>
        <w:rPr>
          <w:rStyle w:val="Strong"/>
        </w:rPr>
        <w:sym w:font="Wingdings 2" w:char="F097"/>
      </w:r>
      <w:r>
        <w:rPr>
          <w:rStyle w:val="Strong"/>
        </w:rPr>
        <w:tab/>
      </w:r>
      <w:r w:rsidR="00524B4B" w:rsidRPr="00DB5ED0">
        <w:rPr>
          <w:rStyle w:val="Strong"/>
        </w:rPr>
        <w:t>69%</w:t>
      </w:r>
      <w:r w:rsidR="00524B4B" w:rsidRPr="00BE2D64">
        <w:t xml:space="preserve"> </w:t>
      </w:r>
      <w:r w:rsidR="00460F9E" w:rsidRPr="00BE2D64">
        <w:t xml:space="preserve">of </w:t>
      </w:r>
      <w:r w:rsidR="00812E45">
        <w:t>notifications</w:t>
      </w:r>
      <w:r w:rsidR="00460F9E" w:rsidRPr="00BE2D64">
        <w:t xml:space="preserve"> </w:t>
      </w:r>
      <w:r w:rsidR="00460F9E" w:rsidRPr="00DB5ED0">
        <w:rPr>
          <w:rStyle w:val="Strong"/>
        </w:rPr>
        <w:t>receiv</w:t>
      </w:r>
      <w:r w:rsidR="00812E45" w:rsidRPr="00DB5ED0">
        <w:rPr>
          <w:rStyle w:val="Strong"/>
        </w:rPr>
        <w:t>ed</w:t>
      </w:r>
      <w:r w:rsidR="00460F9E" w:rsidRPr="00DB5ED0">
        <w:rPr>
          <w:rStyle w:val="Strong"/>
        </w:rPr>
        <w:t xml:space="preserve"> treatment</w:t>
      </w:r>
      <w:r w:rsidR="00460F9E" w:rsidRPr="00BE2D64">
        <w:t xml:space="preserve"> for the</w:t>
      </w:r>
      <w:r w:rsidR="003D62EC">
        <w:t xml:space="preserve"> syphilis</w:t>
      </w:r>
      <w:r w:rsidR="00460F9E" w:rsidRPr="00BE2D64">
        <w:t xml:space="preserve"> infection (3% did not receive treatment and 28% had an unknown treatment status).</w:t>
      </w:r>
    </w:p>
    <w:p w14:paraId="5C4CFE43" w14:textId="06421662" w:rsidR="00122756" w:rsidRPr="00BE2D64" w:rsidRDefault="000D5FB0" w:rsidP="00B21AD1">
      <w:pPr>
        <w:pStyle w:val="BoxBulletGreen"/>
      </w:pPr>
      <w:r>
        <w:rPr>
          <w:rStyle w:val="Strong"/>
        </w:rPr>
        <w:sym w:font="Wingdings 2" w:char="F097"/>
      </w:r>
      <w:r>
        <w:rPr>
          <w:rStyle w:val="Strong"/>
        </w:rPr>
        <w:tab/>
      </w:r>
      <w:r>
        <w:rPr>
          <w:rStyle w:val="Strong"/>
        </w:rPr>
        <w:sym w:font="Wingdings 2" w:char="F097"/>
      </w:r>
      <w:r>
        <w:rPr>
          <w:rStyle w:val="Strong"/>
        </w:rPr>
        <w:tab/>
      </w:r>
      <w:r w:rsidR="00122756" w:rsidRPr="00BE2D64">
        <w:t xml:space="preserve">The </w:t>
      </w:r>
      <w:r w:rsidR="00122756" w:rsidRPr="00DB5ED0">
        <w:rPr>
          <w:rStyle w:val="Strong"/>
        </w:rPr>
        <w:t xml:space="preserve">median time to treatment </w:t>
      </w:r>
      <w:r w:rsidR="00122756" w:rsidRPr="00BE2D64">
        <w:t>was</w:t>
      </w:r>
      <w:r w:rsidR="00122756" w:rsidRPr="00DB5ED0">
        <w:rPr>
          <w:rStyle w:val="Strong"/>
        </w:rPr>
        <w:t xml:space="preserve"> 7 days</w:t>
      </w:r>
      <w:r w:rsidR="00122756" w:rsidRPr="00BE2D64">
        <w:t>.</w:t>
      </w:r>
    </w:p>
    <w:p w14:paraId="3E63232A" w14:textId="77777777" w:rsidR="00C34D61" w:rsidRDefault="00CE0322" w:rsidP="00C34D61">
      <w:pPr>
        <w:pStyle w:val="BoxBulletGreen"/>
      </w:pPr>
      <w:r w:rsidRPr="00BE2D64">
        <w:t xml:space="preserve">Presentation with </w:t>
      </w:r>
      <w:r w:rsidRPr="00DB5ED0">
        <w:rPr>
          <w:rStyle w:val="Strong"/>
        </w:rPr>
        <w:t>clinical symptoms</w:t>
      </w:r>
      <w:r w:rsidRPr="00BE2D64">
        <w:t xml:space="preserve"> (36%) was the </w:t>
      </w:r>
      <w:r w:rsidRPr="00DB5ED0">
        <w:rPr>
          <w:rStyle w:val="Strong"/>
        </w:rPr>
        <w:t xml:space="preserve">most frequently </w:t>
      </w:r>
      <w:r w:rsidRPr="00BE2D64">
        <w:t xml:space="preserve">reported </w:t>
      </w:r>
      <w:r w:rsidR="00D2103F" w:rsidRPr="00BE2D64">
        <w:t xml:space="preserve">reason for </w:t>
      </w:r>
      <w:r w:rsidR="00A43CA7" w:rsidRPr="00BE2D64">
        <w:t xml:space="preserve">syphilis </w:t>
      </w:r>
      <w:r w:rsidR="00D2103F" w:rsidRPr="00DB5ED0">
        <w:rPr>
          <w:rStyle w:val="Strong"/>
        </w:rPr>
        <w:t>testing</w:t>
      </w:r>
      <w:r w:rsidRPr="00BE2D64">
        <w:t>.</w:t>
      </w:r>
      <w:r w:rsidR="00C34D61">
        <w:t xml:space="preserve"> </w:t>
      </w:r>
    </w:p>
    <w:p w14:paraId="7B33B548" w14:textId="0DE5A7CD" w:rsidR="00DE668E" w:rsidRPr="00BE2D64" w:rsidRDefault="003950B4" w:rsidP="00C34D61">
      <w:pPr>
        <w:pStyle w:val="BoxBulletGreen"/>
      </w:pPr>
      <w:r w:rsidRPr="00DB5ED0">
        <w:rPr>
          <w:rStyle w:val="Strong"/>
        </w:rPr>
        <w:t xml:space="preserve">General </w:t>
      </w:r>
      <w:r w:rsidR="007114D0" w:rsidRPr="00DB5ED0">
        <w:rPr>
          <w:rStyle w:val="Strong"/>
        </w:rPr>
        <w:t>p</w:t>
      </w:r>
      <w:r w:rsidRPr="00DB5ED0">
        <w:rPr>
          <w:rStyle w:val="Strong"/>
        </w:rPr>
        <w:t xml:space="preserve">ractice </w:t>
      </w:r>
      <w:r w:rsidR="00152B7D" w:rsidRPr="00CF5642">
        <w:t>(34%)</w:t>
      </w:r>
      <w:r w:rsidR="00152B7D" w:rsidRPr="00BE2D64">
        <w:t xml:space="preserve"> </w:t>
      </w:r>
      <w:r w:rsidRPr="00BE2D64">
        <w:t xml:space="preserve">was the </w:t>
      </w:r>
      <w:r w:rsidRPr="00DB5ED0">
        <w:rPr>
          <w:rStyle w:val="Strong"/>
        </w:rPr>
        <w:t>most frequently</w:t>
      </w:r>
      <w:r w:rsidRPr="00BE2D64">
        <w:t xml:space="preserve"> </w:t>
      </w:r>
      <w:r w:rsidR="00152B7D" w:rsidRPr="00BE2D64">
        <w:t xml:space="preserve">reported setting </w:t>
      </w:r>
      <w:r w:rsidR="00ED569D" w:rsidRPr="00BE2D64">
        <w:t xml:space="preserve">for </w:t>
      </w:r>
      <w:r w:rsidR="00BF2542" w:rsidRPr="00BE2D64">
        <w:t xml:space="preserve">diagnosis of </w:t>
      </w:r>
      <w:r w:rsidR="00ED569D" w:rsidRPr="00BE2D64">
        <w:t xml:space="preserve">infectious syphilis </w:t>
      </w:r>
      <w:r w:rsidR="001501B9" w:rsidRPr="00BE2D64">
        <w:t>notifications.</w:t>
      </w:r>
    </w:p>
    <w:p w14:paraId="4F7DFCC9" w14:textId="445C6856" w:rsidR="0078323F" w:rsidRPr="00BE2D64" w:rsidRDefault="00CC0F78" w:rsidP="00795FB7">
      <w:r w:rsidRPr="00BE2D64">
        <w:t>In 2025</w:t>
      </w:r>
      <w:r w:rsidR="00581E67" w:rsidRPr="00BE2D64">
        <w:t xml:space="preserve">, </w:t>
      </w:r>
      <w:r w:rsidRPr="00BE2D64">
        <w:t>6,069</w:t>
      </w:r>
      <w:r w:rsidR="00581E67" w:rsidRPr="00BE2D64">
        <w:t xml:space="preserve"> cases of infectious syphilis were notified, </w:t>
      </w:r>
      <w:r w:rsidR="00C77AE1" w:rsidRPr="00BE2D64">
        <w:t>higher</w:t>
      </w:r>
      <w:r w:rsidR="00807526" w:rsidRPr="00BE2D64">
        <w:t xml:space="preserve"> compared to</w:t>
      </w:r>
      <w:r w:rsidR="00C77AE1" w:rsidRPr="00BE2D64">
        <w:t xml:space="preserve"> </w:t>
      </w:r>
      <w:r w:rsidR="00581E67" w:rsidRPr="00BE2D64">
        <w:t>2024 (n=</w:t>
      </w:r>
      <w:r w:rsidR="00D728A6" w:rsidRPr="00BE2D64">
        <w:t>5,979</w:t>
      </w:r>
      <w:r w:rsidR="00581E67" w:rsidRPr="00BE2D64">
        <w:t>) and</w:t>
      </w:r>
      <w:r w:rsidR="003A74DB" w:rsidRPr="00BE2D64">
        <w:t xml:space="preserve"> </w:t>
      </w:r>
      <w:r w:rsidR="00807526" w:rsidRPr="00BE2D64">
        <w:t xml:space="preserve">lower than the </w:t>
      </w:r>
      <w:r w:rsidR="00581E67" w:rsidRPr="00BE2D64">
        <w:t>5-year average (n=</w:t>
      </w:r>
      <w:r w:rsidR="00807526" w:rsidRPr="00BE2D64">
        <w:t>6,</w:t>
      </w:r>
      <w:r w:rsidR="00D728A6" w:rsidRPr="00BE2D64">
        <w:t>111</w:t>
      </w:r>
      <w:r w:rsidR="00581E67" w:rsidRPr="00BE2D64">
        <w:t>)</w:t>
      </w:r>
      <w:r w:rsidR="00D728A6" w:rsidRPr="00BE2D64">
        <w:t xml:space="preserve"> (</w:t>
      </w:r>
      <w:r w:rsidR="00D728A6" w:rsidRPr="00BE2D64">
        <w:fldChar w:fldCharType="begin"/>
      </w:r>
      <w:r w:rsidR="00D728A6" w:rsidRPr="00BE2D64">
        <w:instrText xml:space="preserve"> REF _Ref236723983 \r \h </w:instrText>
      </w:r>
      <w:r w:rsidR="00C70804" w:rsidRPr="00BE2D64">
        <w:instrText xml:space="preserve"> \* MERGEFORMAT </w:instrText>
      </w:r>
      <w:r w:rsidR="00D728A6" w:rsidRPr="00BE2D64">
        <w:fldChar w:fldCharType="separate"/>
      </w:r>
      <w:r w:rsidR="00B83D3C">
        <w:t>Figure 9</w:t>
      </w:r>
      <w:r w:rsidR="00D728A6" w:rsidRPr="00BE2D64">
        <w:fldChar w:fldCharType="end"/>
      </w:r>
      <w:r w:rsidR="00D728A6" w:rsidRPr="00BE2D64">
        <w:t xml:space="preserve">, </w:t>
      </w:r>
      <w:r w:rsidR="00D728A6" w:rsidRPr="00BE2D64">
        <w:fldChar w:fldCharType="begin"/>
      </w:r>
      <w:r w:rsidR="00D728A6" w:rsidRPr="00BE2D64">
        <w:instrText xml:space="preserve"> REF _Ref236723987 \r \h </w:instrText>
      </w:r>
      <w:r w:rsidR="00C70804" w:rsidRPr="00BE2D64">
        <w:instrText xml:space="preserve"> \* MERGEFORMAT </w:instrText>
      </w:r>
      <w:r w:rsidR="00D728A6" w:rsidRPr="00BE2D64">
        <w:fldChar w:fldCharType="separate"/>
      </w:r>
      <w:r w:rsidR="00B83D3C">
        <w:t>Table 3</w:t>
      </w:r>
      <w:r w:rsidR="00D728A6" w:rsidRPr="00BE2D64">
        <w:fldChar w:fldCharType="end"/>
      </w:r>
      <w:r w:rsidR="00D728A6" w:rsidRPr="00BE2D64">
        <w:t xml:space="preserve">). </w:t>
      </w:r>
      <w:r w:rsidR="00581E67" w:rsidRPr="00BE2D64">
        <w:t xml:space="preserve">Consistent with historical trends, </w:t>
      </w:r>
      <w:r w:rsidR="00870D51" w:rsidRPr="00BE2D64">
        <w:t>in</w:t>
      </w:r>
      <w:r w:rsidR="00581E67" w:rsidRPr="00BE2D64">
        <w:t xml:space="preserve"> 2025 notifications were predominately reported in males (7</w:t>
      </w:r>
      <w:r w:rsidR="00870D51" w:rsidRPr="00BE2D64">
        <w:t>8</w:t>
      </w:r>
      <w:r w:rsidR="00581E67" w:rsidRPr="00BE2D64">
        <w:t>%) and were aged 25</w:t>
      </w:r>
      <w:r w:rsidR="00DC4AB4" w:rsidRPr="00BE2D64">
        <w:t>–</w:t>
      </w:r>
      <w:r w:rsidR="00581E67" w:rsidRPr="00BE2D64">
        <w:t>34 years (3</w:t>
      </w:r>
      <w:r w:rsidR="00AC1374" w:rsidRPr="00BE2D64">
        <w:t>4</w:t>
      </w:r>
      <w:r w:rsidR="00581E67" w:rsidRPr="00BE2D64">
        <w:t xml:space="preserve">%) </w:t>
      </w:r>
      <w:r w:rsidR="008B64DF" w:rsidRPr="00BE2D64">
        <w:t>(</w:t>
      </w:r>
      <w:r w:rsidR="00F83F41" w:rsidRPr="00BE2D64">
        <w:fldChar w:fldCharType="begin"/>
      </w:r>
      <w:r w:rsidR="00F83F41" w:rsidRPr="00BE2D64">
        <w:instrText xml:space="preserve"> REF _Ref236400621 \r \h </w:instrText>
      </w:r>
      <w:r w:rsidR="00BE2D64">
        <w:instrText xml:space="preserve"> \* MERGEFORMAT </w:instrText>
      </w:r>
      <w:r w:rsidR="00F83F41" w:rsidRPr="00BE2D64">
        <w:fldChar w:fldCharType="separate"/>
      </w:r>
      <w:r w:rsidR="00F83F41" w:rsidRPr="00BE2D64">
        <w:t>Table 3</w:t>
      </w:r>
      <w:r w:rsidR="00F83F41" w:rsidRPr="00BE2D64">
        <w:fldChar w:fldCharType="end"/>
      </w:r>
      <w:r w:rsidR="008B64DF" w:rsidRPr="00BE2D64">
        <w:fldChar w:fldCharType="begin"/>
      </w:r>
      <w:r w:rsidR="008B64DF" w:rsidRPr="00BE2D64">
        <w:instrText xml:space="preserve"> REF _Ref236400682 \r \h </w:instrText>
      </w:r>
      <w:r w:rsidR="00C70804" w:rsidRPr="00BE2D64">
        <w:instrText xml:space="preserve"> \* MERGEFORMAT </w:instrText>
      </w:r>
      <w:r w:rsidR="008B64DF" w:rsidRPr="00BE2D64">
        <w:fldChar w:fldCharType="separate"/>
      </w:r>
      <w:r w:rsidR="008B64DF" w:rsidRPr="00BE2D64">
        <w:fldChar w:fldCharType="end"/>
      </w:r>
      <w:r w:rsidR="008B64DF" w:rsidRPr="00BE2D64">
        <w:t>)</w:t>
      </w:r>
      <w:r w:rsidR="00C45A3B" w:rsidRPr="00BE2D64">
        <w:t>.</w:t>
      </w:r>
    </w:p>
    <w:p w14:paraId="5A5D7D98" w14:textId="53FEEC9C" w:rsidR="00581E67" w:rsidRPr="00BE2D64" w:rsidRDefault="00581E67" w:rsidP="00795FB7">
      <w:r w:rsidRPr="00BE2D64">
        <w:t>While notifications were largely reported among residents of major cities (7</w:t>
      </w:r>
      <w:r w:rsidR="006B25CB" w:rsidRPr="00BE2D64">
        <w:t>3</w:t>
      </w:r>
      <w:r w:rsidRPr="00BE2D64">
        <w:t xml:space="preserve">%), proportions in inner/outer regional areas are continuing to increase due in part to rises in notifications in urban areas in the Northern Territory (Darwin classified as an outer regional area), and areas in north Queensland. Proportional increases in remote/very remote areas reflects consistent reporting of cases in these areas, and </w:t>
      </w:r>
      <w:r w:rsidR="00700CE0" w:rsidRPr="00BE2D64">
        <w:t xml:space="preserve">resurgence </w:t>
      </w:r>
      <w:r w:rsidRPr="00BE2D64">
        <w:t xml:space="preserve">in remote/very remote areas in the Northern Territory, </w:t>
      </w:r>
      <w:r w:rsidR="001629AA" w:rsidRPr="00BE2D64">
        <w:t xml:space="preserve">including </w:t>
      </w:r>
      <w:r w:rsidR="00B83C58" w:rsidRPr="00BE2D64">
        <w:t>Top End</w:t>
      </w:r>
      <w:r w:rsidR="001629AA" w:rsidRPr="00BE2D64">
        <w:t>,</w:t>
      </w:r>
      <w:r w:rsidR="00B83C58" w:rsidRPr="00BE2D64">
        <w:t xml:space="preserve"> Big Rivers</w:t>
      </w:r>
      <w:r w:rsidR="0088365C" w:rsidRPr="00BE2D64">
        <w:t xml:space="preserve"> (Katherine)</w:t>
      </w:r>
      <w:r w:rsidR="001629AA" w:rsidRPr="00BE2D64">
        <w:t xml:space="preserve"> and East Arnhem regions</w:t>
      </w:r>
      <w:r w:rsidRPr="00BE2D64">
        <w:t xml:space="preserve"> (Map 1 and 2)</w:t>
      </w:r>
      <w:r w:rsidR="007606C4" w:rsidRPr="00BE2D64">
        <w:t xml:space="preserve"> </w:t>
      </w:r>
      <w:r w:rsidR="00D307A8" w:rsidRPr="00BE2D64">
        <w:fldChar w:fldCharType="begin"/>
      </w:r>
      <w:r w:rsidR="00984C5A" w:rsidRPr="00BE2D64">
        <w:instrText xml:space="preserve"> ADDIN EN.CITE &lt;EndNote&gt;&lt;Cite&gt;&lt;Author&gt;NT Health&lt;/Author&gt;&lt;Year&gt;2026&lt;/Year&gt;&lt;RecNum&gt;43&lt;/RecNum&gt;&lt;DisplayText&gt;(11)&lt;/DisplayText&gt;&lt;record&gt;&lt;rec-number&gt;43&lt;/rec-number&gt;&lt;foreign-keys&gt;&lt;key app="EN" db-id="rerr5wt9dra05fetxw4p02tp0vtzztp05ef0" timestamp="1786406005"&gt;43&lt;/key&gt;&lt;/foreign-keys&gt;&lt;ref-type name="Web Page"&gt;12&lt;/ref-type&gt;&lt;contributors&gt;&lt;authors&gt;&lt;author&gt;NT Health,&lt;/author&gt;&lt;/authors&gt;&lt;/contributors&gt;&lt;titles&gt;&lt;title&gt;Public health alert: syphilis - ongoing high transmission&lt;/title&gt;&lt;/titles&gt;&lt;dates&gt;&lt;year&gt;2026&lt;/year&gt;&lt;/dates&gt;&lt;publisher&gt;NT Health Centre for Disease Control&lt;/publisher&gt;&lt;urls&gt;&lt;related-urls&gt;&lt;url&gt;https://health.nt.gov.au/__data/assets/pdf_file/0009/1592199/health-alert-syphilis-update-11.02.2026.pdf&lt;/url&gt;&lt;/related-urls&gt;&lt;/urls&gt;&lt;access-date&gt;11 February 2026&lt;/access-date&gt;&lt;/record&gt;&lt;/Cite&gt;&lt;/EndNote&gt;</w:instrText>
      </w:r>
      <w:r w:rsidR="00D307A8" w:rsidRPr="00BE2D64">
        <w:fldChar w:fldCharType="separate"/>
      </w:r>
      <w:r w:rsidR="00984C5A" w:rsidRPr="00BE2D64">
        <w:rPr>
          <w:noProof/>
        </w:rPr>
        <w:t>(11)</w:t>
      </w:r>
      <w:r w:rsidR="00D307A8" w:rsidRPr="00BE2D64">
        <w:fldChar w:fldCharType="end"/>
      </w:r>
      <w:r w:rsidR="007606C4" w:rsidRPr="00BE2D64">
        <w:t>.</w:t>
      </w:r>
    </w:p>
    <w:p w14:paraId="00794661" w14:textId="77777777" w:rsidR="00581E67" w:rsidRPr="00BE2D64" w:rsidRDefault="00581E67" w:rsidP="0060274F"/>
    <w:p w14:paraId="6753F34B" w14:textId="77777777" w:rsidR="001E45A0" w:rsidRPr="002A592F" w:rsidRDefault="001E45A0" w:rsidP="002A592F">
      <w:r w:rsidRPr="002A592F">
        <w:br w:type="page"/>
      </w:r>
    </w:p>
    <w:p w14:paraId="2C255024" w14:textId="47E3590C" w:rsidR="00CB785F" w:rsidRPr="004757EE" w:rsidRDefault="00DE5C3B" w:rsidP="00095CD7">
      <w:pPr>
        <w:pStyle w:val="Figure"/>
      </w:pPr>
      <w:bookmarkStart w:id="26" w:name="_Toc218836703"/>
      <w:bookmarkStart w:id="27" w:name="_Ref236723983"/>
      <w:r w:rsidRPr="004757EE">
        <w:lastRenderedPageBreak/>
        <w:t>Notifications (n</w:t>
      </w:r>
      <w:r w:rsidR="0061019C" w:rsidRPr="004757EE">
        <w:t>umber</w:t>
      </w:r>
      <w:r w:rsidRPr="004757EE">
        <w:t>) and notification rate (per 100,000)</w:t>
      </w:r>
      <w:r w:rsidR="0057555E" w:rsidRPr="004757EE">
        <w:t>1</w:t>
      </w:r>
      <w:r w:rsidRPr="004757EE">
        <w:t xml:space="preserve"> of infectious syphilis, by Indigenous status, sex, year and quarter, 2020 </w:t>
      </w:r>
      <w:r w:rsidR="0061019C" w:rsidRPr="004757EE">
        <w:t>to</w:t>
      </w:r>
      <w:r w:rsidRPr="004757EE">
        <w:t xml:space="preserve"> Q</w:t>
      </w:r>
      <w:r w:rsidR="003E47D6" w:rsidRPr="004757EE">
        <w:t>4</w:t>
      </w:r>
      <w:r w:rsidRPr="004757EE">
        <w:t xml:space="preserve"> 202</w:t>
      </w:r>
      <w:bookmarkEnd w:id="26"/>
      <w:r w:rsidR="000A3014" w:rsidRPr="004757EE">
        <w:t>5</w:t>
      </w:r>
      <w:bookmarkEnd w:id="27"/>
    </w:p>
    <w:p w14:paraId="38E1B903" w14:textId="4505C311" w:rsidR="00D321BE" w:rsidRPr="00BE2D64" w:rsidRDefault="009B5AD5" w:rsidP="0060274F">
      <w:r>
        <w:rPr>
          <w:noProof/>
        </w:rPr>
        <w:drawing>
          <wp:inline distT="0" distB="0" distL="0" distR="0" wp14:anchorId="256FB68C" wp14:editId="01CE9D91">
            <wp:extent cx="6008914" cy="3915322"/>
            <wp:effectExtent l="0" t="0" r="0" b="9525"/>
            <wp:docPr id="1197887807" name="Picture 15" descr="Dual-axis combo chart compares quarterly male and female notifications and rates per 100,000 across Aboriginal and Torres Strait Islander and non-Indigenous populations, 2020–2025. Dark teal and bright green bars show notifications, dotted and dashed lines show rates; non-Indigenous male notifications peak at about 1,268.  Indigenous rates remain substantially higher, reaching roughly 40 per 100,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7887807" name="Picture 15" descr="Dual-axis combo chart compares quarterly male and female notifications and rates per 100,000 across Aboriginal and Torres Strait Islander and non-Indigenous populations, 2020–2025. Dark teal and bright green bars show notifications, dotted and dashed lines show rates; non-Indigenous male notifications peak at about 1,268.  Indigenous rates remain substantially higher, reaching roughly 40 per 100,000."/>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6026105" cy="3926524"/>
                    </a:xfrm>
                    <a:prstGeom prst="rect">
                      <a:avLst/>
                    </a:prstGeom>
                    <a:noFill/>
                  </pic:spPr>
                </pic:pic>
              </a:graphicData>
            </a:graphic>
          </wp:inline>
        </w:drawing>
      </w:r>
    </w:p>
    <w:p w14:paraId="555E8236" w14:textId="4BC4E911" w:rsidR="00AA78E8" w:rsidRPr="00C14F29" w:rsidRDefault="0057555E" w:rsidP="00C14F29">
      <w:pPr>
        <w:pStyle w:val="FootnoteText"/>
      </w:pPr>
      <w:r w:rsidRPr="00C14F29">
        <w:t>Note: 1. Excludes cases whose sex, age, Indigenous status and/or residential postcode were not reported.</w:t>
      </w:r>
      <w:r w:rsidR="00AA78E8" w:rsidRPr="00C14F29">
        <w:br w:type="page"/>
      </w:r>
    </w:p>
    <w:p w14:paraId="53304449" w14:textId="521CA069" w:rsidR="00F61525" w:rsidRPr="00BE2D64" w:rsidRDefault="0094155D" w:rsidP="005567FF">
      <w:pPr>
        <w:pStyle w:val="Tabletitle"/>
      </w:pPr>
      <w:bookmarkStart w:id="28" w:name="_Ref236400621"/>
      <w:bookmarkStart w:id="29" w:name="_Ref236400682"/>
      <w:bookmarkStart w:id="30" w:name="_Ref236723987"/>
      <w:bookmarkStart w:id="31" w:name="_Ref236724140"/>
      <w:bookmarkStart w:id="32" w:name="_Ref236724216"/>
      <w:r w:rsidRPr="00BE2D64">
        <w:lastRenderedPageBreak/>
        <w:t xml:space="preserve">Demographic summary of infectious syphilis notifications, 2020 </w:t>
      </w:r>
      <w:r w:rsidR="00EC0CF6" w:rsidRPr="00BE2D64">
        <w:t>to</w:t>
      </w:r>
      <w:r w:rsidRPr="00BE2D64">
        <w:t xml:space="preserve"> 202</w:t>
      </w:r>
      <w:r w:rsidR="00A77114" w:rsidRPr="00BE2D64">
        <w:t>5</w:t>
      </w:r>
      <w:bookmarkEnd w:id="28"/>
      <w:bookmarkEnd w:id="29"/>
      <w:bookmarkEnd w:id="30"/>
      <w:bookmarkEnd w:id="31"/>
      <w:bookmarkEnd w:id="32"/>
    </w:p>
    <w:tbl>
      <w:tblPr>
        <w:tblStyle w:val="TableGrid"/>
        <w:tblW w:w="9639"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1987"/>
        <w:gridCol w:w="1415"/>
        <w:gridCol w:w="1418"/>
        <w:gridCol w:w="1276"/>
        <w:gridCol w:w="1275"/>
        <w:gridCol w:w="1134"/>
        <w:gridCol w:w="1134"/>
      </w:tblGrid>
      <w:tr w:rsidR="00097D5E" w:rsidRPr="007D0FE6" w14:paraId="30F392B3" w14:textId="77777777" w:rsidTr="00D15E11">
        <w:trPr>
          <w:trHeight w:val="20"/>
          <w:tblHeader/>
        </w:trPr>
        <w:tc>
          <w:tcPr>
            <w:tcW w:w="1987" w:type="dxa"/>
            <w:shd w:val="clear" w:color="auto" w:fill="00DCA1"/>
          </w:tcPr>
          <w:p w14:paraId="19E73288" w14:textId="77777777" w:rsidR="00097D5E" w:rsidRPr="007D0FE6" w:rsidRDefault="00097D5E" w:rsidP="00A542E7">
            <w:pPr>
              <w:pStyle w:val="Tableheaderrowblack"/>
            </w:pPr>
            <w:r w:rsidRPr="007D0FE6">
              <w:t>Characteristics</w:t>
            </w:r>
          </w:p>
        </w:tc>
        <w:tc>
          <w:tcPr>
            <w:tcW w:w="1415" w:type="dxa"/>
            <w:shd w:val="clear" w:color="auto" w:fill="00DCA1"/>
          </w:tcPr>
          <w:p w14:paraId="558A5C7A" w14:textId="77777777" w:rsidR="00097D5E" w:rsidRPr="007D0FE6" w:rsidRDefault="00097D5E" w:rsidP="00A542E7">
            <w:pPr>
              <w:pStyle w:val="Tableheaderrowblack"/>
            </w:pPr>
            <w:r w:rsidRPr="007D0FE6">
              <w:t>2020</w:t>
            </w:r>
          </w:p>
        </w:tc>
        <w:tc>
          <w:tcPr>
            <w:tcW w:w="1418" w:type="dxa"/>
            <w:shd w:val="clear" w:color="auto" w:fill="00DCA1"/>
          </w:tcPr>
          <w:p w14:paraId="380AA2B1" w14:textId="77777777" w:rsidR="00097D5E" w:rsidRPr="007D0FE6" w:rsidRDefault="00097D5E" w:rsidP="00A542E7">
            <w:pPr>
              <w:pStyle w:val="Tableheaderrowblack"/>
            </w:pPr>
            <w:r w:rsidRPr="007D0FE6">
              <w:t>2021</w:t>
            </w:r>
          </w:p>
        </w:tc>
        <w:tc>
          <w:tcPr>
            <w:tcW w:w="1276" w:type="dxa"/>
            <w:shd w:val="clear" w:color="auto" w:fill="00DCA1"/>
          </w:tcPr>
          <w:p w14:paraId="0B102922" w14:textId="77777777" w:rsidR="00097D5E" w:rsidRPr="007D0FE6" w:rsidRDefault="00097D5E" w:rsidP="00A542E7">
            <w:pPr>
              <w:pStyle w:val="Tableheaderrowblack"/>
            </w:pPr>
            <w:r w:rsidRPr="007D0FE6">
              <w:t>2022</w:t>
            </w:r>
          </w:p>
        </w:tc>
        <w:tc>
          <w:tcPr>
            <w:tcW w:w="1275" w:type="dxa"/>
            <w:shd w:val="clear" w:color="auto" w:fill="00DCA1"/>
          </w:tcPr>
          <w:p w14:paraId="0606C61C" w14:textId="77777777" w:rsidR="00097D5E" w:rsidRPr="007D0FE6" w:rsidRDefault="00097D5E" w:rsidP="00A542E7">
            <w:pPr>
              <w:pStyle w:val="Tableheaderrowblack"/>
            </w:pPr>
            <w:r w:rsidRPr="007D0FE6">
              <w:t>2023</w:t>
            </w:r>
          </w:p>
        </w:tc>
        <w:tc>
          <w:tcPr>
            <w:tcW w:w="1134" w:type="dxa"/>
            <w:shd w:val="clear" w:color="auto" w:fill="00DCA1"/>
          </w:tcPr>
          <w:p w14:paraId="4CEAE1F5" w14:textId="77777777" w:rsidR="00097D5E" w:rsidRPr="007D0FE6" w:rsidRDefault="00097D5E" w:rsidP="00A542E7">
            <w:pPr>
              <w:pStyle w:val="Tableheaderrowblack"/>
            </w:pPr>
            <w:r w:rsidRPr="007D0FE6">
              <w:t>2024</w:t>
            </w:r>
          </w:p>
        </w:tc>
        <w:tc>
          <w:tcPr>
            <w:tcW w:w="1134" w:type="dxa"/>
            <w:shd w:val="clear" w:color="auto" w:fill="00DCA1"/>
          </w:tcPr>
          <w:p w14:paraId="279F5940" w14:textId="5108755E" w:rsidR="00097D5E" w:rsidRPr="00A542E7" w:rsidRDefault="00096325" w:rsidP="00A542E7">
            <w:pPr>
              <w:pStyle w:val="Tableheadingcentred"/>
            </w:pPr>
            <w:r w:rsidRPr="00A542E7">
              <w:t>2025</w:t>
            </w:r>
          </w:p>
        </w:tc>
      </w:tr>
      <w:tr w:rsidR="00F00D65" w:rsidRPr="007D0FE6" w14:paraId="7930FEAC" w14:textId="77777777" w:rsidTr="00D15E11">
        <w:trPr>
          <w:trHeight w:val="20"/>
        </w:trPr>
        <w:tc>
          <w:tcPr>
            <w:tcW w:w="1987" w:type="dxa"/>
          </w:tcPr>
          <w:p w14:paraId="150270DD" w14:textId="3D607FC2" w:rsidR="00F00D65" w:rsidRPr="00A542E7" w:rsidRDefault="00F00D65" w:rsidP="00276088">
            <w:pPr>
              <w:pStyle w:val="Tableheadingcentred"/>
            </w:pPr>
            <w:r w:rsidRPr="00A542E7">
              <w:t>Total</w:t>
            </w:r>
          </w:p>
        </w:tc>
        <w:tc>
          <w:tcPr>
            <w:tcW w:w="1415" w:type="dxa"/>
          </w:tcPr>
          <w:p w14:paraId="19B0940C" w14:textId="286C35B4" w:rsidR="00F00D65" w:rsidRPr="007D0FE6" w:rsidRDefault="00F00D65" w:rsidP="00276088">
            <w:pPr>
              <w:pStyle w:val="Tableheadingcentred"/>
            </w:pPr>
            <w:r w:rsidRPr="007D0FE6">
              <w:t>5,363</w:t>
            </w:r>
          </w:p>
        </w:tc>
        <w:tc>
          <w:tcPr>
            <w:tcW w:w="1418" w:type="dxa"/>
          </w:tcPr>
          <w:p w14:paraId="262C47F5" w14:textId="5A54FDD3" w:rsidR="00F00D65" w:rsidRPr="007D0FE6" w:rsidRDefault="00F00D65" w:rsidP="00276088">
            <w:pPr>
              <w:pStyle w:val="Tableheadingcentred"/>
            </w:pPr>
            <w:r w:rsidRPr="007D0FE6">
              <w:t>5,761</w:t>
            </w:r>
          </w:p>
        </w:tc>
        <w:tc>
          <w:tcPr>
            <w:tcW w:w="1276" w:type="dxa"/>
          </w:tcPr>
          <w:p w14:paraId="0BD1534E" w14:textId="099A73C7" w:rsidR="00F00D65" w:rsidRPr="007D0FE6" w:rsidRDefault="00F00D65" w:rsidP="00276088">
            <w:pPr>
              <w:pStyle w:val="Tableheadingcentred"/>
            </w:pPr>
            <w:r w:rsidRPr="007D0FE6">
              <w:t>6,182</w:t>
            </w:r>
          </w:p>
        </w:tc>
        <w:tc>
          <w:tcPr>
            <w:tcW w:w="1275" w:type="dxa"/>
          </w:tcPr>
          <w:p w14:paraId="78758DE1" w14:textId="055850E5" w:rsidR="00F00D65" w:rsidRPr="007D0FE6" w:rsidRDefault="00F00D65" w:rsidP="00276088">
            <w:pPr>
              <w:pStyle w:val="Tableheadingcentred"/>
            </w:pPr>
            <w:r w:rsidRPr="007D0FE6">
              <w:t>6,564</w:t>
            </w:r>
          </w:p>
        </w:tc>
        <w:tc>
          <w:tcPr>
            <w:tcW w:w="1134" w:type="dxa"/>
          </w:tcPr>
          <w:p w14:paraId="50D0F9EE" w14:textId="28240C21" w:rsidR="00F00D65" w:rsidRPr="007D0FE6" w:rsidRDefault="00F00D65" w:rsidP="00276088">
            <w:pPr>
              <w:pStyle w:val="Tableheadingcentred"/>
            </w:pPr>
            <w:r w:rsidRPr="007D0FE6">
              <w:t>5,979</w:t>
            </w:r>
          </w:p>
        </w:tc>
        <w:tc>
          <w:tcPr>
            <w:tcW w:w="1134" w:type="dxa"/>
          </w:tcPr>
          <w:p w14:paraId="43A34899" w14:textId="09F2048A" w:rsidR="00F00D65" w:rsidRPr="007D0FE6" w:rsidRDefault="00F00D65" w:rsidP="00276088">
            <w:pPr>
              <w:pStyle w:val="Tableheadingcentred"/>
            </w:pPr>
            <w:r w:rsidRPr="007D0FE6">
              <w:t>6,069</w:t>
            </w:r>
          </w:p>
        </w:tc>
      </w:tr>
      <w:tr w:rsidR="007C5577" w:rsidRPr="007D0FE6" w14:paraId="280820FB" w14:textId="77777777" w:rsidTr="007D0FE6">
        <w:trPr>
          <w:trHeight w:val="20"/>
        </w:trPr>
        <w:tc>
          <w:tcPr>
            <w:tcW w:w="9639" w:type="dxa"/>
            <w:gridSpan w:val="7"/>
            <w:shd w:val="clear" w:color="auto" w:fill="00DCA1"/>
          </w:tcPr>
          <w:p w14:paraId="5E90134A" w14:textId="663F3D54" w:rsidR="007C5577" w:rsidRPr="007D0FE6" w:rsidRDefault="007C5577" w:rsidP="00352859">
            <w:pPr>
              <w:pStyle w:val="Tableheadingcentred"/>
            </w:pPr>
            <w:r w:rsidRPr="007D0FE6">
              <w:t>Sex</w:t>
            </w:r>
          </w:p>
        </w:tc>
      </w:tr>
      <w:tr w:rsidR="00FA6E0D" w:rsidRPr="007D0FE6" w14:paraId="622A175D" w14:textId="77777777" w:rsidTr="00D15E11">
        <w:trPr>
          <w:trHeight w:val="20"/>
        </w:trPr>
        <w:tc>
          <w:tcPr>
            <w:tcW w:w="1987" w:type="dxa"/>
          </w:tcPr>
          <w:p w14:paraId="3CCADAA8" w14:textId="15383F44" w:rsidR="00FA6E0D" w:rsidRPr="00276088" w:rsidRDefault="00FA6E0D" w:rsidP="00276088">
            <w:pPr>
              <w:pStyle w:val="Tabletextindented"/>
            </w:pPr>
            <w:r w:rsidRPr="00276088">
              <w:t>Female</w:t>
            </w:r>
          </w:p>
        </w:tc>
        <w:tc>
          <w:tcPr>
            <w:tcW w:w="1415" w:type="dxa"/>
          </w:tcPr>
          <w:p w14:paraId="4D3335A6" w14:textId="48BC73E4" w:rsidR="00FA6E0D" w:rsidRPr="007D0FE6" w:rsidRDefault="00FA6E0D" w:rsidP="00352859">
            <w:pPr>
              <w:pStyle w:val="Tabletextcentred"/>
            </w:pPr>
            <w:r w:rsidRPr="007D0FE6">
              <w:t>957</w:t>
            </w:r>
          </w:p>
        </w:tc>
        <w:tc>
          <w:tcPr>
            <w:tcW w:w="1418" w:type="dxa"/>
          </w:tcPr>
          <w:p w14:paraId="409DFA3F" w14:textId="02DC2456" w:rsidR="00FA6E0D" w:rsidRPr="007D0FE6" w:rsidRDefault="00FA6E0D" w:rsidP="00352859">
            <w:pPr>
              <w:pStyle w:val="Tabletextcentred"/>
            </w:pPr>
            <w:r w:rsidRPr="007D0FE6">
              <w:t>1</w:t>
            </w:r>
            <w:r w:rsidR="00B9336B" w:rsidRPr="007D0FE6">
              <w:t>,</w:t>
            </w:r>
            <w:r w:rsidRPr="007D0FE6">
              <w:t>038</w:t>
            </w:r>
          </w:p>
        </w:tc>
        <w:tc>
          <w:tcPr>
            <w:tcW w:w="1276" w:type="dxa"/>
          </w:tcPr>
          <w:p w14:paraId="07960DAB" w14:textId="526AAB8B" w:rsidR="00FA6E0D" w:rsidRPr="007D0FE6" w:rsidRDefault="00FA6E0D" w:rsidP="00352859">
            <w:pPr>
              <w:pStyle w:val="Tabletextcentred"/>
            </w:pPr>
            <w:r w:rsidRPr="007D0FE6">
              <w:t>1</w:t>
            </w:r>
            <w:r w:rsidR="00B9336B" w:rsidRPr="007D0FE6">
              <w:t>,</w:t>
            </w:r>
            <w:r w:rsidRPr="007D0FE6">
              <w:t>084</w:t>
            </w:r>
          </w:p>
        </w:tc>
        <w:tc>
          <w:tcPr>
            <w:tcW w:w="1275" w:type="dxa"/>
          </w:tcPr>
          <w:p w14:paraId="2297173D" w14:textId="6143C518" w:rsidR="00FA6E0D" w:rsidRPr="007D0FE6" w:rsidRDefault="00FA6E0D" w:rsidP="00352859">
            <w:pPr>
              <w:pStyle w:val="Tabletextcentred"/>
            </w:pPr>
            <w:r w:rsidRPr="007D0FE6">
              <w:t>1</w:t>
            </w:r>
            <w:r w:rsidR="00B9336B" w:rsidRPr="007D0FE6">
              <w:t>,</w:t>
            </w:r>
            <w:r w:rsidRPr="007D0FE6">
              <w:t>336</w:t>
            </w:r>
          </w:p>
        </w:tc>
        <w:tc>
          <w:tcPr>
            <w:tcW w:w="1134" w:type="dxa"/>
          </w:tcPr>
          <w:p w14:paraId="196348E4" w14:textId="7FED1324" w:rsidR="00FA6E0D" w:rsidRPr="007D0FE6" w:rsidRDefault="00FA6E0D" w:rsidP="00352859">
            <w:pPr>
              <w:pStyle w:val="Tabletextcentred"/>
            </w:pPr>
            <w:r w:rsidRPr="007D0FE6">
              <w:t>1</w:t>
            </w:r>
            <w:r w:rsidR="00B9336B" w:rsidRPr="007D0FE6">
              <w:t>,</w:t>
            </w:r>
            <w:r w:rsidRPr="007D0FE6">
              <w:t>215</w:t>
            </w:r>
          </w:p>
        </w:tc>
        <w:tc>
          <w:tcPr>
            <w:tcW w:w="1134" w:type="dxa"/>
          </w:tcPr>
          <w:p w14:paraId="09B5FF1F" w14:textId="45043BB9" w:rsidR="00FA6E0D" w:rsidRPr="007D0FE6" w:rsidRDefault="00FA6E0D" w:rsidP="00352859">
            <w:pPr>
              <w:pStyle w:val="Tabletextcentred"/>
            </w:pPr>
            <w:r w:rsidRPr="007D0FE6">
              <w:t>1</w:t>
            </w:r>
            <w:r w:rsidR="00B9336B" w:rsidRPr="007D0FE6">
              <w:t>,</w:t>
            </w:r>
            <w:r w:rsidRPr="007D0FE6">
              <w:t>299</w:t>
            </w:r>
          </w:p>
        </w:tc>
      </w:tr>
      <w:tr w:rsidR="00FA6E0D" w:rsidRPr="007D0FE6" w14:paraId="15BF6BF4" w14:textId="77777777" w:rsidTr="00D15E11">
        <w:trPr>
          <w:trHeight w:val="20"/>
        </w:trPr>
        <w:tc>
          <w:tcPr>
            <w:tcW w:w="1987" w:type="dxa"/>
          </w:tcPr>
          <w:p w14:paraId="40DF5616" w14:textId="244DE875" w:rsidR="00FA6E0D" w:rsidRPr="00276088" w:rsidRDefault="00FA6E0D" w:rsidP="00276088">
            <w:pPr>
              <w:pStyle w:val="Tabletextindented"/>
            </w:pPr>
            <w:r w:rsidRPr="00276088">
              <w:t>Male</w:t>
            </w:r>
          </w:p>
        </w:tc>
        <w:tc>
          <w:tcPr>
            <w:tcW w:w="1415" w:type="dxa"/>
          </w:tcPr>
          <w:p w14:paraId="52F66BC6" w14:textId="4E73F48F" w:rsidR="00FA6E0D" w:rsidRPr="007D0FE6" w:rsidRDefault="00FA6E0D" w:rsidP="00352859">
            <w:pPr>
              <w:pStyle w:val="Tabletextcentred"/>
            </w:pPr>
            <w:r w:rsidRPr="007D0FE6">
              <w:t>4</w:t>
            </w:r>
            <w:r w:rsidR="00B9336B" w:rsidRPr="007D0FE6">
              <w:t>,</w:t>
            </w:r>
            <w:r w:rsidRPr="007D0FE6">
              <w:t>389</w:t>
            </w:r>
          </w:p>
        </w:tc>
        <w:tc>
          <w:tcPr>
            <w:tcW w:w="1418" w:type="dxa"/>
          </w:tcPr>
          <w:p w14:paraId="52916657" w14:textId="5179EF4F" w:rsidR="00FA6E0D" w:rsidRPr="007D0FE6" w:rsidRDefault="00FA6E0D" w:rsidP="00352859">
            <w:pPr>
              <w:pStyle w:val="Tabletextcentred"/>
            </w:pPr>
            <w:r w:rsidRPr="007D0FE6">
              <w:t>4</w:t>
            </w:r>
            <w:r w:rsidR="00B9336B" w:rsidRPr="007D0FE6">
              <w:t>,</w:t>
            </w:r>
            <w:r w:rsidRPr="007D0FE6">
              <w:t>706</w:t>
            </w:r>
          </w:p>
        </w:tc>
        <w:tc>
          <w:tcPr>
            <w:tcW w:w="1276" w:type="dxa"/>
          </w:tcPr>
          <w:p w14:paraId="2F100886" w14:textId="4DDE8FFA" w:rsidR="00FA6E0D" w:rsidRPr="007D0FE6" w:rsidRDefault="00FA6E0D" w:rsidP="00352859">
            <w:pPr>
              <w:pStyle w:val="Tabletextcentred"/>
            </w:pPr>
            <w:r w:rsidRPr="007D0FE6">
              <w:t>5</w:t>
            </w:r>
            <w:r w:rsidR="00B9336B" w:rsidRPr="007D0FE6">
              <w:t>,</w:t>
            </w:r>
            <w:r w:rsidRPr="007D0FE6">
              <w:t>072</w:t>
            </w:r>
          </w:p>
        </w:tc>
        <w:tc>
          <w:tcPr>
            <w:tcW w:w="1275" w:type="dxa"/>
          </w:tcPr>
          <w:p w14:paraId="1523CC42" w14:textId="6E464156" w:rsidR="00FA6E0D" w:rsidRPr="007D0FE6" w:rsidRDefault="00FA6E0D" w:rsidP="00352859">
            <w:pPr>
              <w:pStyle w:val="Tabletextcentred"/>
            </w:pPr>
            <w:r w:rsidRPr="007D0FE6">
              <w:t>5</w:t>
            </w:r>
            <w:r w:rsidR="00B9336B" w:rsidRPr="007D0FE6">
              <w:t>,</w:t>
            </w:r>
            <w:r w:rsidRPr="007D0FE6">
              <w:t>217</w:t>
            </w:r>
          </w:p>
        </w:tc>
        <w:tc>
          <w:tcPr>
            <w:tcW w:w="1134" w:type="dxa"/>
          </w:tcPr>
          <w:p w14:paraId="195FAFB5" w14:textId="18456014" w:rsidR="00FA6E0D" w:rsidRPr="007D0FE6" w:rsidRDefault="00FA6E0D" w:rsidP="00352859">
            <w:pPr>
              <w:pStyle w:val="Tabletextcentred"/>
            </w:pPr>
            <w:r w:rsidRPr="007D0FE6">
              <w:t>4</w:t>
            </w:r>
            <w:r w:rsidR="00B9336B" w:rsidRPr="007D0FE6">
              <w:t>,</w:t>
            </w:r>
            <w:r w:rsidRPr="007D0FE6">
              <w:t>754</w:t>
            </w:r>
          </w:p>
        </w:tc>
        <w:tc>
          <w:tcPr>
            <w:tcW w:w="1134" w:type="dxa"/>
          </w:tcPr>
          <w:p w14:paraId="7B1186FD" w14:textId="38839F08" w:rsidR="00FA6E0D" w:rsidRPr="007D0FE6" w:rsidRDefault="00FA6E0D" w:rsidP="00352859">
            <w:pPr>
              <w:pStyle w:val="Tabletextcentred"/>
            </w:pPr>
            <w:r w:rsidRPr="007D0FE6">
              <w:t>4</w:t>
            </w:r>
            <w:r w:rsidR="00B9336B" w:rsidRPr="007D0FE6">
              <w:t>,</w:t>
            </w:r>
            <w:r w:rsidRPr="007D0FE6">
              <w:t>758</w:t>
            </w:r>
          </w:p>
        </w:tc>
      </w:tr>
      <w:tr w:rsidR="00FA6E0D" w:rsidRPr="007D0FE6" w14:paraId="370B7591" w14:textId="77777777" w:rsidTr="00D15E11">
        <w:trPr>
          <w:trHeight w:val="20"/>
        </w:trPr>
        <w:tc>
          <w:tcPr>
            <w:tcW w:w="1987" w:type="dxa"/>
          </w:tcPr>
          <w:p w14:paraId="6B9D3612" w14:textId="1B99CD81" w:rsidR="00FA6E0D" w:rsidRPr="007D0FE6" w:rsidRDefault="00FA6E0D" w:rsidP="007C5577">
            <w:pPr>
              <w:pStyle w:val="Tabletextindented"/>
              <w:rPr>
                <w:rFonts w:cs="Segoe UI"/>
                <w:sz w:val="24"/>
                <w:szCs w:val="24"/>
              </w:rPr>
            </w:pPr>
            <w:r w:rsidRPr="00276088">
              <w:t>Other</w:t>
            </w:r>
            <w:r w:rsidRPr="00352859">
              <w:rPr>
                <w:rStyle w:val="SuperscriptblackChar"/>
              </w:rPr>
              <w:t>1</w:t>
            </w:r>
          </w:p>
        </w:tc>
        <w:tc>
          <w:tcPr>
            <w:tcW w:w="1415" w:type="dxa"/>
          </w:tcPr>
          <w:p w14:paraId="093046DB" w14:textId="29E310EC" w:rsidR="00FA6E0D" w:rsidRPr="007D0FE6" w:rsidRDefault="00FA6E0D" w:rsidP="00352859">
            <w:pPr>
              <w:pStyle w:val="Tabletextcentred"/>
            </w:pPr>
            <w:r w:rsidRPr="007D0FE6">
              <w:t>2</w:t>
            </w:r>
          </w:p>
        </w:tc>
        <w:tc>
          <w:tcPr>
            <w:tcW w:w="1418" w:type="dxa"/>
          </w:tcPr>
          <w:p w14:paraId="1C1AEBD8" w14:textId="070CF91E" w:rsidR="00FA6E0D" w:rsidRPr="007D0FE6" w:rsidRDefault="00FA6E0D" w:rsidP="00352859">
            <w:pPr>
              <w:pStyle w:val="Tabletextcentred"/>
            </w:pPr>
            <w:r w:rsidRPr="007D0FE6">
              <w:t>6</w:t>
            </w:r>
          </w:p>
        </w:tc>
        <w:tc>
          <w:tcPr>
            <w:tcW w:w="1276" w:type="dxa"/>
          </w:tcPr>
          <w:p w14:paraId="4FD67E5B" w14:textId="17BD9D09" w:rsidR="00FA6E0D" w:rsidRPr="007D0FE6" w:rsidRDefault="00FA6E0D" w:rsidP="00352859">
            <w:pPr>
              <w:pStyle w:val="Tabletextcentred"/>
            </w:pPr>
            <w:r w:rsidRPr="007D0FE6">
              <w:t>8</w:t>
            </w:r>
          </w:p>
        </w:tc>
        <w:tc>
          <w:tcPr>
            <w:tcW w:w="1275" w:type="dxa"/>
          </w:tcPr>
          <w:p w14:paraId="72BA4E6F" w14:textId="603E3164" w:rsidR="00FA6E0D" w:rsidRPr="007D0FE6" w:rsidRDefault="00FA6E0D" w:rsidP="00352859">
            <w:pPr>
              <w:pStyle w:val="Tabletextcentred"/>
            </w:pPr>
            <w:r w:rsidRPr="007D0FE6">
              <w:t>4</w:t>
            </w:r>
          </w:p>
        </w:tc>
        <w:tc>
          <w:tcPr>
            <w:tcW w:w="1134" w:type="dxa"/>
          </w:tcPr>
          <w:p w14:paraId="705FEF4F" w14:textId="4CF9C256" w:rsidR="00FA6E0D" w:rsidRPr="007D0FE6" w:rsidRDefault="00FA6E0D" w:rsidP="00352859">
            <w:pPr>
              <w:pStyle w:val="Tabletextcentred"/>
            </w:pPr>
            <w:r w:rsidRPr="007D0FE6">
              <w:t>1</w:t>
            </w:r>
          </w:p>
        </w:tc>
        <w:tc>
          <w:tcPr>
            <w:tcW w:w="1134" w:type="dxa"/>
          </w:tcPr>
          <w:p w14:paraId="41EE3F92" w14:textId="24A1447F" w:rsidR="00FA6E0D" w:rsidRPr="007D0FE6" w:rsidRDefault="00FA6E0D" w:rsidP="00352859">
            <w:pPr>
              <w:pStyle w:val="Tabletextcentred"/>
            </w:pPr>
            <w:r w:rsidRPr="007D0FE6">
              <w:t>0</w:t>
            </w:r>
          </w:p>
        </w:tc>
      </w:tr>
      <w:tr w:rsidR="00FA6E0D" w:rsidRPr="007D0FE6" w14:paraId="01195CAD" w14:textId="77777777" w:rsidTr="00D15E11">
        <w:trPr>
          <w:trHeight w:val="20"/>
        </w:trPr>
        <w:tc>
          <w:tcPr>
            <w:tcW w:w="1987" w:type="dxa"/>
          </w:tcPr>
          <w:p w14:paraId="4DAA1870" w14:textId="654C1908" w:rsidR="00FA6E0D" w:rsidRPr="00276088" w:rsidRDefault="00FA6E0D" w:rsidP="00276088">
            <w:pPr>
              <w:pStyle w:val="Tabletextindented"/>
            </w:pPr>
            <w:r w:rsidRPr="00276088">
              <w:t>Not reported</w:t>
            </w:r>
          </w:p>
        </w:tc>
        <w:tc>
          <w:tcPr>
            <w:tcW w:w="1415" w:type="dxa"/>
          </w:tcPr>
          <w:p w14:paraId="11785596" w14:textId="59CD7B26" w:rsidR="00FA6E0D" w:rsidRPr="007D0FE6" w:rsidRDefault="00FA6E0D" w:rsidP="00352859">
            <w:pPr>
              <w:pStyle w:val="Tabletextcentred"/>
            </w:pPr>
            <w:r w:rsidRPr="007D0FE6">
              <w:t>15</w:t>
            </w:r>
          </w:p>
        </w:tc>
        <w:tc>
          <w:tcPr>
            <w:tcW w:w="1418" w:type="dxa"/>
          </w:tcPr>
          <w:p w14:paraId="50780740" w14:textId="3AFA57CB" w:rsidR="00FA6E0D" w:rsidRPr="007D0FE6" w:rsidRDefault="00FA6E0D" w:rsidP="00352859">
            <w:pPr>
              <w:pStyle w:val="Tabletextcentred"/>
            </w:pPr>
            <w:r w:rsidRPr="007D0FE6">
              <w:t>11</w:t>
            </w:r>
          </w:p>
        </w:tc>
        <w:tc>
          <w:tcPr>
            <w:tcW w:w="1276" w:type="dxa"/>
          </w:tcPr>
          <w:p w14:paraId="27BAFF17" w14:textId="3106CB4F" w:rsidR="00FA6E0D" w:rsidRPr="007D0FE6" w:rsidRDefault="00FA6E0D" w:rsidP="00352859">
            <w:pPr>
              <w:pStyle w:val="Tabletextcentred"/>
            </w:pPr>
            <w:r w:rsidRPr="007D0FE6">
              <w:t>18</w:t>
            </w:r>
          </w:p>
        </w:tc>
        <w:tc>
          <w:tcPr>
            <w:tcW w:w="1275" w:type="dxa"/>
          </w:tcPr>
          <w:p w14:paraId="4BD8CADB" w14:textId="6CB250E4" w:rsidR="00FA6E0D" w:rsidRPr="007D0FE6" w:rsidRDefault="00FA6E0D" w:rsidP="00352859">
            <w:pPr>
              <w:pStyle w:val="Tabletextcentred"/>
            </w:pPr>
            <w:r w:rsidRPr="007D0FE6">
              <w:t>7</w:t>
            </w:r>
          </w:p>
        </w:tc>
        <w:tc>
          <w:tcPr>
            <w:tcW w:w="1134" w:type="dxa"/>
          </w:tcPr>
          <w:p w14:paraId="56EB018F" w14:textId="0FD627B4" w:rsidR="00FA6E0D" w:rsidRPr="007D0FE6" w:rsidRDefault="00FA6E0D" w:rsidP="00352859">
            <w:pPr>
              <w:pStyle w:val="Tabletextcentred"/>
            </w:pPr>
            <w:r w:rsidRPr="007D0FE6">
              <w:t>9</w:t>
            </w:r>
          </w:p>
        </w:tc>
        <w:tc>
          <w:tcPr>
            <w:tcW w:w="1134" w:type="dxa"/>
          </w:tcPr>
          <w:p w14:paraId="5D139D45" w14:textId="25BDD505" w:rsidR="00FA6E0D" w:rsidRPr="007D0FE6" w:rsidRDefault="00FA6E0D" w:rsidP="00352859">
            <w:pPr>
              <w:pStyle w:val="Tabletextcentred"/>
            </w:pPr>
            <w:r w:rsidRPr="007D0FE6">
              <w:t>12</w:t>
            </w:r>
          </w:p>
        </w:tc>
      </w:tr>
      <w:tr w:rsidR="002F0B76" w:rsidRPr="007D0FE6" w14:paraId="75509676" w14:textId="77777777" w:rsidTr="00D15E11">
        <w:trPr>
          <w:trHeight w:val="20"/>
        </w:trPr>
        <w:tc>
          <w:tcPr>
            <w:tcW w:w="9639" w:type="dxa"/>
            <w:gridSpan w:val="7"/>
            <w:shd w:val="clear" w:color="auto" w:fill="00DCA1"/>
          </w:tcPr>
          <w:p w14:paraId="662E984D" w14:textId="14AB7705" w:rsidR="002F0B76" w:rsidRPr="007D0FE6" w:rsidRDefault="002F0B76" w:rsidP="00352859">
            <w:pPr>
              <w:pStyle w:val="Tableheadingcentred"/>
            </w:pPr>
            <w:r w:rsidRPr="007D0FE6">
              <w:t>Age group (years)</w:t>
            </w:r>
          </w:p>
        </w:tc>
      </w:tr>
      <w:tr w:rsidR="00FA6E0D" w:rsidRPr="007D0FE6" w14:paraId="279FE0C2" w14:textId="77777777" w:rsidTr="00D15E11">
        <w:trPr>
          <w:trHeight w:val="20"/>
        </w:trPr>
        <w:tc>
          <w:tcPr>
            <w:tcW w:w="1987" w:type="dxa"/>
          </w:tcPr>
          <w:p w14:paraId="3C56635B" w14:textId="5B3ED02F" w:rsidR="00FA6E0D" w:rsidRPr="00276088" w:rsidRDefault="00FA6E0D" w:rsidP="00276088">
            <w:pPr>
              <w:pStyle w:val="Tabletextindented"/>
            </w:pPr>
            <w:r w:rsidRPr="00276088">
              <w:t>15–24</w:t>
            </w:r>
          </w:p>
        </w:tc>
        <w:tc>
          <w:tcPr>
            <w:tcW w:w="1415" w:type="dxa"/>
          </w:tcPr>
          <w:p w14:paraId="592E7EC3" w14:textId="192F154F" w:rsidR="00FA6E0D" w:rsidRPr="007D0FE6" w:rsidRDefault="00FA6E0D" w:rsidP="00352859">
            <w:pPr>
              <w:pStyle w:val="Tabletextcentred"/>
            </w:pPr>
            <w:r w:rsidRPr="007D0FE6">
              <w:t>883</w:t>
            </w:r>
          </w:p>
        </w:tc>
        <w:tc>
          <w:tcPr>
            <w:tcW w:w="1418" w:type="dxa"/>
          </w:tcPr>
          <w:p w14:paraId="67C1DD79" w14:textId="3E5144F3" w:rsidR="00FA6E0D" w:rsidRPr="007D0FE6" w:rsidRDefault="00FA6E0D" w:rsidP="00352859">
            <w:pPr>
              <w:pStyle w:val="Tabletextcentred"/>
            </w:pPr>
            <w:r w:rsidRPr="007D0FE6">
              <w:t>841</w:t>
            </w:r>
          </w:p>
        </w:tc>
        <w:tc>
          <w:tcPr>
            <w:tcW w:w="1276" w:type="dxa"/>
          </w:tcPr>
          <w:p w14:paraId="135A549C" w14:textId="4ECF0288" w:rsidR="00FA6E0D" w:rsidRPr="007D0FE6" w:rsidRDefault="00FA6E0D" w:rsidP="00352859">
            <w:pPr>
              <w:pStyle w:val="Tabletextcentred"/>
            </w:pPr>
            <w:r w:rsidRPr="007D0FE6">
              <w:t>843</w:t>
            </w:r>
          </w:p>
        </w:tc>
        <w:tc>
          <w:tcPr>
            <w:tcW w:w="1275" w:type="dxa"/>
          </w:tcPr>
          <w:p w14:paraId="0B6C9C7F" w14:textId="76A0F697" w:rsidR="00FA6E0D" w:rsidRPr="007D0FE6" w:rsidRDefault="00FA6E0D" w:rsidP="00352859">
            <w:pPr>
              <w:pStyle w:val="Tabletextcentred"/>
            </w:pPr>
            <w:r w:rsidRPr="007D0FE6">
              <w:t>925</w:t>
            </w:r>
          </w:p>
        </w:tc>
        <w:tc>
          <w:tcPr>
            <w:tcW w:w="1134" w:type="dxa"/>
          </w:tcPr>
          <w:p w14:paraId="60BC73F9" w14:textId="1821013C" w:rsidR="00FA6E0D" w:rsidRPr="007D0FE6" w:rsidRDefault="00FA6E0D" w:rsidP="00352859">
            <w:pPr>
              <w:pStyle w:val="Tabletextcentred"/>
            </w:pPr>
            <w:r w:rsidRPr="007D0FE6">
              <w:t>768</w:t>
            </w:r>
          </w:p>
        </w:tc>
        <w:tc>
          <w:tcPr>
            <w:tcW w:w="1134" w:type="dxa"/>
          </w:tcPr>
          <w:p w14:paraId="0A620592" w14:textId="4539105F" w:rsidR="00FA6E0D" w:rsidRPr="007D0FE6" w:rsidRDefault="00FA6E0D" w:rsidP="00352859">
            <w:pPr>
              <w:pStyle w:val="Tabletextcentred"/>
            </w:pPr>
            <w:r w:rsidRPr="007D0FE6">
              <w:t>713</w:t>
            </w:r>
          </w:p>
        </w:tc>
      </w:tr>
      <w:tr w:rsidR="00FA6E0D" w:rsidRPr="007D0FE6" w14:paraId="1DB8D09F" w14:textId="77777777" w:rsidTr="00D15E11">
        <w:trPr>
          <w:trHeight w:val="20"/>
        </w:trPr>
        <w:tc>
          <w:tcPr>
            <w:tcW w:w="1987" w:type="dxa"/>
          </w:tcPr>
          <w:p w14:paraId="3B7E4CEA" w14:textId="0B0CD227" w:rsidR="00FA6E0D" w:rsidRPr="00276088" w:rsidRDefault="00FA6E0D" w:rsidP="00276088">
            <w:pPr>
              <w:pStyle w:val="Tabletextindented"/>
            </w:pPr>
            <w:r w:rsidRPr="00276088">
              <w:t>25–34</w:t>
            </w:r>
          </w:p>
        </w:tc>
        <w:tc>
          <w:tcPr>
            <w:tcW w:w="1415" w:type="dxa"/>
          </w:tcPr>
          <w:p w14:paraId="7759900F" w14:textId="2C78BF7D" w:rsidR="00FA6E0D" w:rsidRPr="007D0FE6" w:rsidRDefault="00FA6E0D" w:rsidP="00352859">
            <w:pPr>
              <w:pStyle w:val="Tabletextcentred"/>
            </w:pPr>
            <w:r w:rsidRPr="007D0FE6">
              <w:t>1</w:t>
            </w:r>
            <w:r w:rsidR="00B9336B" w:rsidRPr="007D0FE6">
              <w:t>,</w:t>
            </w:r>
            <w:r w:rsidRPr="007D0FE6">
              <w:t>907</w:t>
            </w:r>
          </w:p>
        </w:tc>
        <w:tc>
          <w:tcPr>
            <w:tcW w:w="1418" w:type="dxa"/>
          </w:tcPr>
          <w:p w14:paraId="41F89499" w14:textId="2F56E020" w:rsidR="00FA6E0D" w:rsidRPr="007D0FE6" w:rsidRDefault="00FA6E0D" w:rsidP="00352859">
            <w:pPr>
              <w:pStyle w:val="Tabletextcentred"/>
            </w:pPr>
            <w:r w:rsidRPr="007D0FE6">
              <w:t>2</w:t>
            </w:r>
            <w:r w:rsidR="00B9336B" w:rsidRPr="007D0FE6">
              <w:t>,</w:t>
            </w:r>
            <w:r w:rsidRPr="007D0FE6">
              <w:t>143</w:t>
            </w:r>
          </w:p>
        </w:tc>
        <w:tc>
          <w:tcPr>
            <w:tcW w:w="1276" w:type="dxa"/>
          </w:tcPr>
          <w:p w14:paraId="786982E0" w14:textId="32E0EA91" w:rsidR="00FA6E0D" w:rsidRPr="007D0FE6" w:rsidRDefault="00FA6E0D" w:rsidP="00352859">
            <w:pPr>
              <w:pStyle w:val="Tabletextcentred"/>
            </w:pPr>
            <w:r w:rsidRPr="007D0FE6">
              <w:t>2</w:t>
            </w:r>
            <w:r w:rsidR="00B9336B" w:rsidRPr="007D0FE6">
              <w:t>,</w:t>
            </w:r>
            <w:r w:rsidRPr="007D0FE6">
              <w:t>278</w:t>
            </w:r>
          </w:p>
        </w:tc>
        <w:tc>
          <w:tcPr>
            <w:tcW w:w="1275" w:type="dxa"/>
          </w:tcPr>
          <w:p w14:paraId="02CECEA7" w14:textId="79938654" w:rsidR="00FA6E0D" w:rsidRPr="007D0FE6" w:rsidRDefault="00FA6E0D" w:rsidP="00352859">
            <w:pPr>
              <w:pStyle w:val="Tabletextcentred"/>
            </w:pPr>
            <w:r w:rsidRPr="007D0FE6">
              <w:t>2</w:t>
            </w:r>
            <w:r w:rsidR="00B9336B" w:rsidRPr="007D0FE6">
              <w:t>,</w:t>
            </w:r>
            <w:r w:rsidRPr="007D0FE6">
              <w:t>359</w:t>
            </w:r>
          </w:p>
        </w:tc>
        <w:tc>
          <w:tcPr>
            <w:tcW w:w="1134" w:type="dxa"/>
          </w:tcPr>
          <w:p w14:paraId="52DA9922" w14:textId="2B953390" w:rsidR="00FA6E0D" w:rsidRPr="007D0FE6" w:rsidRDefault="00FA6E0D" w:rsidP="00352859">
            <w:pPr>
              <w:pStyle w:val="Tabletextcentred"/>
            </w:pPr>
            <w:r w:rsidRPr="007D0FE6">
              <w:t>2</w:t>
            </w:r>
            <w:r w:rsidR="00B9336B" w:rsidRPr="007D0FE6">
              <w:t>,</w:t>
            </w:r>
            <w:r w:rsidRPr="007D0FE6">
              <w:t>102</w:t>
            </w:r>
          </w:p>
        </w:tc>
        <w:tc>
          <w:tcPr>
            <w:tcW w:w="1134" w:type="dxa"/>
          </w:tcPr>
          <w:p w14:paraId="2F9949B0" w14:textId="15E7D649" w:rsidR="00FA6E0D" w:rsidRPr="007D0FE6" w:rsidRDefault="00FA6E0D" w:rsidP="00352859">
            <w:pPr>
              <w:pStyle w:val="Tabletextcentred"/>
            </w:pPr>
            <w:r w:rsidRPr="007D0FE6">
              <w:t>2</w:t>
            </w:r>
            <w:r w:rsidR="00B9336B" w:rsidRPr="007D0FE6">
              <w:t>,</w:t>
            </w:r>
            <w:r w:rsidRPr="007D0FE6">
              <w:t>067</w:t>
            </w:r>
          </w:p>
        </w:tc>
      </w:tr>
      <w:tr w:rsidR="00FA6E0D" w:rsidRPr="007D0FE6" w14:paraId="28D8640B" w14:textId="77777777" w:rsidTr="00D15E11">
        <w:trPr>
          <w:trHeight w:val="20"/>
        </w:trPr>
        <w:tc>
          <w:tcPr>
            <w:tcW w:w="1987" w:type="dxa"/>
          </w:tcPr>
          <w:p w14:paraId="56281E48" w14:textId="260FEED4" w:rsidR="00FA6E0D" w:rsidRPr="00276088" w:rsidRDefault="00FA6E0D" w:rsidP="00276088">
            <w:pPr>
              <w:pStyle w:val="Tabletextindented"/>
            </w:pPr>
            <w:r w:rsidRPr="00276088">
              <w:t>35–44</w:t>
            </w:r>
          </w:p>
        </w:tc>
        <w:tc>
          <w:tcPr>
            <w:tcW w:w="1415" w:type="dxa"/>
          </w:tcPr>
          <w:p w14:paraId="5C1E84AD" w14:textId="7A14601E" w:rsidR="00FA6E0D" w:rsidRPr="007D0FE6" w:rsidRDefault="00FA6E0D" w:rsidP="00352859">
            <w:pPr>
              <w:pStyle w:val="Tabletextcentred"/>
            </w:pPr>
            <w:r w:rsidRPr="007D0FE6">
              <w:t>1</w:t>
            </w:r>
            <w:r w:rsidR="00B9336B" w:rsidRPr="007D0FE6">
              <w:t>,</w:t>
            </w:r>
            <w:r w:rsidRPr="007D0FE6">
              <w:t>335</w:t>
            </w:r>
          </w:p>
        </w:tc>
        <w:tc>
          <w:tcPr>
            <w:tcW w:w="1418" w:type="dxa"/>
          </w:tcPr>
          <w:p w14:paraId="19D4B67E" w14:textId="7AB8688A" w:rsidR="00FA6E0D" w:rsidRPr="007D0FE6" w:rsidRDefault="00FA6E0D" w:rsidP="00352859">
            <w:pPr>
              <w:pStyle w:val="Tabletextcentred"/>
            </w:pPr>
            <w:r w:rsidRPr="007D0FE6">
              <w:t>1</w:t>
            </w:r>
            <w:r w:rsidR="00B9336B" w:rsidRPr="007D0FE6">
              <w:t>,</w:t>
            </w:r>
            <w:r w:rsidRPr="007D0FE6">
              <w:t>500</w:t>
            </w:r>
          </w:p>
        </w:tc>
        <w:tc>
          <w:tcPr>
            <w:tcW w:w="1276" w:type="dxa"/>
          </w:tcPr>
          <w:p w14:paraId="1069CADB" w14:textId="0F8F69E6" w:rsidR="00FA6E0D" w:rsidRPr="007D0FE6" w:rsidRDefault="00FA6E0D" w:rsidP="00352859">
            <w:pPr>
              <w:pStyle w:val="Tabletextcentred"/>
            </w:pPr>
            <w:r w:rsidRPr="007D0FE6">
              <w:t>1</w:t>
            </w:r>
            <w:r w:rsidR="00B9336B" w:rsidRPr="007D0FE6">
              <w:t>,</w:t>
            </w:r>
            <w:r w:rsidRPr="007D0FE6">
              <w:t>645</w:t>
            </w:r>
          </w:p>
        </w:tc>
        <w:tc>
          <w:tcPr>
            <w:tcW w:w="1275" w:type="dxa"/>
          </w:tcPr>
          <w:p w14:paraId="4597E72F" w14:textId="0BDE6876" w:rsidR="00FA6E0D" w:rsidRPr="007D0FE6" w:rsidRDefault="00FA6E0D" w:rsidP="00352859">
            <w:pPr>
              <w:pStyle w:val="Tabletextcentred"/>
            </w:pPr>
            <w:r w:rsidRPr="007D0FE6">
              <w:t>1</w:t>
            </w:r>
            <w:r w:rsidR="00B9336B" w:rsidRPr="007D0FE6">
              <w:t>,</w:t>
            </w:r>
            <w:r w:rsidRPr="007D0FE6">
              <w:t>716</w:t>
            </w:r>
          </w:p>
        </w:tc>
        <w:tc>
          <w:tcPr>
            <w:tcW w:w="1134" w:type="dxa"/>
          </w:tcPr>
          <w:p w14:paraId="6F8CD5AE" w14:textId="6E5A2A6A" w:rsidR="00FA6E0D" w:rsidRPr="007D0FE6" w:rsidRDefault="00FA6E0D" w:rsidP="00352859">
            <w:pPr>
              <w:pStyle w:val="Tabletextcentred"/>
            </w:pPr>
            <w:r w:rsidRPr="007D0FE6">
              <w:t>1</w:t>
            </w:r>
            <w:r w:rsidR="00B9336B" w:rsidRPr="007D0FE6">
              <w:t>,</w:t>
            </w:r>
            <w:r w:rsidRPr="007D0FE6">
              <w:t>647</w:t>
            </w:r>
          </w:p>
        </w:tc>
        <w:tc>
          <w:tcPr>
            <w:tcW w:w="1134" w:type="dxa"/>
          </w:tcPr>
          <w:p w14:paraId="36AA4824" w14:textId="141A2384" w:rsidR="00FA6E0D" w:rsidRPr="007D0FE6" w:rsidRDefault="00FA6E0D" w:rsidP="00352859">
            <w:pPr>
              <w:pStyle w:val="Tabletextcentred"/>
            </w:pPr>
            <w:r w:rsidRPr="007D0FE6">
              <w:t>1</w:t>
            </w:r>
            <w:r w:rsidR="00B9336B" w:rsidRPr="007D0FE6">
              <w:t>,</w:t>
            </w:r>
            <w:r w:rsidRPr="007D0FE6">
              <w:t>793</w:t>
            </w:r>
          </w:p>
        </w:tc>
      </w:tr>
      <w:tr w:rsidR="00FA6E0D" w:rsidRPr="007D0FE6" w14:paraId="06701FE0" w14:textId="77777777" w:rsidTr="00D15E11">
        <w:trPr>
          <w:trHeight w:val="20"/>
        </w:trPr>
        <w:tc>
          <w:tcPr>
            <w:tcW w:w="1987" w:type="dxa"/>
          </w:tcPr>
          <w:p w14:paraId="1082B8A4" w14:textId="3F3826B7" w:rsidR="00FA6E0D" w:rsidRPr="00276088" w:rsidRDefault="00FA6E0D" w:rsidP="00276088">
            <w:pPr>
              <w:pStyle w:val="Tabletextindented"/>
            </w:pPr>
            <w:r w:rsidRPr="00276088">
              <w:t>45+</w:t>
            </w:r>
          </w:p>
        </w:tc>
        <w:tc>
          <w:tcPr>
            <w:tcW w:w="1415" w:type="dxa"/>
          </w:tcPr>
          <w:p w14:paraId="01F2195D" w14:textId="3488848C" w:rsidR="00FA6E0D" w:rsidRPr="007D0FE6" w:rsidRDefault="00FA6E0D" w:rsidP="00352859">
            <w:pPr>
              <w:pStyle w:val="Tabletextcentred"/>
            </w:pPr>
            <w:r w:rsidRPr="007D0FE6">
              <w:t>1,222</w:t>
            </w:r>
          </w:p>
        </w:tc>
        <w:tc>
          <w:tcPr>
            <w:tcW w:w="1418" w:type="dxa"/>
          </w:tcPr>
          <w:p w14:paraId="3FC3B796" w14:textId="7451B810" w:rsidR="00FA6E0D" w:rsidRPr="007D0FE6" w:rsidRDefault="00FA6E0D" w:rsidP="00352859">
            <w:pPr>
              <w:pStyle w:val="Tabletextcentred"/>
            </w:pPr>
            <w:r w:rsidRPr="007D0FE6">
              <w:t>1,262</w:t>
            </w:r>
          </w:p>
        </w:tc>
        <w:tc>
          <w:tcPr>
            <w:tcW w:w="1276" w:type="dxa"/>
          </w:tcPr>
          <w:p w14:paraId="5266D52D" w14:textId="7E0F2968" w:rsidR="00FA6E0D" w:rsidRPr="007D0FE6" w:rsidRDefault="00FA6E0D" w:rsidP="00352859">
            <w:pPr>
              <w:pStyle w:val="Tabletextcentred"/>
            </w:pPr>
            <w:r w:rsidRPr="007D0FE6">
              <w:t>1,404</w:t>
            </w:r>
          </w:p>
        </w:tc>
        <w:tc>
          <w:tcPr>
            <w:tcW w:w="1275" w:type="dxa"/>
          </w:tcPr>
          <w:p w14:paraId="4E0D0E77" w14:textId="26B474B1" w:rsidR="00FA6E0D" w:rsidRPr="007D0FE6" w:rsidRDefault="00FA6E0D" w:rsidP="00352859">
            <w:pPr>
              <w:pStyle w:val="Tabletextcentred"/>
            </w:pPr>
            <w:r w:rsidRPr="007D0FE6">
              <w:t>1,550</w:t>
            </w:r>
          </w:p>
        </w:tc>
        <w:tc>
          <w:tcPr>
            <w:tcW w:w="1134" w:type="dxa"/>
          </w:tcPr>
          <w:p w14:paraId="65F0D361" w14:textId="73ED7227" w:rsidR="00FA6E0D" w:rsidRPr="007D0FE6" w:rsidRDefault="00FA6E0D" w:rsidP="00352859">
            <w:pPr>
              <w:pStyle w:val="Tabletextcentred"/>
            </w:pPr>
            <w:r w:rsidRPr="007D0FE6">
              <w:t>1,437</w:t>
            </w:r>
          </w:p>
        </w:tc>
        <w:tc>
          <w:tcPr>
            <w:tcW w:w="1134" w:type="dxa"/>
          </w:tcPr>
          <w:p w14:paraId="508A3907" w14:textId="774149C9" w:rsidR="00FA6E0D" w:rsidRPr="007D0FE6" w:rsidRDefault="00FA6E0D" w:rsidP="00352859">
            <w:pPr>
              <w:pStyle w:val="Tabletextcentred"/>
            </w:pPr>
            <w:r w:rsidRPr="007D0FE6">
              <w:t>1474</w:t>
            </w:r>
          </w:p>
        </w:tc>
      </w:tr>
      <w:tr w:rsidR="002F0B76" w:rsidRPr="007D0FE6" w14:paraId="6A143496" w14:textId="77777777" w:rsidTr="00D15E11">
        <w:trPr>
          <w:trHeight w:val="20"/>
        </w:trPr>
        <w:tc>
          <w:tcPr>
            <w:tcW w:w="9639" w:type="dxa"/>
            <w:gridSpan w:val="7"/>
            <w:shd w:val="clear" w:color="auto" w:fill="00DCA1"/>
          </w:tcPr>
          <w:p w14:paraId="6E71E4AD" w14:textId="786DA908" w:rsidR="002F0B76" w:rsidRPr="007D0FE6" w:rsidRDefault="002F0B76" w:rsidP="00352859">
            <w:pPr>
              <w:pStyle w:val="Tableheadingcentred"/>
            </w:pPr>
            <w:r w:rsidRPr="007D0FE6">
              <w:t>Mean age at diagnosis</w:t>
            </w:r>
          </w:p>
        </w:tc>
      </w:tr>
      <w:tr w:rsidR="00405850" w:rsidRPr="007D0FE6" w14:paraId="396371CD" w14:textId="77777777" w:rsidTr="00D15E11">
        <w:trPr>
          <w:trHeight w:val="20"/>
        </w:trPr>
        <w:tc>
          <w:tcPr>
            <w:tcW w:w="1987" w:type="dxa"/>
          </w:tcPr>
          <w:p w14:paraId="62067712" w14:textId="11E0863A" w:rsidR="00405850" w:rsidRPr="00276088" w:rsidRDefault="00405850" w:rsidP="00276088">
            <w:pPr>
              <w:pStyle w:val="Tabletextindented"/>
            </w:pPr>
            <w:r w:rsidRPr="00276088">
              <w:t>Female</w:t>
            </w:r>
          </w:p>
        </w:tc>
        <w:tc>
          <w:tcPr>
            <w:tcW w:w="1415" w:type="dxa"/>
          </w:tcPr>
          <w:p w14:paraId="2D12E74D" w14:textId="7D86F52A" w:rsidR="00405850" w:rsidRPr="007D0FE6" w:rsidRDefault="00405850" w:rsidP="00352859">
            <w:pPr>
              <w:pStyle w:val="Tabletextcentred"/>
            </w:pPr>
            <w:r w:rsidRPr="007D0FE6">
              <w:t>30</w:t>
            </w:r>
          </w:p>
        </w:tc>
        <w:tc>
          <w:tcPr>
            <w:tcW w:w="1418" w:type="dxa"/>
          </w:tcPr>
          <w:p w14:paraId="49402ED1" w14:textId="3D783648" w:rsidR="00405850" w:rsidRPr="007D0FE6" w:rsidRDefault="00405850" w:rsidP="00352859">
            <w:pPr>
              <w:pStyle w:val="Tabletextcentred"/>
            </w:pPr>
            <w:r w:rsidRPr="007D0FE6">
              <w:t>30</w:t>
            </w:r>
          </w:p>
        </w:tc>
        <w:tc>
          <w:tcPr>
            <w:tcW w:w="1276" w:type="dxa"/>
          </w:tcPr>
          <w:p w14:paraId="3E50EA75" w14:textId="47C742E5" w:rsidR="00405850" w:rsidRPr="007D0FE6" w:rsidRDefault="00405850" w:rsidP="00352859">
            <w:pPr>
              <w:pStyle w:val="Tabletextcentred"/>
            </w:pPr>
            <w:r w:rsidRPr="007D0FE6">
              <w:t>31</w:t>
            </w:r>
          </w:p>
        </w:tc>
        <w:tc>
          <w:tcPr>
            <w:tcW w:w="1275" w:type="dxa"/>
          </w:tcPr>
          <w:p w14:paraId="413F5EE0" w14:textId="425E23C2" w:rsidR="00405850" w:rsidRPr="007D0FE6" w:rsidRDefault="00405850" w:rsidP="00352859">
            <w:pPr>
              <w:pStyle w:val="Tabletextcentred"/>
            </w:pPr>
            <w:r w:rsidRPr="007D0FE6">
              <w:t>32</w:t>
            </w:r>
          </w:p>
        </w:tc>
        <w:tc>
          <w:tcPr>
            <w:tcW w:w="1134" w:type="dxa"/>
          </w:tcPr>
          <w:p w14:paraId="37277F15" w14:textId="308E97C7" w:rsidR="00405850" w:rsidRPr="007D0FE6" w:rsidRDefault="00405850" w:rsidP="00352859">
            <w:pPr>
              <w:pStyle w:val="Tabletextcentred"/>
            </w:pPr>
            <w:r w:rsidRPr="007D0FE6">
              <w:t>33</w:t>
            </w:r>
          </w:p>
        </w:tc>
        <w:tc>
          <w:tcPr>
            <w:tcW w:w="1134" w:type="dxa"/>
          </w:tcPr>
          <w:p w14:paraId="7C6800D3" w14:textId="69618003" w:rsidR="00405850" w:rsidRPr="007D0FE6" w:rsidRDefault="00405850" w:rsidP="00352859">
            <w:pPr>
              <w:pStyle w:val="Tabletextcentred"/>
            </w:pPr>
            <w:r w:rsidRPr="007D0FE6">
              <w:t>33</w:t>
            </w:r>
          </w:p>
        </w:tc>
      </w:tr>
      <w:tr w:rsidR="00405850" w:rsidRPr="007D0FE6" w14:paraId="31859691" w14:textId="77777777" w:rsidTr="00D15E11">
        <w:trPr>
          <w:trHeight w:val="20"/>
        </w:trPr>
        <w:tc>
          <w:tcPr>
            <w:tcW w:w="1987" w:type="dxa"/>
          </w:tcPr>
          <w:p w14:paraId="371197D2" w14:textId="544B2030" w:rsidR="00405850" w:rsidRPr="00276088" w:rsidRDefault="00405850" w:rsidP="00276088">
            <w:pPr>
              <w:pStyle w:val="Tabletextindented"/>
            </w:pPr>
            <w:r w:rsidRPr="00276088">
              <w:t>Male</w:t>
            </w:r>
          </w:p>
        </w:tc>
        <w:tc>
          <w:tcPr>
            <w:tcW w:w="1415" w:type="dxa"/>
          </w:tcPr>
          <w:p w14:paraId="38FA1EAB" w14:textId="5C78E14F" w:rsidR="00405850" w:rsidRPr="007D0FE6" w:rsidRDefault="00405850" w:rsidP="00352859">
            <w:pPr>
              <w:pStyle w:val="Tabletextcentred"/>
            </w:pPr>
            <w:r w:rsidRPr="007D0FE6">
              <w:t>37</w:t>
            </w:r>
          </w:p>
        </w:tc>
        <w:tc>
          <w:tcPr>
            <w:tcW w:w="1418" w:type="dxa"/>
          </w:tcPr>
          <w:p w14:paraId="6E77559E" w14:textId="246874F5" w:rsidR="00405850" w:rsidRPr="007D0FE6" w:rsidRDefault="00405850" w:rsidP="00352859">
            <w:pPr>
              <w:pStyle w:val="Tabletextcentred"/>
            </w:pPr>
            <w:r w:rsidRPr="007D0FE6">
              <w:t>37</w:t>
            </w:r>
          </w:p>
        </w:tc>
        <w:tc>
          <w:tcPr>
            <w:tcW w:w="1276" w:type="dxa"/>
          </w:tcPr>
          <w:p w14:paraId="731C83E2" w14:textId="565BAC00" w:rsidR="00405850" w:rsidRPr="007D0FE6" w:rsidRDefault="00405850" w:rsidP="00352859">
            <w:pPr>
              <w:pStyle w:val="Tabletextcentred"/>
            </w:pPr>
            <w:r w:rsidRPr="007D0FE6">
              <w:t>38</w:t>
            </w:r>
          </w:p>
        </w:tc>
        <w:tc>
          <w:tcPr>
            <w:tcW w:w="1275" w:type="dxa"/>
          </w:tcPr>
          <w:p w14:paraId="27FC6E1D" w14:textId="15E26367" w:rsidR="00405850" w:rsidRPr="007D0FE6" w:rsidRDefault="00405850" w:rsidP="00352859">
            <w:pPr>
              <w:pStyle w:val="Tabletextcentred"/>
            </w:pPr>
            <w:r w:rsidRPr="007D0FE6">
              <w:t>38</w:t>
            </w:r>
          </w:p>
        </w:tc>
        <w:tc>
          <w:tcPr>
            <w:tcW w:w="1134" w:type="dxa"/>
          </w:tcPr>
          <w:p w14:paraId="1A190F80" w14:textId="290C335F" w:rsidR="00405850" w:rsidRPr="007D0FE6" w:rsidRDefault="00405850" w:rsidP="00352859">
            <w:pPr>
              <w:pStyle w:val="Tabletextcentred"/>
            </w:pPr>
            <w:r w:rsidRPr="007D0FE6">
              <w:t>38</w:t>
            </w:r>
          </w:p>
        </w:tc>
        <w:tc>
          <w:tcPr>
            <w:tcW w:w="1134" w:type="dxa"/>
          </w:tcPr>
          <w:p w14:paraId="0B20E1B2" w14:textId="541B8BE4" w:rsidR="00405850" w:rsidRPr="007D0FE6" w:rsidRDefault="00405850" w:rsidP="00352859">
            <w:pPr>
              <w:pStyle w:val="Tabletextcentred"/>
            </w:pPr>
            <w:r w:rsidRPr="007D0FE6">
              <w:t>39</w:t>
            </w:r>
          </w:p>
        </w:tc>
      </w:tr>
      <w:tr w:rsidR="000A4BA8" w:rsidRPr="007D0FE6" w14:paraId="6BBBFF40" w14:textId="77777777" w:rsidTr="00D15E11">
        <w:trPr>
          <w:trHeight w:val="20"/>
        </w:trPr>
        <w:tc>
          <w:tcPr>
            <w:tcW w:w="1987" w:type="dxa"/>
          </w:tcPr>
          <w:p w14:paraId="6CEE10F1" w14:textId="4C92ADE2" w:rsidR="000A4BA8" w:rsidRPr="00276088" w:rsidRDefault="000A4BA8" w:rsidP="00276088">
            <w:pPr>
              <w:pStyle w:val="Tabletextindented"/>
            </w:pPr>
            <w:r w:rsidRPr="00276088">
              <w:t>Overall</w:t>
            </w:r>
          </w:p>
        </w:tc>
        <w:tc>
          <w:tcPr>
            <w:tcW w:w="1415" w:type="dxa"/>
          </w:tcPr>
          <w:p w14:paraId="040CD4BB" w14:textId="32BDEBFE" w:rsidR="000A4BA8" w:rsidRPr="007D0FE6" w:rsidRDefault="000A4BA8" w:rsidP="00352859">
            <w:pPr>
              <w:pStyle w:val="Tabletextcentred"/>
            </w:pPr>
            <w:r w:rsidRPr="007D0FE6">
              <w:t>36</w:t>
            </w:r>
          </w:p>
        </w:tc>
        <w:tc>
          <w:tcPr>
            <w:tcW w:w="1418" w:type="dxa"/>
          </w:tcPr>
          <w:p w14:paraId="7B49C20D" w14:textId="3B133F26" w:rsidR="000A4BA8" w:rsidRPr="007D0FE6" w:rsidRDefault="000A4BA8" w:rsidP="00352859">
            <w:pPr>
              <w:pStyle w:val="Tabletextcentred"/>
            </w:pPr>
            <w:r w:rsidRPr="007D0FE6">
              <w:t>36</w:t>
            </w:r>
          </w:p>
        </w:tc>
        <w:tc>
          <w:tcPr>
            <w:tcW w:w="1276" w:type="dxa"/>
          </w:tcPr>
          <w:p w14:paraId="57A66ECC" w14:textId="6C6A6068" w:rsidR="000A4BA8" w:rsidRPr="007D0FE6" w:rsidRDefault="000A4BA8" w:rsidP="00352859">
            <w:pPr>
              <w:pStyle w:val="Tabletextcentred"/>
            </w:pPr>
            <w:r w:rsidRPr="007D0FE6">
              <w:t>36</w:t>
            </w:r>
          </w:p>
        </w:tc>
        <w:tc>
          <w:tcPr>
            <w:tcW w:w="1275" w:type="dxa"/>
          </w:tcPr>
          <w:p w14:paraId="26F56E8A" w14:textId="48015A2F" w:rsidR="000A4BA8" w:rsidRPr="007D0FE6" w:rsidRDefault="000A4BA8" w:rsidP="00352859">
            <w:pPr>
              <w:pStyle w:val="Tabletextcentred"/>
            </w:pPr>
            <w:r w:rsidRPr="007D0FE6">
              <w:t>37</w:t>
            </w:r>
          </w:p>
        </w:tc>
        <w:tc>
          <w:tcPr>
            <w:tcW w:w="1134" w:type="dxa"/>
          </w:tcPr>
          <w:p w14:paraId="309E6339" w14:textId="76EDA632" w:rsidR="000A4BA8" w:rsidRPr="007D0FE6" w:rsidRDefault="000A4BA8" w:rsidP="00352859">
            <w:pPr>
              <w:pStyle w:val="Tabletextcentred"/>
            </w:pPr>
            <w:r w:rsidRPr="007D0FE6">
              <w:t>37</w:t>
            </w:r>
          </w:p>
        </w:tc>
        <w:tc>
          <w:tcPr>
            <w:tcW w:w="1134" w:type="dxa"/>
          </w:tcPr>
          <w:p w14:paraId="1603E610" w14:textId="160DC64D" w:rsidR="000A4BA8" w:rsidRPr="007D0FE6" w:rsidRDefault="000A4BA8" w:rsidP="00352859">
            <w:pPr>
              <w:pStyle w:val="Tabletextcentred"/>
            </w:pPr>
            <w:r w:rsidRPr="007D0FE6">
              <w:t>38</w:t>
            </w:r>
          </w:p>
        </w:tc>
      </w:tr>
      <w:tr w:rsidR="002F0B76" w:rsidRPr="007D0FE6" w14:paraId="322F184E" w14:textId="77777777" w:rsidTr="00D15E11">
        <w:trPr>
          <w:trHeight w:val="20"/>
        </w:trPr>
        <w:tc>
          <w:tcPr>
            <w:tcW w:w="9639" w:type="dxa"/>
            <w:gridSpan w:val="7"/>
            <w:shd w:val="clear" w:color="auto" w:fill="00DCA1"/>
          </w:tcPr>
          <w:p w14:paraId="76AA730D" w14:textId="6A989AC8" w:rsidR="002F0B76" w:rsidRPr="007D0FE6" w:rsidRDefault="002F0B76" w:rsidP="00352859">
            <w:pPr>
              <w:pStyle w:val="Tableheadingcentred"/>
            </w:pPr>
            <w:r w:rsidRPr="007D0FE6">
              <w:t>Indigenous status</w:t>
            </w:r>
          </w:p>
        </w:tc>
      </w:tr>
      <w:tr w:rsidR="00892D52" w:rsidRPr="007D0FE6" w14:paraId="065483C2" w14:textId="77777777" w:rsidTr="00D15E11">
        <w:trPr>
          <w:trHeight w:val="20"/>
        </w:trPr>
        <w:tc>
          <w:tcPr>
            <w:tcW w:w="1987" w:type="dxa"/>
          </w:tcPr>
          <w:p w14:paraId="417F929A" w14:textId="7989C65B" w:rsidR="00892D52" w:rsidRPr="00276088" w:rsidRDefault="00892D52" w:rsidP="00276088">
            <w:pPr>
              <w:pStyle w:val="Tabletextindented"/>
            </w:pPr>
            <w:r w:rsidRPr="00276088">
              <w:t>Aboriginal or Torres Strait Islander</w:t>
            </w:r>
          </w:p>
        </w:tc>
        <w:tc>
          <w:tcPr>
            <w:tcW w:w="1415" w:type="dxa"/>
          </w:tcPr>
          <w:p w14:paraId="5627EBB8" w14:textId="5996BE2B" w:rsidR="00892D52" w:rsidRPr="007D0FE6" w:rsidRDefault="00892D52" w:rsidP="00352859">
            <w:pPr>
              <w:pStyle w:val="Tabletextcentred"/>
            </w:pPr>
            <w:r w:rsidRPr="007D0FE6">
              <w:t>931</w:t>
            </w:r>
          </w:p>
        </w:tc>
        <w:tc>
          <w:tcPr>
            <w:tcW w:w="1418" w:type="dxa"/>
          </w:tcPr>
          <w:p w14:paraId="548AE083" w14:textId="49D12DEF" w:rsidR="00892D52" w:rsidRPr="007D0FE6" w:rsidRDefault="00892D52" w:rsidP="00352859">
            <w:pPr>
              <w:pStyle w:val="Tabletextcentred"/>
            </w:pPr>
            <w:r w:rsidRPr="007D0FE6">
              <w:t>1</w:t>
            </w:r>
            <w:r w:rsidR="00B9336B" w:rsidRPr="007D0FE6">
              <w:t>,</w:t>
            </w:r>
            <w:r w:rsidRPr="007D0FE6">
              <w:t>004</w:t>
            </w:r>
          </w:p>
        </w:tc>
        <w:tc>
          <w:tcPr>
            <w:tcW w:w="1276" w:type="dxa"/>
          </w:tcPr>
          <w:p w14:paraId="6ED3E64A" w14:textId="78DBFF64" w:rsidR="00892D52" w:rsidRPr="007D0FE6" w:rsidRDefault="00892D52" w:rsidP="00352859">
            <w:pPr>
              <w:pStyle w:val="Tabletextcentred"/>
            </w:pPr>
            <w:r w:rsidRPr="007D0FE6">
              <w:t>1</w:t>
            </w:r>
            <w:r w:rsidR="00B9336B" w:rsidRPr="007D0FE6">
              <w:t>,</w:t>
            </w:r>
            <w:r w:rsidRPr="007D0FE6">
              <w:t>022</w:t>
            </w:r>
          </w:p>
        </w:tc>
        <w:tc>
          <w:tcPr>
            <w:tcW w:w="1275" w:type="dxa"/>
          </w:tcPr>
          <w:p w14:paraId="5236A9E1" w14:textId="2AE189CE" w:rsidR="00892D52" w:rsidRPr="007D0FE6" w:rsidRDefault="00892D52" w:rsidP="00352859">
            <w:pPr>
              <w:pStyle w:val="Tabletextcentred"/>
            </w:pPr>
            <w:r w:rsidRPr="007D0FE6">
              <w:t>1</w:t>
            </w:r>
            <w:r w:rsidR="00B9336B" w:rsidRPr="007D0FE6">
              <w:t>,</w:t>
            </w:r>
            <w:r w:rsidRPr="007D0FE6">
              <w:t>066</w:t>
            </w:r>
          </w:p>
        </w:tc>
        <w:tc>
          <w:tcPr>
            <w:tcW w:w="1134" w:type="dxa"/>
          </w:tcPr>
          <w:p w14:paraId="16200677" w14:textId="29705BA9" w:rsidR="00892D52" w:rsidRPr="007D0FE6" w:rsidRDefault="00892D52" w:rsidP="00352859">
            <w:pPr>
              <w:pStyle w:val="Tabletextcentred"/>
            </w:pPr>
            <w:r w:rsidRPr="007D0FE6">
              <w:t>1</w:t>
            </w:r>
            <w:r w:rsidR="00B9336B" w:rsidRPr="007D0FE6">
              <w:t>,</w:t>
            </w:r>
            <w:r w:rsidRPr="007D0FE6">
              <w:t>011</w:t>
            </w:r>
          </w:p>
        </w:tc>
        <w:tc>
          <w:tcPr>
            <w:tcW w:w="1134" w:type="dxa"/>
          </w:tcPr>
          <w:p w14:paraId="00FF1100" w14:textId="5FCF9BEC" w:rsidR="00892D52" w:rsidRPr="007D0FE6" w:rsidRDefault="00892D52" w:rsidP="00352859">
            <w:pPr>
              <w:pStyle w:val="Tabletextcentred"/>
            </w:pPr>
            <w:r w:rsidRPr="007D0FE6">
              <w:t>1</w:t>
            </w:r>
            <w:r w:rsidR="00B9336B" w:rsidRPr="007D0FE6">
              <w:t>,</w:t>
            </w:r>
            <w:r w:rsidRPr="007D0FE6">
              <w:t>140</w:t>
            </w:r>
          </w:p>
        </w:tc>
      </w:tr>
      <w:tr w:rsidR="00892D52" w:rsidRPr="007D0FE6" w14:paraId="7A701AE0" w14:textId="77777777" w:rsidTr="00D15E11">
        <w:trPr>
          <w:trHeight w:val="20"/>
        </w:trPr>
        <w:tc>
          <w:tcPr>
            <w:tcW w:w="1987" w:type="dxa"/>
          </w:tcPr>
          <w:p w14:paraId="734F542F" w14:textId="5C4703F5" w:rsidR="00892D52" w:rsidRPr="00276088" w:rsidRDefault="00892D52" w:rsidP="00276088">
            <w:pPr>
              <w:pStyle w:val="Tabletextindented"/>
            </w:pPr>
            <w:r w:rsidRPr="00276088">
              <w:t>Non-Indigenous</w:t>
            </w:r>
          </w:p>
        </w:tc>
        <w:tc>
          <w:tcPr>
            <w:tcW w:w="1415" w:type="dxa"/>
          </w:tcPr>
          <w:p w14:paraId="455D7D72" w14:textId="3A9D926A" w:rsidR="00892D52" w:rsidRPr="007D0FE6" w:rsidRDefault="00892D52" w:rsidP="00352859">
            <w:pPr>
              <w:pStyle w:val="Tabletextcentred"/>
            </w:pPr>
            <w:r w:rsidRPr="007D0FE6">
              <w:t>4</w:t>
            </w:r>
            <w:r w:rsidR="00B9336B" w:rsidRPr="007D0FE6">
              <w:t>,</w:t>
            </w:r>
            <w:r w:rsidRPr="007D0FE6">
              <w:t>241</w:t>
            </w:r>
          </w:p>
        </w:tc>
        <w:tc>
          <w:tcPr>
            <w:tcW w:w="1418" w:type="dxa"/>
          </w:tcPr>
          <w:p w14:paraId="2EA24752" w14:textId="4A06C107" w:rsidR="00892D52" w:rsidRPr="007D0FE6" w:rsidRDefault="00892D52" w:rsidP="00352859">
            <w:pPr>
              <w:pStyle w:val="Tabletextcentred"/>
            </w:pPr>
            <w:r w:rsidRPr="007D0FE6">
              <w:t>4</w:t>
            </w:r>
            <w:r w:rsidR="00B9336B" w:rsidRPr="007D0FE6">
              <w:t>,</w:t>
            </w:r>
            <w:r w:rsidRPr="007D0FE6">
              <w:t>485</w:t>
            </w:r>
          </w:p>
        </w:tc>
        <w:tc>
          <w:tcPr>
            <w:tcW w:w="1276" w:type="dxa"/>
          </w:tcPr>
          <w:p w14:paraId="2296E484" w14:textId="0027FF31" w:rsidR="00892D52" w:rsidRPr="007D0FE6" w:rsidRDefault="00892D52" w:rsidP="00352859">
            <w:pPr>
              <w:pStyle w:val="Tabletextcentred"/>
            </w:pPr>
            <w:r w:rsidRPr="007D0FE6">
              <w:t>4</w:t>
            </w:r>
            <w:r w:rsidR="00B9336B" w:rsidRPr="007D0FE6">
              <w:t>,</w:t>
            </w:r>
            <w:r w:rsidRPr="007D0FE6">
              <w:t>664</w:t>
            </w:r>
          </w:p>
        </w:tc>
        <w:tc>
          <w:tcPr>
            <w:tcW w:w="1275" w:type="dxa"/>
          </w:tcPr>
          <w:p w14:paraId="11C9599F" w14:textId="19759F85" w:rsidR="00892D52" w:rsidRPr="007D0FE6" w:rsidRDefault="00892D52" w:rsidP="00352859">
            <w:pPr>
              <w:pStyle w:val="Tabletextcentred"/>
            </w:pPr>
            <w:r w:rsidRPr="007D0FE6">
              <w:t>5</w:t>
            </w:r>
            <w:r w:rsidR="00B9336B" w:rsidRPr="007D0FE6">
              <w:t>,</w:t>
            </w:r>
            <w:r w:rsidRPr="007D0FE6">
              <w:t>132</w:t>
            </w:r>
          </w:p>
        </w:tc>
        <w:tc>
          <w:tcPr>
            <w:tcW w:w="1134" w:type="dxa"/>
          </w:tcPr>
          <w:p w14:paraId="747FEF0B" w14:textId="507564F1" w:rsidR="00892D52" w:rsidRPr="007D0FE6" w:rsidRDefault="00892D52" w:rsidP="00352859">
            <w:pPr>
              <w:pStyle w:val="Tabletextcentred"/>
            </w:pPr>
            <w:r w:rsidRPr="007D0FE6">
              <w:t>4</w:t>
            </w:r>
            <w:r w:rsidR="00B9336B" w:rsidRPr="007D0FE6">
              <w:t>,</w:t>
            </w:r>
            <w:r w:rsidRPr="007D0FE6">
              <w:t>660</w:t>
            </w:r>
          </w:p>
        </w:tc>
        <w:tc>
          <w:tcPr>
            <w:tcW w:w="1134" w:type="dxa"/>
          </w:tcPr>
          <w:p w14:paraId="5854C09C" w14:textId="42AE5F87" w:rsidR="00892D52" w:rsidRPr="007D0FE6" w:rsidRDefault="00892D52" w:rsidP="00352859">
            <w:pPr>
              <w:pStyle w:val="Tabletextcentred"/>
            </w:pPr>
            <w:r w:rsidRPr="007D0FE6">
              <w:t>4</w:t>
            </w:r>
            <w:r w:rsidR="00B9336B" w:rsidRPr="007D0FE6">
              <w:t>,</w:t>
            </w:r>
            <w:r w:rsidRPr="007D0FE6">
              <w:t>603</w:t>
            </w:r>
          </w:p>
        </w:tc>
      </w:tr>
      <w:tr w:rsidR="00892D52" w:rsidRPr="007D0FE6" w14:paraId="0B790730" w14:textId="77777777" w:rsidTr="00D15E11">
        <w:trPr>
          <w:trHeight w:val="20"/>
        </w:trPr>
        <w:tc>
          <w:tcPr>
            <w:tcW w:w="1987" w:type="dxa"/>
          </w:tcPr>
          <w:p w14:paraId="39C3F917" w14:textId="57C51B0E" w:rsidR="00892D52" w:rsidRPr="00276088" w:rsidRDefault="00892D52" w:rsidP="00276088">
            <w:pPr>
              <w:pStyle w:val="Tabletextindented"/>
            </w:pPr>
            <w:r w:rsidRPr="00276088">
              <w:t>Not reported</w:t>
            </w:r>
          </w:p>
        </w:tc>
        <w:tc>
          <w:tcPr>
            <w:tcW w:w="1415" w:type="dxa"/>
          </w:tcPr>
          <w:p w14:paraId="2E37A89F" w14:textId="24652840" w:rsidR="00892D52" w:rsidRPr="007D0FE6" w:rsidRDefault="00892D52" w:rsidP="00352859">
            <w:pPr>
              <w:pStyle w:val="Tabletextcentred"/>
            </w:pPr>
            <w:r w:rsidRPr="007D0FE6">
              <w:t>191</w:t>
            </w:r>
          </w:p>
        </w:tc>
        <w:tc>
          <w:tcPr>
            <w:tcW w:w="1418" w:type="dxa"/>
          </w:tcPr>
          <w:p w14:paraId="284C9742" w14:textId="57C5E502" w:rsidR="00892D52" w:rsidRPr="007D0FE6" w:rsidRDefault="00892D52" w:rsidP="00352859">
            <w:pPr>
              <w:pStyle w:val="Tabletextcentred"/>
            </w:pPr>
            <w:r w:rsidRPr="007D0FE6">
              <w:t>272</w:t>
            </w:r>
          </w:p>
        </w:tc>
        <w:tc>
          <w:tcPr>
            <w:tcW w:w="1276" w:type="dxa"/>
          </w:tcPr>
          <w:p w14:paraId="1D537AFF" w14:textId="5DEF5BAF" w:rsidR="00892D52" w:rsidRPr="007D0FE6" w:rsidRDefault="00892D52" w:rsidP="00352859">
            <w:pPr>
              <w:pStyle w:val="Tabletextcentred"/>
            </w:pPr>
            <w:r w:rsidRPr="007D0FE6">
              <w:t>496</w:t>
            </w:r>
          </w:p>
        </w:tc>
        <w:tc>
          <w:tcPr>
            <w:tcW w:w="1275" w:type="dxa"/>
          </w:tcPr>
          <w:p w14:paraId="26A24F12" w14:textId="429D403C" w:rsidR="00892D52" w:rsidRPr="007D0FE6" w:rsidRDefault="00892D52" w:rsidP="00352859">
            <w:pPr>
              <w:pStyle w:val="Tabletextcentred"/>
            </w:pPr>
            <w:r w:rsidRPr="007D0FE6">
              <w:t>366</w:t>
            </w:r>
          </w:p>
        </w:tc>
        <w:tc>
          <w:tcPr>
            <w:tcW w:w="1134" w:type="dxa"/>
          </w:tcPr>
          <w:p w14:paraId="3BC0357D" w14:textId="25B61AB6" w:rsidR="00892D52" w:rsidRPr="007D0FE6" w:rsidRDefault="00892D52" w:rsidP="00352859">
            <w:pPr>
              <w:pStyle w:val="Tabletextcentred"/>
            </w:pPr>
            <w:r w:rsidRPr="007D0FE6">
              <w:t>308</w:t>
            </w:r>
          </w:p>
        </w:tc>
        <w:tc>
          <w:tcPr>
            <w:tcW w:w="1134" w:type="dxa"/>
          </w:tcPr>
          <w:p w14:paraId="03D963F1" w14:textId="562B7495" w:rsidR="00892D52" w:rsidRPr="007D0FE6" w:rsidRDefault="00892D52" w:rsidP="00352859">
            <w:pPr>
              <w:pStyle w:val="Tabletextcentred"/>
            </w:pPr>
            <w:r w:rsidRPr="007D0FE6">
              <w:t>326</w:t>
            </w:r>
          </w:p>
        </w:tc>
      </w:tr>
      <w:tr w:rsidR="002F0B76" w:rsidRPr="007D0FE6" w14:paraId="4584B114" w14:textId="77777777" w:rsidTr="00D15E11">
        <w:trPr>
          <w:trHeight w:val="20"/>
        </w:trPr>
        <w:tc>
          <w:tcPr>
            <w:tcW w:w="9639" w:type="dxa"/>
            <w:gridSpan w:val="7"/>
            <w:shd w:val="clear" w:color="auto" w:fill="00DCA1"/>
          </w:tcPr>
          <w:p w14:paraId="7927B19D" w14:textId="370EF056" w:rsidR="002F0B76" w:rsidRPr="007D0FE6" w:rsidRDefault="002F0B76" w:rsidP="00352859">
            <w:pPr>
              <w:pStyle w:val="Tableheadingcentred"/>
            </w:pPr>
            <w:r w:rsidRPr="007D0FE6">
              <w:t>Remoteness area</w:t>
            </w:r>
          </w:p>
        </w:tc>
      </w:tr>
      <w:tr w:rsidR="00B9336B" w:rsidRPr="007D0FE6" w14:paraId="0B0E7DDB" w14:textId="77777777" w:rsidTr="00D15E11">
        <w:trPr>
          <w:trHeight w:val="20"/>
        </w:trPr>
        <w:tc>
          <w:tcPr>
            <w:tcW w:w="1987" w:type="dxa"/>
          </w:tcPr>
          <w:p w14:paraId="3B067144" w14:textId="4CA48E68" w:rsidR="00B9336B" w:rsidRPr="00276088" w:rsidRDefault="00B9336B" w:rsidP="00276088">
            <w:pPr>
              <w:pStyle w:val="Tabletextindented"/>
            </w:pPr>
            <w:r w:rsidRPr="00276088">
              <w:t>Major cities</w:t>
            </w:r>
          </w:p>
        </w:tc>
        <w:tc>
          <w:tcPr>
            <w:tcW w:w="1415" w:type="dxa"/>
          </w:tcPr>
          <w:p w14:paraId="01340989" w14:textId="36939243" w:rsidR="00B9336B" w:rsidRPr="007D0FE6" w:rsidRDefault="00B9336B" w:rsidP="00352859">
            <w:pPr>
              <w:pStyle w:val="Tabletextcentred"/>
            </w:pPr>
            <w:r w:rsidRPr="007D0FE6">
              <w:t>4,087</w:t>
            </w:r>
          </w:p>
        </w:tc>
        <w:tc>
          <w:tcPr>
            <w:tcW w:w="1418" w:type="dxa"/>
          </w:tcPr>
          <w:p w14:paraId="445E795A" w14:textId="565EF479" w:rsidR="00B9336B" w:rsidRPr="007D0FE6" w:rsidRDefault="00B9336B" w:rsidP="00352859">
            <w:pPr>
              <w:pStyle w:val="Tabletextcentred"/>
            </w:pPr>
            <w:r w:rsidRPr="007D0FE6">
              <w:t>4,417</w:t>
            </w:r>
          </w:p>
        </w:tc>
        <w:tc>
          <w:tcPr>
            <w:tcW w:w="1276" w:type="dxa"/>
          </w:tcPr>
          <w:p w14:paraId="77624E74" w14:textId="13D5A186" w:rsidR="00B9336B" w:rsidRPr="007D0FE6" w:rsidRDefault="00B9336B" w:rsidP="00352859">
            <w:pPr>
              <w:pStyle w:val="Tabletextcentred"/>
            </w:pPr>
            <w:r w:rsidRPr="007D0FE6">
              <w:t>4,767</w:t>
            </w:r>
          </w:p>
        </w:tc>
        <w:tc>
          <w:tcPr>
            <w:tcW w:w="1275" w:type="dxa"/>
          </w:tcPr>
          <w:p w14:paraId="1168BEDD" w14:textId="05A243D0" w:rsidR="00B9336B" w:rsidRPr="007D0FE6" w:rsidRDefault="00B9336B" w:rsidP="00352859">
            <w:pPr>
              <w:pStyle w:val="Tabletextcentred"/>
            </w:pPr>
            <w:r w:rsidRPr="007D0FE6">
              <w:t>4,992</w:t>
            </w:r>
          </w:p>
        </w:tc>
        <w:tc>
          <w:tcPr>
            <w:tcW w:w="1134" w:type="dxa"/>
          </w:tcPr>
          <w:p w14:paraId="7A6EEE89" w14:textId="3D102388" w:rsidR="00B9336B" w:rsidRPr="007D0FE6" w:rsidRDefault="00B9336B" w:rsidP="00352859">
            <w:pPr>
              <w:pStyle w:val="Tabletextcentred"/>
            </w:pPr>
            <w:r w:rsidRPr="007D0FE6">
              <w:t>4,488</w:t>
            </w:r>
          </w:p>
        </w:tc>
        <w:tc>
          <w:tcPr>
            <w:tcW w:w="1134" w:type="dxa"/>
          </w:tcPr>
          <w:p w14:paraId="0AF86CC2" w14:textId="2F2FEF40" w:rsidR="00B9336B" w:rsidRPr="007D0FE6" w:rsidRDefault="00B9336B" w:rsidP="00352859">
            <w:pPr>
              <w:pStyle w:val="Tabletextcentred"/>
            </w:pPr>
            <w:r w:rsidRPr="007D0FE6">
              <w:t>4,453</w:t>
            </w:r>
          </w:p>
        </w:tc>
      </w:tr>
      <w:tr w:rsidR="00B9336B" w:rsidRPr="007D0FE6" w14:paraId="07125F08" w14:textId="77777777" w:rsidTr="00D15E11">
        <w:trPr>
          <w:trHeight w:val="20"/>
        </w:trPr>
        <w:tc>
          <w:tcPr>
            <w:tcW w:w="1987" w:type="dxa"/>
          </w:tcPr>
          <w:p w14:paraId="45FEFC7F" w14:textId="396516CD" w:rsidR="00B9336B" w:rsidRPr="00276088" w:rsidRDefault="00B9336B" w:rsidP="00276088">
            <w:pPr>
              <w:pStyle w:val="Tabletextindented"/>
            </w:pPr>
            <w:r w:rsidRPr="00276088">
              <w:t>Inner/outer regional</w:t>
            </w:r>
          </w:p>
        </w:tc>
        <w:tc>
          <w:tcPr>
            <w:tcW w:w="1415" w:type="dxa"/>
          </w:tcPr>
          <w:p w14:paraId="622967FB" w14:textId="659DE22A" w:rsidR="00B9336B" w:rsidRPr="007D0FE6" w:rsidRDefault="00B9336B" w:rsidP="00352859">
            <w:pPr>
              <w:pStyle w:val="Tabletextcentred"/>
            </w:pPr>
            <w:r w:rsidRPr="007D0FE6">
              <w:t>658</w:t>
            </w:r>
          </w:p>
        </w:tc>
        <w:tc>
          <w:tcPr>
            <w:tcW w:w="1418" w:type="dxa"/>
          </w:tcPr>
          <w:p w14:paraId="6986EBD6" w14:textId="407B866F" w:rsidR="00B9336B" w:rsidRPr="007D0FE6" w:rsidRDefault="00B9336B" w:rsidP="00352859">
            <w:pPr>
              <w:pStyle w:val="Tabletextcentred"/>
            </w:pPr>
            <w:r w:rsidRPr="007D0FE6">
              <w:t>604</w:t>
            </w:r>
          </w:p>
        </w:tc>
        <w:tc>
          <w:tcPr>
            <w:tcW w:w="1276" w:type="dxa"/>
          </w:tcPr>
          <w:p w14:paraId="781260E8" w14:textId="21AE23D9" w:rsidR="00B9336B" w:rsidRPr="007D0FE6" w:rsidRDefault="00B9336B" w:rsidP="00352859">
            <w:pPr>
              <w:pStyle w:val="Tabletextcentred"/>
            </w:pPr>
            <w:r w:rsidRPr="007D0FE6">
              <w:t>759</w:t>
            </w:r>
          </w:p>
        </w:tc>
        <w:tc>
          <w:tcPr>
            <w:tcW w:w="1275" w:type="dxa"/>
          </w:tcPr>
          <w:p w14:paraId="741CA142" w14:textId="4FCDF6B7" w:rsidR="00B9336B" w:rsidRPr="007D0FE6" w:rsidRDefault="00B9336B" w:rsidP="00352859">
            <w:pPr>
              <w:pStyle w:val="Tabletextcentred"/>
            </w:pPr>
            <w:r w:rsidRPr="007D0FE6">
              <w:t>915</w:t>
            </w:r>
          </w:p>
        </w:tc>
        <w:tc>
          <w:tcPr>
            <w:tcW w:w="1134" w:type="dxa"/>
          </w:tcPr>
          <w:p w14:paraId="09636049" w14:textId="3524E772" w:rsidR="00B9336B" w:rsidRPr="007D0FE6" w:rsidRDefault="00B9336B" w:rsidP="00352859">
            <w:pPr>
              <w:pStyle w:val="Tabletextcentred"/>
            </w:pPr>
            <w:r w:rsidRPr="007D0FE6">
              <w:t>918</w:t>
            </w:r>
          </w:p>
        </w:tc>
        <w:tc>
          <w:tcPr>
            <w:tcW w:w="1134" w:type="dxa"/>
          </w:tcPr>
          <w:p w14:paraId="331A88F6" w14:textId="63CFC07A" w:rsidR="00B9336B" w:rsidRPr="007D0FE6" w:rsidRDefault="00B9336B" w:rsidP="00352859">
            <w:pPr>
              <w:pStyle w:val="Tabletextcentred"/>
            </w:pPr>
            <w:r w:rsidRPr="007D0FE6">
              <w:t>955</w:t>
            </w:r>
          </w:p>
        </w:tc>
      </w:tr>
      <w:tr w:rsidR="00B9336B" w:rsidRPr="007D0FE6" w14:paraId="540FD7FB" w14:textId="77777777" w:rsidTr="00D15E11">
        <w:trPr>
          <w:trHeight w:val="20"/>
        </w:trPr>
        <w:tc>
          <w:tcPr>
            <w:tcW w:w="1987" w:type="dxa"/>
          </w:tcPr>
          <w:p w14:paraId="66D46915" w14:textId="208D0662" w:rsidR="00B9336B" w:rsidRPr="00276088" w:rsidRDefault="00B9336B" w:rsidP="00276088">
            <w:pPr>
              <w:pStyle w:val="Tabletextindented"/>
            </w:pPr>
            <w:r w:rsidRPr="00276088">
              <w:t>Remote/very remote</w:t>
            </w:r>
          </w:p>
        </w:tc>
        <w:tc>
          <w:tcPr>
            <w:tcW w:w="1415" w:type="dxa"/>
          </w:tcPr>
          <w:p w14:paraId="7DD026CA" w14:textId="15099C86" w:rsidR="00B9336B" w:rsidRPr="007D0FE6" w:rsidRDefault="00B9336B" w:rsidP="00352859">
            <w:pPr>
              <w:pStyle w:val="Tabletextcentred"/>
            </w:pPr>
            <w:r w:rsidRPr="007D0FE6">
              <w:t>486</w:t>
            </w:r>
          </w:p>
        </w:tc>
        <w:tc>
          <w:tcPr>
            <w:tcW w:w="1418" w:type="dxa"/>
          </w:tcPr>
          <w:p w14:paraId="356CFD42" w14:textId="56543DD4" w:rsidR="00B9336B" w:rsidRPr="007D0FE6" w:rsidRDefault="00B9336B" w:rsidP="00352859">
            <w:pPr>
              <w:pStyle w:val="Tabletextcentred"/>
            </w:pPr>
            <w:r w:rsidRPr="007D0FE6">
              <w:t>576</w:t>
            </w:r>
          </w:p>
        </w:tc>
        <w:tc>
          <w:tcPr>
            <w:tcW w:w="1276" w:type="dxa"/>
          </w:tcPr>
          <w:p w14:paraId="313C99C7" w14:textId="1856F376" w:rsidR="00B9336B" w:rsidRPr="007D0FE6" w:rsidRDefault="00B9336B" w:rsidP="00352859">
            <w:pPr>
              <w:pStyle w:val="Tabletextcentred"/>
            </w:pPr>
            <w:r w:rsidRPr="007D0FE6">
              <w:t>465</w:t>
            </w:r>
          </w:p>
        </w:tc>
        <w:tc>
          <w:tcPr>
            <w:tcW w:w="1275" w:type="dxa"/>
          </w:tcPr>
          <w:p w14:paraId="7CE44819" w14:textId="16B0F4B9" w:rsidR="00B9336B" w:rsidRPr="007D0FE6" w:rsidRDefault="00B9336B" w:rsidP="00352859">
            <w:pPr>
              <w:pStyle w:val="Tabletextcentred"/>
            </w:pPr>
            <w:r w:rsidRPr="007D0FE6">
              <w:t>470</w:t>
            </w:r>
          </w:p>
        </w:tc>
        <w:tc>
          <w:tcPr>
            <w:tcW w:w="1134" w:type="dxa"/>
          </w:tcPr>
          <w:p w14:paraId="5CAEDAFF" w14:textId="7CF43895" w:rsidR="00B9336B" w:rsidRPr="007D0FE6" w:rsidRDefault="00B9336B" w:rsidP="00352859">
            <w:pPr>
              <w:pStyle w:val="Tabletextcentred"/>
            </w:pPr>
            <w:r w:rsidRPr="007D0FE6">
              <w:t>413</w:t>
            </w:r>
          </w:p>
        </w:tc>
        <w:tc>
          <w:tcPr>
            <w:tcW w:w="1134" w:type="dxa"/>
          </w:tcPr>
          <w:p w14:paraId="2875088F" w14:textId="402BB3F9" w:rsidR="00B9336B" w:rsidRPr="007D0FE6" w:rsidRDefault="00B9336B" w:rsidP="00352859">
            <w:pPr>
              <w:pStyle w:val="Tabletextcentred"/>
            </w:pPr>
            <w:r w:rsidRPr="007D0FE6">
              <w:t>484</w:t>
            </w:r>
          </w:p>
        </w:tc>
      </w:tr>
      <w:tr w:rsidR="00B9336B" w:rsidRPr="007D0FE6" w14:paraId="3658BF60" w14:textId="77777777" w:rsidTr="00D15E11">
        <w:trPr>
          <w:trHeight w:val="20"/>
        </w:trPr>
        <w:tc>
          <w:tcPr>
            <w:tcW w:w="1987" w:type="dxa"/>
          </w:tcPr>
          <w:p w14:paraId="7EDDAA4C" w14:textId="3C3D3562" w:rsidR="00B9336B" w:rsidRPr="00276088" w:rsidRDefault="00B9336B" w:rsidP="00276088">
            <w:pPr>
              <w:pStyle w:val="Tabletextindented"/>
            </w:pPr>
            <w:r w:rsidRPr="00276088">
              <w:t>Not reported/ overseas resident</w:t>
            </w:r>
          </w:p>
        </w:tc>
        <w:tc>
          <w:tcPr>
            <w:tcW w:w="1415" w:type="dxa"/>
          </w:tcPr>
          <w:p w14:paraId="18DB17F4" w14:textId="22D5AD55" w:rsidR="00B9336B" w:rsidRPr="007D0FE6" w:rsidRDefault="00B9336B" w:rsidP="00352859">
            <w:pPr>
              <w:pStyle w:val="Tabletextcentred"/>
            </w:pPr>
            <w:r w:rsidRPr="007D0FE6">
              <w:t>132</w:t>
            </w:r>
          </w:p>
        </w:tc>
        <w:tc>
          <w:tcPr>
            <w:tcW w:w="1418" w:type="dxa"/>
          </w:tcPr>
          <w:p w14:paraId="2832A650" w14:textId="6AD452EE" w:rsidR="00B9336B" w:rsidRPr="007D0FE6" w:rsidRDefault="00B9336B" w:rsidP="00352859">
            <w:pPr>
              <w:pStyle w:val="Tabletextcentred"/>
            </w:pPr>
            <w:r w:rsidRPr="007D0FE6">
              <w:t>164</w:t>
            </w:r>
          </w:p>
        </w:tc>
        <w:tc>
          <w:tcPr>
            <w:tcW w:w="1276" w:type="dxa"/>
          </w:tcPr>
          <w:p w14:paraId="3A230728" w14:textId="02F57F07" w:rsidR="00B9336B" w:rsidRPr="007D0FE6" w:rsidRDefault="00B9336B" w:rsidP="00352859">
            <w:pPr>
              <w:pStyle w:val="Tabletextcentred"/>
            </w:pPr>
            <w:r w:rsidRPr="007D0FE6">
              <w:t>191</w:t>
            </w:r>
          </w:p>
        </w:tc>
        <w:tc>
          <w:tcPr>
            <w:tcW w:w="1275" w:type="dxa"/>
          </w:tcPr>
          <w:p w14:paraId="6CD656EE" w14:textId="4C6C045A" w:rsidR="00B9336B" w:rsidRPr="007D0FE6" w:rsidRDefault="00B9336B" w:rsidP="00352859">
            <w:pPr>
              <w:pStyle w:val="Tabletextcentred"/>
            </w:pPr>
            <w:r w:rsidRPr="007D0FE6">
              <w:t>187</w:t>
            </w:r>
          </w:p>
        </w:tc>
        <w:tc>
          <w:tcPr>
            <w:tcW w:w="1134" w:type="dxa"/>
          </w:tcPr>
          <w:p w14:paraId="75D1DAA6" w14:textId="1917117C" w:rsidR="00B9336B" w:rsidRPr="007D0FE6" w:rsidRDefault="00B9336B" w:rsidP="00352859">
            <w:pPr>
              <w:pStyle w:val="Tabletextcentred"/>
            </w:pPr>
            <w:r w:rsidRPr="007D0FE6">
              <w:t>160</w:t>
            </w:r>
          </w:p>
        </w:tc>
        <w:tc>
          <w:tcPr>
            <w:tcW w:w="1134" w:type="dxa"/>
          </w:tcPr>
          <w:p w14:paraId="392ED05F" w14:textId="25069106" w:rsidR="00B9336B" w:rsidRPr="007D0FE6" w:rsidRDefault="00B9336B" w:rsidP="00352859">
            <w:pPr>
              <w:pStyle w:val="Tabletextcentred"/>
            </w:pPr>
            <w:r w:rsidRPr="007D0FE6">
              <w:t>177</w:t>
            </w:r>
          </w:p>
        </w:tc>
      </w:tr>
    </w:tbl>
    <w:p w14:paraId="49684D3D" w14:textId="2DFDA911" w:rsidR="002A0FBE" w:rsidRPr="00C14F29" w:rsidRDefault="0005643F" w:rsidP="00C14F29">
      <w:pPr>
        <w:pStyle w:val="FootnoteText"/>
      </w:pPr>
      <w:r w:rsidRPr="00C14F29">
        <w:t>Note:</w:t>
      </w:r>
      <w:r w:rsidR="007C5577" w:rsidRPr="00C14F29">
        <w:t xml:space="preserve"> </w:t>
      </w:r>
      <w:r w:rsidR="00B11CC0" w:rsidRPr="00C14F29">
        <w:t>1</w:t>
      </w:r>
      <w:r w:rsidR="00206C3D" w:rsidRPr="00C14F29">
        <w:t xml:space="preserve"> </w:t>
      </w:r>
      <w:r w:rsidR="0052703F" w:rsidRPr="00C14F29">
        <w:t>People who reported their sex assigned at birth as a term other than male or female.</w:t>
      </w:r>
    </w:p>
    <w:p w14:paraId="72CF60D6" w14:textId="56DC6F02" w:rsidR="00B07C1A" w:rsidRPr="00BE2D64" w:rsidRDefault="00B07C1A" w:rsidP="00821A4F">
      <w:pPr>
        <w:pStyle w:val="Heading2"/>
      </w:pPr>
      <w:bookmarkStart w:id="33" w:name="_Toc241664400"/>
      <w:r w:rsidRPr="00BE2D64">
        <w:lastRenderedPageBreak/>
        <w:t>Indicator 2.1 – Notification rates</w:t>
      </w:r>
      <w:bookmarkEnd w:id="33"/>
    </w:p>
    <w:p w14:paraId="6BB24EF3" w14:textId="5869AD66" w:rsidR="007A7C8F" w:rsidRPr="00BE2D64" w:rsidRDefault="007A7C8F" w:rsidP="00821A4F">
      <w:pPr>
        <w:pStyle w:val="Boxemerald"/>
      </w:pPr>
      <w:r w:rsidRPr="00BE2D64">
        <w:t>2.1 Notification rate</w:t>
      </w:r>
      <w:r w:rsidR="00920105">
        <w:t>s</w:t>
      </w:r>
      <w:r w:rsidRPr="00BE2D64">
        <w:t xml:space="preserve"> of infectious syphilis by Indigenous status, sex, age and remoteness area classification</w:t>
      </w:r>
    </w:p>
    <w:p w14:paraId="328BB4F1" w14:textId="6586A4DD" w:rsidR="007A7C8F" w:rsidRPr="00BE2D64" w:rsidRDefault="007A7C8F" w:rsidP="00D53FC6">
      <w:pPr>
        <w:pStyle w:val="Style2"/>
      </w:pPr>
      <w:r w:rsidRPr="00BE2D64">
        <w:t>Aboriginal and Torres Strait Islander males</w:t>
      </w:r>
    </w:p>
    <w:p w14:paraId="34A0A149" w14:textId="4FD5E2EB" w:rsidR="00C61E0C" w:rsidRPr="00BE2D64" w:rsidRDefault="003004C0" w:rsidP="00821A4F">
      <w:pPr>
        <w:keepNext/>
      </w:pPr>
      <w:r w:rsidRPr="00BE2D64">
        <w:t xml:space="preserve">In 2025, notification rates among Aboriginal and Torres Strait Islander males </w:t>
      </w:r>
      <w:r w:rsidR="002E169A" w:rsidRPr="00BE2D64">
        <w:t xml:space="preserve">increased </w:t>
      </w:r>
      <w:r w:rsidRPr="00BE2D64">
        <w:t>across most age groups in major cities</w:t>
      </w:r>
      <w:r w:rsidR="00B12CCF" w:rsidRPr="00BE2D64">
        <w:t>,</w:t>
      </w:r>
      <w:r w:rsidRPr="00BE2D64">
        <w:t xml:space="preserve"> inner/outer regional areas</w:t>
      </w:r>
      <w:r w:rsidR="00B12CCF" w:rsidRPr="00BE2D64">
        <w:t xml:space="preserve"> and remote/very remote areas</w:t>
      </w:r>
      <w:r w:rsidRPr="00BE2D64">
        <w:t xml:space="preserve"> compared to </w:t>
      </w:r>
      <w:r w:rsidR="009706A0" w:rsidRPr="00BE2D64">
        <w:t>2024</w:t>
      </w:r>
      <w:r w:rsidR="00B12CCF" w:rsidRPr="00BE2D64">
        <w:t xml:space="preserve"> (</w:t>
      </w:r>
      <w:r w:rsidR="00B12CCF" w:rsidRPr="00BE2D64">
        <w:fldChar w:fldCharType="begin"/>
      </w:r>
      <w:r w:rsidR="00B12CCF" w:rsidRPr="00BE2D64">
        <w:instrText xml:space="preserve"> REF _Ref236901628 \r \h </w:instrText>
      </w:r>
      <w:r w:rsidR="004230E7" w:rsidRPr="00BE2D64">
        <w:instrText xml:space="preserve"> \* MERGEFORMAT </w:instrText>
      </w:r>
      <w:r w:rsidR="00B12CCF" w:rsidRPr="00BE2D64">
        <w:fldChar w:fldCharType="separate"/>
      </w:r>
      <w:r w:rsidR="003D5B65">
        <w:t>Figure 10</w:t>
      </w:r>
      <w:r w:rsidR="00B12CCF" w:rsidRPr="00BE2D64">
        <w:fldChar w:fldCharType="end"/>
      </w:r>
      <w:r w:rsidR="00B12CCF" w:rsidRPr="00BE2D64">
        <w:t xml:space="preserve"> a-c)</w:t>
      </w:r>
      <w:r w:rsidRPr="00BE2D64">
        <w:t>.</w:t>
      </w:r>
    </w:p>
    <w:p w14:paraId="34A95459" w14:textId="54B2A15B" w:rsidR="007A7C8F" w:rsidRPr="00BE2D64" w:rsidRDefault="003004C0" w:rsidP="00821A4F">
      <w:pPr>
        <w:keepNext/>
      </w:pPr>
      <w:r w:rsidRPr="00BE2D64">
        <w:t xml:space="preserve">The greatest notification rate increase compared to </w:t>
      </w:r>
      <w:r w:rsidR="002F5F58" w:rsidRPr="00BE2D64">
        <w:t>2024</w:t>
      </w:r>
      <w:r w:rsidR="00C218F0" w:rsidRPr="00BE2D64">
        <w:t xml:space="preserve"> was</w:t>
      </w:r>
      <w:r w:rsidRPr="00BE2D64">
        <w:t xml:space="preserve"> reported in </w:t>
      </w:r>
      <w:r w:rsidR="00C218F0" w:rsidRPr="00BE2D64">
        <w:t>35</w:t>
      </w:r>
      <w:r w:rsidR="00B2423D" w:rsidRPr="00BE2D64">
        <w:t>–</w:t>
      </w:r>
      <w:proofErr w:type="gramStart"/>
      <w:r w:rsidR="00C218F0" w:rsidRPr="00BE2D64">
        <w:t>44</w:t>
      </w:r>
      <w:r w:rsidRPr="00BE2D64">
        <w:t xml:space="preserve"> year olds</w:t>
      </w:r>
      <w:proofErr w:type="gramEnd"/>
      <w:r w:rsidRPr="00BE2D64">
        <w:t xml:space="preserve"> in </w:t>
      </w:r>
      <w:r w:rsidR="00C218F0" w:rsidRPr="00BE2D64">
        <w:t xml:space="preserve">inner/outer regional areas (54%) </w:t>
      </w:r>
      <w:r w:rsidR="00543F90" w:rsidRPr="00BE2D64">
        <w:t xml:space="preserve">and 45+ year olds in </w:t>
      </w:r>
      <w:r w:rsidR="004230E7" w:rsidRPr="00BE2D64">
        <w:t xml:space="preserve">residing in </w:t>
      </w:r>
      <w:r w:rsidR="00EB5F65" w:rsidRPr="00BE2D64">
        <w:t>major cities</w:t>
      </w:r>
      <w:r w:rsidRPr="00BE2D64">
        <w:t xml:space="preserve"> (</w:t>
      </w:r>
      <w:r w:rsidR="004230E7" w:rsidRPr="00BE2D64">
        <w:t>36</w:t>
      </w:r>
      <w:r w:rsidRPr="00BE2D64">
        <w:t>%)</w:t>
      </w:r>
      <w:r w:rsidR="007A7C8F" w:rsidRPr="00BE2D64">
        <w:t xml:space="preserve"> (</w:t>
      </w:r>
      <w:r w:rsidR="004230E7" w:rsidRPr="00BE2D64">
        <w:fldChar w:fldCharType="begin"/>
      </w:r>
      <w:r w:rsidR="004230E7" w:rsidRPr="00BE2D64">
        <w:instrText xml:space="preserve"> REF _Ref236901829 \r \h  \* MERGEFORMAT </w:instrText>
      </w:r>
      <w:r w:rsidR="004230E7" w:rsidRPr="00BE2D64">
        <w:fldChar w:fldCharType="separate"/>
      </w:r>
      <w:r w:rsidR="004230E7" w:rsidRPr="00BE2D64">
        <w:t xml:space="preserve">Figure </w:t>
      </w:r>
      <w:r w:rsidR="00B67872" w:rsidRPr="00BE2D64">
        <w:t>10</w:t>
      </w:r>
      <w:r w:rsidR="004230E7" w:rsidRPr="00BE2D64">
        <w:fldChar w:fldCharType="end"/>
      </w:r>
      <w:r w:rsidR="004230E7" w:rsidRPr="00BE2D64">
        <w:t xml:space="preserve"> a-c</w:t>
      </w:r>
      <w:r w:rsidR="007A7C8F" w:rsidRPr="00BE2D64">
        <w:t>).</w:t>
      </w:r>
    </w:p>
    <w:p w14:paraId="5F15A928" w14:textId="77777777" w:rsidR="007A7C8F" w:rsidRPr="00BE2D64" w:rsidRDefault="007A7C8F" w:rsidP="00D53FC6">
      <w:pPr>
        <w:pStyle w:val="Style2"/>
      </w:pPr>
      <w:r w:rsidRPr="00BE2D64">
        <w:t>Non-Indigenous males</w:t>
      </w:r>
    </w:p>
    <w:p w14:paraId="5D0740AA" w14:textId="135E4F04" w:rsidR="007A7C8F" w:rsidRPr="00BE2D64" w:rsidRDefault="007A7C8F" w:rsidP="007A7C8F">
      <w:r w:rsidRPr="00BE2D64">
        <w:t>On average</w:t>
      </w:r>
      <w:r w:rsidR="00B73069" w:rsidRPr="00BE2D64">
        <w:t>,</w:t>
      </w:r>
      <w:r w:rsidRPr="00BE2D64">
        <w:t xml:space="preserve"> non-Indigenous males represent around 8</w:t>
      </w:r>
      <w:r w:rsidR="00594161" w:rsidRPr="00BE2D64">
        <w:t>0</w:t>
      </w:r>
      <w:r w:rsidRPr="00BE2D64">
        <w:t>% of all infectious syphilis notifications, with most of these cases reported in major cities of Australia (</w:t>
      </w:r>
      <w:r w:rsidR="00E2373B" w:rsidRPr="00BE2D64">
        <w:fldChar w:fldCharType="begin"/>
      </w:r>
      <w:r w:rsidR="00E2373B" w:rsidRPr="00BE2D64">
        <w:instrText xml:space="preserve"> REF _Ref236900236 \r \h  \* MERGEFORMAT </w:instrText>
      </w:r>
      <w:r w:rsidR="00E2373B" w:rsidRPr="00BE2D64">
        <w:fldChar w:fldCharType="separate"/>
      </w:r>
      <w:r w:rsidR="00E2373B" w:rsidRPr="00BE2D64">
        <w:t xml:space="preserve">Figure </w:t>
      </w:r>
      <w:r w:rsidR="0048780D" w:rsidRPr="00BE2D64">
        <w:t>10</w:t>
      </w:r>
      <w:r w:rsidR="00E2373B" w:rsidRPr="00BE2D64">
        <w:fldChar w:fldCharType="end"/>
      </w:r>
      <w:r w:rsidR="00790862" w:rsidRPr="00BE2D64">
        <w:t xml:space="preserve"> </w:t>
      </w:r>
      <w:r w:rsidR="00E2373B" w:rsidRPr="00BE2D64">
        <w:t>a</w:t>
      </w:r>
      <w:r w:rsidRPr="00BE2D64">
        <w:t>). In 202</w:t>
      </w:r>
      <w:r w:rsidR="001A47EE" w:rsidRPr="00BE2D64">
        <w:t>5</w:t>
      </w:r>
      <w:r w:rsidRPr="00BE2D64">
        <w:t>, notification rates in most age groups across all remoteness areas reported a decrease</w:t>
      </w:r>
      <w:r w:rsidR="001A47EE" w:rsidRPr="00BE2D64">
        <w:t xml:space="preserve"> or were similar </w:t>
      </w:r>
      <w:r w:rsidRPr="00BE2D64">
        <w:t xml:space="preserve">compared </w:t>
      </w:r>
      <w:r w:rsidR="00EA461B" w:rsidRPr="00BE2D64">
        <w:t>to 2024</w:t>
      </w:r>
      <w:r w:rsidRPr="00BE2D64">
        <w:t xml:space="preserve"> and 5 </w:t>
      </w:r>
      <w:proofErr w:type="gramStart"/>
      <w:r w:rsidRPr="00BE2D64">
        <w:t>year</w:t>
      </w:r>
      <w:proofErr w:type="gramEnd"/>
      <w:r w:rsidRPr="00BE2D64">
        <w:t xml:space="preserve"> quarterly mean (</w:t>
      </w:r>
      <w:r w:rsidR="00EA461B" w:rsidRPr="00BE2D64">
        <w:fldChar w:fldCharType="begin"/>
      </w:r>
      <w:r w:rsidR="00EA461B" w:rsidRPr="00BE2D64">
        <w:instrText xml:space="preserve"> REF _Ref236900374 \r \h  \* MERGEFORMAT </w:instrText>
      </w:r>
      <w:r w:rsidR="00EA461B" w:rsidRPr="00BE2D64">
        <w:fldChar w:fldCharType="separate"/>
      </w:r>
      <w:r w:rsidR="00EA461B" w:rsidRPr="00BE2D64">
        <w:t xml:space="preserve">Figure </w:t>
      </w:r>
      <w:r w:rsidR="0048780D" w:rsidRPr="00BE2D64">
        <w:t>10</w:t>
      </w:r>
      <w:r w:rsidR="00EA461B" w:rsidRPr="00BE2D64">
        <w:fldChar w:fldCharType="end"/>
      </w:r>
      <w:r w:rsidR="00790862" w:rsidRPr="00BE2D64">
        <w:t xml:space="preserve"> </w:t>
      </w:r>
      <w:r w:rsidR="00EA461B" w:rsidRPr="00BE2D64">
        <w:t>a-c</w:t>
      </w:r>
      <w:r w:rsidRPr="00BE2D64">
        <w:t>).</w:t>
      </w:r>
    </w:p>
    <w:p w14:paraId="7A48B17D" w14:textId="77777777" w:rsidR="007A7C8F" w:rsidRPr="00BE2D64" w:rsidRDefault="007A7C8F" w:rsidP="00D53FC6">
      <w:pPr>
        <w:pStyle w:val="Style2"/>
      </w:pPr>
      <w:r w:rsidRPr="00BE2D64">
        <w:t>Aboriginal and Torres Strait Islander females</w:t>
      </w:r>
    </w:p>
    <w:p w14:paraId="4991E49C" w14:textId="5694427A" w:rsidR="00A926BE" w:rsidRPr="00BE2D64" w:rsidRDefault="004A6826" w:rsidP="007A7C8F">
      <w:r w:rsidRPr="00BE2D64">
        <w:t>In 2025, Aboriginal and Torres Strait Islander females aged 15</w:t>
      </w:r>
      <w:r w:rsidR="00621C7B" w:rsidRPr="00BE2D64">
        <w:t>–</w:t>
      </w:r>
      <w:r w:rsidRPr="00BE2D64">
        <w:t>24 years in remote/very remote areas recorded the highest notification rate</w:t>
      </w:r>
      <w:r w:rsidR="009F5DF6">
        <w:t>s</w:t>
      </w:r>
      <w:r w:rsidRPr="00BE2D64">
        <w:t xml:space="preserve"> among all population and geographical groups, with a </w:t>
      </w:r>
      <w:r w:rsidR="007E2369" w:rsidRPr="00BE2D64">
        <w:t xml:space="preserve">notification </w:t>
      </w:r>
      <w:r w:rsidRPr="00BE2D64">
        <w:t xml:space="preserve">rate of </w:t>
      </w:r>
      <w:r w:rsidR="005335ED" w:rsidRPr="00BE2D64">
        <w:t>1,026</w:t>
      </w:r>
      <w:r w:rsidRPr="00BE2D64">
        <w:t xml:space="preserve"> per 100,000 (</w:t>
      </w:r>
      <w:r w:rsidR="005335ED" w:rsidRPr="00BE2D64">
        <w:fldChar w:fldCharType="begin"/>
      </w:r>
      <w:r w:rsidR="005335ED" w:rsidRPr="00BE2D64">
        <w:instrText xml:space="preserve"> REF _Ref236900762 \r \h </w:instrText>
      </w:r>
      <w:r w:rsidR="005F67A9" w:rsidRPr="00BE2D64">
        <w:instrText xml:space="preserve"> \* MERGEFORMAT </w:instrText>
      </w:r>
      <w:r w:rsidR="005335ED" w:rsidRPr="00BE2D64">
        <w:fldChar w:fldCharType="separate"/>
      </w:r>
      <w:r w:rsidR="005335ED" w:rsidRPr="00BE2D64">
        <w:t xml:space="preserve">Figure </w:t>
      </w:r>
      <w:r w:rsidR="00092E41" w:rsidRPr="00BE2D64">
        <w:t>11</w:t>
      </w:r>
      <w:r w:rsidR="005335ED" w:rsidRPr="00BE2D64">
        <w:fldChar w:fldCharType="end"/>
      </w:r>
      <w:r w:rsidR="00790862" w:rsidRPr="00BE2D64">
        <w:t xml:space="preserve"> </w:t>
      </w:r>
      <w:r w:rsidR="00DC3C35" w:rsidRPr="00BE2D64">
        <w:t>c</w:t>
      </w:r>
      <w:r w:rsidRPr="00BE2D64">
        <w:t xml:space="preserve">). </w:t>
      </w:r>
      <w:r w:rsidR="00F840D7" w:rsidRPr="00BE2D64">
        <w:t>Despite recording the highest</w:t>
      </w:r>
      <w:r w:rsidR="007E2369" w:rsidRPr="00BE2D64">
        <w:t xml:space="preserve"> notification</w:t>
      </w:r>
      <w:r w:rsidR="00F840D7" w:rsidRPr="00BE2D64">
        <w:t xml:space="preserve"> rate</w:t>
      </w:r>
      <w:r w:rsidR="00E16034" w:rsidRPr="00BE2D64">
        <w:t xml:space="preserve"> overall, this group observed decreases</w:t>
      </w:r>
      <w:r w:rsidR="00AF0E59" w:rsidRPr="00BE2D64">
        <w:t xml:space="preserve"> </w:t>
      </w:r>
      <w:r w:rsidR="000566DA" w:rsidRPr="00BE2D64">
        <w:t>in 2025</w:t>
      </w:r>
      <w:r w:rsidR="00E16034" w:rsidRPr="00BE2D64">
        <w:t xml:space="preserve"> </w:t>
      </w:r>
      <w:r w:rsidR="00AF0E59" w:rsidRPr="00BE2D64">
        <w:t xml:space="preserve">compared to the 5 </w:t>
      </w:r>
      <w:proofErr w:type="gramStart"/>
      <w:r w:rsidR="00AF0E59" w:rsidRPr="00BE2D64">
        <w:t>year</w:t>
      </w:r>
      <w:proofErr w:type="gramEnd"/>
      <w:r w:rsidR="00AF0E59" w:rsidRPr="00BE2D64">
        <w:t xml:space="preserve"> mean</w:t>
      </w:r>
      <w:r w:rsidR="000566DA" w:rsidRPr="00BE2D64">
        <w:t xml:space="preserve"> </w:t>
      </w:r>
      <w:r w:rsidR="00135C78" w:rsidRPr="00BE2D64">
        <w:t>(19%), but an increase compared to 2024 (5%)</w:t>
      </w:r>
      <w:r w:rsidR="00AF0E59" w:rsidRPr="00BE2D64">
        <w:t>.</w:t>
      </w:r>
    </w:p>
    <w:p w14:paraId="51CE12A7" w14:textId="78D2448F" w:rsidR="007A7C8F" w:rsidRPr="00BE2D64" w:rsidRDefault="00A926BE" w:rsidP="007A7C8F">
      <w:r w:rsidRPr="00BE2D64">
        <w:t xml:space="preserve">Across other </w:t>
      </w:r>
      <w:r w:rsidR="004A6826" w:rsidRPr="00BE2D64">
        <w:t>geographical areas</w:t>
      </w:r>
      <w:r w:rsidR="008E495B" w:rsidRPr="00BE2D64">
        <w:t xml:space="preserve"> and age groups,</w:t>
      </w:r>
      <w:r w:rsidR="004A6826" w:rsidRPr="00BE2D64">
        <w:t xml:space="preserve"> </w:t>
      </w:r>
      <w:r w:rsidR="008E495B" w:rsidRPr="00BE2D64">
        <w:t xml:space="preserve">the greatest </w:t>
      </w:r>
      <w:r w:rsidR="004A6826" w:rsidRPr="00BE2D64">
        <w:t xml:space="preserve">increases in notification rates compared to </w:t>
      </w:r>
      <w:r w:rsidR="00A92720" w:rsidRPr="00BE2D64">
        <w:t>2024</w:t>
      </w:r>
      <w:r w:rsidR="004A6826" w:rsidRPr="00BE2D64">
        <w:t xml:space="preserve"> </w:t>
      </w:r>
      <w:r w:rsidR="008E495B" w:rsidRPr="00BE2D64">
        <w:t>were</w:t>
      </w:r>
      <w:r w:rsidR="004A6826" w:rsidRPr="00BE2D64">
        <w:t xml:space="preserve"> reported in </w:t>
      </w:r>
      <w:r w:rsidR="008E495B" w:rsidRPr="00BE2D64">
        <w:t>35</w:t>
      </w:r>
      <w:r w:rsidR="00621C7B" w:rsidRPr="00BE2D64">
        <w:t>–</w:t>
      </w:r>
      <w:proofErr w:type="gramStart"/>
      <w:r w:rsidR="008E495B" w:rsidRPr="00BE2D64">
        <w:t>44 year olds</w:t>
      </w:r>
      <w:proofErr w:type="gramEnd"/>
      <w:r w:rsidR="008E495B" w:rsidRPr="00BE2D64">
        <w:t xml:space="preserve"> </w:t>
      </w:r>
      <w:r w:rsidR="00A92720" w:rsidRPr="00BE2D64">
        <w:t xml:space="preserve">in </w:t>
      </w:r>
      <w:r w:rsidR="0066129E" w:rsidRPr="00BE2D64">
        <w:t>inner/outer regional areas (</w:t>
      </w:r>
      <w:r w:rsidR="00A92720" w:rsidRPr="00BE2D64">
        <w:t>128</w:t>
      </w:r>
      <w:r w:rsidR="0066129E" w:rsidRPr="00BE2D64">
        <w:t>%)</w:t>
      </w:r>
      <w:r w:rsidR="004A6826" w:rsidRPr="00BE2D64">
        <w:t xml:space="preserve"> </w:t>
      </w:r>
      <w:r w:rsidR="00A92720" w:rsidRPr="00BE2D64">
        <w:t xml:space="preserve">and </w:t>
      </w:r>
      <w:r w:rsidR="00D85B98" w:rsidRPr="00BE2D64">
        <w:t>re</w:t>
      </w:r>
      <w:r w:rsidR="007F4A5D" w:rsidRPr="00BE2D64">
        <w:t>mote/very remote areas</w:t>
      </w:r>
      <w:r w:rsidR="00DC3C35" w:rsidRPr="00BE2D64">
        <w:t xml:space="preserve"> </w:t>
      </w:r>
      <w:r w:rsidR="007A7C8F" w:rsidRPr="00BE2D64">
        <w:t>(</w:t>
      </w:r>
      <w:r w:rsidR="006A602A" w:rsidRPr="00BE2D64">
        <w:t>73%</w:t>
      </w:r>
      <w:r w:rsidR="007A7C8F" w:rsidRPr="00BE2D64">
        <w:t>)</w:t>
      </w:r>
      <w:r w:rsidR="006A602A" w:rsidRPr="00BE2D64">
        <w:t xml:space="preserve"> </w:t>
      </w:r>
      <w:r w:rsidR="00790862" w:rsidRPr="00BE2D64">
        <w:t>(</w:t>
      </w:r>
      <w:r w:rsidR="006A602A" w:rsidRPr="00BE2D64">
        <w:fldChar w:fldCharType="begin"/>
      </w:r>
      <w:r w:rsidR="006A602A" w:rsidRPr="00BE2D64">
        <w:instrText xml:space="preserve"> REF _Ref236901050 \r \h </w:instrText>
      </w:r>
      <w:r w:rsidR="009A227B" w:rsidRPr="00BE2D64">
        <w:instrText xml:space="preserve"> \* MERGEFORMAT </w:instrText>
      </w:r>
      <w:r w:rsidR="006A602A" w:rsidRPr="00BE2D64">
        <w:fldChar w:fldCharType="separate"/>
      </w:r>
      <w:r w:rsidR="006A602A" w:rsidRPr="00BE2D64">
        <w:t xml:space="preserve">Figure </w:t>
      </w:r>
      <w:r w:rsidR="00092E41" w:rsidRPr="00BE2D64">
        <w:t>11</w:t>
      </w:r>
      <w:r w:rsidR="006A602A" w:rsidRPr="00BE2D64">
        <w:fldChar w:fldCharType="end"/>
      </w:r>
      <w:r w:rsidR="006A602A" w:rsidRPr="00BE2D64">
        <w:t xml:space="preserve"> a-</w:t>
      </w:r>
      <w:r w:rsidR="009A227B" w:rsidRPr="00BE2D64">
        <w:t>c)</w:t>
      </w:r>
      <w:r w:rsidR="007A7C8F" w:rsidRPr="00BE2D64">
        <w:t>.</w:t>
      </w:r>
    </w:p>
    <w:p w14:paraId="69AE6F73" w14:textId="77777777" w:rsidR="007A7C8F" w:rsidRPr="00BE2D64" w:rsidRDefault="007A7C8F" w:rsidP="00D53FC6">
      <w:pPr>
        <w:pStyle w:val="Style2"/>
      </w:pPr>
      <w:r w:rsidRPr="00BE2D64">
        <w:t>Non-Indigenous females</w:t>
      </w:r>
    </w:p>
    <w:p w14:paraId="63F6865C" w14:textId="50784BF0" w:rsidR="007A7C8F" w:rsidRPr="00BE2D64" w:rsidRDefault="008F0E2E" w:rsidP="007A7C8F">
      <w:r w:rsidRPr="00BE2D64">
        <w:t>In 2025, compared to</w:t>
      </w:r>
      <w:r w:rsidR="00F91BD3" w:rsidRPr="00BE2D64">
        <w:t xml:space="preserve"> 2024</w:t>
      </w:r>
      <w:r w:rsidRPr="00BE2D64">
        <w:t xml:space="preserve">, notification rates in non-Indigenous females showed small declines or remained similar across most age and geographical groups, </w:t>
      </w:r>
      <w:r w:rsidR="00F91BD3" w:rsidRPr="00BE2D64">
        <w:t xml:space="preserve">except </w:t>
      </w:r>
      <w:r w:rsidRPr="00BE2D64">
        <w:t xml:space="preserve">for females </w:t>
      </w:r>
      <w:r w:rsidR="00DA045C" w:rsidRPr="00BE2D64">
        <w:t>aged 15</w:t>
      </w:r>
      <w:r w:rsidR="00763EEB" w:rsidRPr="00BE2D64">
        <w:t>–</w:t>
      </w:r>
      <w:r w:rsidR="00DA045C" w:rsidRPr="00BE2D64">
        <w:t xml:space="preserve">24 years residing in </w:t>
      </w:r>
      <w:r w:rsidRPr="00BE2D64">
        <w:t xml:space="preserve">major cities of Australia where an increasing trend was observed </w:t>
      </w:r>
      <w:r w:rsidR="00790862" w:rsidRPr="00BE2D64">
        <w:t>(</w:t>
      </w:r>
      <w:r w:rsidR="00F1227B" w:rsidRPr="00BE2D64">
        <w:fldChar w:fldCharType="begin"/>
      </w:r>
      <w:r w:rsidR="00F1227B" w:rsidRPr="00BE2D64">
        <w:instrText xml:space="preserve"> REF _Ref236901452 \r \h </w:instrText>
      </w:r>
      <w:r w:rsidR="00790862" w:rsidRPr="00BE2D64">
        <w:instrText xml:space="preserve"> \* MERGEFORMAT </w:instrText>
      </w:r>
      <w:r w:rsidR="00F1227B" w:rsidRPr="00BE2D64">
        <w:fldChar w:fldCharType="separate"/>
      </w:r>
      <w:r w:rsidR="00F1227B" w:rsidRPr="00BE2D64">
        <w:t xml:space="preserve">Figure </w:t>
      </w:r>
      <w:r w:rsidR="00F65B6D" w:rsidRPr="00BE2D64">
        <w:t>11</w:t>
      </w:r>
      <w:r w:rsidR="00F1227B" w:rsidRPr="00BE2D64">
        <w:fldChar w:fldCharType="end"/>
      </w:r>
      <w:r w:rsidR="00790862" w:rsidRPr="00BE2D64">
        <w:t>a)</w:t>
      </w:r>
      <w:r w:rsidRPr="00BE2D64">
        <w:t xml:space="preserve">. Compared to the 5 </w:t>
      </w:r>
      <w:proofErr w:type="gramStart"/>
      <w:r w:rsidRPr="00BE2D64">
        <w:t>year</w:t>
      </w:r>
      <w:proofErr w:type="gramEnd"/>
      <w:r w:rsidRPr="00BE2D64">
        <w:t xml:space="preserve"> mean</w:t>
      </w:r>
      <w:r w:rsidR="00CF7DBD">
        <w:t>,</w:t>
      </w:r>
      <w:r w:rsidRPr="00BE2D64">
        <w:t xml:space="preserve"> considerable increases were reported in all age groups in major cities of Australia</w:t>
      </w:r>
      <w:r w:rsidR="00790862" w:rsidRPr="00BE2D64">
        <w:t xml:space="preserve"> (</w:t>
      </w:r>
      <w:r w:rsidR="00790862" w:rsidRPr="00BE2D64">
        <w:fldChar w:fldCharType="begin"/>
      </w:r>
      <w:r w:rsidR="00790862" w:rsidRPr="00BE2D64">
        <w:instrText xml:space="preserve"> REF _Ref236901480 \r \h  \* MERGEFORMAT </w:instrText>
      </w:r>
      <w:r w:rsidR="00790862" w:rsidRPr="00BE2D64">
        <w:fldChar w:fldCharType="separate"/>
      </w:r>
      <w:r w:rsidR="00486959">
        <w:t>Figure 11</w:t>
      </w:r>
      <w:r w:rsidR="00790862" w:rsidRPr="00BE2D64">
        <w:fldChar w:fldCharType="end"/>
      </w:r>
      <w:r w:rsidR="00790862" w:rsidRPr="00BE2D64">
        <w:t xml:space="preserve"> a-c)</w:t>
      </w:r>
      <w:r w:rsidR="007A7C8F" w:rsidRPr="00BE2D64">
        <w:t>.</w:t>
      </w:r>
    </w:p>
    <w:p w14:paraId="5CC22A34" w14:textId="77777777" w:rsidR="002C634E" w:rsidRPr="00C14F29" w:rsidRDefault="002C634E" w:rsidP="00C14F29">
      <w:r w:rsidRPr="00BE2D64">
        <w:br w:type="page"/>
      </w:r>
    </w:p>
    <w:p w14:paraId="3835EE14" w14:textId="716273FB" w:rsidR="000C5179" w:rsidRPr="004757EE" w:rsidRDefault="000C5179" w:rsidP="00095CD7">
      <w:pPr>
        <w:pStyle w:val="Figure"/>
      </w:pPr>
      <w:bookmarkStart w:id="34" w:name="_Ref236900236"/>
      <w:bookmarkStart w:id="35" w:name="_Ref236900374"/>
      <w:bookmarkStart w:id="36" w:name="_Ref236901628"/>
      <w:bookmarkStart w:id="37" w:name="_Ref236901829"/>
      <w:r w:rsidRPr="004757EE">
        <w:lastRenderedPageBreak/>
        <w:t>Notifications (number) and notification rate (per 100,000) of infectious syphilis reported in males, by Indigenous status, remoteness area, age, quarter, and year, 2020 to Q</w:t>
      </w:r>
      <w:r w:rsidR="00DA361E" w:rsidRPr="004757EE">
        <w:t>4</w:t>
      </w:r>
      <w:r w:rsidRPr="004757EE">
        <w:t xml:space="preserve"> 202</w:t>
      </w:r>
      <w:r w:rsidR="002C634E" w:rsidRPr="004757EE">
        <w:t>5</w:t>
      </w:r>
      <w:r w:rsidR="0048633C" w:rsidRPr="004757EE">
        <w:t>1</w:t>
      </w:r>
      <w:r w:rsidRPr="004757EE">
        <w:t xml:space="preserve"> (a. Major cities, b. Inner and outer regional areas</w:t>
      </w:r>
      <w:r w:rsidR="007A77F8" w:rsidRPr="004757EE">
        <w:t>,</w:t>
      </w:r>
      <w:r w:rsidRPr="004757EE">
        <w:t xml:space="preserve"> c. Remote and very remote areas)</w:t>
      </w:r>
      <w:bookmarkEnd w:id="34"/>
      <w:bookmarkEnd w:id="35"/>
      <w:bookmarkEnd w:id="36"/>
      <w:bookmarkEnd w:id="37"/>
    </w:p>
    <w:p w14:paraId="5089AC95" w14:textId="33CEEAE4" w:rsidR="002D3908" w:rsidRPr="00BE2D64" w:rsidRDefault="005B6580" w:rsidP="00C52BF8">
      <w:r>
        <w:rPr>
          <w:noProof/>
        </w:rPr>
        <w:drawing>
          <wp:inline distT="0" distB="0" distL="0" distR="0" wp14:anchorId="2FFB2C94" wp14:editId="36AFBEFF">
            <wp:extent cx="6123692" cy="3990109"/>
            <wp:effectExtent l="0" t="0" r="0" b="0"/>
            <wp:docPr id="559692624" name="Picture 16" descr="Two-panel stacked chart compares quarterly notification counts and rates per 100,000 for males aged 15–24, 25–34, 35–44 and 45+, contrasting Aboriginal and Torres Strait Islander and non-Indigenous populations across 2020–2025. Stacked bars use turquoise, green and purple age bands, while dashed lines show rates; non-Indigenous counts are substantially higher, with tallest bars around 2022–23 and sharp Indigenous-rate peaks around 202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692624" name="Picture 16" descr="Two-panel stacked chart compares quarterly notification counts and rates per 100,000 for males aged 15–24, 25–34, 35–44 and 45+, contrasting Aboriginal and Torres Strait Islander and non-Indigenous populations across 2020–2025. Stacked bars use turquoise, green and purple age bands, while dashed lines show rates; non-Indigenous counts are substantially higher, with tallest bars around 2022–23 and sharp Indigenous-rate peaks around 2023–24."/>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6143506" cy="4003019"/>
                    </a:xfrm>
                    <a:prstGeom prst="rect">
                      <a:avLst/>
                    </a:prstGeom>
                    <a:noFill/>
                  </pic:spPr>
                </pic:pic>
              </a:graphicData>
            </a:graphic>
          </wp:inline>
        </w:drawing>
      </w:r>
    </w:p>
    <w:p w14:paraId="46578D72" w14:textId="48F5892D" w:rsidR="00D40D2D" w:rsidRPr="00BE2D64" w:rsidRDefault="005522A7" w:rsidP="00C52BF8">
      <w:r>
        <w:rPr>
          <w:noProof/>
        </w:rPr>
        <w:drawing>
          <wp:inline distT="0" distB="0" distL="0" distR="0" wp14:anchorId="622F652D" wp14:editId="446A2239">
            <wp:extent cx="6175169" cy="4023651"/>
            <wp:effectExtent l="0" t="0" r="0" b="0"/>
            <wp:docPr id="488636928" name="Picture 17" descr="Two-panel stacked bar chart showing quarterly notifications in inner and outer regional areas for males, comparing Aboriginal and Torres Strait Islander people with non-Indigenous people from 2020 to 2025. Bars segment age groups 15–24, 25–34, 35–44 and 45+, while dashed lines show notification rates per 100,000, with non-Indigenous counts generally higher and rates fluctuating across perio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636928" name="Picture 17" descr="Two-panel stacked bar chart showing quarterly notifications in inner and outer regional areas for males, comparing Aboriginal and Torres Strait Islander people with non-Indigenous people from 2020 to 2025. Bars segment age groups 15–24, 25–34, 35–44 and 45+, while dashed lines show notification rates per 100,000, with non-Indigenous counts generally higher and rates fluctuating across periods."/>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6186834" cy="4031252"/>
                    </a:xfrm>
                    <a:prstGeom prst="rect">
                      <a:avLst/>
                    </a:prstGeom>
                    <a:noFill/>
                  </pic:spPr>
                </pic:pic>
              </a:graphicData>
            </a:graphic>
          </wp:inline>
        </w:drawing>
      </w:r>
    </w:p>
    <w:p w14:paraId="4B28326D" w14:textId="1B655FFD" w:rsidR="00E16971" w:rsidRPr="00BE2D64" w:rsidRDefault="00791D36" w:rsidP="00C52BF8">
      <w:r>
        <w:rPr>
          <w:noProof/>
        </w:rPr>
        <w:lastRenderedPageBreak/>
        <w:drawing>
          <wp:inline distT="0" distB="0" distL="0" distR="0" wp14:anchorId="2926101C" wp14:editId="7F463B9E">
            <wp:extent cx="6127667" cy="3992699"/>
            <wp:effectExtent l="0" t="0" r="6985" b="8255"/>
            <wp:docPr id="254246120" name="Picture 18" descr="Two panel stacked bar-and-line chart compares male notifications across Aboriginal and Torres Strait Islander and non-Indigenous populations, quarterly from 2020 to 2025, split by age groups 15–24, 25–34, 35–44 and 45+. Aboriginal and Torres Strait Islander notifications and rates per 100,000 are substantially hig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246120" name="Picture 18" descr="Two panel stacked bar-and-line chart compares male notifications across Aboriginal and Torres Strait Islander and non-Indigenous populations, quarterly from 2020 to 2025, split by age groups 15–24, 25–34, 35–44 and 45+. Aboriginal and Torres Strait Islander notifications and rates per 100,000 are substantially higher."/>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6148845" cy="4006499"/>
                    </a:xfrm>
                    <a:prstGeom prst="rect">
                      <a:avLst/>
                    </a:prstGeom>
                    <a:noFill/>
                  </pic:spPr>
                </pic:pic>
              </a:graphicData>
            </a:graphic>
          </wp:inline>
        </w:drawing>
      </w:r>
    </w:p>
    <w:p w14:paraId="40CFBF0F" w14:textId="1261A54B" w:rsidR="001B7CCF" w:rsidRPr="00C14F29" w:rsidRDefault="00C52BF8" w:rsidP="00C14F29">
      <w:pPr>
        <w:pStyle w:val="FootnoteText"/>
      </w:pPr>
      <w:bookmarkStart w:id="38" w:name="_Hlk222384420"/>
      <w:r w:rsidRPr="00C14F29">
        <w:t>Note:</w:t>
      </w:r>
      <w:r w:rsidR="00791D36" w:rsidRPr="00C14F29">
        <w:t xml:space="preserve"> </w:t>
      </w:r>
      <w:r w:rsidR="0048633C" w:rsidRPr="00C14F29">
        <w:t xml:space="preserve">1. </w:t>
      </w:r>
      <w:r w:rsidRPr="00C14F29">
        <w:t>Excludes cases whose sex, age, Indigenous status and/or residential postcode were not reported.</w:t>
      </w:r>
      <w:bookmarkEnd w:id="38"/>
    </w:p>
    <w:p w14:paraId="0630C4D6" w14:textId="77777777" w:rsidR="001B7CCF" w:rsidRPr="000D5FB0" w:rsidRDefault="001B7CCF" w:rsidP="000D5FB0">
      <w:r w:rsidRPr="000D5FB0">
        <w:br w:type="page"/>
      </w:r>
    </w:p>
    <w:p w14:paraId="0EA378F0" w14:textId="23982193" w:rsidR="002D3908" w:rsidRPr="004757EE" w:rsidRDefault="002D3908" w:rsidP="00095CD7">
      <w:pPr>
        <w:pStyle w:val="Figure"/>
      </w:pPr>
      <w:bookmarkStart w:id="39" w:name="_Ref236900762"/>
      <w:bookmarkStart w:id="40" w:name="_Ref236901050"/>
      <w:bookmarkStart w:id="41" w:name="_Ref236901452"/>
      <w:bookmarkStart w:id="42" w:name="_Ref236901480"/>
      <w:r w:rsidRPr="004757EE">
        <w:lastRenderedPageBreak/>
        <w:t>Notifications (n</w:t>
      </w:r>
      <w:r w:rsidR="00C52BF8" w:rsidRPr="004757EE">
        <w:t>umber</w:t>
      </w:r>
      <w:r w:rsidRPr="004757EE">
        <w:t xml:space="preserve">) and notification rate (per 100,000) of infectious syphilis reported in females, by Indigenous status, remoteness area, age, quarter, and year, 2020 </w:t>
      </w:r>
      <w:r w:rsidR="00C52BF8" w:rsidRPr="004757EE">
        <w:t>to</w:t>
      </w:r>
      <w:r w:rsidRPr="004757EE">
        <w:t xml:space="preserve"> Q</w:t>
      </w:r>
      <w:r w:rsidR="00ED0EA6" w:rsidRPr="004757EE">
        <w:t>4</w:t>
      </w:r>
      <w:r w:rsidRPr="004757EE">
        <w:t xml:space="preserve"> 202</w:t>
      </w:r>
      <w:r w:rsidR="00CE1B85" w:rsidRPr="004757EE">
        <w:t>5</w:t>
      </w:r>
      <w:r w:rsidR="00335E3E" w:rsidRPr="004757EE">
        <w:t>1</w:t>
      </w:r>
      <w:r w:rsidRPr="004757EE">
        <w:t xml:space="preserve"> (a. Major cities, b. Inner and outer regional areas</w:t>
      </w:r>
      <w:r w:rsidR="00692F26" w:rsidRPr="004757EE">
        <w:t>,</w:t>
      </w:r>
      <w:r w:rsidRPr="004757EE">
        <w:t xml:space="preserve"> c. Remote and very remote area</w:t>
      </w:r>
      <w:r w:rsidR="00A6159E" w:rsidRPr="004757EE">
        <w:t>s</w:t>
      </w:r>
      <w:r w:rsidRPr="004757EE">
        <w:t>)</w:t>
      </w:r>
      <w:bookmarkEnd w:id="39"/>
      <w:bookmarkEnd w:id="40"/>
      <w:bookmarkEnd w:id="41"/>
      <w:bookmarkEnd w:id="42"/>
    </w:p>
    <w:p w14:paraId="6ADBA775" w14:textId="2353B5AE" w:rsidR="00ED0EA6" w:rsidRPr="00BE2D64" w:rsidRDefault="001B7CCF" w:rsidP="00ED0EA6">
      <w:r>
        <w:rPr>
          <w:noProof/>
        </w:rPr>
        <w:drawing>
          <wp:inline distT="0" distB="0" distL="0" distR="0" wp14:anchorId="7E6B57D3" wp14:editId="0341682D">
            <wp:extent cx="6139543" cy="4000438"/>
            <wp:effectExtent l="0" t="0" r="0" b="635"/>
            <wp:docPr id="973951694" name="Picture 19" descr="Two panel stacked bar-and-line chart compares quarterly notifications among females in major cities, covering Aboriginal and Torres Strait Islander and non-Indigenous populations from 2020 to 2025. Bars use teal, green, purple and lavender segments for ages 15–24, 25–34, 35–44 and 45+, while dashed lines show rates per 100,000; non-Indigenous counts rise towards 2025, whereas Indigenous rates fluctuate sharply with peaks around 2023–2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951694" name="Picture 19" descr="Two panel stacked bar-and-line chart compares quarterly notifications among females in major cities, covering Aboriginal and Torres Strait Islander and non-Indigenous populations from 2020 to 2025. Bars use teal, green, purple and lavender segments for ages 15–24, 25–34, 35–44 and 45+, while dashed lines show rates per 100,000; non-Indigenous counts rise towards 2025, whereas Indigenous rates fluctuate sharply with peaks around 2023–24.&#10;"/>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6168295" cy="4019173"/>
                    </a:xfrm>
                    <a:prstGeom prst="rect">
                      <a:avLst/>
                    </a:prstGeom>
                    <a:noFill/>
                  </pic:spPr>
                </pic:pic>
              </a:graphicData>
            </a:graphic>
          </wp:inline>
        </w:drawing>
      </w:r>
    </w:p>
    <w:p w14:paraId="632C62BA" w14:textId="5A0B4CC4" w:rsidR="00030213" w:rsidRPr="00BE2D64" w:rsidRDefault="00E523B1" w:rsidP="00ED0EA6">
      <w:r>
        <w:rPr>
          <w:noProof/>
        </w:rPr>
        <w:drawing>
          <wp:inline distT="0" distB="0" distL="0" distR="0" wp14:anchorId="5E6ED7A3" wp14:editId="05AAC482">
            <wp:extent cx="6178367" cy="4025735"/>
            <wp:effectExtent l="0" t="0" r="0" b="0"/>
            <wp:docPr id="1078639912" name="Picture 20" descr="Two panel stacked-column chart compares quarterly female notifications across Aboriginal and Torres Strait Islander and non-Indigenous populations in inner and outer regional areas from 2020 to 2025. Columns segment age groups 15–24, 25–34, 35–44 and 45+, while dashed lines show notification rates per 100,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8639912" name="Picture 20" descr="Two panel stacked-column chart compares quarterly female notifications across Aboriginal and Torres Strait Islander and non-Indigenous populations in inner and outer regional areas from 2020 to 2025. Columns segment age groups 15–24, 25–34, 35–44 and 45+, while dashed lines show notification rates per 100,000.&#10;"/>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6184025" cy="4029421"/>
                    </a:xfrm>
                    <a:prstGeom prst="rect">
                      <a:avLst/>
                    </a:prstGeom>
                    <a:noFill/>
                  </pic:spPr>
                </pic:pic>
              </a:graphicData>
            </a:graphic>
          </wp:inline>
        </w:drawing>
      </w:r>
    </w:p>
    <w:p w14:paraId="07E234DC" w14:textId="0A68533B" w:rsidR="00B32B19" w:rsidRPr="00C14F29" w:rsidRDefault="00B32B19" w:rsidP="00C14F29">
      <w:pPr>
        <w:pStyle w:val="FootnoteText"/>
      </w:pPr>
      <w:r w:rsidRPr="00C14F29">
        <w:rPr>
          <w:noProof/>
        </w:rPr>
        <w:lastRenderedPageBreak/>
        <w:drawing>
          <wp:inline distT="0" distB="0" distL="0" distR="0" wp14:anchorId="1DCED06B" wp14:editId="39F1A098">
            <wp:extent cx="6069016" cy="3954483"/>
            <wp:effectExtent l="0" t="0" r="8255" b="8255"/>
            <wp:docPr id="2143546086" name="Picture 21" descr="Two panel stacked bar-and-line chart showing notifications among females in remote and very remote areas, split by Indigenous status, 2025. Indigenous notifications and rates greatly exceed non-Indigeno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3546086" name="Picture 21" descr="Two panel stacked bar-and-line chart showing notifications among females in remote and very remote areas, split by Indigenous status, 2025. Indigenous notifications and rates greatly exceed non-Indigenous."/>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6085333" cy="3965115"/>
                    </a:xfrm>
                    <a:prstGeom prst="rect">
                      <a:avLst/>
                    </a:prstGeom>
                    <a:noFill/>
                  </pic:spPr>
                </pic:pic>
              </a:graphicData>
            </a:graphic>
          </wp:inline>
        </w:drawing>
      </w:r>
    </w:p>
    <w:p w14:paraId="2A197039" w14:textId="3021901F" w:rsidR="006532AD" w:rsidRPr="00C14F29" w:rsidRDefault="002D3908" w:rsidP="00C14F29">
      <w:pPr>
        <w:pStyle w:val="FootnoteText"/>
      </w:pPr>
      <w:r w:rsidRPr="00C14F29">
        <w:t xml:space="preserve">Note: </w:t>
      </w:r>
      <w:r w:rsidR="00335E3E" w:rsidRPr="00C14F29">
        <w:t xml:space="preserve">1. </w:t>
      </w:r>
      <w:r w:rsidRPr="00C14F29">
        <w:t>Excludes cases whose sex, age, Indigenous status and/or residential postcode were not reported.</w:t>
      </w:r>
    </w:p>
    <w:p w14:paraId="263B6B5E" w14:textId="597D183D" w:rsidR="004C3C31" w:rsidRPr="00BE2D64" w:rsidRDefault="00C67DEA" w:rsidP="00352859">
      <w:pPr>
        <w:pStyle w:val="Heading2"/>
        <w:pageBreakBefore/>
      </w:pPr>
      <w:bookmarkStart w:id="43" w:name="_Toc241664401"/>
      <w:r w:rsidRPr="00BE2D64">
        <w:lastRenderedPageBreak/>
        <w:t xml:space="preserve">Indicators 2.2 and 2.3 </w:t>
      </w:r>
      <w:r w:rsidR="00E808D9" w:rsidRPr="00BE2D64">
        <w:t>–</w:t>
      </w:r>
      <w:r w:rsidRPr="00BE2D64">
        <w:t xml:space="preserve"> </w:t>
      </w:r>
      <w:r w:rsidR="00D41C42" w:rsidRPr="00BE2D64">
        <w:t>Geographical areas</w:t>
      </w:r>
      <w:bookmarkEnd w:id="43"/>
    </w:p>
    <w:p w14:paraId="12639F46" w14:textId="7AB8A366" w:rsidR="00D72C6C" w:rsidRPr="00BE2D64" w:rsidRDefault="00D72C6C" w:rsidP="00B21AD1">
      <w:pPr>
        <w:pStyle w:val="Boxemerald"/>
      </w:pPr>
      <w:r w:rsidRPr="00BE2D64">
        <w:t>2.2 Notification rate of infectious syphilis in Aboriginal and Torres Strait Islander people by Indigenous Areas (IAREs)</w:t>
      </w:r>
    </w:p>
    <w:p w14:paraId="12E1EDC4" w14:textId="77777777" w:rsidR="00D72C6C" w:rsidRPr="00BE2D64" w:rsidRDefault="00D72C6C" w:rsidP="00B21AD1">
      <w:pPr>
        <w:pStyle w:val="Boxemerald"/>
      </w:pPr>
      <w:r w:rsidRPr="00BE2D64">
        <w:t>2.3 Notification rate of infectious syphilis by Statistical Area 3 (SA3), by Indigenous status</w:t>
      </w:r>
    </w:p>
    <w:p w14:paraId="4032AD8B" w14:textId="070541E8" w:rsidR="00595C4A" w:rsidRPr="002A592F" w:rsidRDefault="00477026" w:rsidP="002A592F">
      <w:r w:rsidRPr="002A592F">
        <w:t>M</w:t>
      </w:r>
      <w:r w:rsidR="00D72C6C" w:rsidRPr="002A592F">
        <w:t xml:space="preserve">apped notification data </w:t>
      </w:r>
      <w:r w:rsidR="00922F88" w:rsidRPr="002A592F">
        <w:t>uses</w:t>
      </w:r>
      <w:r w:rsidR="00D72C6C" w:rsidRPr="002A592F">
        <w:t xml:space="preserve"> </w:t>
      </w:r>
      <w:r w:rsidR="00922F88" w:rsidRPr="002A592F">
        <w:t xml:space="preserve">residential </w:t>
      </w:r>
      <w:r w:rsidR="00D72C6C" w:rsidRPr="002A592F">
        <w:t>postcodes</w:t>
      </w:r>
      <w:r w:rsidR="00922F88" w:rsidRPr="002A592F">
        <w:t xml:space="preserve"> of notified cases</w:t>
      </w:r>
      <w:r w:rsidR="00D72C6C" w:rsidRPr="002A592F">
        <w:t xml:space="preserve"> to allocate cases to a geographical area. This may not necessarily reflect where the infection was acquired</w:t>
      </w:r>
      <w:r w:rsidR="00595C4A" w:rsidRPr="002A592F">
        <w:t>,</w:t>
      </w:r>
      <w:r w:rsidR="00D72C6C" w:rsidRPr="002A592F">
        <w:t xml:space="preserve"> and in some instances the postcode reported may reflect the location where the case was diagnosed rather than residence and locality of acquisition.</w:t>
      </w:r>
    </w:p>
    <w:p w14:paraId="59BB4AC7" w14:textId="6E2712F6" w:rsidR="00595C4A" w:rsidRPr="00BE2D64" w:rsidRDefault="00D72C6C" w:rsidP="00D72C6C">
      <w:r w:rsidRPr="00BE2D64">
        <w:t>If the postcode reflects the location where an individual sought health care, the mapped notifications may reflect areas of high volume or centralised services where people are being diagnosed rather than areas with a high burden of infection or acquisition.</w:t>
      </w:r>
    </w:p>
    <w:p w14:paraId="006B2790" w14:textId="36EB96D0" w:rsidR="006D2F20" w:rsidRPr="002A592F" w:rsidRDefault="00D72C6C" w:rsidP="002A592F">
      <w:r w:rsidRPr="002A592F">
        <w:t>Availability and accessibility of safe and culturally appropriate health services, particularly in remote/very remote areas and Aboriginal and Torres Strait Islander communities, along with other social factors may influence where people are tested and diagnosed, noting that this may occur outside of an individual’s place of residence</w:t>
      </w:r>
      <w:r w:rsidR="0038752D" w:rsidRPr="002A592F">
        <w:t xml:space="preserve"> </w:t>
      </w:r>
      <w:r w:rsidR="000C0E87" w:rsidRPr="002A592F">
        <w:fldChar w:fldCharType="begin"/>
      </w:r>
      <w:r w:rsidR="00984C5A" w:rsidRPr="002A592F">
        <w:instrText xml:space="preserve"> ADDIN EN.CITE &lt;EndNote&gt;&lt;Cite&gt;&lt;Author&gt;Australian Institute of Health and Welfare&lt;/Author&gt;&lt;Year&gt;2025&lt;/Year&gt;&lt;RecNum&gt;29&lt;/RecNum&gt;&lt;DisplayText&gt;(12)&lt;/DisplayText&gt;&lt;record&gt;&lt;rec-number&gt;29&lt;/rec-number&gt;&lt;foreign-keys&gt;&lt;key app="EN" db-id="rerr5wt9dra05fetxw4p02tp0vtzztp05ef0" timestamp="1759360924"&gt;29&lt;/key&gt;&lt;/foreign-keys&gt;&lt;ref-type name="Report"&gt;27&lt;/ref-type&gt;&lt;contributors&gt;&lt;authors&gt;&lt;author&gt;Australian Institute of Health and Welfare,&lt;/author&gt;&lt;/authors&gt;&lt;/contributors&gt;&lt;titles&gt;&lt;title&gt;Aboriginal and Torres Strait Islander Health Performance Framework: summary report&lt;/title&gt;&lt;/titles&gt;&lt;dates&gt;&lt;year&gt;2025&lt;/year&gt;&lt;/dates&gt;&lt;publisher&gt;AIHW: Australian Government&lt;/publisher&gt;&lt;urls&gt;&lt;related-urls&gt;&lt;url&gt;https://www.indigenoushpf.gov.au/getattachment/36db9308-d7ed-47b9-945c-5ceebb956528/hpf_summary-report-june-2025.pdf&lt;/url&gt;&lt;/related-urls&gt;&lt;/urls&gt;&lt;/record&gt;&lt;/Cite&gt;&lt;/EndNote&gt;</w:instrText>
      </w:r>
      <w:r w:rsidR="000C0E87" w:rsidRPr="002A592F">
        <w:fldChar w:fldCharType="separate"/>
      </w:r>
      <w:r w:rsidR="00984C5A" w:rsidRPr="002A592F">
        <w:t>(12)</w:t>
      </w:r>
      <w:r w:rsidR="000C0E87" w:rsidRPr="002A592F">
        <w:fldChar w:fldCharType="end"/>
      </w:r>
      <w:r w:rsidR="007606C4" w:rsidRPr="002A592F">
        <w:t>.</w:t>
      </w:r>
    </w:p>
    <w:p w14:paraId="29D96AFF" w14:textId="75B12C87" w:rsidR="00D72C6C" w:rsidRPr="00BE2D64" w:rsidRDefault="00D72C6C" w:rsidP="00D53FC6">
      <w:pPr>
        <w:pStyle w:val="Style2"/>
      </w:pPr>
      <w:r w:rsidRPr="00BE2D64">
        <w:t>Indigenous Areas</w:t>
      </w:r>
    </w:p>
    <w:p w14:paraId="70EBEF72" w14:textId="16C0021C" w:rsidR="00E44C05" w:rsidRPr="00BE2D64" w:rsidRDefault="00D72C6C" w:rsidP="00D72C6C">
      <w:r w:rsidRPr="00BE2D64">
        <w:t xml:space="preserve">Indigenous Areas (IAREs) are geographic areas built from Indigenous </w:t>
      </w:r>
      <w:r w:rsidR="00255909" w:rsidRPr="00BE2D64">
        <w:t>l</w:t>
      </w:r>
      <w:r w:rsidRPr="00BE2D64">
        <w:t xml:space="preserve">ocations, which are designed to represent Aboriginal and Torres Strait Islander communities (urban and rural) that are near each other or that share language, traditional borders or Native </w:t>
      </w:r>
      <w:r w:rsidR="00E44C05" w:rsidRPr="00BE2D64">
        <w:t>Title</w:t>
      </w:r>
      <w:r w:rsidR="0038752D">
        <w:t xml:space="preserve"> </w:t>
      </w:r>
      <w:r w:rsidR="00E44C05" w:rsidRPr="00BE2D64">
        <w:fldChar w:fldCharType="begin"/>
      </w:r>
      <w:r w:rsidR="00984C5A" w:rsidRPr="00BE2D64">
        <w:instrText xml:space="preserve"> ADDIN EN.CITE &lt;EndNote&gt;&lt;Cite ExcludeAuth="1"&gt;&lt;Year&gt;2021&lt;/Year&gt;&lt;RecNum&gt;28&lt;/RecNum&gt;&lt;DisplayText&gt;(13)&lt;/DisplayText&gt;&lt;record&gt;&lt;rec-number&gt;28&lt;/rec-number&gt;&lt;foreign-keys&gt;&lt;key app="EN" db-id="rerr5wt9dra05fetxw4p02tp0vtzztp05ef0" timestamp="1757563079"&gt;28&lt;/key&gt;&lt;/foreign-keys&gt;&lt;ref-type name="Web Page"&gt;12&lt;/ref-type&gt;&lt;contributors&gt;&lt;/contributors&gt;&lt;titles&gt;&lt;title&gt;Australian Statistical Geography Standard (ASGS) Edition 3: Indigenous Structure&lt;/title&gt;&lt;/titles&gt;&lt;volume&gt;2025&lt;/volume&gt;&lt;number&gt;11 September&lt;/number&gt;&lt;dates&gt;&lt;year&gt;2021&lt;/year&gt;&lt;/dates&gt;&lt;publisher&gt;Australian Bureau of Statistics&lt;/publisher&gt;&lt;urls&gt;&lt;related-urls&gt;&lt;url&gt;https://www.abs.gov.au/statistics/standards/australian-statistical-geography-standard-asgs-edition-3/jul2021-jun2026/indigenous-structure&lt;/url&gt;&lt;/related-urls&gt;&lt;/urls&gt;&lt;/record&gt;&lt;/Cite&gt;&lt;/EndNote&gt;</w:instrText>
      </w:r>
      <w:r w:rsidR="00E44C05" w:rsidRPr="00BE2D64">
        <w:fldChar w:fldCharType="separate"/>
      </w:r>
      <w:r w:rsidR="00984C5A" w:rsidRPr="00BE2D64">
        <w:rPr>
          <w:noProof/>
        </w:rPr>
        <w:t>(13)</w:t>
      </w:r>
      <w:r w:rsidR="00E44C05" w:rsidRPr="00BE2D64">
        <w:fldChar w:fldCharType="end"/>
      </w:r>
      <w:r w:rsidR="007606C4" w:rsidRPr="00BE2D64">
        <w:t>.</w:t>
      </w:r>
      <w:r w:rsidR="00E44C05" w:rsidRPr="00BE2D64">
        <w:t xml:space="preserve"> </w:t>
      </w:r>
    </w:p>
    <w:p w14:paraId="1723C1E9" w14:textId="0C9C9385" w:rsidR="00534530" w:rsidRPr="002A592F" w:rsidRDefault="00D72C6C" w:rsidP="002A592F">
      <w:r w:rsidRPr="002A592F">
        <w:t xml:space="preserve">Age standardised infectious syphilis notification rates by IAREs for Aboriginal and Torres Strait Islander people are presented in Map 1 for </w:t>
      </w:r>
      <w:r w:rsidR="00FA7CB0" w:rsidRPr="002A592F">
        <w:t>2025</w:t>
      </w:r>
      <w:r w:rsidRPr="002A592F">
        <w:t>.</w:t>
      </w:r>
    </w:p>
    <w:p w14:paraId="1EC88A43" w14:textId="33E1024B" w:rsidR="00534530" w:rsidRPr="00BE2D64" w:rsidRDefault="00D72C6C" w:rsidP="00D72C6C">
      <w:r w:rsidRPr="00BE2D64">
        <w:t>The highest notification rates were reported largely in very remote areas of Western Australia, South Australia and the Northern Territory, noting that in some IAREs the population was small.</w:t>
      </w:r>
    </w:p>
    <w:p w14:paraId="14EA8E82" w14:textId="57CDF93E" w:rsidR="00D72C6C" w:rsidRPr="00BE2D64" w:rsidRDefault="00D72C6C" w:rsidP="00D72C6C">
      <w:r w:rsidRPr="00BE2D64">
        <w:t>High notification rates in outer regional areas (Darwin and surrounds)</w:t>
      </w:r>
      <w:r w:rsidR="00247108" w:rsidRPr="00BE2D64">
        <w:t xml:space="preserve"> and </w:t>
      </w:r>
      <w:r w:rsidR="000E1E77" w:rsidRPr="00BE2D64">
        <w:t>communities in the</w:t>
      </w:r>
      <w:r w:rsidRPr="00BE2D64">
        <w:t xml:space="preserve"> </w:t>
      </w:r>
      <w:r w:rsidR="00AF6472" w:rsidRPr="00BE2D64">
        <w:t xml:space="preserve">Top End, Big Rivers (Katherine) and East Arnhem regions </w:t>
      </w:r>
      <w:r w:rsidRPr="00BE2D64">
        <w:t>reflect the increase in reported cases in urban</w:t>
      </w:r>
      <w:r w:rsidR="00AF6472" w:rsidRPr="00BE2D64">
        <w:t xml:space="preserve"> and remote </w:t>
      </w:r>
      <w:r w:rsidRPr="00BE2D64">
        <w:t>areas in the Northern Territory</w:t>
      </w:r>
      <w:r w:rsidR="00310F30">
        <w:t xml:space="preserve"> </w:t>
      </w:r>
      <w:r w:rsidR="00CE3FDF" w:rsidRPr="00BE2D64">
        <w:fldChar w:fldCharType="begin"/>
      </w:r>
      <w:r w:rsidR="00984C5A" w:rsidRPr="00BE2D64">
        <w:instrText xml:space="preserve"> ADDIN EN.CITE &lt;EndNote&gt;&lt;Cite&gt;&lt;Author&gt;NT Health&lt;/Author&gt;&lt;Year&gt;2026&lt;/Year&gt;&lt;RecNum&gt;43&lt;/RecNum&gt;&lt;DisplayText&gt;(11)&lt;/DisplayText&gt;&lt;record&gt;&lt;rec-number&gt;43&lt;/rec-number&gt;&lt;foreign-keys&gt;&lt;key app="EN" db-id="rerr5wt9dra05fetxw4p02tp0vtzztp05ef0" timestamp="1786406005"&gt;43&lt;/key&gt;&lt;/foreign-keys&gt;&lt;ref-type name="Web Page"&gt;12&lt;/ref-type&gt;&lt;contributors&gt;&lt;authors&gt;&lt;author&gt;NT Health,&lt;/author&gt;&lt;/authors&gt;&lt;/contributors&gt;&lt;titles&gt;&lt;title&gt;Public health alert: syphilis - ongoing high transmission&lt;/title&gt;&lt;/titles&gt;&lt;dates&gt;&lt;year&gt;2026&lt;/year&gt;&lt;/dates&gt;&lt;publisher&gt;NT Health Centre for Disease Control&lt;/publisher&gt;&lt;urls&gt;&lt;related-urls&gt;&lt;url&gt;https://health.nt.gov.au/__data/assets/pdf_file/0009/1592199/health-alert-syphilis-update-11.02.2026.pdf&lt;/url&gt;&lt;/related-urls&gt;&lt;/urls&gt;&lt;access-date&gt;11 February 2026&lt;/access-date&gt;&lt;/record&gt;&lt;/Cite&gt;&lt;/EndNote&gt;</w:instrText>
      </w:r>
      <w:r w:rsidR="00CE3FDF" w:rsidRPr="00BE2D64">
        <w:fldChar w:fldCharType="separate"/>
      </w:r>
      <w:r w:rsidR="00984C5A" w:rsidRPr="00BE2D64">
        <w:rPr>
          <w:noProof/>
        </w:rPr>
        <w:t>(11)</w:t>
      </w:r>
      <w:r w:rsidR="00CE3FDF" w:rsidRPr="00BE2D64">
        <w:fldChar w:fldCharType="end"/>
      </w:r>
      <w:r w:rsidRPr="00BE2D64">
        <w:t>.</w:t>
      </w:r>
    </w:p>
    <w:p w14:paraId="0569D65A" w14:textId="77777777" w:rsidR="00D72C6C" w:rsidRPr="00BE2D64" w:rsidRDefault="00D72C6C" w:rsidP="00D53FC6">
      <w:pPr>
        <w:pStyle w:val="Style2"/>
      </w:pPr>
      <w:r w:rsidRPr="00BE2D64">
        <w:t>Statistical Area 3 (SA3)</w:t>
      </w:r>
    </w:p>
    <w:p w14:paraId="1703BAD3" w14:textId="4D6A749C" w:rsidR="00DE19BA" w:rsidRPr="00BE2D64" w:rsidRDefault="00D72C6C" w:rsidP="00D72C6C">
      <w:r w:rsidRPr="00BE2D64">
        <w:t xml:space="preserve">In </w:t>
      </w:r>
      <w:r w:rsidR="00FA7CB0" w:rsidRPr="00BE2D64">
        <w:t>2025</w:t>
      </w:r>
      <w:r w:rsidR="00DE19BA" w:rsidRPr="00BE2D64">
        <w:t>,</w:t>
      </w:r>
      <w:r w:rsidRPr="00BE2D64">
        <w:t xml:space="preserve"> age-standardised notification rates of infectious syphilis by statistical area 3 (SA3) were widely distributed across Australia (Map 2).</w:t>
      </w:r>
    </w:p>
    <w:p w14:paraId="0D49F06D" w14:textId="11E326C5" w:rsidR="00DE19BA" w:rsidRPr="00BE2D64" w:rsidRDefault="00D72C6C" w:rsidP="00D72C6C">
      <w:r w:rsidRPr="00BE2D64">
        <w:t xml:space="preserve">The highest </w:t>
      </w:r>
      <w:r w:rsidR="009E2A9F" w:rsidRPr="00BE2D64">
        <w:t xml:space="preserve">notification </w:t>
      </w:r>
      <w:r w:rsidRPr="00BE2D64">
        <w:t>rates were reported across very remote areas in the north-west of Australia and SA3s in some major cities, including Sydney.</w:t>
      </w:r>
    </w:p>
    <w:p w14:paraId="4850F09B" w14:textId="7639D9A7" w:rsidR="00D72C6C" w:rsidRPr="00BE2D64" w:rsidRDefault="00D72C6C" w:rsidP="00D72C6C">
      <w:r w:rsidRPr="00BE2D64">
        <w:t>This geographical distribution reflects the concurrent infectious syphilis outbreaks and sub-epidemics occurring across populations groups in Australia, including</w:t>
      </w:r>
      <w:r w:rsidR="00F73DEA" w:rsidRPr="00BE2D64">
        <w:t xml:space="preserve"> </w:t>
      </w:r>
      <w:r w:rsidR="00CF4BB9" w:rsidRPr="00BE2D64">
        <w:t>A</w:t>
      </w:r>
      <w:r w:rsidRPr="00BE2D64">
        <w:t xml:space="preserve">boriginal and Torres </w:t>
      </w:r>
      <w:r w:rsidRPr="00BE2D64">
        <w:lastRenderedPageBreak/>
        <w:t>Strait Islander people in regional and remote areas, gay and bisexual men in major cities of Australia, and non-Indigenous women in major cities.</w:t>
      </w:r>
    </w:p>
    <w:p w14:paraId="2D10355E" w14:textId="77777777" w:rsidR="00A9048C" w:rsidRPr="00BE2D64" w:rsidRDefault="00F73DEA" w:rsidP="00D72C6C">
      <w:r w:rsidRPr="00BE2D64">
        <w:t>R</w:t>
      </w:r>
      <w:r w:rsidR="00D72C6C" w:rsidRPr="00BE2D64">
        <w:t>efer to the methodological notes for further information on the development of the maps</w:t>
      </w:r>
      <w:r w:rsidRPr="00BE2D64">
        <w:t>.</w:t>
      </w:r>
    </w:p>
    <w:p w14:paraId="6D5484D7" w14:textId="77777777" w:rsidR="00992F6F" w:rsidRPr="00BE2D64" w:rsidRDefault="00992F6F" w:rsidP="00D72C6C">
      <w:pPr>
        <w:sectPr w:rsidR="00992F6F" w:rsidRPr="00BE2D64" w:rsidSect="000613CE">
          <w:pgSz w:w="11900" w:h="16840"/>
          <w:pgMar w:top="568" w:right="843" w:bottom="1134" w:left="1134" w:header="709" w:footer="527" w:gutter="0"/>
          <w:cols w:space="708"/>
          <w:docGrid w:linePitch="360"/>
        </w:sectPr>
      </w:pPr>
    </w:p>
    <w:p w14:paraId="112C94A6" w14:textId="245FE29E" w:rsidR="00094FE2" w:rsidRPr="00675EBE" w:rsidRDefault="00094FE2" w:rsidP="00675EBE">
      <w:pPr>
        <w:pStyle w:val="Caption"/>
      </w:pPr>
      <w:r w:rsidRPr="00675EBE">
        <w:lastRenderedPageBreak/>
        <w:t xml:space="preserve">Map 1: Notification rate (per 100,000) of infectious syphilis in Aboriginal and Torres Strait Islander people by Indigenous Areas (IAREs) </w:t>
      </w:r>
      <w:r w:rsidR="00EE362F" w:rsidRPr="00675EBE">
        <w:t xml:space="preserve">in </w:t>
      </w:r>
      <w:r w:rsidRPr="00675EBE">
        <w:t>2025</w:t>
      </w:r>
    </w:p>
    <w:p w14:paraId="622904D7" w14:textId="77777777" w:rsidR="003D4DA1" w:rsidRPr="00C14F29" w:rsidRDefault="00EF5E47" w:rsidP="00C14F29">
      <w:pPr>
        <w:pStyle w:val="FootnoteText"/>
      </w:pPr>
      <w:r w:rsidRPr="000D5FB0">
        <w:rPr>
          <w:noProof/>
          <w:lang w:eastAsia="en-AU"/>
        </w:rPr>
        <w:drawing>
          <wp:inline distT="0" distB="0" distL="0" distR="0" wp14:anchorId="76E6A5EF" wp14:editId="7A62C377">
            <wp:extent cx="8087096" cy="5202421"/>
            <wp:effectExtent l="0" t="0" r="0" b="0"/>
            <wp:docPr id="1623484492" name="Picture 6" descr="Map showing age-standardised infectious syphilis notification rates per 100,000 across Australian Indigenous Areas. Purple shading indicates rate bands from no cases to 1,330-plus, with darkest concentrations across remote Northern Territory and northern Australia; inset panels provide detailed views of Darwin, Alice Springs, Brisbane, Sydney, Canberra, Melbourne, Adelaide, Perth and Hob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3484492" name="Picture 6" descr="Map showing age-standardised infectious syphilis notification rates per 100,000 across Australian Indigenous Areas. Purple shading indicates rate bands from no cases to 1,330-plus, with darkest concentrations across remote Northern Territory and northern Australia; inset panels provide detailed views of Darwin, Alice Springs, Brisbane, Sydney, Canberra, Melbourne, Adelaide, Perth and Hobart."/>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8123142" cy="5225609"/>
                    </a:xfrm>
                    <a:prstGeom prst="rect">
                      <a:avLst/>
                    </a:prstGeom>
                    <a:noFill/>
                    <a:ln>
                      <a:noFill/>
                    </a:ln>
                  </pic:spPr>
                </pic:pic>
              </a:graphicData>
            </a:graphic>
          </wp:inline>
        </w:drawing>
      </w:r>
    </w:p>
    <w:p w14:paraId="615CD8C1" w14:textId="214EABFE" w:rsidR="00DD588F" w:rsidRPr="00C14F29" w:rsidRDefault="00DD588F" w:rsidP="00C14F29">
      <w:pPr>
        <w:pStyle w:val="FootnoteText"/>
      </w:pPr>
      <w:r w:rsidRPr="00C14F29">
        <w:t>Note: Excludes cases whose Indigenous status and/or residential postcode were not reported.</w:t>
      </w:r>
    </w:p>
    <w:p w14:paraId="6B035FB8" w14:textId="5BAD5815" w:rsidR="004E5DE4" w:rsidRPr="00675EBE" w:rsidRDefault="002F47DF" w:rsidP="00675EBE">
      <w:pPr>
        <w:pStyle w:val="Caption"/>
      </w:pPr>
      <w:r w:rsidRPr="00675EBE">
        <w:t>M</w:t>
      </w:r>
      <w:r w:rsidR="004E5DE4" w:rsidRPr="00675EBE">
        <w:t>ap 2: Age-standardised notification rate (per 100,000) of infectious syphilis by Statistical Area 3 (SA3) in 2025</w:t>
      </w:r>
    </w:p>
    <w:p w14:paraId="5BA5A622" w14:textId="1296BA06" w:rsidR="00166686" w:rsidRPr="00DA524B" w:rsidRDefault="00EF5E47" w:rsidP="00DA524B">
      <w:pPr>
        <w:rPr>
          <w:lang w:eastAsia="en-AU"/>
        </w:rPr>
      </w:pPr>
      <w:r w:rsidRPr="00DA524B">
        <w:rPr>
          <w:noProof/>
          <w:lang w:eastAsia="en-AU"/>
        </w:rPr>
        <w:lastRenderedPageBreak/>
        <w:drawing>
          <wp:inline distT="0" distB="0" distL="0" distR="0" wp14:anchorId="3AC29925" wp14:editId="0973BAF4">
            <wp:extent cx="8498925" cy="5467350"/>
            <wp:effectExtent l="0" t="0" r="0" b="0"/>
            <wp:docPr id="609607712" name="Picture 7" descr="Map showing age-standardised infectious syphilis notification rates per 100,000 across Australian SA3 areas. Blue categories range from no cases to 141+, with highest rates concentrated across northern and remote regions; inset maps provide enlarged views around capital c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607712" name="Picture 7" descr="Map showing age-standardised infectious syphilis notification rates per 100,000 across Australian SA3 areas. Blue categories range from no cases to 141+, with highest rates concentrated across northern and remote regions; inset maps provide enlarged views around capital cities."/>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8505561" cy="5471619"/>
                    </a:xfrm>
                    <a:prstGeom prst="rect">
                      <a:avLst/>
                    </a:prstGeom>
                    <a:noFill/>
                    <a:ln>
                      <a:noFill/>
                    </a:ln>
                  </pic:spPr>
                </pic:pic>
              </a:graphicData>
            </a:graphic>
          </wp:inline>
        </w:drawing>
      </w:r>
    </w:p>
    <w:p w14:paraId="11B1ACED" w14:textId="2AB4B68F" w:rsidR="00DB006C" w:rsidRPr="00C14F29" w:rsidRDefault="00AA1EEA" w:rsidP="00C14F29">
      <w:pPr>
        <w:pStyle w:val="FootnoteText"/>
      </w:pPr>
      <w:r w:rsidRPr="00C14F29">
        <w:t>Note: Excludes cases whose residential postcode w</w:t>
      </w:r>
      <w:r w:rsidR="00F86A29" w:rsidRPr="00C14F29">
        <w:t>as</w:t>
      </w:r>
      <w:r w:rsidRPr="00C14F29">
        <w:t xml:space="preserve"> not reported.</w:t>
      </w:r>
      <w:r w:rsidR="00DB006C" w:rsidRPr="00C14F29">
        <w:br w:type="page"/>
      </w:r>
    </w:p>
    <w:p w14:paraId="6C8586A1" w14:textId="5C62FBFA" w:rsidR="00580ABD" w:rsidRPr="002A592F" w:rsidRDefault="00580ABD" w:rsidP="002A592F">
      <w:pPr>
        <w:sectPr w:rsidR="00580ABD" w:rsidRPr="002A592F" w:rsidSect="005F0659">
          <w:pgSz w:w="16840" w:h="11900" w:orient="landscape"/>
          <w:pgMar w:top="1134" w:right="1134" w:bottom="1134" w:left="1134" w:header="709" w:footer="527" w:gutter="0"/>
          <w:cols w:space="708"/>
          <w:docGrid w:linePitch="360"/>
        </w:sectPr>
      </w:pPr>
    </w:p>
    <w:p w14:paraId="65DEC6FF" w14:textId="4D26C377" w:rsidR="00D41C42" w:rsidRPr="00BE2D64" w:rsidRDefault="00D41C42" w:rsidP="00603757">
      <w:pPr>
        <w:pStyle w:val="Heading2"/>
      </w:pPr>
      <w:bookmarkStart w:id="44" w:name="_Toc241664402"/>
      <w:r w:rsidRPr="00BE2D64">
        <w:lastRenderedPageBreak/>
        <w:t>Indicator 2.</w:t>
      </w:r>
      <w:r w:rsidR="00603757" w:rsidRPr="00BE2D64">
        <w:t>4 – Women of reproductive age</w:t>
      </w:r>
      <w:bookmarkEnd w:id="44"/>
    </w:p>
    <w:p w14:paraId="5EF05C73" w14:textId="5DA5BB19" w:rsidR="00902F72" w:rsidRPr="00582F08" w:rsidRDefault="008D3CB7" w:rsidP="00582F08">
      <w:pPr>
        <w:pStyle w:val="Boxemerald"/>
      </w:pPr>
      <w:r>
        <w:t xml:space="preserve">2.4 </w:t>
      </w:r>
      <w:r w:rsidR="00902F72" w:rsidRPr="00582F08">
        <w:t>Notification rate</w:t>
      </w:r>
      <w:r w:rsidR="005D686E" w:rsidRPr="00582F08">
        <w:t>s</w:t>
      </w:r>
      <w:r w:rsidR="00902F72" w:rsidRPr="00582F08">
        <w:t xml:space="preserve"> of infectious syphilis in women of reproductive age (15 to 44 years) by Indigenous status and remoteness area</w:t>
      </w:r>
    </w:p>
    <w:p w14:paraId="46179C24" w14:textId="615E466C" w:rsidR="00902F72" w:rsidRPr="00BE2D64" w:rsidRDefault="00902F72" w:rsidP="00902F72">
      <w:pPr>
        <w:tabs>
          <w:tab w:val="left" w:pos="4010"/>
        </w:tabs>
      </w:pPr>
      <w:r w:rsidRPr="00BE2D64">
        <w:t>Between 2020 and 202</w:t>
      </w:r>
      <w:r w:rsidR="000C7806" w:rsidRPr="00BE2D64">
        <w:t>5</w:t>
      </w:r>
      <w:r w:rsidRPr="00BE2D64">
        <w:t>, of infectious syphilis cases reported among women, most (8</w:t>
      </w:r>
      <w:r w:rsidR="00D36875" w:rsidRPr="00BE2D64">
        <w:t>6</w:t>
      </w:r>
      <w:r w:rsidRPr="00BE2D64">
        <w:t>%) were in women aged between 15</w:t>
      </w:r>
      <w:r w:rsidR="00741F55" w:rsidRPr="00BE2D64">
        <w:t> to </w:t>
      </w:r>
      <w:r w:rsidRPr="00BE2D64">
        <w:t>44</w:t>
      </w:r>
      <w:r w:rsidR="00741F55" w:rsidRPr="00BE2D64">
        <w:t> </w:t>
      </w:r>
      <w:r w:rsidRPr="00BE2D64">
        <w:t>years of age, with the average proportion among Aboriginal and Torres Strait Islander women higher (</w:t>
      </w:r>
      <w:r w:rsidR="00A23AB4" w:rsidRPr="00BE2D64">
        <w:t>89</w:t>
      </w:r>
      <w:r w:rsidRPr="00BE2D64">
        <w:t>%) and non-Indigenous women lower (</w:t>
      </w:r>
      <w:r w:rsidR="002257BE" w:rsidRPr="00BE2D64">
        <w:t>84</w:t>
      </w:r>
      <w:r w:rsidRPr="00BE2D64">
        <w:t>%)</w:t>
      </w:r>
      <w:r w:rsidR="00B90A7A" w:rsidRPr="00BE2D64">
        <w:t>.</w:t>
      </w:r>
      <w:r w:rsidRPr="00BE2D64">
        <w:t xml:space="preserve"> </w:t>
      </w:r>
    </w:p>
    <w:p w14:paraId="12CDEE4B" w14:textId="77777777" w:rsidR="00902F72" w:rsidRPr="00317E9E" w:rsidRDefault="00902F72" w:rsidP="00317E9E">
      <w:pPr>
        <w:pStyle w:val="Heading3"/>
      </w:pPr>
      <w:bookmarkStart w:id="45" w:name="_Toc241664403"/>
      <w:r w:rsidRPr="00317E9E">
        <w:t>Aboriginal and Torres Strait Islander women</w:t>
      </w:r>
      <w:bookmarkEnd w:id="45"/>
    </w:p>
    <w:p w14:paraId="0FD86B2C" w14:textId="42924195" w:rsidR="00DC3F94" w:rsidRPr="00BE2D64" w:rsidRDefault="00902F72" w:rsidP="00902F72">
      <w:pPr>
        <w:tabs>
          <w:tab w:val="left" w:pos="4010"/>
        </w:tabs>
      </w:pPr>
      <w:r w:rsidRPr="00BE2D64">
        <w:t>The highest proportion and notification rates among Aboriginal and Torres Strait Islander women of reproductive age have consistently been reported in remote</w:t>
      </w:r>
      <w:r w:rsidR="00DA4AB5" w:rsidRPr="00BE2D64">
        <w:t xml:space="preserve"> and </w:t>
      </w:r>
      <w:r w:rsidRPr="00BE2D64">
        <w:t>very remote areas of Australia, representing half of the cases (50%) reported between 2020 and 202</w:t>
      </w:r>
      <w:r w:rsidR="00A0537B" w:rsidRPr="00BE2D64">
        <w:t>5</w:t>
      </w:r>
      <w:r w:rsidRPr="00BE2D64">
        <w:t xml:space="preserve"> (</w:t>
      </w:r>
      <w:r w:rsidR="0033682E" w:rsidRPr="00BE2D64">
        <w:fldChar w:fldCharType="begin"/>
      </w:r>
      <w:r w:rsidR="0033682E" w:rsidRPr="00BE2D64">
        <w:instrText xml:space="preserve"> REF _Ref236729791 \r \h </w:instrText>
      </w:r>
      <w:r w:rsidR="00235D86" w:rsidRPr="00BE2D64">
        <w:instrText xml:space="preserve"> \* MERGEFORMAT </w:instrText>
      </w:r>
      <w:r w:rsidR="0033682E" w:rsidRPr="00BE2D64">
        <w:fldChar w:fldCharType="separate"/>
      </w:r>
      <w:r w:rsidR="00486959">
        <w:t>Figure 12</w:t>
      </w:r>
      <w:r w:rsidR="0033682E" w:rsidRPr="00BE2D64">
        <w:fldChar w:fldCharType="end"/>
      </w:r>
      <w:r w:rsidR="00F13419" w:rsidRPr="00BE2D64">
        <w:t xml:space="preserve"> a</w:t>
      </w:r>
      <w:r w:rsidRPr="00BE2D64">
        <w:t>).</w:t>
      </w:r>
    </w:p>
    <w:p w14:paraId="013B653A" w14:textId="7A5D3730" w:rsidR="00902F72" w:rsidRPr="00BE2D64" w:rsidRDefault="00902F72" w:rsidP="00902F72">
      <w:pPr>
        <w:tabs>
          <w:tab w:val="left" w:pos="4010"/>
        </w:tabs>
      </w:pPr>
      <w:r w:rsidRPr="00BE2D64">
        <w:t xml:space="preserve">Although lower notifications and rates have been reported in major cities of Australia, the proportion of cases overall has been </w:t>
      </w:r>
      <w:r w:rsidR="00753253" w:rsidRPr="00BE2D64">
        <w:t xml:space="preserve">steadily </w:t>
      </w:r>
      <w:r w:rsidRPr="00BE2D64">
        <w:t>increasing</w:t>
      </w:r>
      <w:r w:rsidR="00BE06DF" w:rsidRPr="00BE2D64">
        <w:t xml:space="preserve">, </w:t>
      </w:r>
      <w:r w:rsidR="00A023FE" w:rsidRPr="00BE2D64">
        <w:t xml:space="preserve">representing on </w:t>
      </w:r>
      <w:r w:rsidRPr="00BE2D64">
        <w:t xml:space="preserve">average </w:t>
      </w:r>
      <w:r w:rsidR="006D1F7A" w:rsidRPr="00BE2D64">
        <w:t xml:space="preserve">26% </w:t>
      </w:r>
      <w:r w:rsidR="00BE06DF" w:rsidRPr="00BE2D64">
        <w:t xml:space="preserve">of all cases in Aboriginal and Torres Strait Islander </w:t>
      </w:r>
      <w:r w:rsidR="00220D25" w:rsidRPr="00BE2D64">
        <w:t xml:space="preserve">women of reproductive age. </w:t>
      </w:r>
      <w:r w:rsidR="00DE3F33" w:rsidRPr="00BE2D64">
        <w:t>I</w:t>
      </w:r>
      <w:r w:rsidRPr="00BE2D64">
        <w:t xml:space="preserve">n inner and outer regional </w:t>
      </w:r>
      <w:r w:rsidR="006D1F7A" w:rsidRPr="00BE2D64">
        <w:t>areas,</w:t>
      </w:r>
      <w:r w:rsidRPr="00BE2D64">
        <w:t xml:space="preserve"> the proportion has remained relatively constant</w:t>
      </w:r>
      <w:r w:rsidR="00DE3F33" w:rsidRPr="00BE2D64">
        <w:t>, representing on average 2</w:t>
      </w:r>
      <w:r w:rsidR="00980F30" w:rsidRPr="00BE2D64">
        <w:t>4</w:t>
      </w:r>
      <w:r w:rsidR="00DE3F33" w:rsidRPr="00BE2D64">
        <w:t>%</w:t>
      </w:r>
      <w:r w:rsidRPr="00BE2D64">
        <w:t xml:space="preserve"> (</w:t>
      </w:r>
      <w:r w:rsidR="00235D86" w:rsidRPr="00BE2D64">
        <w:fldChar w:fldCharType="begin"/>
      </w:r>
      <w:r w:rsidR="00235D86" w:rsidRPr="00BE2D64">
        <w:instrText xml:space="preserve"> REF _Ref236729831 \r \h  \* MERGEFORMAT </w:instrText>
      </w:r>
      <w:r w:rsidR="00235D86" w:rsidRPr="00BE2D64">
        <w:fldChar w:fldCharType="separate"/>
      </w:r>
      <w:r w:rsidR="00486959">
        <w:t>Figure 12</w:t>
      </w:r>
      <w:r w:rsidR="00235D86" w:rsidRPr="00BE2D64">
        <w:fldChar w:fldCharType="end"/>
      </w:r>
      <w:r w:rsidR="00F13419" w:rsidRPr="00BE2D64">
        <w:t xml:space="preserve"> a</w:t>
      </w:r>
      <w:r w:rsidRPr="00BE2D64">
        <w:t>).</w:t>
      </w:r>
    </w:p>
    <w:p w14:paraId="5EA71B77" w14:textId="77777777" w:rsidR="00902F72" w:rsidRPr="00317E9E" w:rsidRDefault="00902F72" w:rsidP="00317E9E">
      <w:pPr>
        <w:pStyle w:val="Heading3"/>
      </w:pPr>
      <w:bookmarkStart w:id="46" w:name="_Toc241664404"/>
      <w:r w:rsidRPr="00317E9E">
        <w:t>Non-Indigenous women</w:t>
      </w:r>
      <w:bookmarkEnd w:id="46"/>
    </w:p>
    <w:p w14:paraId="4BD58351" w14:textId="5F97B539" w:rsidR="00902F72" w:rsidRPr="002A592F" w:rsidRDefault="00902F72" w:rsidP="002A592F">
      <w:r w:rsidRPr="002A592F">
        <w:t>Most notifications among non-Indigenous women of reproductive age were reported in major cities of Australia, on average representing 80% of cases reported between 2020 and 202</w:t>
      </w:r>
      <w:r w:rsidR="00BA5E3C" w:rsidRPr="002A592F">
        <w:t>5</w:t>
      </w:r>
      <w:r w:rsidRPr="002A592F">
        <w:t>. A smaller proportion (average 19%) were reported in inner</w:t>
      </w:r>
      <w:r w:rsidR="00DA4AB5" w:rsidRPr="002A592F">
        <w:t xml:space="preserve"> and </w:t>
      </w:r>
      <w:r w:rsidRPr="002A592F">
        <w:t xml:space="preserve">outer regional areas, and </w:t>
      </w:r>
      <w:r w:rsidR="00EB74A8" w:rsidRPr="002A592F">
        <w:t>small</w:t>
      </w:r>
      <w:r w:rsidRPr="002A592F">
        <w:t xml:space="preserve"> proportion (average 1%) in remote and very remote Australia (</w:t>
      </w:r>
      <w:r w:rsidR="00CD1301" w:rsidRPr="002A592F">
        <w:fldChar w:fldCharType="begin"/>
      </w:r>
      <w:r w:rsidR="00CD1301" w:rsidRPr="002A592F">
        <w:instrText xml:space="preserve"> REF _Ref236729916 \r \h  \* MERGEFORMAT </w:instrText>
      </w:r>
      <w:r w:rsidR="00CD1301" w:rsidRPr="002A592F">
        <w:fldChar w:fldCharType="separate"/>
      </w:r>
      <w:r w:rsidR="00486959" w:rsidRPr="002A592F">
        <w:t>Figure 12</w:t>
      </w:r>
      <w:r w:rsidR="00CD1301" w:rsidRPr="002A592F">
        <w:fldChar w:fldCharType="end"/>
      </w:r>
      <w:r w:rsidR="00F13419" w:rsidRPr="002A592F">
        <w:t xml:space="preserve"> b</w:t>
      </w:r>
      <w:r w:rsidRPr="002A592F">
        <w:t>).</w:t>
      </w:r>
    </w:p>
    <w:p w14:paraId="33DE6442" w14:textId="77777777" w:rsidR="00E01237" w:rsidRPr="00C14F29" w:rsidRDefault="00E01237" w:rsidP="00C14F29">
      <w:r w:rsidRPr="00BE2D64">
        <w:br w:type="page"/>
      </w:r>
    </w:p>
    <w:p w14:paraId="588F52F2" w14:textId="0E942121" w:rsidR="003E2698" w:rsidRPr="004757EE" w:rsidRDefault="00902F72" w:rsidP="00095CD7">
      <w:pPr>
        <w:pStyle w:val="Figure"/>
      </w:pPr>
      <w:bookmarkStart w:id="47" w:name="_Ref236729791"/>
      <w:bookmarkStart w:id="48" w:name="_Ref236729831"/>
      <w:bookmarkStart w:id="49" w:name="_Ref236729916"/>
      <w:r w:rsidRPr="004757EE">
        <w:lastRenderedPageBreak/>
        <w:t>Notifications (n</w:t>
      </w:r>
      <w:r w:rsidR="004D1D01" w:rsidRPr="004757EE">
        <w:t>umber</w:t>
      </w:r>
      <w:r w:rsidRPr="004757EE">
        <w:t>) and notification rate (per 100,000) of infectious syphilis reported in women</w:t>
      </w:r>
      <w:r w:rsidR="005B74C2" w:rsidRPr="004757EE">
        <w:t xml:space="preserve"> </w:t>
      </w:r>
      <w:r w:rsidRPr="004757EE">
        <w:t>aged 15</w:t>
      </w:r>
      <w:r w:rsidR="005B74C2" w:rsidRPr="004757EE">
        <w:t> to </w:t>
      </w:r>
      <w:r w:rsidRPr="004757EE">
        <w:t>44</w:t>
      </w:r>
      <w:r w:rsidR="005B74C2" w:rsidRPr="004757EE">
        <w:t> </w:t>
      </w:r>
      <w:r w:rsidRPr="004757EE">
        <w:t xml:space="preserve">years, by Indigenous status, remoteness area, quarter, and year, 2020 </w:t>
      </w:r>
      <w:r w:rsidR="005B74C2" w:rsidRPr="004757EE">
        <w:t>to</w:t>
      </w:r>
      <w:r w:rsidRPr="004757EE">
        <w:t xml:space="preserve"> Q</w:t>
      </w:r>
      <w:r w:rsidR="0029461D" w:rsidRPr="004757EE">
        <w:t>4</w:t>
      </w:r>
      <w:r w:rsidRPr="004757EE">
        <w:t xml:space="preserve"> 202</w:t>
      </w:r>
      <w:r w:rsidR="00E01237" w:rsidRPr="004757EE">
        <w:t>5</w:t>
      </w:r>
      <w:r w:rsidRPr="004757EE">
        <w:t xml:space="preserve"> (a. Aboriginal and Torres Strait Islander</w:t>
      </w:r>
      <w:r w:rsidR="005B74C2" w:rsidRPr="004757EE">
        <w:t>,</w:t>
      </w:r>
      <w:r w:rsidRPr="004757EE">
        <w:t xml:space="preserve"> b. </w:t>
      </w:r>
      <w:r w:rsidR="00651CD9" w:rsidRPr="004757EE">
        <w:t>N</w:t>
      </w:r>
      <w:r w:rsidRPr="004757EE">
        <w:t>on-Indigenous)</w:t>
      </w:r>
      <w:bookmarkEnd w:id="47"/>
      <w:bookmarkEnd w:id="48"/>
      <w:bookmarkEnd w:id="49"/>
    </w:p>
    <w:p w14:paraId="3C88067F" w14:textId="78051A89" w:rsidR="00473CF8" w:rsidRPr="00BE2D64" w:rsidRDefault="00A442BE" w:rsidP="00902F72">
      <w:pPr>
        <w:tabs>
          <w:tab w:val="left" w:pos="4010"/>
        </w:tabs>
      </w:pPr>
      <w:r>
        <w:rPr>
          <w:noProof/>
        </w:rPr>
        <w:drawing>
          <wp:inline distT="0" distB="0" distL="0" distR="0" wp14:anchorId="53D99766" wp14:editId="25AECCE1">
            <wp:extent cx="6120000" cy="3987704"/>
            <wp:effectExtent l="0" t="0" r="0" b="0"/>
            <wp:docPr id="1214818938" name="Picture 22" descr="Grouped bar-and-line chart showing quarterly notifications and notification rates per 100,000 for Aboriginal and Torres Strait Islander females across Australia, 2020–2025. Purple remote/very remote bars and dashed rates remain highest, with peaks around early 2021; teal inner/outer regional and green major-city measures stay lower, while values fluctuate across quart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818938" name="Picture 22" descr="Grouped bar-and-line chart showing quarterly notifications and notification rates per 100,000 for Aboriginal and Torres Strait Islander females across Australia, 2020–2025. Purple remote/very remote bars and dashed rates remain highest, with peaks around early 2021; teal inner/outer regional and green major-city measures stay lower, while values fluctuate across quarters."/>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6120000" cy="3987704"/>
                    </a:xfrm>
                    <a:prstGeom prst="rect">
                      <a:avLst/>
                    </a:prstGeom>
                    <a:noFill/>
                  </pic:spPr>
                </pic:pic>
              </a:graphicData>
            </a:graphic>
          </wp:inline>
        </w:drawing>
      </w:r>
    </w:p>
    <w:p w14:paraId="7EBE2974" w14:textId="15BE370C" w:rsidR="00A83448" w:rsidRPr="000D5FB0" w:rsidRDefault="00A442BE" w:rsidP="00A442BE">
      <w:pPr>
        <w:tabs>
          <w:tab w:val="left" w:pos="4010"/>
        </w:tabs>
        <w:rPr>
          <w:rStyle w:val="FootnoteTextChar"/>
        </w:rPr>
      </w:pPr>
      <w:r>
        <w:rPr>
          <w:noProof/>
        </w:rPr>
        <w:drawing>
          <wp:inline distT="0" distB="0" distL="0" distR="0" wp14:anchorId="1259BB8E" wp14:editId="36627657">
            <wp:extent cx="6156000" cy="4011161"/>
            <wp:effectExtent l="0" t="0" r="0" b="8890"/>
            <wp:docPr id="1105827651" name="Picture 23" descr="Grouped bar-and-line chart tracks notifications and notification rates per 100,000 for non-Indigenous females across Australian regions by quarter, 2020–2025. Green represent Major Cities,teal bars Inner/outer regional areas and purple bars Remote/very remote areas; matching dashed rates use separate axes, with Major Cities notifications peaking in 2024 Q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827651" name="Picture 23" descr="Grouped bar-and-line chart tracks notifications and notification rates per 100,000 for non-Indigenous females across Australian regions by quarter, 2020–2025. Green represent Major Cities,teal bars Inner/outer regional areas and purple bars Remote/very remote areas; matching dashed rates use separate axes, with Major Cities notifications peaking in 2024 Q1."/>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6156000" cy="4011161"/>
                    </a:xfrm>
                    <a:prstGeom prst="rect">
                      <a:avLst/>
                    </a:prstGeom>
                    <a:noFill/>
                  </pic:spPr>
                </pic:pic>
              </a:graphicData>
            </a:graphic>
          </wp:inline>
        </w:drawing>
      </w:r>
      <w:r w:rsidR="001E6E65" w:rsidRPr="00C14F29">
        <w:rPr>
          <w:rStyle w:val="FootnoteTextChar"/>
        </w:rPr>
        <w:t>Note:</w:t>
      </w:r>
      <w:r w:rsidR="00C00AD0" w:rsidRPr="00C14F29">
        <w:rPr>
          <w:rStyle w:val="FootnoteTextChar"/>
        </w:rPr>
        <w:t xml:space="preserve"> </w:t>
      </w:r>
      <w:r w:rsidR="00A83448" w:rsidRPr="00C14F29">
        <w:rPr>
          <w:rStyle w:val="FootnoteTextChar"/>
        </w:rPr>
        <w:t xml:space="preserve">1. Excludes cases whose </w:t>
      </w:r>
      <w:r w:rsidR="00403BA6" w:rsidRPr="00C14F29">
        <w:rPr>
          <w:rStyle w:val="FootnoteTextChar"/>
        </w:rPr>
        <w:t xml:space="preserve">sex, </w:t>
      </w:r>
      <w:r w:rsidR="00A83448" w:rsidRPr="00C14F29">
        <w:rPr>
          <w:rStyle w:val="FootnoteTextChar"/>
        </w:rPr>
        <w:t>age, Indigenous status and/or residential postcode were not reported.</w:t>
      </w:r>
    </w:p>
    <w:p w14:paraId="1AAF63FB" w14:textId="18F737FC" w:rsidR="006329C5" w:rsidRPr="00C14F29" w:rsidRDefault="006329C5" w:rsidP="00C14F29">
      <w:pPr>
        <w:pStyle w:val="Heading2"/>
      </w:pPr>
      <w:bookmarkStart w:id="50" w:name="_Toc241664405"/>
      <w:r w:rsidRPr="00C14F29">
        <w:lastRenderedPageBreak/>
        <w:t xml:space="preserve">Indicators 2.5 and 2.6 </w:t>
      </w:r>
      <w:r w:rsidR="009618FB" w:rsidRPr="00C14F29">
        <w:t>–</w:t>
      </w:r>
      <w:r w:rsidRPr="00C14F29">
        <w:t xml:space="preserve"> </w:t>
      </w:r>
      <w:r w:rsidR="009618FB" w:rsidRPr="00C14F29">
        <w:t>M</w:t>
      </w:r>
      <w:r w:rsidR="00403BA6" w:rsidRPr="00C14F29">
        <w:t>ales</w:t>
      </w:r>
      <w:r w:rsidR="009618FB" w:rsidRPr="00C14F29">
        <w:t xml:space="preserve"> by sexual exposure</w:t>
      </w:r>
      <w:bookmarkEnd w:id="50"/>
    </w:p>
    <w:p w14:paraId="286A93CB" w14:textId="77777777" w:rsidR="000C75AA" w:rsidRPr="00BE2D64" w:rsidRDefault="000C75AA" w:rsidP="00B21AD1">
      <w:pPr>
        <w:pStyle w:val="Boxemerald"/>
      </w:pPr>
      <w:r w:rsidRPr="00BE2D64">
        <w:t>2.5 Proportion of infectious syphilis notifications in men reporting sexual exposure with men only</w:t>
      </w:r>
    </w:p>
    <w:p w14:paraId="1BB4AA6A" w14:textId="147B6CB0" w:rsidR="000C75AA" w:rsidRPr="00BE2D64" w:rsidRDefault="000C75AA" w:rsidP="00B21AD1">
      <w:pPr>
        <w:pStyle w:val="Boxemerald"/>
      </w:pPr>
      <w:r w:rsidRPr="00BE2D64">
        <w:t>2.6 Proportion of infectious syphilis notifications in men reporting sexual exposure with men and women</w:t>
      </w:r>
    </w:p>
    <w:p w14:paraId="2F5A4BDE" w14:textId="443C3262" w:rsidR="0005590E" w:rsidRPr="00BE2D64" w:rsidRDefault="0005590E" w:rsidP="000C75AA">
      <w:r w:rsidRPr="00BE2D64">
        <w:t>‘Sexual exposure’ refers to the sex of the sexual contact of the notified case and can be reported as either:</w:t>
      </w:r>
    </w:p>
    <w:p w14:paraId="5ABD929F" w14:textId="7ADC76A5" w:rsidR="0005590E" w:rsidRPr="00BE2D64" w:rsidRDefault="00BE12DA" w:rsidP="00875EE0">
      <w:pPr>
        <w:pStyle w:val="ListBullet"/>
      </w:pPr>
      <w:r w:rsidRPr="00BE2D64">
        <w:t>person(s)</w:t>
      </w:r>
      <w:r w:rsidR="0005590E" w:rsidRPr="00BE2D64">
        <w:t xml:space="preserve"> of different sex only</w:t>
      </w:r>
    </w:p>
    <w:p w14:paraId="0C3F979B" w14:textId="0580C406" w:rsidR="0005590E" w:rsidRPr="00BE2D64" w:rsidRDefault="00BE12DA" w:rsidP="00875EE0">
      <w:pPr>
        <w:pStyle w:val="ListBullet"/>
      </w:pPr>
      <w:r w:rsidRPr="00BE2D64">
        <w:t xml:space="preserve">person(s) </w:t>
      </w:r>
      <w:r w:rsidR="0005590E" w:rsidRPr="00BE2D64">
        <w:t>of same sex only</w:t>
      </w:r>
    </w:p>
    <w:p w14:paraId="4F785F3B" w14:textId="125B3A8D" w:rsidR="0005590E" w:rsidRPr="00BE2D64" w:rsidRDefault="00BE12DA" w:rsidP="00875EE0">
      <w:pPr>
        <w:pStyle w:val="ListBullet"/>
      </w:pPr>
      <w:r w:rsidRPr="00BE2D64">
        <w:t xml:space="preserve">person(s) </w:t>
      </w:r>
      <w:r w:rsidR="0005590E" w:rsidRPr="00BE2D64">
        <w:t>of different sex AND person(s) of same sex</w:t>
      </w:r>
    </w:p>
    <w:p w14:paraId="4705884B" w14:textId="74A42064" w:rsidR="0005590E" w:rsidRPr="00BE2D64" w:rsidRDefault="0005590E" w:rsidP="00875EE0">
      <w:pPr>
        <w:pStyle w:val="ListBullet"/>
      </w:pPr>
      <w:r w:rsidRPr="00BE2D64">
        <w:t>sexual exposure unknown.</w:t>
      </w:r>
    </w:p>
    <w:p w14:paraId="7CFA6BE9" w14:textId="7E1E1884" w:rsidR="000C75AA" w:rsidRPr="00BE2D64" w:rsidRDefault="000C75AA" w:rsidP="000C75AA">
      <w:r w:rsidRPr="00BE2D64">
        <w:t xml:space="preserve">Enhanced data (sexual exposure: same sex, </w:t>
      </w:r>
      <w:r w:rsidR="00477F5E">
        <w:t>different</w:t>
      </w:r>
      <w:r w:rsidRPr="00BE2D64">
        <w:t xml:space="preserve"> sex and</w:t>
      </w:r>
      <w:r w:rsidR="00477F5E">
        <w:t>,</w:t>
      </w:r>
      <w:r w:rsidRPr="00BE2D64">
        <w:t xml:space="preserve"> </w:t>
      </w:r>
      <w:r w:rsidR="00477F5E">
        <w:t xml:space="preserve">different and same </w:t>
      </w:r>
      <w:r w:rsidRPr="00BE2D64">
        <w:t>sex) are used to report against indicators 2.5 and 2.6.</w:t>
      </w:r>
    </w:p>
    <w:p w14:paraId="2E0ACDD2" w14:textId="6366C68F" w:rsidR="000C75AA" w:rsidRPr="00BE2D64" w:rsidRDefault="000C75AA" w:rsidP="000C75AA">
      <w:r w:rsidRPr="00BE2D64">
        <w:t>Completeness of sexual exposure in males notified with infectious syphilis fluctuated between 2020 and 202</w:t>
      </w:r>
      <w:r w:rsidR="00F733C7" w:rsidRPr="00BE2D64">
        <w:t>5</w:t>
      </w:r>
      <w:r w:rsidRPr="00BE2D64">
        <w:t xml:space="preserve">, ranging from </w:t>
      </w:r>
      <w:r w:rsidR="008D63F4" w:rsidRPr="00BE2D64">
        <w:t>74</w:t>
      </w:r>
      <w:r w:rsidRPr="00BE2D64">
        <w:t>% to 8</w:t>
      </w:r>
      <w:r w:rsidR="001B3D2E" w:rsidRPr="00BE2D64">
        <w:t>1</w:t>
      </w:r>
      <w:r w:rsidRPr="00BE2D64">
        <w:t>% (average 7</w:t>
      </w:r>
      <w:r w:rsidR="001B3D2E" w:rsidRPr="00BE2D64">
        <w:t>7</w:t>
      </w:r>
      <w:r w:rsidRPr="00BE2D64">
        <w:t>%).</w:t>
      </w:r>
    </w:p>
    <w:p w14:paraId="5EFBB6F3" w14:textId="66680D1C" w:rsidR="009763D4" w:rsidRPr="00BE2D64" w:rsidRDefault="000C75AA" w:rsidP="000C75AA">
      <w:r w:rsidRPr="00BE2D64">
        <w:t xml:space="preserve">Males reporting sexual exposure with the same sex only represented the highest proportion of </w:t>
      </w:r>
      <w:r w:rsidR="00477F5E">
        <w:t xml:space="preserve">reported </w:t>
      </w:r>
      <w:r w:rsidRPr="00BE2D64">
        <w:t>sexual exposure events in 202</w:t>
      </w:r>
      <w:r w:rsidR="00E5118F" w:rsidRPr="00BE2D64">
        <w:t>5</w:t>
      </w:r>
      <w:r w:rsidRPr="00BE2D64">
        <w:t xml:space="preserve"> </w:t>
      </w:r>
      <w:r w:rsidR="00477F5E" w:rsidRPr="00BE2D64">
        <w:t>(50%)</w:t>
      </w:r>
      <w:r w:rsidR="00CF7DBD">
        <w:t>,</w:t>
      </w:r>
      <w:r w:rsidR="00477F5E" w:rsidRPr="00BE2D64">
        <w:t xml:space="preserve"> </w:t>
      </w:r>
      <w:r w:rsidRPr="00BE2D64">
        <w:t>consistent with historical trends.</w:t>
      </w:r>
    </w:p>
    <w:p w14:paraId="6F86B4A6" w14:textId="217BC403" w:rsidR="000C75AA" w:rsidRPr="00BE2D64" w:rsidRDefault="000C75AA" w:rsidP="000C75AA">
      <w:r w:rsidRPr="00BE2D64">
        <w:t>The proportion of males reporting sexual exposure with people of a different sex only was 2</w:t>
      </w:r>
      <w:r w:rsidR="00BA4826" w:rsidRPr="00BE2D64">
        <w:t>3</w:t>
      </w:r>
      <w:r w:rsidRPr="00BE2D64">
        <w:t>% in 202</w:t>
      </w:r>
      <w:r w:rsidR="00E5118F" w:rsidRPr="00BE2D64">
        <w:t>5</w:t>
      </w:r>
      <w:r w:rsidRPr="00BE2D64">
        <w:t xml:space="preserve">, with proportional increases compared </w:t>
      </w:r>
      <w:r w:rsidR="00BA4826" w:rsidRPr="00BE2D64">
        <w:t>to 2024 and</w:t>
      </w:r>
      <w:r w:rsidRPr="00BE2D64">
        <w:t xml:space="preserve"> 5</w:t>
      </w:r>
      <w:r w:rsidR="00914FE8" w:rsidRPr="00BE2D64">
        <w:t>-</w:t>
      </w:r>
      <w:r w:rsidRPr="00BE2D64">
        <w:t xml:space="preserve">year mean, </w:t>
      </w:r>
      <w:r w:rsidR="00226970" w:rsidRPr="00BE2D64">
        <w:t>20</w:t>
      </w:r>
      <w:r w:rsidR="00221D5A" w:rsidRPr="00BE2D64">
        <w:t>%</w:t>
      </w:r>
      <w:r w:rsidRPr="00BE2D64">
        <w:t xml:space="preserve"> and </w:t>
      </w:r>
      <w:r w:rsidR="00EB74A8" w:rsidRPr="00BE2D64">
        <w:t>1</w:t>
      </w:r>
      <w:r w:rsidR="00226970" w:rsidRPr="00BE2D64">
        <w:t>9</w:t>
      </w:r>
      <w:r w:rsidR="00EB74A8" w:rsidRPr="00BE2D64">
        <w:t>%</w:t>
      </w:r>
      <w:r w:rsidRPr="00BE2D64">
        <w:t xml:space="preserve"> respectively. Proportionally</w:t>
      </w:r>
      <w:r w:rsidR="00CF7DBD">
        <w:t>,</w:t>
      </w:r>
      <w:r w:rsidRPr="00BE2D64">
        <w:t xml:space="preserve"> males reporting sexual exposure with people of different and same sex was </w:t>
      </w:r>
      <w:r w:rsidR="0012722C" w:rsidRPr="00BE2D64">
        <w:t>7</w:t>
      </w:r>
      <w:r w:rsidRPr="00BE2D64">
        <w:t>% in 202</w:t>
      </w:r>
      <w:r w:rsidR="00221D5A" w:rsidRPr="00BE2D64">
        <w:t>5</w:t>
      </w:r>
      <w:r w:rsidR="00D97BF9" w:rsidRPr="00BE2D64">
        <w:t>, higher t</w:t>
      </w:r>
      <w:r w:rsidR="0012722C" w:rsidRPr="00BE2D64">
        <w:t xml:space="preserve">han 2024 </w:t>
      </w:r>
      <w:r w:rsidR="00B62F0D" w:rsidRPr="00BE2D64">
        <w:t xml:space="preserve">(5%) </w:t>
      </w:r>
      <w:r w:rsidR="0012722C" w:rsidRPr="00BE2D64">
        <w:t xml:space="preserve">and the 5 </w:t>
      </w:r>
      <w:proofErr w:type="gramStart"/>
      <w:r w:rsidR="0012722C" w:rsidRPr="00BE2D64">
        <w:t>year</w:t>
      </w:r>
      <w:proofErr w:type="gramEnd"/>
      <w:r w:rsidR="0012722C" w:rsidRPr="00BE2D64">
        <w:t xml:space="preserve"> mean </w:t>
      </w:r>
      <w:r w:rsidR="00B62F0D" w:rsidRPr="00BE2D64">
        <w:t>(5%)</w:t>
      </w:r>
      <w:r w:rsidRPr="00BE2D64">
        <w:t xml:space="preserve"> (</w:t>
      </w:r>
      <w:r w:rsidR="0060737B" w:rsidRPr="00BE2D64">
        <w:fldChar w:fldCharType="begin"/>
      </w:r>
      <w:r w:rsidR="0060737B" w:rsidRPr="00BE2D64">
        <w:instrText xml:space="preserve"> REF _Ref236400899 \r \h </w:instrText>
      </w:r>
      <w:r w:rsidR="00BE2D64">
        <w:instrText xml:space="preserve"> \* MERGEFORMAT </w:instrText>
      </w:r>
      <w:r w:rsidR="0060737B" w:rsidRPr="00BE2D64">
        <w:fldChar w:fldCharType="separate"/>
      </w:r>
      <w:r w:rsidR="00005D4A">
        <w:t>Figure 13</w:t>
      </w:r>
      <w:r w:rsidR="0060737B" w:rsidRPr="00BE2D64">
        <w:fldChar w:fldCharType="end"/>
      </w:r>
      <w:r w:rsidRPr="00BE2D64">
        <w:t>).</w:t>
      </w:r>
    </w:p>
    <w:p w14:paraId="1DCD2976" w14:textId="714C502C" w:rsidR="000C75AA" w:rsidRPr="002A592F" w:rsidRDefault="000C75AA" w:rsidP="002A592F">
      <w:r w:rsidRPr="002A592F">
        <w:t xml:space="preserve">Changes in sexual exposure over time suggests potential overlapping in sexual networks influencing the epidemiology of syphilis transmission across Australia, including increasing exposure risk for females. This concept has also been observed in genomic analysis of Treponema pallidum (syphilis) in Australia and other sexually transmissible infections </w:t>
      </w:r>
      <w:r w:rsidR="005C68E6" w:rsidRPr="002A592F">
        <w:fldChar w:fldCharType="begin">
          <w:fldData xml:space="preserve">PEVuZE5vdGU+PENpdGU+PEF1dGhvcj5UYW91azwvQXV0aG9yPjxZZWFyPjIwMjI8L1llYXI+PFJl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==
</w:fldData>
        </w:fldChar>
      </w:r>
      <w:r w:rsidR="00984C5A" w:rsidRPr="002A592F">
        <w:instrText xml:space="preserve"> ADDIN EN.CITE </w:instrText>
      </w:r>
      <w:r w:rsidR="00984C5A" w:rsidRPr="002A592F">
        <w:fldChar w:fldCharType="begin">
          <w:fldData xml:space="preserve">PEVuZE5vdGU+PENpdGU+PEF1dGhvcj5UYW91azwvQXV0aG9yPjxZZWFyPjIwMjI8L1llYXI+PFJl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==
</w:fldData>
        </w:fldChar>
      </w:r>
      <w:r w:rsidR="00984C5A" w:rsidRPr="002A592F">
        <w:instrText xml:space="preserve"> ADDIN EN.CITE.DATA </w:instrText>
      </w:r>
      <w:r w:rsidR="00984C5A" w:rsidRPr="002A592F">
        <w:fldChar w:fldCharType="end"/>
      </w:r>
      <w:r w:rsidR="005C68E6" w:rsidRPr="002A592F">
        <w:fldChar w:fldCharType="separate"/>
      </w:r>
      <w:r w:rsidR="00984C5A" w:rsidRPr="002A592F">
        <w:t>(14, 15)</w:t>
      </w:r>
      <w:r w:rsidR="005C68E6" w:rsidRPr="002A592F">
        <w:fldChar w:fldCharType="end"/>
      </w:r>
      <w:r w:rsidR="005C68E6" w:rsidRPr="002A592F">
        <w:t>.</w:t>
      </w:r>
    </w:p>
    <w:p w14:paraId="73570335" w14:textId="77777777" w:rsidR="007A5A53" w:rsidRPr="00C14F29" w:rsidRDefault="007A5A53" w:rsidP="00C14F29">
      <w:r w:rsidRPr="00BE2D64">
        <w:br w:type="page"/>
      </w:r>
    </w:p>
    <w:p w14:paraId="375BCE1F" w14:textId="0F5107E6" w:rsidR="00FA4688" w:rsidRPr="004757EE" w:rsidRDefault="000C75AA" w:rsidP="00095CD7">
      <w:pPr>
        <w:pStyle w:val="Figure"/>
      </w:pPr>
      <w:bookmarkStart w:id="51" w:name="_Ref236400899"/>
      <w:r w:rsidRPr="004757EE">
        <w:lastRenderedPageBreak/>
        <w:t xml:space="preserve">Number of infectious syphilis notifications among males and proportion (%) of cases by sexual exposure and year 2020 </w:t>
      </w:r>
      <w:r w:rsidR="005C68E6" w:rsidRPr="004757EE">
        <w:t>to</w:t>
      </w:r>
      <w:r w:rsidRPr="004757EE">
        <w:t xml:space="preserve"> Q</w:t>
      </w:r>
      <w:r w:rsidR="00F731DE" w:rsidRPr="004757EE">
        <w:t>4</w:t>
      </w:r>
      <w:r w:rsidR="005C68E6" w:rsidRPr="004757EE">
        <w:t xml:space="preserve"> </w:t>
      </w:r>
      <w:r w:rsidRPr="004757EE">
        <w:t>202</w:t>
      </w:r>
      <w:r w:rsidR="007A5A53" w:rsidRPr="004757EE">
        <w:t>5</w:t>
      </w:r>
      <w:bookmarkEnd w:id="51"/>
    </w:p>
    <w:p w14:paraId="6F3C7D08" w14:textId="3D2D35AE" w:rsidR="00352859" w:rsidRDefault="00025EBB" w:rsidP="00E906E7">
      <w:r>
        <w:rPr>
          <w:noProof/>
        </w:rPr>
        <w:drawing>
          <wp:inline distT="0" distB="0" distL="0" distR="0" wp14:anchorId="139298F7" wp14:editId="4BD14575">
            <wp:extent cx="6269494" cy="4085112"/>
            <wp:effectExtent l="0" t="0" r="0" b="0"/>
            <wp:docPr id="714239873" name="Picture 24" descr="Quarterly combination chart covering 2016–2025, tracking notification proportions and counts by sex category with turquoise bars, four coloured lines, percentage axis and notification-count axi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239873" name="Picture 24" descr="Quarterly combination chart covering 2016–2025, tracking notification proportions and counts by sex category with turquoise bars, four coloured lines, percentage axis and notification-count axis. "/>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6289242" cy="4097979"/>
                    </a:xfrm>
                    <a:prstGeom prst="rect">
                      <a:avLst/>
                    </a:prstGeom>
                    <a:noFill/>
                  </pic:spPr>
                </pic:pic>
              </a:graphicData>
            </a:graphic>
          </wp:inline>
        </w:drawing>
      </w:r>
    </w:p>
    <w:p w14:paraId="0A712DFB" w14:textId="77777777" w:rsidR="00352859" w:rsidRPr="00352859" w:rsidRDefault="00352859" w:rsidP="00352859">
      <w:r>
        <w:br w:type="page"/>
      </w:r>
    </w:p>
    <w:p w14:paraId="789AB7B3" w14:textId="13876051" w:rsidR="009C07C1" w:rsidRPr="00C14F29" w:rsidRDefault="009C07C1" w:rsidP="00C14F29">
      <w:pPr>
        <w:pStyle w:val="Heading2"/>
      </w:pPr>
      <w:bookmarkStart w:id="52" w:name="_Toc241664406"/>
      <w:r w:rsidRPr="00C14F29">
        <w:lastRenderedPageBreak/>
        <w:t>Indicators 2.7 – Reason for testing</w:t>
      </w:r>
      <w:bookmarkEnd w:id="52"/>
    </w:p>
    <w:p w14:paraId="56B310E6" w14:textId="4B07D0B8" w:rsidR="009C07C1" w:rsidRPr="008E2179" w:rsidRDefault="009C07C1" w:rsidP="008F3305">
      <w:pPr>
        <w:pStyle w:val="Boxemerald"/>
      </w:pPr>
      <w:r w:rsidRPr="008E2179">
        <w:t>2.</w:t>
      </w:r>
      <w:r w:rsidR="00C8502E" w:rsidRPr="008E2179">
        <w:t>7</w:t>
      </w:r>
      <w:r w:rsidRPr="008E2179">
        <w:t xml:space="preserve"> </w:t>
      </w:r>
      <w:r w:rsidR="00C8502E" w:rsidRPr="008E2179">
        <w:t>Proportion of infectious syphilis notifications by reason for testing</w:t>
      </w:r>
    </w:p>
    <w:p w14:paraId="58B9D8E5" w14:textId="534B105A" w:rsidR="000B4A6B" w:rsidRPr="008E2179" w:rsidRDefault="00AC5E41" w:rsidP="001E0F46">
      <w:r w:rsidRPr="008E2179">
        <w:t xml:space="preserve">Enhanced data field </w:t>
      </w:r>
      <w:r w:rsidR="000B4A6B" w:rsidRPr="008E2179">
        <w:t>‘</w:t>
      </w:r>
      <w:r w:rsidRPr="008E2179">
        <w:t>r</w:t>
      </w:r>
      <w:r w:rsidR="000B4A6B" w:rsidRPr="008E2179">
        <w:t>eason for testing’ refers to the primary</w:t>
      </w:r>
      <w:r w:rsidR="00F64D55" w:rsidRPr="008E2179">
        <w:t xml:space="preserve"> reason the </w:t>
      </w:r>
      <w:r w:rsidR="000B4A6B" w:rsidRPr="008E2179">
        <w:t xml:space="preserve">notified case </w:t>
      </w:r>
      <w:r w:rsidRPr="008E2179">
        <w:t>was tested for syphilis</w:t>
      </w:r>
      <w:r w:rsidR="00364493" w:rsidRPr="008E2179">
        <w:t xml:space="preserve">. </w:t>
      </w:r>
      <w:r w:rsidR="002515E7" w:rsidRPr="008E2179">
        <w:t>I</w:t>
      </w:r>
      <w:r w:rsidR="00364493" w:rsidRPr="008E2179">
        <w:t>t is acknowledged there can be more than one reason to test for syphilis</w:t>
      </w:r>
      <w:r w:rsidR="002515E7" w:rsidRPr="008E2179">
        <w:t xml:space="preserve">, however the data captured reflects the </w:t>
      </w:r>
      <w:r w:rsidR="000B494A" w:rsidRPr="008E2179">
        <w:t>principal</w:t>
      </w:r>
      <w:r w:rsidR="002515E7" w:rsidRPr="008E2179">
        <w:t xml:space="preserve"> reason</w:t>
      </w:r>
      <w:r w:rsidRPr="008E2179">
        <w:t xml:space="preserve"> </w:t>
      </w:r>
      <w:r w:rsidR="000B4A6B" w:rsidRPr="008E2179">
        <w:t>and can be reported as either:</w:t>
      </w:r>
    </w:p>
    <w:p w14:paraId="2341E45B" w14:textId="48BF624A" w:rsidR="00AC5E41" w:rsidRPr="008E2179" w:rsidRDefault="00B3038E" w:rsidP="00EC128E">
      <w:pPr>
        <w:pStyle w:val="ListBullet"/>
      </w:pPr>
      <w:r w:rsidRPr="008E2179">
        <w:t>c</w:t>
      </w:r>
      <w:r w:rsidR="00B67749" w:rsidRPr="008E2179">
        <w:t>linical symptoms</w:t>
      </w:r>
    </w:p>
    <w:p w14:paraId="1306FF90" w14:textId="6B44411D" w:rsidR="00B67749" w:rsidRPr="008E2179" w:rsidRDefault="00B3038E" w:rsidP="00EC128E">
      <w:pPr>
        <w:pStyle w:val="ListBullet"/>
      </w:pPr>
      <w:r w:rsidRPr="008E2179">
        <w:t>s</w:t>
      </w:r>
      <w:r w:rsidR="00B67749" w:rsidRPr="008E2179">
        <w:t>exual contact of a person(s) with an ST</w:t>
      </w:r>
      <w:r w:rsidRPr="008E2179">
        <w:t>I (including contact tracing)</w:t>
      </w:r>
    </w:p>
    <w:p w14:paraId="201FDF95" w14:textId="18794838" w:rsidR="00B3038E" w:rsidRPr="008E2179" w:rsidRDefault="00B3038E" w:rsidP="00EC128E">
      <w:pPr>
        <w:pStyle w:val="ListBullet"/>
      </w:pPr>
      <w:r w:rsidRPr="008E2179">
        <w:t>screening associated with pregnanc</w:t>
      </w:r>
      <w:r w:rsidR="00D21B79">
        <w:t>y</w:t>
      </w:r>
      <w:r w:rsidR="00283427" w:rsidRPr="008E2179">
        <w:t>.</w:t>
      </w:r>
    </w:p>
    <w:p w14:paraId="028D8558" w14:textId="34CA24AD" w:rsidR="00665465" w:rsidRPr="008E2179" w:rsidRDefault="00665465" w:rsidP="00EC128E">
      <w:pPr>
        <w:pStyle w:val="ListBullet"/>
      </w:pPr>
      <w:r w:rsidRPr="008E2179">
        <w:t>correctional service/justice health screening</w:t>
      </w:r>
    </w:p>
    <w:p w14:paraId="3246AF53" w14:textId="441324D1" w:rsidR="00665465" w:rsidRPr="008E2179" w:rsidRDefault="00665465" w:rsidP="00EC128E">
      <w:pPr>
        <w:pStyle w:val="ListBullet"/>
      </w:pPr>
      <w:r w:rsidRPr="008E2179">
        <w:t xml:space="preserve">STI screening (including HIV PrEP STI screening </w:t>
      </w:r>
      <w:r w:rsidR="00F216E2" w:rsidRPr="008E2179">
        <w:t>and excluding contact tracing)</w:t>
      </w:r>
    </w:p>
    <w:p w14:paraId="6F27DDC3" w14:textId="6DF4326C" w:rsidR="00B8606F" w:rsidRPr="008E2179" w:rsidRDefault="00B8606F" w:rsidP="00EC128E">
      <w:pPr>
        <w:pStyle w:val="ListBullet"/>
      </w:pPr>
      <w:r w:rsidRPr="008E2179">
        <w:t>confirmation of a reactive point of care test (</w:t>
      </w:r>
      <w:proofErr w:type="spellStart"/>
      <w:r w:rsidRPr="008E2179">
        <w:t>PoCT</w:t>
      </w:r>
      <w:proofErr w:type="spellEnd"/>
      <w:r w:rsidRPr="008E2179">
        <w:t>)</w:t>
      </w:r>
    </w:p>
    <w:p w14:paraId="42A848DD" w14:textId="6730DC21" w:rsidR="00364493" w:rsidRPr="00B650A0" w:rsidRDefault="00283427" w:rsidP="00EC128E">
      <w:pPr>
        <w:pStyle w:val="ListBullet"/>
      </w:pPr>
      <w:r w:rsidRPr="00B650A0">
        <w:t>other reason.</w:t>
      </w:r>
    </w:p>
    <w:p w14:paraId="65CD5764" w14:textId="1C88F7C0" w:rsidR="007A0873" w:rsidRPr="00B650A0" w:rsidRDefault="000B43E1" w:rsidP="001E0F46">
      <w:r w:rsidRPr="00B650A0">
        <w:t xml:space="preserve">Reason for testing </w:t>
      </w:r>
      <w:r w:rsidR="006561BB" w:rsidRPr="00B650A0">
        <w:t xml:space="preserve">data </w:t>
      </w:r>
      <w:r w:rsidRPr="00B650A0">
        <w:t xml:space="preserve">were available for: 4 jurisdictions in 2020 (excluding </w:t>
      </w:r>
      <w:r w:rsidR="00E6049B" w:rsidRPr="00B650A0">
        <w:t>Queensland, Western Australia, Tasmania</w:t>
      </w:r>
      <w:r w:rsidRPr="00B650A0">
        <w:t xml:space="preserve"> and the Northern Territory); </w:t>
      </w:r>
      <w:r w:rsidR="00E6049B" w:rsidRPr="00B650A0">
        <w:t>5</w:t>
      </w:r>
      <w:r w:rsidRPr="00B650A0">
        <w:t xml:space="preserve"> jurisdictions in 2021</w:t>
      </w:r>
      <w:r w:rsidR="005B4EAB" w:rsidRPr="00B650A0">
        <w:t xml:space="preserve"> </w:t>
      </w:r>
      <w:r w:rsidR="008E2179" w:rsidRPr="00B650A0">
        <w:t>to</w:t>
      </w:r>
      <w:r w:rsidR="005B4EAB" w:rsidRPr="00B650A0">
        <w:t xml:space="preserve"> 2022</w:t>
      </w:r>
      <w:r w:rsidRPr="00B650A0">
        <w:t xml:space="preserve"> (excluding </w:t>
      </w:r>
      <w:r w:rsidR="006561BB" w:rsidRPr="00B650A0">
        <w:t xml:space="preserve">Western Australia, Tasmania and the </w:t>
      </w:r>
      <w:r w:rsidRPr="00B650A0">
        <w:t>Northern Territory)</w:t>
      </w:r>
      <w:r w:rsidR="00CF7DBD" w:rsidRPr="00B650A0">
        <w:t>;</w:t>
      </w:r>
      <w:r w:rsidRPr="00B650A0">
        <w:t xml:space="preserve"> </w:t>
      </w:r>
      <w:r w:rsidR="006561BB" w:rsidRPr="00B650A0">
        <w:t>6</w:t>
      </w:r>
      <w:r w:rsidRPr="00B650A0">
        <w:t xml:space="preserve"> jurisdictions in </w:t>
      </w:r>
      <w:r w:rsidR="004421A1" w:rsidRPr="00B650A0">
        <w:t xml:space="preserve">2023 to 2024 </w:t>
      </w:r>
      <w:r w:rsidR="006561BB" w:rsidRPr="00B650A0">
        <w:t xml:space="preserve">(excluding </w:t>
      </w:r>
      <w:r w:rsidR="001D5E01" w:rsidRPr="00B650A0">
        <w:t xml:space="preserve">Western Australia </w:t>
      </w:r>
      <w:r w:rsidR="006561BB" w:rsidRPr="00B650A0">
        <w:t>and the Northern Territory)</w:t>
      </w:r>
      <w:r w:rsidR="001D5E01" w:rsidRPr="00B650A0">
        <w:t>, and; 7 jurisdictions in 2025 (excluding the Northern Territory).</w:t>
      </w:r>
      <w:r w:rsidR="007A0873" w:rsidRPr="00B650A0">
        <w:t xml:space="preserve"> Completeness </w:t>
      </w:r>
      <w:r w:rsidR="00AA363C" w:rsidRPr="00B650A0">
        <w:t>for</w:t>
      </w:r>
      <w:r w:rsidR="007A0873" w:rsidRPr="00B650A0">
        <w:t xml:space="preserve"> this</w:t>
      </w:r>
      <w:r w:rsidR="00AA363C" w:rsidRPr="00B650A0">
        <w:t xml:space="preserve"> enhanced</w:t>
      </w:r>
      <w:r w:rsidR="007A0873" w:rsidRPr="00B650A0">
        <w:t xml:space="preserve"> </w:t>
      </w:r>
      <w:r w:rsidR="00AA363C" w:rsidRPr="00B650A0">
        <w:t xml:space="preserve">data field </w:t>
      </w:r>
      <w:r w:rsidR="007A0873" w:rsidRPr="00B650A0">
        <w:t>fluctuated between 2020 and 2025, ranging from 65% to 8</w:t>
      </w:r>
      <w:r w:rsidR="00B365C6" w:rsidRPr="00B650A0">
        <w:t>2</w:t>
      </w:r>
      <w:r w:rsidR="007A0873" w:rsidRPr="00B650A0">
        <w:t xml:space="preserve">% (average 75%), noting </w:t>
      </w:r>
      <w:r w:rsidR="00AA363C" w:rsidRPr="00B650A0">
        <w:t>the variations in jurisdictional reporting across the period.</w:t>
      </w:r>
      <w:r w:rsidR="00EF72E1" w:rsidRPr="00B650A0">
        <w:t xml:space="preserve"> </w:t>
      </w:r>
    </w:p>
    <w:p w14:paraId="60B89306" w14:textId="18516F2C" w:rsidR="00B50C21" w:rsidRPr="00C04411" w:rsidRDefault="00670C13" w:rsidP="001E0F46">
      <w:r w:rsidRPr="00C04411">
        <w:t xml:space="preserve">In 2025, the most frequently </w:t>
      </w:r>
      <w:r w:rsidR="00BC7029" w:rsidRPr="00C04411">
        <w:t xml:space="preserve">reported </w:t>
      </w:r>
      <w:r w:rsidR="0091125E" w:rsidRPr="00C04411">
        <w:t xml:space="preserve">primary </w:t>
      </w:r>
      <w:r w:rsidR="00BC7029" w:rsidRPr="00C04411">
        <w:t xml:space="preserve">reason for testing was </w:t>
      </w:r>
      <w:r w:rsidR="00AB2C4D" w:rsidRPr="00C04411">
        <w:t>presentation</w:t>
      </w:r>
      <w:r w:rsidR="006D5CEF" w:rsidRPr="00C04411">
        <w:t xml:space="preserve"> with clinical symptoms (</w:t>
      </w:r>
      <w:r w:rsidR="0091125E" w:rsidRPr="00C04411">
        <w:t>36%)</w:t>
      </w:r>
      <w:r w:rsidR="006D5CEF" w:rsidRPr="00C04411">
        <w:t xml:space="preserve"> prompting a syphilis diagnostic test</w:t>
      </w:r>
      <w:r w:rsidR="0017488E" w:rsidRPr="00C04411">
        <w:t>, higher</w:t>
      </w:r>
      <w:r w:rsidR="006F2115" w:rsidRPr="00C04411">
        <w:t xml:space="preserve"> compared to</w:t>
      </w:r>
      <w:r w:rsidR="0017488E" w:rsidRPr="00C04411">
        <w:t xml:space="preserve"> the </w:t>
      </w:r>
      <w:r w:rsidR="00463EF7" w:rsidRPr="00C04411">
        <w:t>5</w:t>
      </w:r>
      <w:r w:rsidR="0017488E" w:rsidRPr="00C04411">
        <w:t xml:space="preserve"> </w:t>
      </w:r>
      <w:proofErr w:type="gramStart"/>
      <w:r w:rsidR="0017488E" w:rsidRPr="00C04411">
        <w:t>year</w:t>
      </w:r>
      <w:proofErr w:type="gramEnd"/>
      <w:r w:rsidR="0017488E" w:rsidRPr="00C04411">
        <w:t xml:space="preserve"> mean (32%) and </w:t>
      </w:r>
      <w:r w:rsidR="006F2115" w:rsidRPr="00C04411">
        <w:t>previous year (27%).</w:t>
      </w:r>
      <w:r w:rsidR="001B3D60" w:rsidRPr="00C04411">
        <w:t xml:space="preserve"> STI screening</w:t>
      </w:r>
      <w:r w:rsidR="00647369" w:rsidRPr="00C04411">
        <w:t xml:space="preserve"> (including HIV PrEP STI screening)</w:t>
      </w:r>
      <w:r w:rsidR="001B3D60" w:rsidRPr="00C04411">
        <w:t xml:space="preserve"> was the second most frequently reported reason</w:t>
      </w:r>
      <w:r w:rsidR="00E94994" w:rsidRPr="00C04411">
        <w:t xml:space="preserve"> representing 32% of notifications in 2025</w:t>
      </w:r>
      <w:r w:rsidR="00FD7074" w:rsidRPr="00C04411">
        <w:t xml:space="preserve">, higher than the 5 </w:t>
      </w:r>
      <w:proofErr w:type="gramStart"/>
      <w:r w:rsidR="00FD7074" w:rsidRPr="00C04411">
        <w:t>year</w:t>
      </w:r>
      <w:proofErr w:type="gramEnd"/>
      <w:r w:rsidR="00FD7074" w:rsidRPr="00C04411">
        <w:t xml:space="preserve"> mean (3</w:t>
      </w:r>
      <w:r w:rsidR="00907D1D" w:rsidRPr="00C04411">
        <w:t>1</w:t>
      </w:r>
      <w:r w:rsidR="00FD7074" w:rsidRPr="00C04411">
        <w:t>%) and previous year (</w:t>
      </w:r>
      <w:r w:rsidR="004C7335" w:rsidRPr="00C04411">
        <w:t>27%) (</w:t>
      </w:r>
      <w:r w:rsidR="00C673B9" w:rsidRPr="00C04411">
        <w:fldChar w:fldCharType="begin"/>
      </w:r>
      <w:r w:rsidR="00C673B9" w:rsidRPr="00C04411">
        <w:instrText xml:space="preserve"> REF _Ref236400925 \r \h </w:instrText>
      </w:r>
      <w:r w:rsidR="00BE2D64" w:rsidRPr="00C04411">
        <w:instrText xml:space="preserve"> \* MERGEFORMAT </w:instrText>
      </w:r>
      <w:r w:rsidR="00C673B9" w:rsidRPr="00C04411">
        <w:fldChar w:fldCharType="separate"/>
      </w:r>
      <w:r w:rsidR="00005D4A" w:rsidRPr="00C04411">
        <w:t>Figure 14</w:t>
      </w:r>
      <w:r w:rsidR="00C673B9" w:rsidRPr="00C04411">
        <w:fldChar w:fldCharType="end"/>
      </w:r>
      <w:r w:rsidR="004C7335" w:rsidRPr="00C04411">
        <w:t>).</w:t>
      </w:r>
    </w:p>
    <w:p w14:paraId="2A9A4F29" w14:textId="6EB19DE4" w:rsidR="00083C16" w:rsidRPr="00BE2D64" w:rsidRDefault="00AB56B1" w:rsidP="001E0F46">
      <w:r w:rsidRPr="00907D1D">
        <w:t>In 2025, a</w:t>
      </w:r>
      <w:r w:rsidR="0078580E" w:rsidRPr="00907D1D">
        <w:t>mong Aboriginal and Torres Strait Islander people,</w:t>
      </w:r>
      <w:r w:rsidRPr="00907D1D">
        <w:t xml:space="preserve"> STI screening was the most frequently reported reason for testing (32%)</w:t>
      </w:r>
      <w:r w:rsidR="00072EA9" w:rsidRPr="00907D1D">
        <w:t xml:space="preserve"> </w:t>
      </w:r>
      <w:proofErr w:type="gramStart"/>
      <w:r w:rsidR="00772335" w:rsidRPr="00907D1D">
        <w:t>similar to</w:t>
      </w:r>
      <w:proofErr w:type="gramEnd"/>
      <w:r w:rsidR="00772335" w:rsidRPr="00907D1D">
        <w:t xml:space="preserve"> non-Indigenous people (33%)</w:t>
      </w:r>
      <w:r w:rsidR="0081536F" w:rsidRPr="00907D1D">
        <w:t xml:space="preserve">. </w:t>
      </w:r>
      <w:r w:rsidR="00AC1D34" w:rsidRPr="00907D1D">
        <w:t>Across the other categories there were considerable variations</w:t>
      </w:r>
      <w:r w:rsidR="00E46DE1" w:rsidRPr="00907D1D">
        <w:t xml:space="preserve"> when comparing Aboriginal and Torres Strait Islander people and non-Indigenous people</w:t>
      </w:r>
      <w:r w:rsidR="0074249A" w:rsidRPr="00907D1D">
        <w:t xml:space="preserve">, including </w:t>
      </w:r>
      <w:r w:rsidR="0021303E" w:rsidRPr="00907D1D">
        <w:t>testing in correctional</w:t>
      </w:r>
      <w:r w:rsidR="00B1791F" w:rsidRPr="00907D1D">
        <w:t xml:space="preserve">/justice health screening (5% </w:t>
      </w:r>
      <w:r w:rsidR="00340F80" w:rsidRPr="00907D1D">
        <w:t>and</w:t>
      </w:r>
      <w:r w:rsidR="00B1791F" w:rsidRPr="00907D1D">
        <w:t xml:space="preserve"> &lt;1%</w:t>
      </w:r>
      <w:r w:rsidR="00340F80" w:rsidRPr="00907D1D">
        <w:t xml:space="preserve"> respectively), and </w:t>
      </w:r>
      <w:r w:rsidR="00A65AE5" w:rsidRPr="00907D1D">
        <w:t xml:space="preserve">presentation with </w:t>
      </w:r>
      <w:r w:rsidR="00A81BBD" w:rsidRPr="00907D1D">
        <w:t xml:space="preserve">clinical symptoms (28% and 37% respectively). </w:t>
      </w:r>
      <w:r w:rsidR="00083C16" w:rsidRPr="00907D1D">
        <w:t>Further analysis</w:t>
      </w:r>
      <w:r w:rsidR="00302F02" w:rsidRPr="00907D1D">
        <w:t xml:space="preserve"> </w:t>
      </w:r>
      <w:r w:rsidR="00083C16" w:rsidRPr="00907D1D">
        <w:t>is underway to better understand these data and will be presented in future publications.</w:t>
      </w:r>
    </w:p>
    <w:p w14:paraId="013BE638" w14:textId="1451B539" w:rsidR="0006405F" w:rsidRPr="004757EE" w:rsidRDefault="0006405F" w:rsidP="00095CD7">
      <w:pPr>
        <w:pStyle w:val="Figure"/>
      </w:pPr>
      <w:bookmarkStart w:id="53" w:name="_Ref236400925"/>
      <w:r w:rsidRPr="004757EE">
        <w:lastRenderedPageBreak/>
        <w:t xml:space="preserve">Number of infectious syphilis notifications and proportion (%) of cases by </w:t>
      </w:r>
      <w:r w:rsidR="009D42A6" w:rsidRPr="004757EE">
        <w:t>primary reason for testing and</w:t>
      </w:r>
      <w:r w:rsidRPr="004757EE">
        <w:t xml:space="preserve"> year 2020 to 2025</w:t>
      </w:r>
      <w:bookmarkEnd w:id="53"/>
    </w:p>
    <w:p w14:paraId="0FEF00DA" w14:textId="74A0815B" w:rsidR="004E493D" w:rsidRPr="00D47F2A" w:rsidRDefault="00D5653A" w:rsidP="00D47F2A">
      <w:r w:rsidRPr="00D47F2A">
        <w:rPr>
          <w:noProof/>
        </w:rPr>
        <w:drawing>
          <wp:inline distT="0" distB="0" distL="0" distR="0" wp14:anchorId="0A721D2C" wp14:editId="04299F4F">
            <wp:extent cx="6293922" cy="4101028"/>
            <wp:effectExtent l="0" t="0" r="0" b="0"/>
            <wp:docPr id="1506654572" name="Picture 25" descr="Combo bar-and-line chart summarises notification proportions by primary reason for testing across 2020–2025, using turquoise bars for notifications coloured trend lines, dual percentage and count axes, and labelled legen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654572" name="Picture 25" descr="Combo bar-and-line chart summarises notification proportions by primary reason for testing across 2020–2025, using turquoise bars for notifications coloured trend lines, dual percentage and count axes, and labelled legend. "/>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6318520" cy="4117056"/>
                    </a:xfrm>
                    <a:prstGeom prst="rect">
                      <a:avLst/>
                    </a:prstGeom>
                    <a:noFill/>
                  </pic:spPr>
                </pic:pic>
              </a:graphicData>
            </a:graphic>
          </wp:inline>
        </w:drawing>
      </w:r>
    </w:p>
    <w:p w14:paraId="1EDCF63F" w14:textId="30B7A2D8" w:rsidR="00C8502E" w:rsidRPr="00C14F29" w:rsidRDefault="00C8502E" w:rsidP="00C14F29">
      <w:pPr>
        <w:pStyle w:val="Heading2"/>
      </w:pPr>
      <w:bookmarkStart w:id="54" w:name="_Toc241664407"/>
      <w:r w:rsidRPr="00C14F29">
        <w:t xml:space="preserve">Indicators 2.8 – </w:t>
      </w:r>
      <w:r w:rsidR="004359E9" w:rsidRPr="00C14F29">
        <w:t xml:space="preserve">HIV </w:t>
      </w:r>
      <w:proofErr w:type="spellStart"/>
      <w:r w:rsidR="004359E9" w:rsidRPr="00C14F29">
        <w:t>PrEP</w:t>
      </w:r>
      <w:bookmarkEnd w:id="54"/>
      <w:proofErr w:type="spellEnd"/>
    </w:p>
    <w:p w14:paraId="1DDF7F71" w14:textId="42EA8F71" w:rsidR="00C8502E" w:rsidRPr="00BE2D64" w:rsidRDefault="00FB79E6" w:rsidP="00FB79E6">
      <w:pPr>
        <w:pStyle w:val="Boxemerald"/>
      </w:pPr>
      <w:r w:rsidRPr="00BE2D64">
        <w:t>2.8 Proportion of infectious syphilis notifications in gay, bisexual, and other men who have sex with men reporting HIV PrEP use at time of syphilis diagnosis</w:t>
      </w:r>
    </w:p>
    <w:p w14:paraId="7B3CBAE6" w14:textId="2D44E4AC" w:rsidR="001734CC" w:rsidRPr="002A592F" w:rsidRDefault="001734CC" w:rsidP="002A592F">
      <w:r w:rsidRPr="002A592F">
        <w:t xml:space="preserve">HIV </w:t>
      </w:r>
      <w:proofErr w:type="spellStart"/>
      <w:r w:rsidRPr="002A592F">
        <w:t>PrEP</w:t>
      </w:r>
      <w:proofErr w:type="spellEnd"/>
      <w:r w:rsidR="00427662" w:rsidRPr="002A592F">
        <w:t xml:space="preserve"> is a </w:t>
      </w:r>
      <w:r w:rsidR="00AF78F5" w:rsidRPr="002A592F">
        <w:t xml:space="preserve">highly effective prevention strategy for people </w:t>
      </w:r>
      <w:r w:rsidR="00524BCF" w:rsidRPr="002A592F">
        <w:t xml:space="preserve">who </w:t>
      </w:r>
      <w:r w:rsidR="00887EB2" w:rsidRPr="002A592F">
        <w:t>may be</w:t>
      </w:r>
      <w:r w:rsidR="00524BCF" w:rsidRPr="002A592F">
        <w:t xml:space="preserve"> at risk of HIV infection</w:t>
      </w:r>
      <w:r w:rsidR="00887EB2" w:rsidRPr="002A592F">
        <w:t xml:space="preserve">, including </w:t>
      </w:r>
      <w:r w:rsidR="00E92840" w:rsidRPr="002A592F">
        <w:t>GBMSM</w:t>
      </w:r>
      <w:r w:rsidR="00907BAA" w:rsidRPr="002A592F">
        <w:t xml:space="preserve"> </w:t>
      </w:r>
      <w:r w:rsidR="00907BAA" w:rsidRPr="002A592F">
        <w:fldChar w:fldCharType="begin"/>
      </w:r>
      <w:r w:rsidR="00984C5A" w:rsidRPr="002A592F">
        <w:instrText xml:space="preserve"> ADDIN EN.CITE &lt;EndNote&gt;&lt;Cite&gt;&lt;Author&gt;World Health Organization&lt;/Author&gt;&lt;Year&gt;2026&lt;/Year&gt;&lt;RecNum&gt;31&lt;/RecNum&gt;&lt;DisplayText&gt;(16)&lt;/DisplayText&gt;&lt;record&gt;&lt;rec-number&gt;31&lt;/rec-number&gt;&lt;foreign-keys&gt;&lt;key app="EN" db-id="rerr5wt9dra05fetxw4p02tp0vtzztp05ef0" timestamp="1785287020"&gt;31&lt;/key&gt;&lt;/foreign-keys&gt;&lt;ref-type name="Web Page"&gt;12&lt;/ref-type&gt;&lt;contributors&gt;&lt;authors&gt;&lt;author&gt;World Health Organization,&lt;/author&gt;&lt;/authors&gt;&lt;/contributors&gt;&lt;titles&gt;&lt;title&gt;HIV and AIDS (fact sheet)&lt;/title&gt;&lt;/titles&gt;&lt;volume&gt;2026&lt;/volume&gt;&lt;number&gt;29 July&lt;/number&gt;&lt;dates&gt;&lt;year&gt;2026&lt;/year&gt;&lt;/dates&gt;&lt;urls&gt;&lt;related-urls&gt;&lt;url&gt;https://www.who.int/news-room/fact-sheets/detail/hiv-aids&lt;/url&gt;&lt;/related-urls&gt;&lt;/urls&gt;&lt;/record&gt;&lt;/Cite&gt;&lt;/EndNote&gt;</w:instrText>
      </w:r>
      <w:r w:rsidR="00907BAA" w:rsidRPr="002A592F">
        <w:fldChar w:fldCharType="separate"/>
      </w:r>
      <w:r w:rsidR="00984C5A" w:rsidRPr="002A592F">
        <w:t>(16)</w:t>
      </w:r>
      <w:r w:rsidR="00907BAA" w:rsidRPr="002A592F">
        <w:fldChar w:fldCharType="end"/>
      </w:r>
      <w:r w:rsidR="000439B5" w:rsidRPr="002A592F">
        <w:t>.</w:t>
      </w:r>
      <w:r w:rsidR="003C4380" w:rsidRPr="002A592F">
        <w:t xml:space="preserve"> </w:t>
      </w:r>
      <w:r w:rsidR="00B07B6F" w:rsidRPr="002A592F">
        <w:t>It is recommended that</w:t>
      </w:r>
      <w:r w:rsidR="00637ED8" w:rsidRPr="002A592F">
        <w:t xml:space="preserve"> p</w:t>
      </w:r>
      <w:r w:rsidR="00B07B6F" w:rsidRPr="002A592F">
        <w:t>e</w:t>
      </w:r>
      <w:r w:rsidR="00637ED8" w:rsidRPr="002A592F">
        <w:t>r</w:t>
      </w:r>
      <w:r w:rsidR="00B07B6F" w:rsidRPr="002A592F">
        <w:t>sons</w:t>
      </w:r>
      <w:r w:rsidR="00C86E89" w:rsidRPr="002A592F">
        <w:t xml:space="preserve"> who are prescribed </w:t>
      </w:r>
      <w:proofErr w:type="spellStart"/>
      <w:r w:rsidR="00C86E89" w:rsidRPr="002A592F">
        <w:t>PrEP</w:t>
      </w:r>
      <w:proofErr w:type="spellEnd"/>
      <w:r w:rsidR="00996BE8" w:rsidRPr="002A592F">
        <w:t xml:space="preserve"> are followed up </w:t>
      </w:r>
      <w:r w:rsidR="00425F7D" w:rsidRPr="002A592F">
        <w:t xml:space="preserve">at least </w:t>
      </w:r>
      <w:r w:rsidR="00996BE8" w:rsidRPr="002A592F">
        <w:t>every 3 months</w:t>
      </w:r>
      <w:r w:rsidR="00B05ABB" w:rsidRPr="002A592F">
        <w:t>, which includes testing for syphilis and other STIs</w:t>
      </w:r>
      <w:r w:rsidR="00637ED8" w:rsidRPr="002A592F">
        <w:t xml:space="preserve"> </w:t>
      </w:r>
      <w:r w:rsidR="00B07B6F" w:rsidRPr="002A592F">
        <w:fldChar w:fldCharType="begin"/>
      </w:r>
      <w:r w:rsidR="00984C5A" w:rsidRPr="002A592F">
        <w:instrText xml:space="preserve"> ADDIN EN.CITE &lt;EndNote&gt;&lt;Cite&gt;&lt;Author&gt;ASHM Health National PrEP Guidelines Update&lt;/Author&gt;&lt;Year&gt;2025&lt;/Year&gt;&lt;RecNum&gt;32&lt;/RecNum&gt;&lt;DisplayText&gt;(17)&lt;/DisplayText&gt;&lt;record&gt;&lt;rec-number&gt;32&lt;/rec-number&gt;&lt;foreign-keys&gt;&lt;key app="EN" db-id="rerr5wt9dra05fetxw4p02tp0vtzztp05ef0" timestamp="1785287250"&gt;32&lt;/key&gt;&lt;/foreign-keys&gt;&lt;ref-type name="Web Page"&gt;12&lt;/ref-type&gt;&lt;contributors&gt;&lt;authors&gt;&lt;author&gt;ASHM Health National PrEP Guidelines Update,&lt;/author&gt;&lt;/authors&gt;&lt;/contributors&gt;&lt;titles&gt;&lt;title&gt;Prevent HIV by prescribing PrEP&lt;/title&gt;&lt;/titles&gt;&lt;volume&gt;2026&lt;/volume&gt;&lt;number&gt;29 July&lt;/number&gt;&lt;dates&gt;&lt;year&gt;2025&lt;/year&gt;&lt;/dates&gt;&lt;urls&gt;&lt;related-urls&gt;&lt;url&gt;https://hiv.guidelines.org.au/wp-content/uploads/2026/01/ASHM-PrEP-guidelines-2025_FINAL.pdf&lt;/url&gt;&lt;/related-urls&gt;&lt;/urls&gt;&lt;/record&gt;&lt;/Cite&gt;&lt;/EndNote&gt;</w:instrText>
      </w:r>
      <w:r w:rsidR="00B07B6F" w:rsidRPr="002A592F">
        <w:fldChar w:fldCharType="separate"/>
      </w:r>
      <w:r w:rsidR="00984C5A" w:rsidRPr="002A592F">
        <w:t>(17)</w:t>
      </w:r>
      <w:r w:rsidR="00B07B6F" w:rsidRPr="002A592F">
        <w:fldChar w:fldCharType="end"/>
      </w:r>
      <w:r w:rsidR="00B05ABB" w:rsidRPr="002A592F">
        <w:t>.</w:t>
      </w:r>
    </w:p>
    <w:p w14:paraId="5100ABC8" w14:textId="34108B12" w:rsidR="00A031F5" w:rsidRPr="004D0B10" w:rsidRDefault="00DD1825" w:rsidP="001E0F46">
      <w:r w:rsidRPr="00BE2D64">
        <w:t>Enhanced data fields ‘s</w:t>
      </w:r>
      <w:r w:rsidR="00E93A90" w:rsidRPr="00BE2D64">
        <w:t>exual exposure</w:t>
      </w:r>
      <w:r w:rsidRPr="00BE2D64">
        <w:t>’</w:t>
      </w:r>
      <w:r w:rsidR="00E93A90" w:rsidRPr="00BE2D64">
        <w:t xml:space="preserve"> (see indicators 2.5 and 2.6)</w:t>
      </w:r>
      <w:r w:rsidRPr="00BE2D64">
        <w:t xml:space="preserve"> and </w:t>
      </w:r>
      <w:r w:rsidR="001B18AF" w:rsidRPr="00BE2D64">
        <w:t xml:space="preserve">‘HIV </w:t>
      </w:r>
      <w:r w:rsidR="0089655C" w:rsidRPr="00BE2D64">
        <w:t xml:space="preserve">PrEP use’ at time of syphilis diagnosis were used </w:t>
      </w:r>
      <w:r w:rsidR="006B7894">
        <w:t xml:space="preserve">to </w:t>
      </w:r>
      <w:r w:rsidR="0089655C" w:rsidRPr="00BE2D64">
        <w:t xml:space="preserve">report against this indicator. </w:t>
      </w:r>
      <w:r w:rsidR="0094260E" w:rsidRPr="00BE2D64">
        <w:t xml:space="preserve">Sexual exposure in males reported as </w:t>
      </w:r>
      <w:r w:rsidR="00E12042" w:rsidRPr="00BE2D64">
        <w:t xml:space="preserve">either </w:t>
      </w:r>
      <w:r w:rsidR="0094260E" w:rsidRPr="00237B42">
        <w:rPr>
          <w:rStyle w:val="Emphasis"/>
        </w:rPr>
        <w:t>person(s) of same sex only</w:t>
      </w:r>
      <w:r w:rsidR="00E12042" w:rsidRPr="00237B42">
        <w:rPr>
          <w:rStyle w:val="Emphasis"/>
        </w:rPr>
        <w:t xml:space="preserve"> </w:t>
      </w:r>
      <w:r w:rsidR="00E12042" w:rsidRPr="00BE2D64">
        <w:t xml:space="preserve">or </w:t>
      </w:r>
      <w:r w:rsidR="0094260E" w:rsidRPr="00237B42">
        <w:rPr>
          <w:rStyle w:val="Emphasis"/>
        </w:rPr>
        <w:t>person(s) of different sex AND person(s) of same sex</w:t>
      </w:r>
      <w:r w:rsidR="00FE01CC" w:rsidRPr="00237B42">
        <w:rPr>
          <w:rStyle w:val="Emphasis"/>
        </w:rPr>
        <w:t xml:space="preserve"> </w:t>
      </w:r>
      <w:r w:rsidR="00FE01CC" w:rsidRPr="00BE2D64">
        <w:t xml:space="preserve">were used as a proxy for </w:t>
      </w:r>
      <w:r w:rsidR="001E0F46" w:rsidRPr="00BE2D64">
        <w:t>GBMSM</w:t>
      </w:r>
      <w:r w:rsidR="00D12CB9" w:rsidRPr="00BE2D64">
        <w:t xml:space="preserve">. </w:t>
      </w:r>
      <w:r w:rsidR="00E87A86" w:rsidRPr="00BE2D64">
        <w:t xml:space="preserve">These two categories of sexual exposure </w:t>
      </w:r>
      <w:r w:rsidR="007F1803" w:rsidRPr="004D0B10">
        <w:t>represented on average 60% of all syphilis notifications in males across the reporting period.</w:t>
      </w:r>
    </w:p>
    <w:p w14:paraId="74B08F31" w14:textId="6D6C7FDB" w:rsidR="00CD5116" w:rsidRPr="004D0B10" w:rsidRDefault="003603FF" w:rsidP="001E0F46">
      <w:pPr>
        <w:rPr>
          <w:highlight w:val="green"/>
        </w:rPr>
      </w:pPr>
      <w:r w:rsidRPr="007E20E9">
        <w:t>‘HIV PrEP use’</w:t>
      </w:r>
      <w:r w:rsidR="00CD5116" w:rsidRPr="007E20E9">
        <w:t xml:space="preserve"> data were available for: 5 jurisdictions in 202</w:t>
      </w:r>
      <w:r w:rsidR="006B5DC5" w:rsidRPr="007E20E9">
        <w:t>2</w:t>
      </w:r>
      <w:r w:rsidR="00CD5116" w:rsidRPr="007E20E9">
        <w:t xml:space="preserve"> (excluding Western Australia, Tasmania and the Northern Territory)</w:t>
      </w:r>
      <w:r w:rsidR="00E92840" w:rsidRPr="007E20E9">
        <w:t>;</w:t>
      </w:r>
      <w:r w:rsidR="00CD5116" w:rsidRPr="007E20E9">
        <w:t xml:space="preserve"> </w:t>
      </w:r>
      <w:r w:rsidR="00A21DFF" w:rsidRPr="007E20E9">
        <w:t>6</w:t>
      </w:r>
      <w:r w:rsidR="00CD5116" w:rsidRPr="007E20E9">
        <w:t xml:space="preserve"> jurisdictions in</w:t>
      </w:r>
      <w:r w:rsidR="003D0EF1" w:rsidRPr="007E20E9">
        <w:t xml:space="preserve"> 2023 to 2024</w:t>
      </w:r>
      <w:r w:rsidR="00CD5116" w:rsidRPr="007E20E9">
        <w:t xml:space="preserve"> (excluding the Northern </w:t>
      </w:r>
      <w:r w:rsidR="00CD5116" w:rsidRPr="00404DE5">
        <w:t>Territory</w:t>
      </w:r>
      <w:r w:rsidR="00A21DFF" w:rsidRPr="00404DE5">
        <w:t xml:space="preserve"> and Western Australia</w:t>
      </w:r>
      <w:r w:rsidR="00CD5116" w:rsidRPr="00404DE5">
        <w:t>)</w:t>
      </w:r>
      <w:r w:rsidR="00A21DFF" w:rsidRPr="00404DE5">
        <w:t>, and;</w:t>
      </w:r>
      <w:r w:rsidR="0052536B" w:rsidRPr="00404DE5">
        <w:t xml:space="preserve"> 7 jurisdictions in 2025 (excluding the Northern Territory)</w:t>
      </w:r>
      <w:r w:rsidR="00CD5116" w:rsidRPr="00404DE5">
        <w:t>. Completeness for this enhanced data field fluctuated between 202</w:t>
      </w:r>
      <w:r w:rsidR="0087410F" w:rsidRPr="00404DE5">
        <w:t>2</w:t>
      </w:r>
      <w:r w:rsidR="00CD5116" w:rsidRPr="00404DE5">
        <w:t xml:space="preserve"> and 2025, ranging from 6</w:t>
      </w:r>
      <w:r w:rsidR="0087410F" w:rsidRPr="00404DE5">
        <w:t>2</w:t>
      </w:r>
      <w:r w:rsidR="00CD5116" w:rsidRPr="00404DE5">
        <w:t>% to 8</w:t>
      </w:r>
      <w:r w:rsidR="001C0276" w:rsidRPr="00404DE5">
        <w:t>6</w:t>
      </w:r>
      <w:r w:rsidR="00CD5116" w:rsidRPr="00404DE5">
        <w:t>% (average 7</w:t>
      </w:r>
      <w:r w:rsidR="00FC4DCE" w:rsidRPr="00404DE5">
        <w:t>6</w:t>
      </w:r>
      <w:r w:rsidR="00CD5116" w:rsidRPr="00404DE5">
        <w:t>%), noting the variations in jurisdictional reporting across the period.</w:t>
      </w:r>
    </w:p>
    <w:p w14:paraId="2821A452" w14:textId="77777777" w:rsidR="000D0D44" w:rsidRDefault="0091048D" w:rsidP="001E0F46">
      <w:r w:rsidRPr="00307391">
        <w:lastRenderedPageBreak/>
        <w:t>In 2025,</w:t>
      </w:r>
      <w:r w:rsidR="0017650B" w:rsidRPr="00307391">
        <w:t xml:space="preserve"> </w:t>
      </w:r>
      <w:r w:rsidR="009A6A6D" w:rsidRPr="00307391">
        <w:t xml:space="preserve">31% of </w:t>
      </w:r>
      <w:r w:rsidR="001E0F46" w:rsidRPr="00307391">
        <w:t>GBMSM</w:t>
      </w:r>
      <w:r w:rsidR="00EC354F" w:rsidRPr="00307391">
        <w:t xml:space="preserve"> </w:t>
      </w:r>
      <w:r w:rsidR="009A6A6D" w:rsidRPr="00307391">
        <w:t>reported using HIV PrEP at the time of their syphilis diagnosis</w:t>
      </w:r>
      <w:r w:rsidR="003E7FFB" w:rsidRPr="00307391">
        <w:t>, declining marginally from 2024 (3</w:t>
      </w:r>
      <w:r w:rsidR="00FC4DCE" w:rsidRPr="00307391">
        <w:t>2</w:t>
      </w:r>
      <w:r w:rsidR="003E7FFB" w:rsidRPr="00307391">
        <w:t>%) and 2023 (3</w:t>
      </w:r>
      <w:r w:rsidR="00FC4DCE" w:rsidRPr="00307391">
        <w:t>3</w:t>
      </w:r>
      <w:r w:rsidR="003E7FFB" w:rsidRPr="00307391">
        <w:t>%)</w:t>
      </w:r>
      <w:r w:rsidR="008E0C56" w:rsidRPr="00307391">
        <w:t xml:space="preserve"> (</w:t>
      </w:r>
      <w:r w:rsidR="00C673B9" w:rsidRPr="00307391">
        <w:fldChar w:fldCharType="begin"/>
      </w:r>
      <w:r w:rsidR="00C673B9" w:rsidRPr="00307391">
        <w:instrText xml:space="preserve"> REF _Ref236400944 \r \h </w:instrText>
      </w:r>
      <w:r w:rsidR="00BE2D64" w:rsidRPr="00307391">
        <w:instrText xml:space="preserve"> \* MERGEFORMAT </w:instrText>
      </w:r>
      <w:r w:rsidR="00C673B9" w:rsidRPr="00307391">
        <w:fldChar w:fldCharType="separate"/>
      </w:r>
      <w:r w:rsidR="00F10D17" w:rsidRPr="00307391">
        <w:t>Figure 15</w:t>
      </w:r>
      <w:r w:rsidR="00C673B9" w:rsidRPr="00307391">
        <w:fldChar w:fldCharType="end"/>
      </w:r>
      <w:r w:rsidR="008E0C56" w:rsidRPr="00307391">
        <w:t>).</w:t>
      </w:r>
    </w:p>
    <w:p w14:paraId="212AA9B4" w14:textId="44E5195C" w:rsidR="00B21E66" w:rsidRPr="000D5FB0" w:rsidRDefault="000D0D44" w:rsidP="000D5FB0">
      <w:r w:rsidRPr="000D5FB0">
        <w:br w:type="page"/>
      </w:r>
    </w:p>
    <w:p w14:paraId="221D21F8" w14:textId="03659761" w:rsidR="00F379B1" w:rsidRPr="004757EE" w:rsidRDefault="00F379B1" w:rsidP="00095CD7">
      <w:pPr>
        <w:pStyle w:val="Figure"/>
      </w:pPr>
      <w:bookmarkStart w:id="55" w:name="_Ref236400944"/>
      <w:r w:rsidRPr="004757EE">
        <w:lastRenderedPageBreak/>
        <w:t>Number of infectious syphilis notifications</w:t>
      </w:r>
      <w:r w:rsidR="00B64538" w:rsidRPr="004757EE">
        <w:t xml:space="preserve"> in males reporting sexual exposure </w:t>
      </w:r>
      <w:r w:rsidR="008E1F9B" w:rsidRPr="004757EE">
        <w:t xml:space="preserve">with the same sex only or </w:t>
      </w:r>
      <w:r w:rsidR="00A62BC7" w:rsidRPr="004757EE">
        <w:t>with different and same sex,</w:t>
      </w:r>
      <w:r w:rsidRPr="004757EE">
        <w:t xml:space="preserve"> and proportion (%) of cases by </w:t>
      </w:r>
      <w:r w:rsidR="00A62BC7" w:rsidRPr="004757EE">
        <w:t xml:space="preserve">HIV PrEP use at diagnosis and </w:t>
      </w:r>
      <w:r w:rsidRPr="004757EE">
        <w:t>year 202</w:t>
      </w:r>
      <w:r w:rsidR="00A62BC7" w:rsidRPr="004757EE">
        <w:t>2</w:t>
      </w:r>
      <w:r w:rsidRPr="004757EE">
        <w:t xml:space="preserve"> to 2025</w:t>
      </w:r>
      <w:bookmarkEnd w:id="55"/>
    </w:p>
    <w:p w14:paraId="065218EC" w14:textId="5226E1ED" w:rsidR="00B64538" w:rsidRPr="00BE2D64" w:rsidRDefault="00795365" w:rsidP="001E0F46">
      <w:r>
        <w:rPr>
          <w:noProof/>
        </w:rPr>
        <w:drawing>
          <wp:inline distT="0" distB="0" distL="0" distR="0" wp14:anchorId="73195226" wp14:editId="64935B7C">
            <wp:extent cx="6050789" cy="3942607"/>
            <wp:effectExtent l="0" t="0" r="7620" b="1270"/>
            <wp:docPr id="1353058780" name="Picture 26" descr="Number of infectious syphilis notifications in males reporting sexual exposure with the same sex only or with different and same sex, and proportion (%) of cases by HIV PrEP use at diagnosis and year 2022 to 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3058780" name="Picture 26" descr="Number of infectious syphilis notifications in males reporting sexual exposure with the same sex only or with different and same sex, and proportion (%) of cases by HIV PrEP use at diagnosis and year 2022 to 2025"/>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6059484" cy="3948273"/>
                    </a:xfrm>
                    <a:prstGeom prst="rect">
                      <a:avLst/>
                    </a:prstGeom>
                    <a:noFill/>
                  </pic:spPr>
                </pic:pic>
              </a:graphicData>
            </a:graphic>
          </wp:inline>
        </w:drawing>
      </w:r>
    </w:p>
    <w:p w14:paraId="070BAE52" w14:textId="47259269" w:rsidR="00833B43" w:rsidRPr="000D5FB0" w:rsidRDefault="00833B43" w:rsidP="000D5FB0">
      <w:pPr>
        <w:pStyle w:val="Heading2"/>
      </w:pPr>
      <w:bookmarkStart w:id="56" w:name="_Toc241664408"/>
      <w:r w:rsidRPr="000D5FB0">
        <w:t xml:space="preserve">Indicators 2.9 – </w:t>
      </w:r>
      <w:r w:rsidR="00F24336" w:rsidRPr="000D5FB0">
        <w:t>Place of diagnosis</w:t>
      </w:r>
      <w:bookmarkEnd w:id="56"/>
    </w:p>
    <w:p w14:paraId="662B251A" w14:textId="69D49E22" w:rsidR="00833B43" w:rsidRPr="00BE2D64" w:rsidRDefault="00833B43" w:rsidP="00833B43">
      <w:pPr>
        <w:pStyle w:val="Boxemerald"/>
      </w:pPr>
      <w:r w:rsidRPr="00BE2D64">
        <w:t>2.</w:t>
      </w:r>
      <w:r w:rsidR="000C4A73" w:rsidRPr="00BE2D64">
        <w:t>9</w:t>
      </w:r>
      <w:r w:rsidRPr="00BE2D64">
        <w:t xml:space="preserve"> </w:t>
      </w:r>
      <w:r w:rsidR="000C4A73" w:rsidRPr="00BE2D64">
        <w:t>Proportion of infectious syphilis notifications by clinical facility where the syphilis infection was diagnosed</w:t>
      </w:r>
    </w:p>
    <w:p w14:paraId="3FE9E429" w14:textId="2D4CCFC9" w:rsidR="00681D19" w:rsidRPr="00BE2D64" w:rsidRDefault="0001631A" w:rsidP="001E0F46">
      <w:r w:rsidRPr="00BE2D64">
        <w:t>‘C</w:t>
      </w:r>
      <w:r w:rsidR="00595D79" w:rsidRPr="00BE2D64">
        <w:t xml:space="preserve">linical facility type’ </w:t>
      </w:r>
      <w:r w:rsidRPr="00BE2D64">
        <w:t xml:space="preserve">refers to the facility </w:t>
      </w:r>
      <w:r w:rsidR="00595D79" w:rsidRPr="00BE2D64">
        <w:t>where the syphilis infection was diagnosed</w:t>
      </w:r>
      <w:r w:rsidR="00F96F93" w:rsidRPr="00BE2D64">
        <w:t>. These data have</w:t>
      </w:r>
      <w:r w:rsidR="00595D79" w:rsidRPr="00BE2D64">
        <w:t xml:space="preserve"> been collected since </w:t>
      </w:r>
      <w:r w:rsidR="00AA382A" w:rsidRPr="00BE2D64">
        <w:t>2005</w:t>
      </w:r>
      <w:r w:rsidR="00F96F93" w:rsidRPr="00BE2D64">
        <w:t xml:space="preserve">, with new </w:t>
      </w:r>
      <w:r w:rsidR="00F8749B" w:rsidRPr="00BE2D64">
        <w:t xml:space="preserve">categories </w:t>
      </w:r>
      <w:r w:rsidR="004734F0" w:rsidRPr="00BE2D64">
        <w:t>included from January 2024</w:t>
      </w:r>
      <w:r w:rsidR="00681D19" w:rsidRPr="00BE2D64">
        <w:t xml:space="preserve">, with some jurisdictions providing data retrospectively. </w:t>
      </w:r>
      <w:r w:rsidR="00182E3E" w:rsidRPr="00BE2D64">
        <w:t>Data represented for the new categories pre-2024</w:t>
      </w:r>
      <w:r w:rsidR="000A1580" w:rsidRPr="00BE2D64">
        <w:t xml:space="preserve"> </w:t>
      </w:r>
      <w:r w:rsidR="00915100" w:rsidRPr="00BE2D64">
        <w:t xml:space="preserve">(as noted in the list below) </w:t>
      </w:r>
      <w:r w:rsidR="000A1580" w:rsidRPr="00BE2D64">
        <w:t xml:space="preserve">may </w:t>
      </w:r>
      <w:r w:rsidR="00C62407" w:rsidRPr="00BE2D64">
        <w:t xml:space="preserve">under-represent notifications diagnosed in the </w:t>
      </w:r>
      <w:r w:rsidR="00915100" w:rsidRPr="00BE2D64">
        <w:t xml:space="preserve">specified </w:t>
      </w:r>
      <w:r w:rsidR="00C62407" w:rsidRPr="00BE2D64">
        <w:t>facility</w:t>
      </w:r>
      <w:r w:rsidR="001B0CC2" w:rsidRPr="00BE2D64">
        <w:t>.</w:t>
      </w:r>
    </w:p>
    <w:p w14:paraId="435C4DF4" w14:textId="77777777" w:rsidR="006D2F20" w:rsidRDefault="00E81C7D" w:rsidP="001E0F46">
      <w:r w:rsidRPr="00BE2D64">
        <w:t xml:space="preserve">Not all facilities listed are </w:t>
      </w:r>
      <w:r w:rsidR="00814E8E">
        <w:t>‘</w:t>
      </w:r>
      <w:r w:rsidRPr="00BE2D64">
        <w:t xml:space="preserve">clinical </w:t>
      </w:r>
      <w:proofErr w:type="gramStart"/>
      <w:r w:rsidRPr="00BE2D64">
        <w:t>facilities</w:t>
      </w:r>
      <w:r w:rsidR="00814E8E">
        <w:t>’</w:t>
      </w:r>
      <w:proofErr w:type="gramEnd"/>
      <w:r w:rsidRPr="00BE2D64">
        <w:t xml:space="preserve">. The naming convention has been retained for this field to minimise confusion when reviewing this field retrospectively. </w:t>
      </w:r>
    </w:p>
    <w:p w14:paraId="4AEFB093" w14:textId="77777777" w:rsidR="006D2F20" w:rsidRPr="000D5FB0" w:rsidRDefault="006D2F20" w:rsidP="000D5FB0">
      <w:r w:rsidRPr="000D5FB0">
        <w:br w:type="page"/>
      </w:r>
    </w:p>
    <w:p w14:paraId="2BF492B2" w14:textId="472754DE" w:rsidR="00EB35BE" w:rsidRPr="00BE2D64" w:rsidRDefault="007E752D" w:rsidP="001E0F46">
      <w:r w:rsidRPr="00BE2D64">
        <w:lastRenderedPageBreak/>
        <w:t>Clinical facility type of a notified case</w:t>
      </w:r>
      <w:r w:rsidR="00EB35BE" w:rsidRPr="00BE2D64">
        <w:t xml:space="preserve"> can be reported as either:</w:t>
      </w:r>
    </w:p>
    <w:p w14:paraId="7750B426" w14:textId="1B0402A9" w:rsidR="002C724F" w:rsidRPr="00BE2D64" w:rsidRDefault="002C724F" w:rsidP="00795365">
      <w:pPr>
        <w:pStyle w:val="ListBullet"/>
      </w:pPr>
      <w:r w:rsidRPr="00BE2D64">
        <w:t xml:space="preserve">Public </w:t>
      </w:r>
      <w:r w:rsidR="00814E8E">
        <w:t>h</w:t>
      </w:r>
      <w:r w:rsidR="00814E8E" w:rsidRPr="00BE2D64">
        <w:t>ospital</w:t>
      </w:r>
    </w:p>
    <w:p w14:paraId="6E1C0B5D" w14:textId="333A167F" w:rsidR="002C724F" w:rsidRPr="00BE2D64" w:rsidRDefault="002C724F" w:rsidP="00795365">
      <w:pPr>
        <w:pStyle w:val="ListBullet"/>
      </w:pPr>
      <w:r w:rsidRPr="00BE2D64">
        <w:t xml:space="preserve">Private </w:t>
      </w:r>
      <w:r w:rsidR="00814E8E">
        <w:t>h</w:t>
      </w:r>
      <w:r w:rsidR="00814E8E" w:rsidRPr="00BE2D64">
        <w:t>ospital</w:t>
      </w:r>
    </w:p>
    <w:p w14:paraId="44ECEED6" w14:textId="5EF5D192" w:rsidR="002C724F" w:rsidRPr="00BE2D64" w:rsidRDefault="002C724F" w:rsidP="00795365">
      <w:pPr>
        <w:pStyle w:val="ListBullet"/>
      </w:pPr>
      <w:r w:rsidRPr="00BE2D64">
        <w:t>Sexual health clinic</w:t>
      </w:r>
    </w:p>
    <w:p w14:paraId="509371EA" w14:textId="1AC5712C" w:rsidR="002C724F" w:rsidRPr="00BE2D64" w:rsidRDefault="002C724F" w:rsidP="00795365">
      <w:pPr>
        <w:pStyle w:val="ListBullet"/>
      </w:pPr>
      <w:r w:rsidRPr="00BE2D64">
        <w:t>Family planning clinic</w:t>
      </w:r>
    </w:p>
    <w:p w14:paraId="4386069C" w14:textId="2BEB762F" w:rsidR="002C724F" w:rsidRPr="00BE2D64" w:rsidRDefault="002C724F" w:rsidP="00795365">
      <w:pPr>
        <w:pStyle w:val="ListBullet"/>
      </w:pPr>
      <w:r w:rsidRPr="00BE2D64">
        <w:t>General practice</w:t>
      </w:r>
    </w:p>
    <w:p w14:paraId="4F0152C8" w14:textId="7A2C6C6E" w:rsidR="002C724F" w:rsidRPr="00BE2D64" w:rsidRDefault="002C724F" w:rsidP="00795365">
      <w:pPr>
        <w:pStyle w:val="ListBullet"/>
      </w:pPr>
      <w:r w:rsidRPr="00BE2D64">
        <w:t xml:space="preserve">Correctional </w:t>
      </w:r>
      <w:r w:rsidR="00814E8E">
        <w:t>s</w:t>
      </w:r>
      <w:r w:rsidR="00814E8E" w:rsidRPr="00BE2D64">
        <w:t>ervice</w:t>
      </w:r>
      <w:r w:rsidRPr="00BE2D64">
        <w:t xml:space="preserve">/Justice </w:t>
      </w:r>
      <w:r w:rsidR="00814E8E">
        <w:t>h</w:t>
      </w:r>
      <w:r w:rsidR="00814E8E" w:rsidRPr="00BE2D64">
        <w:t xml:space="preserve">ealth </w:t>
      </w:r>
      <w:r w:rsidR="00170646" w:rsidRPr="00BE2D64">
        <w:t>(from 2024)</w:t>
      </w:r>
    </w:p>
    <w:p w14:paraId="00D1B18E" w14:textId="52FA2966" w:rsidR="002C724F" w:rsidRPr="00BE2D64" w:rsidRDefault="002C724F" w:rsidP="00795365">
      <w:pPr>
        <w:pStyle w:val="ListBullet"/>
      </w:pPr>
      <w:r w:rsidRPr="00BE2D64">
        <w:t>Aboriginal health service</w:t>
      </w:r>
      <w:r w:rsidR="00170646" w:rsidRPr="00BE2D64">
        <w:t xml:space="preserve"> </w:t>
      </w:r>
      <w:r w:rsidR="004C2517" w:rsidRPr="00BE2D64">
        <w:t xml:space="preserve">(from 2024 </w:t>
      </w:r>
      <w:r w:rsidR="00814E8E" w:rsidRPr="00BE2D64">
        <w:t>–</w:t>
      </w:r>
      <w:r w:rsidR="004C2517" w:rsidRPr="00BE2D64">
        <w:t xml:space="preserve"> includes Aboriginal Community Controlled Health Services and other Aboriginal Health Services)</w:t>
      </w:r>
    </w:p>
    <w:p w14:paraId="07954179" w14:textId="4D9A6EA8" w:rsidR="002C724F" w:rsidRPr="00BE2D64" w:rsidRDefault="002C724F" w:rsidP="00795365">
      <w:pPr>
        <w:pStyle w:val="ListBullet"/>
      </w:pPr>
      <w:r w:rsidRPr="00BE2D64">
        <w:t>Migration services</w:t>
      </w:r>
      <w:r w:rsidR="004C2517" w:rsidRPr="00BE2D64">
        <w:t xml:space="preserve"> (from 2024)</w:t>
      </w:r>
    </w:p>
    <w:p w14:paraId="03FD6ADF" w14:textId="64620901" w:rsidR="002C724F" w:rsidRPr="00BE2D64" w:rsidRDefault="002C724F" w:rsidP="00795365">
      <w:pPr>
        <w:pStyle w:val="ListBullet"/>
      </w:pPr>
      <w:r w:rsidRPr="00BE2D64">
        <w:t>Drug and alcohol services</w:t>
      </w:r>
      <w:r w:rsidR="004C2517" w:rsidRPr="00BE2D64">
        <w:t xml:space="preserve"> (from 2024)</w:t>
      </w:r>
    </w:p>
    <w:p w14:paraId="540A3375" w14:textId="7E6D6BD2" w:rsidR="007E752D" w:rsidRPr="00BE2D64" w:rsidRDefault="002C724F" w:rsidP="00795365">
      <w:pPr>
        <w:pStyle w:val="ListBullet"/>
      </w:pPr>
      <w:r w:rsidRPr="00BE2D64">
        <w:t>Online services</w:t>
      </w:r>
      <w:r w:rsidR="004C2517" w:rsidRPr="00BE2D64">
        <w:t xml:space="preserve"> (from 2024 </w:t>
      </w:r>
      <w:r w:rsidR="00814E8E" w:rsidRPr="00BE2D64">
        <w:t>–</w:t>
      </w:r>
      <w:r w:rsidR="004C2517" w:rsidRPr="00BE2D64">
        <w:t xml:space="preserve"> </w:t>
      </w:r>
      <w:r w:rsidR="00AB40E2" w:rsidRPr="00BE2D64">
        <w:t>includes virtual health services that exclusively provide services online)</w:t>
      </w:r>
    </w:p>
    <w:p w14:paraId="402C1AAB" w14:textId="77777777" w:rsidR="00170646" w:rsidRPr="00BE2D64" w:rsidRDefault="00170646" w:rsidP="00795365">
      <w:pPr>
        <w:pStyle w:val="ListBullet"/>
      </w:pPr>
      <w:r w:rsidRPr="00BE2D64">
        <w:t>Other</w:t>
      </w:r>
    </w:p>
    <w:p w14:paraId="7EA7E411" w14:textId="77777777" w:rsidR="002C724F" w:rsidRPr="00BE2D64" w:rsidRDefault="002C724F" w:rsidP="00795365">
      <w:pPr>
        <w:pStyle w:val="ListBullet"/>
      </w:pPr>
      <w:r w:rsidRPr="00BE2D64">
        <w:t>Unknown</w:t>
      </w:r>
    </w:p>
    <w:p w14:paraId="64A3E57D" w14:textId="60D18908" w:rsidR="006F5D2B" w:rsidRPr="00FC4DCE" w:rsidRDefault="00AB40E2" w:rsidP="001E0F46">
      <w:r w:rsidRPr="00BE2D64">
        <w:t>Data were available for all jurisdictions</w:t>
      </w:r>
      <w:r w:rsidR="00845BAF" w:rsidRPr="00BE2D64">
        <w:t xml:space="preserve">, </w:t>
      </w:r>
      <w:proofErr w:type="gramStart"/>
      <w:r w:rsidR="00845BAF" w:rsidRPr="00BE2D64">
        <w:t>with the exception of</w:t>
      </w:r>
      <w:proofErr w:type="gramEnd"/>
      <w:r w:rsidR="00845BAF" w:rsidRPr="00BE2D64">
        <w:t xml:space="preserve"> the Northern Territory, and with varying completeness across jurisdictions and reporting years. </w:t>
      </w:r>
      <w:r w:rsidR="000C3107" w:rsidRPr="00BE2D64">
        <w:t>Completeness</w:t>
      </w:r>
      <w:r w:rsidR="00B242C1" w:rsidRPr="00BE2D64">
        <w:t xml:space="preserve"> of the field </w:t>
      </w:r>
      <w:r w:rsidR="000C3107" w:rsidRPr="00FC4DCE">
        <w:t xml:space="preserve">between 2020 and 2025 ranged between </w:t>
      </w:r>
      <w:r w:rsidR="00674EC5" w:rsidRPr="00FC4DCE">
        <w:t>77% and 92% (average 85%).</w:t>
      </w:r>
    </w:p>
    <w:p w14:paraId="02C0A8D7" w14:textId="72C58631" w:rsidR="007C2AEC" w:rsidRPr="00FC4DCE" w:rsidRDefault="00980A1E" w:rsidP="001E0F46">
      <w:r w:rsidRPr="00FC4DCE">
        <w:t xml:space="preserve">In 2025, </w:t>
      </w:r>
      <w:r w:rsidR="00A439D9" w:rsidRPr="00FC4DCE">
        <w:t xml:space="preserve">overall </w:t>
      </w:r>
      <w:r w:rsidR="00E154AE" w:rsidRPr="00FC4DCE">
        <w:t xml:space="preserve">general practice was the most </w:t>
      </w:r>
      <w:r w:rsidR="00A439D9" w:rsidRPr="00FC4DCE">
        <w:t xml:space="preserve">frequently </w:t>
      </w:r>
      <w:r w:rsidR="00166B77" w:rsidRPr="00FC4DCE">
        <w:t xml:space="preserve">reported setting for </w:t>
      </w:r>
      <w:r w:rsidR="00460523" w:rsidRPr="00FC4DCE">
        <w:t xml:space="preserve">diagnosis of </w:t>
      </w:r>
      <w:r w:rsidR="00A04F8E" w:rsidRPr="00FC4DCE">
        <w:t xml:space="preserve">notified </w:t>
      </w:r>
      <w:r w:rsidR="00166B77" w:rsidRPr="00FC4DCE">
        <w:t xml:space="preserve">infectious syphilis </w:t>
      </w:r>
      <w:r w:rsidR="00A04F8E" w:rsidRPr="00FC4DCE">
        <w:t xml:space="preserve">cases </w:t>
      </w:r>
      <w:r w:rsidR="00AB5F17" w:rsidRPr="00FC4DCE">
        <w:t>(34%), lower than preceding years but consisten</w:t>
      </w:r>
      <w:r w:rsidR="003736B4" w:rsidRPr="00FC4DCE">
        <w:t>t with historical trends</w:t>
      </w:r>
      <w:r w:rsidR="00F72836" w:rsidRPr="00FC4DCE">
        <w:t xml:space="preserve"> (range</w:t>
      </w:r>
      <w:r w:rsidR="00BD31BF" w:rsidRPr="00FC4DCE">
        <w:t xml:space="preserve"> </w:t>
      </w:r>
      <w:r w:rsidR="00F72836" w:rsidRPr="00FC4DCE">
        <w:t xml:space="preserve">37% </w:t>
      </w:r>
      <w:r w:rsidR="00A776BB" w:rsidRPr="00FC4DCE">
        <w:t>and 44%, average 40%) (</w:t>
      </w:r>
      <w:r w:rsidR="001848CD" w:rsidRPr="00FC4DCE">
        <w:fldChar w:fldCharType="begin"/>
      </w:r>
      <w:r w:rsidR="001848CD" w:rsidRPr="00FC4DCE">
        <w:instrText xml:space="preserve"> REF _Ref236400969 \r \h </w:instrText>
      </w:r>
      <w:r w:rsidR="00BE2D64" w:rsidRPr="00FC4DCE">
        <w:instrText xml:space="preserve"> \* MERGEFORMAT </w:instrText>
      </w:r>
      <w:r w:rsidR="001848CD" w:rsidRPr="00FC4DCE">
        <w:fldChar w:fldCharType="separate"/>
      </w:r>
      <w:r w:rsidR="00F10D17" w:rsidRPr="00FC4DCE">
        <w:t>Figure 16</w:t>
      </w:r>
      <w:r w:rsidR="001848CD" w:rsidRPr="00FC4DCE">
        <w:fldChar w:fldCharType="end"/>
      </w:r>
      <w:r w:rsidR="00A776BB" w:rsidRPr="00FC4DCE">
        <w:t>).</w:t>
      </w:r>
      <w:r w:rsidR="00E154AE" w:rsidRPr="00FC4DCE">
        <w:t xml:space="preserve"> </w:t>
      </w:r>
      <w:r w:rsidR="00A776BB" w:rsidRPr="00FC4DCE">
        <w:t>This findin</w:t>
      </w:r>
      <w:r w:rsidR="002D0FB6" w:rsidRPr="00FC4DCE">
        <w:t xml:space="preserve">g is consistent with known testing and treatment trends </w:t>
      </w:r>
      <w:r w:rsidR="00516678" w:rsidRPr="00FC4DCE">
        <w:t>in Australia, with primary care</w:t>
      </w:r>
      <w:r w:rsidR="00365A07" w:rsidRPr="00FC4DCE">
        <w:t xml:space="preserve"> </w:t>
      </w:r>
      <w:r w:rsidR="00D23BA5" w:rsidRPr="00FC4DCE">
        <w:t xml:space="preserve">settings </w:t>
      </w:r>
      <w:r w:rsidR="004F13D5" w:rsidRPr="00FC4DCE">
        <w:t>the most</w:t>
      </w:r>
      <w:r w:rsidR="00365A07" w:rsidRPr="00FC4DCE">
        <w:t xml:space="preserve"> </w:t>
      </w:r>
      <w:r w:rsidR="00C24E74" w:rsidRPr="00FC4DCE">
        <w:t>common</w:t>
      </w:r>
      <w:r w:rsidR="00D23BA5" w:rsidRPr="00FC4DCE">
        <w:t xml:space="preserve"> </w:t>
      </w:r>
      <w:r w:rsidR="00274619" w:rsidRPr="00FC4DCE">
        <w:t xml:space="preserve">place for </w:t>
      </w:r>
      <w:r w:rsidR="007279DA" w:rsidRPr="00FC4DCE">
        <w:t>STI diagnosis</w:t>
      </w:r>
      <w:r w:rsidR="00D23BA5" w:rsidRPr="00FC4DCE">
        <w:t xml:space="preserve"> </w:t>
      </w:r>
      <w:r w:rsidR="009D6699" w:rsidRPr="00FC4DCE">
        <w:fldChar w:fldCharType="begin"/>
      </w:r>
      <w:r w:rsidR="00984C5A" w:rsidRPr="00FC4DCE">
        <w:instrText xml:space="preserve"> ADDIN EN.CITE &lt;EndNote&gt;&lt;Cite&gt;&lt;Author&gt;Ong&lt;/Author&gt;&lt;Year&gt;2023&lt;/Year&gt;&lt;RecNum&gt;33&lt;/RecNum&gt;&lt;DisplayText&gt;(18)&lt;/DisplayText&gt;&lt;record&gt;&lt;rec-number&gt;33&lt;/rec-number&gt;&lt;foreign-keys&gt;&lt;key app="EN" db-id="rerr5wt9dra05fetxw4p02tp0vtzztp05ef0" timestamp="1785451564"&gt;33&lt;/key&gt;&lt;/foreign-keys&gt;&lt;ref-type name="Journal Article"&gt;17&lt;/ref-type&gt;&lt;contributors&gt;&lt;authors&gt;&lt;author&gt;Ong, J&lt;/author&gt;&lt;author&gt;Bourne, C&lt;/author&gt;&lt;author&gt;Dean, J&lt;/author&gt;&lt;author&gt;Ryder, N&lt;/author&gt;&lt;author&gt;Cornelisse, V&lt;/author&gt;&lt;author&gt;Murray, S&lt;/author&gt;&lt;author&gt;Kenchington, P&lt;/author&gt;&lt;author&gt;Moten, A&lt;/author&gt;&lt;author&gt;Gibbs, C&lt;/author&gt;&lt;author&gt;Maunsell, S&lt;/author&gt;&lt;author&gt;Michaels, J&lt;/author&gt;&lt;author&gt;Medland, N&lt;/author&gt;&lt;/authors&gt;&lt;/contributors&gt;&lt;titles&gt;&lt;title&gt;Australian sexually transmitted infection (STI) management guidelines for use in primary care 2022 update&lt;/title&gt;&lt;secondary-title&gt;Sexual Health&lt;/secondary-title&gt;&lt;/titles&gt;&lt;periodical&gt;&lt;full-title&gt;Sexual Health&lt;/full-title&gt;&lt;/periodical&gt;&lt;volume&gt;20&lt;/volume&gt;&lt;number&gt;1&lt;/number&gt;&lt;dates&gt;&lt;year&gt;2023&lt;/year&gt;&lt;/dates&gt;&lt;urls&gt;&lt;/urls&gt;&lt;electronic-resource-num&gt;https://doi.org/10.1071/SH22134&lt;/electronic-resource-num&gt;&lt;/record&gt;&lt;/Cite&gt;&lt;/EndNote&gt;</w:instrText>
      </w:r>
      <w:r w:rsidR="009D6699" w:rsidRPr="00FC4DCE">
        <w:fldChar w:fldCharType="separate"/>
      </w:r>
      <w:r w:rsidR="00984C5A" w:rsidRPr="00FC4DCE">
        <w:rPr>
          <w:noProof/>
        </w:rPr>
        <w:t>(18)</w:t>
      </w:r>
      <w:r w:rsidR="009D6699" w:rsidRPr="00FC4DCE">
        <w:fldChar w:fldCharType="end"/>
      </w:r>
      <w:r w:rsidR="00C24E74" w:rsidRPr="00FC4DCE">
        <w:t xml:space="preserve">. </w:t>
      </w:r>
      <w:r w:rsidR="007C2AEC" w:rsidRPr="00FC4DCE">
        <w:t xml:space="preserve">Sexual health clinics were </w:t>
      </w:r>
      <w:r w:rsidR="00A439D9" w:rsidRPr="00FC4DCE">
        <w:t xml:space="preserve">the second most frequently reported </w:t>
      </w:r>
      <w:r w:rsidR="005A3B06" w:rsidRPr="00FC4DCE">
        <w:t>setting</w:t>
      </w:r>
      <w:r w:rsidR="00624FB2" w:rsidRPr="00FC4DCE">
        <w:t xml:space="preserve"> overall </w:t>
      </w:r>
      <w:r w:rsidR="006E1A86" w:rsidRPr="00FC4DCE">
        <w:t xml:space="preserve">in 2025 (28%), lower than 2024 </w:t>
      </w:r>
      <w:r w:rsidR="0084509F" w:rsidRPr="00FC4DCE">
        <w:t xml:space="preserve">and average </w:t>
      </w:r>
      <w:r w:rsidR="006E1A86" w:rsidRPr="00FC4DCE">
        <w:t>(</w:t>
      </w:r>
      <w:r w:rsidR="0084509F" w:rsidRPr="00FC4DCE">
        <w:t xml:space="preserve">both </w:t>
      </w:r>
      <w:r w:rsidR="006E1A86" w:rsidRPr="00FC4DCE">
        <w:t>30%)</w:t>
      </w:r>
      <w:r w:rsidR="0084509F" w:rsidRPr="00FC4DCE">
        <w:t>.</w:t>
      </w:r>
    </w:p>
    <w:p w14:paraId="1AE251CE" w14:textId="1EF66E80" w:rsidR="008C3151" w:rsidRPr="00BE2D64" w:rsidRDefault="008F1276" w:rsidP="001E0F46">
      <w:r w:rsidRPr="00FC4DCE">
        <w:t xml:space="preserve">There is considerable variation in </w:t>
      </w:r>
      <w:r w:rsidR="00C94681" w:rsidRPr="00FC4DCE">
        <w:t>the setting where</w:t>
      </w:r>
      <w:r w:rsidR="00C204AE" w:rsidRPr="00FC4DCE">
        <w:t xml:space="preserve"> notified</w:t>
      </w:r>
      <w:r w:rsidR="00C94681" w:rsidRPr="00FC4DCE">
        <w:t xml:space="preserve"> infectious syphilis </w:t>
      </w:r>
      <w:r w:rsidR="00C204AE" w:rsidRPr="00FC4DCE">
        <w:t>cases were</w:t>
      </w:r>
      <w:r w:rsidR="00C94681" w:rsidRPr="00FC4DCE">
        <w:t xml:space="preserve"> </w:t>
      </w:r>
      <w:r w:rsidR="002F0EF6" w:rsidRPr="00FC4DCE">
        <w:t>diagnosed,</w:t>
      </w:r>
      <w:r w:rsidR="00AF0F28" w:rsidRPr="00FC4DCE">
        <w:t xml:space="preserve"> particularly</w:t>
      </w:r>
      <w:r w:rsidR="002F0EF6" w:rsidRPr="00FC4DCE">
        <w:t xml:space="preserve"> </w:t>
      </w:r>
      <w:r w:rsidR="00E63E6A" w:rsidRPr="00FC4DCE">
        <w:t>when</w:t>
      </w:r>
      <w:r w:rsidR="002F0EF6" w:rsidRPr="00FC4DCE">
        <w:t xml:space="preserve"> </w:t>
      </w:r>
      <w:r w:rsidR="00190494" w:rsidRPr="00FC4DCE">
        <w:t xml:space="preserve">disaggregating the data by </w:t>
      </w:r>
      <w:r w:rsidR="002F0EF6" w:rsidRPr="00FC4DCE">
        <w:t>geographical area</w:t>
      </w:r>
      <w:r w:rsidR="00190494" w:rsidRPr="00FC4DCE">
        <w:t xml:space="preserve"> (for example, remoteness area)</w:t>
      </w:r>
      <w:r w:rsidR="00AF0F28" w:rsidRPr="00FC4DCE">
        <w:t xml:space="preserve"> and</w:t>
      </w:r>
      <w:r w:rsidR="00190494" w:rsidRPr="00FC4DCE">
        <w:t xml:space="preserve"> Indigenous status</w:t>
      </w:r>
      <w:r w:rsidR="00DC2CD5" w:rsidRPr="00FC4DCE">
        <w:t xml:space="preserve">. For example, </w:t>
      </w:r>
      <w:r w:rsidR="00495C41" w:rsidRPr="00FC4DCE">
        <w:t xml:space="preserve">in remote/very remote areas of Australia </w:t>
      </w:r>
      <w:r w:rsidR="00F31588" w:rsidRPr="00FC4DCE">
        <w:t xml:space="preserve">diagnosis in </w:t>
      </w:r>
      <w:r w:rsidR="00943746" w:rsidRPr="00FC4DCE">
        <w:t>sexual health clinics represent</w:t>
      </w:r>
      <w:r w:rsidR="00F31588" w:rsidRPr="00FC4DCE">
        <w:t>s</w:t>
      </w:r>
      <w:r w:rsidR="00943746" w:rsidRPr="00FC4DCE">
        <w:t xml:space="preserve"> only 5%</w:t>
      </w:r>
      <w:r w:rsidR="00F31588" w:rsidRPr="00FC4DCE">
        <w:t xml:space="preserve">, which is </w:t>
      </w:r>
      <w:r w:rsidR="00902C7F" w:rsidRPr="00FC4DCE">
        <w:t>expected g</w:t>
      </w:r>
      <w:r w:rsidR="001724DB" w:rsidRPr="00FC4DCE">
        <w:t xml:space="preserve">iven </w:t>
      </w:r>
      <w:r w:rsidR="00D74457" w:rsidRPr="00FC4DCE">
        <w:t xml:space="preserve">the locality of </w:t>
      </w:r>
      <w:r w:rsidR="001B7F17" w:rsidRPr="00FC4DCE">
        <w:t>such services are usually in town centres</w:t>
      </w:r>
      <w:r w:rsidR="00CE5931" w:rsidRPr="00FC4DCE">
        <w:t>.</w:t>
      </w:r>
      <w:r w:rsidR="000C6CAA" w:rsidRPr="00FC4DCE">
        <w:t xml:space="preserve"> </w:t>
      </w:r>
      <w:r w:rsidR="00C57F2D" w:rsidRPr="00FC4DCE">
        <w:t>Further analysis</w:t>
      </w:r>
      <w:r w:rsidR="000C6CAA" w:rsidRPr="00FC4DCE">
        <w:t xml:space="preserve"> </w:t>
      </w:r>
      <w:r w:rsidR="002A46F6" w:rsidRPr="00FC4DCE">
        <w:t xml:space="preserve">is underway to better understand </w:t>
      </w:r>
      <w:r w:rsidR="00ED18DE" w:rsidRPr="00FC4DCE">
        <w:t>these data and will be presented</w:t>
      </w:r>
      <w:r w:rsidR="000D101B" w:rsidRPr="00FC4DCE">
        <w:t xml:space="preserve"> in future publications.</w:t>
      </w:r>
    </w:p>
    <w:p w14:paraId="4E62E155" w14:textId="77777777" w:rsidR="00C24E74" w:rsidRPr="00BE2D64" w:rsidRDefault="00C24E74" w:rsidP="001E0F46">
      <w:r w:rsidRPr="00BE2D64">
        <w:br w:type="page"/>
      </w:r>
    </w:p>
    <w:p w14:paraId="39CC8899" w14:textId="26DD8039" w:rsidR="00581109" w:rsidRPr="004757EE" w:rsidRDefault="004F7A3C" w:rsidP="00095CD7">
      <w:pPr>
        <w:pStyle w:val="Figure"/>
      </w:pPr>
      <w:bookmarkStart w:id="57" w:name="_Ref236400969"/>
      <w:r w:rsidRPr="004757EE">
        <w:lastRenderedPageBreak/>
        <w:t>P</w:t>
      </w:r>
      <w:r w:rsidR="00581109" w:rsidRPr="004757EE">
        <w:t xml:space="preserve">roportion (%) </w:t>
      </w:r>
      <w:r w:rsidRPr="004757EE">
        <w:t xml:space="preserve">of infectious syphilis </w:t>
      </w:r>
      <w:r w:rsidR="00581109" w:rsidRPr="004757EE">
        <w:t xml:space="preserve">cases by </w:t>
      </w:r>
      <w:r w:rsidR="00F84D5A" w:rsidRPr="004757EE">
        <w:t>clinical facility where infection was diagnosed</w:t>
      </w:r>
      <w:r w:rsidR="00581109" w:rsidRPr="004757EE">
        <w:t xml:space="preserve"> and year 202</w:t>
      </w:r>
      <w:r w:rsidR="00F84D5A" w:rsidRPr="004757EE">
        <w:t>0</w:t>
      </w:r>
      <w:r w:rsidR="00581109" w:rsidRPr="004757EE">
        <w:t xml:space="preserve"> to 2025</w:t>
      </w:r>
      <w:bookmarkEnd w:id="57"/>
    </w:p>
    <w:p w14:paraId="49A52D33" w14:textId="4753BDF5" w:rsidR="00B41556" w:rsidRPr="002A592F" w:rsidRDefault="00075F8F" w:rsidP="002A592F">
      <w:r w:rsidRPr="002A592F">
        <w:rPr>
          <w:noProof/>
        </w:rPr>
        <w:drawing>
          <wp:inline distT="0" distB="0" distL="0" distR="0" wp14:anchorId="7922A458" wp14:editId="14604D2D">
            <wp:extent cx="6014340" cy="3918857"/>
            <wp:effectExtent l="0" t="0" r="5715" b="5715"/>
            <wp:docPr id="1638384051" name="Picture 27" descr="Proportion (%) of infectious syphilis cases by clinical facility where infection was diagnosed and year 2020 to 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384051" name="Picture 27" descr="Proportion (%) of infectious syphilis cases by clinical facility where infection was diagnosed and year 2020 to 2025"/>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6023979" cy="3925137"/>
                    </a:xfrm>
                    <a:prstGeom prst="rect">
                      <a:avLst/>
                    </a:prstGeom>
                    <a:noFill/>
                  </pic:spPr>
                </pic:pic>
              </a:graphicData>
            </a:graphic>
          </wp:inline>
        </w:drawing>
      </w:r>
    </w:p>
    <w:p w14:paraId="2BBD9364" w14:textId="2B75DC53" w:rsidR="00833B43" w:rsidRPr="002C1115" w:rsidRDefault="00833B43" w:rsidP="002C1115">
      <w:pPr>
        <w:pStyle w:val="Heading2"/>
      </w:pPr>
      <w:bookmarkStart w:id="58" w:name="_Toc241664409"/>
      <w:r w:rsidRPr="002C1115">
        <w:t>Indicators 2.10 – Time to treatment</w:t>
      </w:r>
      <w:bookmarkEnd w:id="58"/>
    </w:p>
    <w:p w14:paraId="22CC244B" w14:textId="379993E5" w:rsidR="00833B43" w:rsidRPr="008B6CD2" w:rsidRDefault="00833B43" w:rsidP="00833B43">
      <w:pPr>
        <w:pStyle w:val="Boxemerald"/>
      </w:pPr>
      <w:r w:rsidRPr="008B6CD2">
        <w:t>2.</w:t>
      </w:r>
      <w:r w:rsidR="006551FA" w:rsidRPr="008B6CD2">
        <w:t>10</w:t>
      </w:r>
      <w:r w:rsidRPr="008B6CD2">
        <w:t xml:space="preserve"> </w:t>
      </w:r>
      <w:r w:rsidR="006551FA" w:rsidRPr="008B6CD2">
        <w:t>Proportion of infectious syphilis notifications receiving treatment, by time to treatment</w:t>
      </w:r>
    </w:p>
    <w:p w14:paraId="115CA73C" w14:textId="6EA52E35" w:rsidR="008C4649" w:rsidRPr="008B6CD2" w:rsidRDefault="008C4649" w:rsidP="001E0F46">
      <w:r w:rsidRPr="008B6CD2">
        <w:t>Time to treatment is calculated among a subset of infectious syphilis notifications where ‘treatment’ was recorded as ‘</w:t>
      </w:r>
      <w:proofErr w:type="spellStart"/>
      <w:r w:rsidRPr="008B6CD2">
        <w:t>yes’</w:t>
      </w:r>
      <w:proofErr w:type="spellEnd"/>
      <w:r w:rsidRPr="008B6CD2">
        <w:t xml:space="preserve"> and a ‘date treatment commenced’ was reported. The time to treatment reflects the days/months difference between diagnosis date and the date treatment commenced.</w:t>
      </w:r>
      <w:r w:rsidR="00094D00" w:rsidRPr="008B6CD2">
        <w:t xml:space="preserve"> </w:t>
      </w:r>
      <w:r w:rsidR="00E379FF" w:rsidRPr="008B6CD2">
        <w:t>It is recommended that treatment for syphilis should be provided as soon as possible after diagnosis, particularly for infectious syphilis, and ideally within 2 days after diagnosis</w:t>
      </w:r>
      <w:r w:rsidR="00075F8F">
        <w:t xml:space="preserve"> </w:t>
      </w:r>
      <w:r w:rsidR="00876CDC" w:rsidRPr="008B6CD2">
        <w:fldChar w:fldCharType="begin"/>
      </w:r>
      <w:r w:rsidR="00984C5A" w:rsidRPr="008B6CD2">
        <w:instrText xml:space="preserve"> ADDIN EN.CITE &lt;EndNote&gt;&lt;Cite ExcludeAuth="1" ExcludeYear="1"&gt;&lt;RecNum&gt;34&lt;/RecNum&gt;&lt;DisplayText&gt;(19)&lt;/DisplayText&gt;&lt;record&gt;&lt;rec-number&gt;34&lt;/rec-number&gt;&lt;foreign-keys&gt;&lt;key app="EN" db-id="rerr5wt9dra05fetxw4p02tp0vtzztp05ef0" timestamp="1785819525"&gt;34&lt;/key&gt;&lt;/foreign-keys&gt;&lt;ref-type name="Web Page"&gt;12&lt;/ref-type&gt;&lt;contributors&gt;&lt;/contributors&gt;&lt;titles&gt;&lt;title&gt;Australian STI management guidelines for use in primary care: syphilis&lt;/title&gt;&lt;/titles&gt;&lt;volume&gt;2026&lt;/volume&gt;&lt;number&gt;4 August&lt;/number&gt;&lt;dates&gt;&lt;/dates&gt;&lt;urls&gt;&lt;related-urls&gt;&lt;url&gt;https://sti.guidelines.org.au/sexually-transmissible-infections/syphilis/&lt;/url&gt;&lt;/related-urls&gt;&lt;/urls&gt;&lt;/record&gt;&lt;/Cite&gt;&lt;/EndNote&gt;</w:instrText>
      </w:r>
      <w:r w:rsidR="00876CDC" w:rsidRPr="008B6CD2">
        <w:fldChar w:fldCharType="separate"/>
      </w:r>
      <w:r w:rsidR="00984C5A" w:rsidRPr="008B6CD2">
        <w:rPr>
          <w:noProof/>
        </w:rPr>
        <w:t>(19)</w:t>
      </w:r>
      <w:r w:rsidR="00876CDC" w:rsidRPr="008B6CD2">
        <w:fldChar w:fldCharType="end"/>
      </w:r>
      <w:r w:rsidR="00E93080" w:rsidRPr="008B6CD2">
        <w:t>.</w:t>
      </w:r>
    </w:p>
    <w:p w14:paraId="5F2D899D" w14:textId="1F71E656" w:rsidR="00094D00" w:rsidRPr="008B6CD2" w:rsidRDefault="00AC004B" w:rsidP="001E0F46">
      <w:r w:rsidRPr="008B6CD2">
        <w:t xml:space="preserve">Treatment data were available for: </w:t>
      </w:r>
      <w:r w:rsidR="003C1F3A" w:rsidRPr="008B6CD2">
        <w:t>4</w:t>
      </w:r>
      <w:r w:rsidRPr="008B6CD2">
        <w:t xml:space="preserve"> jurisdictions in 202</w:t>
      </w:r>
      <w:r w:rsidR="003C1F3A" w:rsidRPr="008B6CD2">
        <w:t>0</w:t>
      </w:r>
      <w:r w:rsidRPr="008B6CD2">
        <w:t xml:space="preserve"> (excluding Western Australia, </w:t>
      </w:r>
      <w:r w:rsidR="003C1F3A" w:rsidRPr="008B6CD2">
        <w:t xml:space="preserve">Queensland, </w:t>
      </w:r>
      <w:r w:rsidRPr="008B6CD2">
        <w:t>Tasmania and the Northern Territory)</w:t>
      </w:r>
      <w:r w:rsidR="00562E4A" w:rsidRPr="008B6CD2">
        <w:t xml:space="preserve">; 5 </w:t>
      </w:r>
      <w:r w:rsidRPr="008B6CD2">
        <w:t>jurisdictions in 2</w:t>
      </w:r>
      <w:r w:rsidR="00562E4A" w:rsidRPr="008B6CD2">
        <w:t>021 to 20</w:t>
      </w:r>
      <w:r w:rsidR="00135C09" w:rsidRPr="008B6CD2">
        <w:t>22</w:t>
      </w:r>
      <w:r w:rsidRPr="008B6CD2">
        <w:t xml:space="preserve"> (excluding Tasmania</w:t>
      </w:r>
      <w:r w:rsidR="00562E4A" w:rsidRPr="008B6CD2">
        <w:t>, Western Australia</w:t>
      </w:r>
      <w:r w:rsidRPr="008B6CD2">
        <w:t xml:space="preserve"> and the Northern Territory)</w:t>
      </w:r>
      <w:r w:rsidR="00135C09" w:rsidRPr="008B6CD2">
        <w:t xml:space="preserve">, </w:t>
      </w:r>
      <w:r w:rsidR="008E2D0E" w:rsidRPr="008B6CD2">
        <w:t xml:space="preserve">6 jurisdictions in </w:t>
      </w:r>
      <w:r w:rsidR="00135C09" w:rsidRPr="008B6CD2">
        <w:t>2023 to 2024</w:t>
      </w:r>
      <w:r w:rsidR="008E2D0E" w:rsidRPr="008B6CD2">
        <w:t xml:space="preserve"> (excluding the Northern Territory</w:t>
      </w:r>
      <w:r w:rsidR="00135C09" w:rsidRPr="008B6CD2">
        <w:t xml:space="preserve"> and Western Australia</w:t>
      </w:r>
      <w:r w:rsidR="008E2D0E" w:rsidRPr="008B6CD2">
        <w:t>)</w:t>
      </w:r>
      <w:r w:rsidR="00D9373F" w:rsidRPr="008B6CD2">
        <w:t>, and; 7 jurisdictions in 2025 (excluding the Northern Territory)</w:t>
      </w:r>
      <w:r w:rsidRPr="008B6CD2">
        <w:t xml:space="preserve">. Completeness for </w:t>
      </w:r>
      <w:r w:rsidR="00B76BC1" w:rsidRPr="008B6CD2">
        <w:t xml:space="preserve">the </w:t>
      </w:r>
      <w:r w:rsidRPr="008B6CD2">
        <w:t xml:space="preserve">enhanced data field </w:t>
      </w:r>
      <w:r w:rsidR="00120A72" w:rsidRPr="008B6CD2">
        <w:t xml:space="preserve">‘treatment’ </w:t>
      </w:r>
      <w:r w:rsidRPr="008B6CD2">
        <w:t>fluctuated</w:t>
      </w:r>
      <w:r w:rsidR="001B577F" w:rsidRPr="008B6CD2">
        <w:t xml:space="preserve"> between 2020 and 2025</w:t>
      </w:r>
      <w:r w:rsidRPr="008B6CD2">
        <w:t>, ranging from 6</w:t>
      </w:r>
      <w:r w:rsidR="001B577F" w:rsidRPr="008B6CD2">
        <w:t>4</w:t>
      </w:r>
      <w:r w:rsidRPr="008B6CD2">
        <w:t>% to 8</w:t>
      </w:r>
      <w:r w:rsidR="001B577F" w:rsidRPr="008B6CD2">
        <w:t>1</w:t>
      </w:r>
      <w:r w:rsidRPr="008B6CD2">
        <w:t>% (average 7</w:t>
      </w:r>
      <w:r w:rsidR="0095116F" w:rsidRPr="008B6CD2">
        <w:t>0</w:t>
      </w:r>
      <w:r w:rsidRPr="008B6CD2">
        <w:t>%), noting variations in jurisdictional reporting across the period.</w:t>
      </w:r>
    </w:p>
    <w:p w14:paraId="0E1EC1A6" w14:textId="1757307F" w:rsidR="00602CBD" w:rsidRPr="008B6CD2" w:rsidRDefault="00EC591C" w:rsidP="001E0F46">
      <w:r w:rsidRPr="008B6CD2">
        <w:t>I</w:t>
      </w:r>
      <w:r w:rsidR="00B6596C" w:rsidRPr="008B6CD2">
        <w:t xml:space="preserve">n 2025, 69% of notified infectious syphilis cases </w:t>
      </w:r>
      <w:r w:rsidR="00126D9A" w:rsidRPr="008B6CD2">
        <w:t>reported receiving treatment for their infection</w:t>
      </w:r>
      <w:r w:rsidR="00B57374" w:rsidRPr="008B6CD2">
        <w:t>, while 3% did not receive treatment and 28% has an unknown treatment status</w:t>
      </w:r>
      <w:r w:rsidR="00BE6ECC" w:rsidRPr="008B6CD2">
        <w:t xml:space="preserve"> </w:t>
      </w:r>
      <w:r w:rsidR="00BE6ECC" w:rsidRPr="008B6CD2">
        <w:lastRenderedPageBreak/>
        <w:t>(</w:t>
      </w:r>
      <w:r w:rsidR="007B5751" w:rsidRPr="008B6CD2">
        <w:fldChar w:fldCharType="begin"/>
      </w:r>
      <w:r w:rsidR="007B5751" w:rsidRPr="008B6CD2">
        <w:instrText xml:space="preserve"> REF _Ref237418572 \n \h </w:instrText>
      </w:r>
      <w:r w:rsidR="00FC4DCE" w:rsidRPr="008B6CD2">
        <w:instrText xml:space="preserve"> \* MERGEFORMAT </w:instrText>
      </w:r>
      <w:r w:rsidR="007B5751" w:rsidRPr="008B6CD2">
        <w:fldChar w:fldCharType="separate"/>
      </w:r>
      <w:r w:rsidR="007B5751" w:rsidRPr="008B6CD2">
        <w:t>Figure 17</w:t>
      </w:r>
      <w:r w:rsidR="007B5751" w:rsidRPr="008B6CD2">
        <w:fldChar w:fldCharType="end"/>
      </w:r>
      <w:r w:rsidR="00BE6ECC" w:rsidRPr="008B6CD2">
        <w:t>).</w:t>
      </w:r>
      <w:r w:rsidR="004A7626" w:rsidRPr="008B6CD2">
        <w:t xml:space="preserve"> </w:t>
      </w:r>
      <w:r w:rsidR="007E1FAD" w:rsidRPr="008B6CD2">
        <w:t xml:space="preserve">Disaggregation by Indigenous status </w:t>
      </w:r>
      <w:r w:rsidR="00853FD3" w:rsidRPr="008B6CD2">
        <w:t xml:space="preserve">is not currently available for this indicator due to completeness </w:t>
      </w:r>
      <w:r w:rsidR="00D42542" w:rsidRPr="008B6CD2">
        <w:t xml:space="preserve">for </w:t>
      </w:r>
      <w:r w:rsidR="00853FD3" w:rsidRPr="008B6CD2">
        <w:t>Aboriginal and Torres Strait Islander people</w:t>
      </w:r>
      <w:r w:rsidR="00D42542" w:rsidRPr="008B6CD2">
        <w:t xml:space="preserve"> being </w:t>
      </w:r>
      <w:r w:rsidR="00064DEC" w:rsidRPr="008B6CD2">
        <w:t>less than 50%.</w:t>
      </w:r>
    </w:p>
    <w:p w14:paraId="13860164" w14:textId="49667A4E" w:rsidR="00AD51CC" w:rsidRPr="00BE2D64" w:rsidRDefault="00345FD4" w:rsidP="001E0F46">
      <w:bookmarkStart w:id="59" w:name="_Ref236400990"/>
      <w:r w:rsidRPr="008B6CD2">
        <w:t>Date treatment commenced, to calculate time to treatment, was available for 2025 only given poor completeness for previous years. Treatment date was available for 8</w:t>
      </w:r>
      <w:r w:rsidR="00B31429" w:rsidRPr="008B6CD2">
        <w:t>4</w:t>
      </w:r>
      <w:r w:rsidRPr="008B6CD2">
        <w:t>% of cases reporting ‘</w:t>
      </w:r>
      <w:proofErr w:type="spellStart"/>
      <w:r w:rsidRPr="008B6CD2">
        <w:t>yes’</w:t>
      </w:r>
      <w:proofErr w:type="spellEnd"/>
      <w:r w:rsidRPr="008B6CD2">
        <w:t xml:space="preserve"> to receiving treatment for </w:t>
      </w:r>
      <w:r w:rsidR="006B6D15" w:rsidRPr="008B6CD2">
        <w:t xml:space="preserve">a </w:t>
      </w:r>
      <w:r w:rsidRPr="008B6CD2">
        <w:t xml:space="preserve">diagnosed syphilis infection in 2025. Of these </w:t>
      </w:r>
      <w:r w:rsidR="005E1095" w:rsidRPr="008B6CD2">
        <w:t>cases, 9%</w:t>
      </w:r>
      <w:r w:rsidR="000654EA" w:rsidRPr="008B6CD2">
        <w:t xml:space="preserve"> received treatment on the day of diagnosis, 16% received treatment within 2 days</w:t>
      </w:r>
      <w:r w:rsidR="007B1AAF" w:rsidRPr="008B6CD2">
        <w:t>, 5</w:t>
      </w:r>
      <w:r w:rsidR="004B0480" w:rsidRPr="008B6CD2">
        <w:t>5</w:t>
      </w:r>
      <w:r w:rsidR="007B1AAF" w:rsidRPr="008B6CD2">
        <w:t>% within a week, 75%</w:t>
      </w:r>
      <w:r w:rsidR="00661587" w:rsidRPr="008B6CD2">
        <w:t xml:space="preserve"> within 2 weeks</w:t>
      </w:r>
      <w:r w:rsidR="00A020F3" w:rsidRPr="008B6CD2">
        <w:t xml:space="preserve"> and</w:t>
      </w:r>
      <w:r w:rsidR="00B218F4" w:rsidRPr="008B6CD2">
        <w:t xml:space="preserve"> </w:t>
      </w:r>
      <w:r w:rsidR="00661587" w:rsidRPr="008B6CD2">
        <w:t>90% within a month</w:t>
      </w:r>
      <w:r w:rsidR="00B218F4" w:rsidRPr="008B6CD2">
        <w:t xml:space="preserve"> and 96% within </w:t>
      </w:r>
      <w:r w:rsidR="00A020F3" w:rsidRPr="008B6CD2">
        <w:t>2 months</w:t>
      </w:r>
      <w:r w:rsidR="008707DB" w:rsidRPr="008B6CD2">
        <w:t xml:space="preserve"> (</w:t>
      </w:r>
      <w:r w:rsidR="00661587" w:rsidRPr="008B6CD2">
        <w:t xml:space="preserve">noting the </w:t>
      </w:r>
      <w:r w:rsidR="00B218F4" w:rsidRPr="008B6CD2">
        <w:t>proportions were cumulative</w:t>
      </w:r>
      <w:r w:rsidR="008707DB" w:rsidRPr="008B6CD2">
        <w:t>).</w:t>
      </w:r>
      <w:r w:rsidR="00A020F3" w:rsidRPr="008B6CD2">
        <w:t xml:space="preserve"> A small proportion (4%) were treated more than two months </w:t>
      </w:r>
      <w:r w:rsidR="009D7E24" w:rsidRPr="008B6CD2">
        <w:t>after the date of diagnosis.</w:t>
      </w:r>
      <w:r w:rsidR="00196D76" w:rsidRPr="008B6CD2">
        <w:t xml:space="preserve"> </w:t>
      </w:r>
      <w:r w:rsidR="00230B00" w:rsidRPr="008B6CD2">
        <w:t>Overall,</w:t>
      </w:r>
      <w:r w:rsidR="009403E3" w:rsidRPr="008B6CD2">
        <w:t xml:space="preserve"> the median time to treatment was 7 days.</w:t>
      </w:r>
    </w:p>
    <w:p w14:paraId="55247865" w14:textId="64A8B506" w:rsidR="00971708" w:rsidRPr="004757EE" w:rsidRDefault="00107FB3" w:rsidP="00095CD7">
      <w:pPr>
        <w:pStyle w:val="Figure"/>
      </w:pPr>
      <w:bookmarkStart w:id="60" w:name="_Ref237418572"/>
      <w:r w:rsidRPr="004757EE">
        <w:t xml:space="preserve">Number of infectious syphilis notifications </w:t>
      </w:r>
      <w:r w:rsidR="00602CBD" w:rsidRPr="004757EE">
        <w:t>and p</w:t>
      </w:r>
      <w:r w:rsidR="00971708" w:rsidRPr="004757EE">
        <w:t xml:space="preserve">roportion (%) of cases by </w:t>
      </w:r>
      <w:r w:rsidRPr="004757EE">
        <w:t xml:space="preserve">treatment status </w:t>
      </w:r>
      <w:r w:rsidR="00971708" w:rsidRPr="004757EE">
        <w:t>and year 2020 to 2025</w:t>
      </w:r>
      <w:bookmarkEnd w:id="59"/>
      <w:bookmarkEnd w:id="60"/>
    </w:p>
    <w:p w14:paraId="47EC7A32" w14:textId="16745D2E" w:rsidR="00075F8F" w:rsidRPr="002A592F" w:rsidRDefault="00C17D66" w:rsidP="002A592F">
      <w:r w:rsidRPr="002A592F">
        <w:rPr>
          <w:noProof/>
        </w:rPr>
        <w:drawing>
          <wp:inline distT="0" distB="0" distL="0" distR="0" wp14:anchorId="19076535" wp14:editId="2897DA03">
            <wp:extent cx="6293922" cy="4101029"/>
            <wp:effectExtent l="0" t="0" r="0" b="0"/>
            <wp:docPr id="1204135530" name="Picture 28" descr="Number of infectious syphilis notifications and proportion (%) of cases by treatment status and year 2020 to 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135530" name="Picture 28" descr="Number of infectious syphilis notifications and proportion (%) of cases by treatment status and year 2020 to 2025"/>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6311513" cy="4112491"/>
                    </a:xfrm>
                    <a:prstGeom prst="rect">
                      <a:avLst/>
                    </a:prstGeom>
                    <a:noFill/>
                  </pic:spPr>
                </pic:pic>
              </a:graphicData>
            </a:graphic>
          </wp:inline>
        </w:drawing>
      </w:r>
    </w:p>
    <w:p w14:paraId="6FD5D979" w14:textId="77777777" w:rsidR="00075F8F" w:rsidRPr="000D5FB0" w:rsidRDefault="00075F8F" w:rsidP="000D5FB0">
      <w:r w:rsidRPr="000D5FB0">
        <w:br w:type="page"/>
      </w:r>
    </w:p>
    <w:p w14:paraId="0A3541A3" w14:textId="77777777" w:rsidR="001A3688" w:rsidRDefault="001A3688" w:rsidP="0045711B">
      <w:pPr>
        <w:pStyle w:val="Heading1"/>
      </w:pPr>
      <w:bookmarkStart w:id="61" w:name="_Goal_3:_Reduce"/>
      <w:bookmarkStart w:id="62" w:name="_Toc241664410"/>
      <w:bookmarkEnd w:id="61"/>
      <w:r w:rsidRPr="00BE2D64">
        <w:lastRenderedPageBreak/>
        <w:t>Goal 3: Reduce morbidity and mortality associated with syphilis</w:t>
      </w:r>
      <w:bookmarkEnd w:id="62"/>
    </w:p>
    <w:p w14:paraId="3B3F28CD" w14:textId="77777777" w:rsidR="004949C1" w:rsidRPr="000D5FB0" w:rsidRDefault="004949C1" w:rsidP="000D5FB0">
      <w:pPr>
        <w:pStyle w:val="BoxBulletGreen"/>
      </w:pPr>
      <w:r w:rsidRPr="000D5FB0">
        <w:t>Key facts</w:t>
      </w:r>
    </w:p>
    <w:p w14:paraId="27547924" w14:textId="72D210FD" w:rsidR="003D5B8D" w:rsidRPr="00DB5ED0" w:rsidRDefault="003D5B8D" w:rsidP="00DB5ED0">
      <w:pPr>
        <w:pStyle w:val="BoxBulletGreen"/>
        <w:rPr>
          <w:rStyle w:val="Strong"/>
        </w:rPr>
      </w:pPr>
      <w:r w:rsidRPr="00BE2D64">
        <w:t xml:space="preserve">Between </w:t>
      </w:r>
      <w:r w:rsidRPr="00DB5ED0">
        <w:rPr>
          <w:rStyle w:val="Strong"/>
        </w:rPr>
        <w:t>2020-24:</w:t>
      </w:r>
    </w:p>
    <w:p w14:paraId="3DC125CE" w14:textId="0ABC2099" w:rsidR="00DF2EBB" w:rsidRPr="00BE2D64" w:rsidRDefault="005E049C" w:rsidP="00DB5ED0">
      <w:pPr>
        <w:pStyle w:val="BoxBulletGreen"/>
      </w:pPr>
      <w:r w:rsidRPr="00DB5ED0">
        <w:rPr>
          <w:rStyle w:val="Strong"/>
        </w:rPr>
        <w:t>No deaths</w:t>
      </w:r>
      <w:r w:rsidR="0055041A" w:rsidRPr="00BE2D64">
        <w:t xml:space="preserve"> were</w:t>
      </w:r>
      <w:r w:rsidR="00731026" w:rsidRPr="00BE2D64">
        <w:t xml:space="preserve"> reported</w:t>
      </w:r>
      <w:r w:rsidRPr="00BE2D64">
        <w:t xml:space="preserve"> due to </w:t>
      </w:r>
      <w:r w:rsidRPr="00DB5ED0">
        <w:rPr>
          <w:rStyle w:val="Strong"/>
        </w:rPr>
        <w:t>early syphilis</w:t>
      </w:r>
      <w:r w:rsidRPr="00BE2D64">
        <w:t xml:space="preserve"> (A51)</w:t>
      </w:r>
    </w:p>
    <w:p w14:paraId="7B553680" w14:textId="001E4375" w:rsidR="00CE0438" w:rsidRPr="00A57354" w:rsidRDefault="00CE0438" w:rsidP="00A57354">
      <w:pPr>
        <w:pStyle w:val="BoxBulletGreen"/>
      </w:pPr>
      <w:r w:rsidRPr="00DB5ED0">
        <w:rPr>
          <w:rStyle w:val="Strong"/>
        </w:rPr>
        <w:t>11 deaths</w:t>
      </w:r>
      <w:r w:rsidRPr="00A57354">
        <w:t xml:space="preserve"> due to </w:t>
      </w:r>
      <w:r w:rsidR="00C17A3C" w:rsidRPr="00A57354">
        <w:t>late syphilis (A52)</w:t>
      </w:r>
    </w:p>
    <w:p w14:paraId="71DAF66B" w14:textId="6298873E" w:rsidR="005D3069" w:rsidRPr="00A57354" w:rsidRDefault="00731026" w:rsidP="00A57354">
      <w:pPr>
        <w:pStyle w:val="BoxBulletGreen"/>
      </w:pPr>
      <w:r w:rsidRPr="00DB5ED0">
        <w:rPr>
          <w:rStyle w:val="Strong"/>
        </w:rPr>
        <w:t>2 death</w:t>
      </w:r>
      <w:r w:rsidR="00462255" w:rsidRPr="00DB5ED0">
        <w:rPr>
          <w:rStyle w:val="Strong"/>
        </w:rPr>
        <w:t>s</w:t>
      </w:r>
      <w:r w:rsidR="00462255" w:rsidRPr="00A57354">
        <w:t xml:space="preserve"> due to unspecified syphilis (A</w:t>
      </w:r>
      <w:r w:rsidR="0026423D" w:rsidRPr="00A57354">
        <w:t>53)</w:t>
      </w:r>
    </w:p>
    <w:p w14:paraId="3E434250" w14:textId="4194A08A" w:rsidR="00720705" w:rsidRPr="00BE2D64" w:rsidRDefault="001C1617" w:rsidP="00A52C81">
      <w:pPr>
        <w:pStyle w:val="BoxBulletGreen"/>
      </w:pPr>
      <w:r w:rsidRPr="00DB5ED0">
        <w:rPr>
          <w:rStyle w:val="Strong"/>
        </w:rPr>
        <w:t>Late syphilis</w:t>
      </w:r>
      <w:r w:rsidRPr="00BE2D64">
        <w:t xml:space="preserve"> accounted for the </w:t>
      </w:r>
      <w:r w:rsidRPr="00DB5ED0">
        <w:rPr>
          <w:rStyle w:val="Strong"/>
        </w:rPr>
        <w:t>most</w:t>
      </w:r>
      <w:r w:rsidRPr="00BE2D64">
        <w:t xml:space="preserve"> syphilis related </w:t>
      </w:r>
      <w:r w:rsidRPr="00DB5ED0">
        <w:rPr>
          <w:rStyle w:val="Strong"/>
        </w:rPr>
        <w:t>h</w:t>
      </w:r>
      <w:r w:rsidR="005A32EC" w:rsidRPr="00DB5ED0">
        <w:rPr>
          <w:rStyle w:val="Strong"/>
        </w:rPr>
        <w:t>ospital separations</w:t>
      </w:r>
    </w:p>
    <w:p w14:paraId="08104975" w14:textId="413422D8" w:rsidR="004949C1" w:rsidRPr="00BE2D64" w:rsidRDefault="00720705" w:rsidP="00A52C81">
      <w:pPr>
        <w:pStyle w:val="BoxBulletGreen"/>
      </w:pPr>
      <w:r w:rsidRPr="00BE2D64">
        <w:t xml:space="preserve">Syphilis-related </w:t>
      </w:r>
      <w:r w:rsidRPr="00DB5ED0">
        <w:rPr>
          <w:rStyle w:val="Strong"/>
        </w:rPr>
        <w:t>DALY</w:t>
      </w:r>
      <w:r w:rsidRPr="00BE2D64">
        <w:t xml:space="preserve"> were </w:t>
      </w:r>
      <w:r w:rsidRPr="00DB5ED0">
        <w:rPr>
          <w:rStyle w:val="Strong"/>
        </w:rPr>
        <w:t>highest among males</w:t>
      </w:r>
      <w:r w:rsidRPr="00BE2D64">
        <w:t>.</w:t>
      </w:r>
    </w:p>
    <w:p w14:paraId="77410186" w14:textId="55FD9393" w:rsidR="00D53062" w:rsidRPr="00BE2D64" w:rsidRDefault="00D53062" w:rsidP="00D53062">
      <w:r w:rsidRPr="00BE2D64">
        <w:t>Death and hospitalisations data reported to the NNDSS are not used in reporting against this goal due to poor completeness and inconsistencies in reporting.</w:t>
      </w:r>
    </w:p>
    <w:p w14:paraId="13E45723" w14:textId="782B52BD" w:rsidR="00D53062" w:rsidRDefault="00D53062" w:rsidP="00D53062">
      <w:r w:rsidRPr="00BE2D64">
        <w:t>More comprehensive data are available through the Australian Bureau of Statistics (ABS) and the AIHW data collections. However, these data are less timely with at least a minimum 1 to 2-year delay from the reporting year.</w:t>
      </w:r>
    </w:p>
    <w:p w14:paraId="3DFAF622" w14:textId="1A4E7608" w:rsidR="00B34BC7" w:rsidRPr="00BE2D64" w:rsidRDefault="00B34BC7" w:rsidP="00B34BC7">
      <w:r w:rsidRPr="00BE2D64">
        <w:t xml:space="preserve">Syphilis related deaths </w:t>
      </w:r>
      <w:r>
        <w:t xml:space="preserve">and hospitalisations </w:t>
      </w:r>
      <w:r w:rsidR="00010577">
        <w:t xml:space="preserve">are </w:t>
      </w:r>
      <w:r w:rsidRPr="00BE2D64">
        <w:t xml:space="preserve">reported to the ABS </w:t>
      </w:r>
      <w:r>
        <w:t>and AIHW</w:t>
      </w:r>
      <w:r w:rsidRPr="00BE2D64">
        <w:t xml:space="preserve"> classified by the International Classification of Diseases (ICD), these codes are used globally to track and classify all health conditions, diseases, and causes of death </w:t>
      </w:r>
      <w:r w:rsidRPr="00BE2D64">
        <w:fldChar w:fldCharType="begin"/>
      </w:r>
      <w:r w:rsidRPr="00BE2D64">
        <w:instrText xml:space="preserve"> ADDIN EN.CITE &lt;EndNote&gt;&lt;Cite&gt;&lt;Author&gt;World Health Organization&lt;/Author&gt;&lt;Year&gt;2024&lt;/Year&gt;&lt;RecNum&gt;45&lt;/RecNum&gt;&lt;DisplayText&gt;(20)&lt;/DisplayText&gt;&lt;record&gt;&lt;rec-number&gt;45&lt;/rec-number&gt;&lt;foreign-keys&gt;&lt;key app="EN" db-id="rerr5wt9dra05fetxw4p02tp0vtzztp05ef0" timestamp="1786406721"&gt;45&lt;/key&gt;&lt;/foreign-keys&gt;&lt;ref-type name="Web Page"&gt;12&lt;/ref-type&gt;&lt;contributors&gt;&lt;authors&gt;&lt;author&gt;World Health Organization,&lt;/author&gt;&lt;/authors&gt;&lt;/contributors&gt;&lt;titles&gt;&lt;title&gt;International Classification of Diseases 11th Revision&lt;/title&gt;&lt;/titles&gt;&lt;volume&gt;2026&lt;/volume&gt;&lt;number&gt;11 August &lt;/number&gt;&lt;dates&gt;&lt;year&gt;2024&lt;/year&gt;&lt;/dates&gt;&lt;urls&gt;&lt;related-urls&gt;&lt;url&gt;https://www.who.int/standards/classifications/classification-of-diseases&lt;/url&gt;&lt;/related-urls&gt;&lt;/urls&gt;&lt;/record&gt;&lt;/Cite&gt;&lt;/EndNote&gt;</w:instrText>
      </w:r>
      <w:r w:rsidRPr="00BE2D64">
        <w:fldChar w:fldCharType="separate"/>
      </w:r>
      <w:r w:rsidRPr="00BE2D64">
        <w:rPr>
          <w:noProof/>
        </w:rPr>
        <w:t>(20)</w:t>
      </w:r>
      <w:r w:rsidRPr="00BE2D64">
        <w:fldChar w:fldCharType="end"/>
      </w:r>
      <w:r w:rsidRPr="00BE2D64">
        <w:t>.</w:t>
      </w:r>
      <w:r>
        <w:t xml:space="preserve"> </w:t>
      </w:r>
      <w:r w:rsidRPr="00BE2D64">
        <w:t xml:space="preserve">Syphilis is categorised across four ICD-10 codes: Congenital </w:t>
      </w:r>
      <w:r w:rsidR="00E92840">
        <w:t>s</w:t>
      </w:r>
      <w:r w:rsidRPr="00BE2D64">
        <w:t>yphilis (A50), Early syphilis (A51), Late syphilis (A52) and Other and unspecified syphilis (A53).</w:t>
      </w:r>
    </w:p>
    <w:p w14:paraId="39EF8B18" w14:textId="4D8CC404" w:rsidR="00D53062" w:rsidRPr="00BE2D64" w:rsidRDefault="00D53062" w:rsidP="00D53062">
      <w:r w:rsidRPr="00BE2D64">
        <w:t>The latest available data from the ABS and AIHW have been incorporated into this annual report</w:t>
      </w:r>
      <w:r w:rsidR="000A114A" w:rsidRPr="00BE2D64">
        <w:t>.</w:t>
      </w:r>
    </w:p>
    <w:p w14:paraId="0E974D15" w14:textId="52180949" w:rsidR="004949C1" w:rsidRPr="00BE2D64" w:rsidRDefault="004949C1" w:rsidP="004949C1">
      <w:pPr>
        <w:pStyle w:val="Heading2"/>
      </w:pPr>
      <w:bookmarkStart w:id="63" w:name="_Toc241664411"/>
      <w:r w:rsidRPr="00BE2D64">
        <w:t>Indicator 3.1</w:t>
      </w:r>
      <w:r w:rsidR="004A2F46" w:rsidRPr="00BE2D64">
        <w:t xml:space="preserve"> –</w:t>
      </w:r>
      <w:r w:rsidR="0008210A" w:rsidRPr="00BE2D64">
        <w:t xml:space="preserve"> D</w:t>
      </w:r>
      <w:r w:rsidR="004A2F46" w:rsidRPr="00BE2D64">
        <w:t>eaths</w:t>
      </w:r>
      <w:bookmarkEnd w:id="63"/>
    </w:p>
    <w:p w14:paraId="03EF048F" w14:textId="0CA1A009" w:rsidR="004949C1" w:rsidRPr="00BE2D64" w:rsidRDefault="004A2F46" w:rsidP="0053088D">
      <w:pPr>
        <w:pStyle w:val="Boxemerald"/>
      </w:pPr>
      <w:r w:rsidRPr="00BE2D64">
        <w:t>3</w:t>
      </w:r>
      <w:r w:rsidR="004949C1" w:rsidRPr="00BE2D64">
        <w:t xml:space="preserve">.1 </w:t>
      </w:r>
      <w:r w:rsidR="00742B87" w:rsidRPr="00BE2D64">
        <w:t>Number of syphilis related deaths (ICD-10 coded), by stage of infection</w:t>
      </w:r>
    </w:p>
    <w:p w14:paraId="0F9B8584" w14:textId="5954FEFD" w:rsidR="00C5197E" w:rsidRPr="00BE2D64" w:rsidRDefault="00B40BC0" w:rsidP="000A114A">
      <w:r w:rsidRPr="00BE2D64">
        <w:t>Over the past 5 years (2020-2024) no deaths were attributed to early syphilis (A51)</w:t>
      </w:r>
      <w:r w:rsidR="00C05F34">
        <w:t>. D</w:t>
      </w:r>
      <w:r w:rsidRPr="00BE2D64">
        <w:t>eaths due to late syphilis (A52) increased from 1 death in 2020 to 5 deaths in both 2021 and 2022 before declining to zero in 2023 and 2024. Two deaths were recorded as other and unspecified syphilis (A53) in 2023, with no deaths reported in all other years.</w:t>
      </w:r>
    </w:p>
    <w:p w14:paraId="576626A7" w14:textId="5C235AA9" w:rsidR="00742B87" w:rsidRPr="00BE2D64" w:rsidRDefault="00B40BC0" w:rsidP="000A114A">
      <w:r w:rsidRPr="00BE2D64">
        <w:t xml:space="preserve">Data on congenital syphilis deaths are reported </w:t>
      </w:r>
      <w:r w:rsidR="00C5197E" w:rsidRPr="00BE2D64">
        <w:t xml:space="preserve">under </w:t>
      </w:r>
      <w:hyperlink w:anchor="_Goal_4:_Eliminate" w:history="1">
        <w:r w:rsidR="00C5197E" w:rsidRPr="00BE2D64">
          <w:rPr>
            <w:rStyle w:val="Hyperlink"/>
          </w:rPr>
          <w:t>Goal 4: Eliminate congenital syphilis</w:t>
        </w:r>
      </w:hyperlink>
      <w:r w:rsidRPr="00BE2D64">
        <w:t>.</w:t>
      </w:r>
    </w:p>
    <w:p w14:paraId="3842C0F4" w14:textId="4EE9A5F2" w:rsidR="00742B87" w:rsidRPr="00BE2D64" w:rsidRDefault="00742B87" w:rsidP="00742B87">
      <w:pPr>
        <w:pStyle w:val="Heading2"/>
      </w:pPr>
      <w:bookmarkStart w:id="64" w:name="_Toc241664412"/>
      <w:r w:rsidRPr="00BE2D64">
        <w:lastRenderedPageBreak/>
        <w:t>Indicators 3.2 –</w:t>
      </w:r>
      <w:r w:rsidR="0008210A" w:rsidRPr="00BE2D64">
        <w:t xml:space="preserve"> H</w:t>
      </w:r>
      <w:r w:rsidRPr="00BE2D64">
        <w:t>ospitalisations</w:t>
      </w:r>
      <w:r w:rsidR="0008210A" w:rsidRPr="00BE2D64">
        <w:t xml:space="preserve"> (all)</w:t>
      </w:r>
      <w:bookmarkEnd w:id="64"/>
    </w:p>
    <w:p w14:paraId="6F179BF5" w14:textId="1C6A6D1C" w:rsidR="00742B87" w:rsidRPr="00BE2D64" w:rsidRDefault="00AF6595" w:rsidP="00742B87">
      <w:pPr>
        <w:pStyle w:val="Boxemerald"/>
      </w:pPr>
      <w:r w:rsidRPr="00BE2D64">
        <w:t>3.2</w:t>
      </w:r>
      <w:r w:rsidR="00742B87" w:rsidRPr="00BE2D64">
        <w:t xml:space="preserve"> </w:t>
      </w:r>
      <w:r w:rsidRPr="00BE2D64">
        <w:t>Number of hospitalisations with a principal diagnosis of syphilis (ICD-10 coded)</w:t>
      </w:r>
    </w:p>
    <w:p w14:paraId="33DC066B" w14:textId="7F6AEF04" w:rsidR="00742B87" w:rsidRPr="00BE2D64" w:rsidRDefault="00BD2EA9" w:rsidP="00742B87">
      <w:r w:rsidRPr="00BE2D64">
        <w:t>The National Hospitals data collection includes the major national hospitals databases held by the AIHW. Syphilis</w:t>
      </w:r>
      <w:r w:rsidR="00961D66">
        <w:t xml:space="preserve"> </w:t>
      </w:r>
      <w:r w:rsidRPr="00BE2D64">
        <w:t xml:space="preserve">related hospitalisations are included in this collection under the Admitted </w:t>
      </w:r>
      <w:r w:rsidR="00B34BC7">
        <w:t>P</w:t>
      </w:r>
      <w:r w:rsidRPr="00BE2D64">
        <w:t xml:space="preserve">atient </w:t>
      </w:r>
      <w:r w:rsidR="00EF79B0">
        <w:t>C</w:t>
      </w:r>
      <w:r w:rsidRPr="00BE2D64">
        <w:t xml:space="preserve">are National Minimum Data Set (APC NMDS), this collection contains information about care provided to admitted patients in Australian hospitals. The number </w:t>
      </w:r>
      <w:r w:rsidR="00E92840">
        <w:t xml:space="preserve">of </w:t>
      </w:r>
      <w:r w:rsidRPr="00BE2D64">
        <w:t xml:space="preserve">hospitalisations </w:t>
      </w:r>
      <w:proofErr w:type="gramStart"/>
      <w:r w:rsidRPr="00BE2D64">
        <w:t>are</w:t>
      </w:r>
      <w:proofErr w:type="gramEnd"/>
      <w:r w:rsidRPr="00BE2D64">
        <w:t xml:space="preserve"> referred to as separations</w:t>
      </w:r>
      <w:r w:rsidR="008E17C8">
        <w:t>. A separation in these data represent the end of an episode of care of</w:t>
      </w:r>
      <w:r w:rsidRPr="00BE2D64">
        <w:t xml:space="preserve"> admitted patient c</w:t>
      </w:r>
      <w:r w:rsidR="008E17C8">
        <w:t>are</w:t>
      </w:r>
      <w:r w:rsidRPr="00BE2D64">
        <w:t xml:space="preserve">, </w:t>
      </w:r>
      <w:r w:rsidR="008E17C8">
        <w:t xml:space="preserve">where an episode of </w:t>
      </w:r>
      <w:r w:rsidRPr="00BE2D64">
        <w:t>care can range from same-day to multiple days</w:t>
      </w:r>
      <w:r w:rsidR="006C239E" w:rsidRPr="00BE2D64">
        <w:t xml:space="preserve"> </w:t>
      </w:r>
      <w:r w:rsidR="0077492B" w:rsidRPr="00BE2D64">
        <w:fldChar w:fldCharType="begin"/>
      </w:r>
      <w:r w:rsidR="00B34BC7">
        <w:instrText xml:space="preserve"> ADDIN EN.CITE &lt;EndNote&gt;&lt;Cite ExcludeYear="1"&gt;&lt;Author&gt;Australian Institute of Health and Welfare&lt;/Author&gt;&lt;RecNum&gt;46&lt;/RecNum&gt;&lt;DisplayText&gt;(21, 22)&lt;/DisplayText&gt;&lt;record&gt;&lt;rec-number&gt;46&lt;/rec-number&gt;&lt;foreign-keys&gt;&lt;key app="EN" db-id="rerr5wt9dra05fetxw4p02tp0vtzztp05ef0" timestamp="1786407029"&gt;46&lt;/key&gt;&lt;/foreign-keys&gt;&lt;ref-type name="Web Page"&gt;12&lt;/ref-type&gt;&lt;contributors&gt;&lt;authors&gt;&lt;author&gt;Australian Institute of Health and Welfare,&lt;/author&gt;&lt;/authors&gt;&lt;/contributors&gt;&lt;titles&gt;&lt;title&gt;METEOR (metadata online registry): separation&lt;/title&gt;&lt;/titles&gt;&lt;volume&gt;2026&lt;/volume&gt;&lt;number&gt;11 August&lt;/number&gt;&lt;dates&gt;&lt;/dates&gt;&lt;urls&gt;&lt;related-urls&gt;&lt;url&gt;https://meteor.aihw.gov.au/content/327268&lt;/url&gt;&lt;/related-urls&gt;&lt;/urls&gt;&lt;/record&gt;&lt;/Cite&gt;&lt;Cite ExcludeYear="1"&gt;&lt;Author&gt;Australian Institute of Health and Welfare&lt;/Author&gt;&lt;RecNum&gt;47&lt;/RecNum&gt;&lt;record&gt;&lt;rec-number&gt;47&lt;/rec-number&gt;&lt;foreign-keys&gt;&lt;key app="EN" db-id="rerr5wt9dra05fetxw4p02tp0vtzztp05ef0" timestamp="1786407104"&gt;47&lt;/key&gt;&lt;/foreign-keys&gt;&lt;ref-type name="Web Page"&gt;12&lt;/ref-type&gt;&lt;contributors&gt;&lt;authors&gt;&lt;author&gt;Australian Institute of Health and Welfare,&lt;/author&gt;&lt;/authors&gt;&lt;/contributors&gt;&lt;titles&gt;&lt;title&gt;National Hospitals data collection&lt;/title&gt;&lt;/titles&gt;&lt;volume&gt;2026&lt;/volume&gt;&lt;number&gt;11 August&lt;/number&gt;&lt;dates&gt;&lt;/dates&gt;&lt;urls&gt;&lt;related-urls&gt;&lt;url&gt;https://www.aihw.gov.au/about-our-data/our-data-collections/national-hospitals-data-collection&lt;/url&gt;&lt;/related-urls&gt;&lt;/urls&gt;&lt;/record&gt;&lt;/Cite&gt;&lt;/EndNote&gt;</w:instrText>
      </w:r>
      <w:r w:rsidR="0077492B" w:rsidRPr="00BE2D64">
        <w:fldChar w:fldCharType="separate"/>
      </w:r>
      <w:r w:rsidR="00B34BC7">
        <w:rPr>
          <w:noProof/>
        </w:rPr>
        <w:t>(21, 22)</w:t>
      </w:r>
      <w:r w:rsidR="0077492B" w:rsidRPr="00BE2D64">
        <w:fldChar w:fldCharType="end"/>
      </w:r>
      <w:r w:rsidRPr="00BE2D64">
        <w:t>.</w:t>
      </w:r>
      <w:r w:rsidR="00FD2BE5" w:rsidRPr="00BE2D64">
        <w:t xml:space="preserve"> Data for this indicator are based on hospital separations; not unique individuals hospitalised. As a person may be admitted to hospital more than once during the reporting period, separation counts may exceed the number of people hospitalised.</w:t>
      </w:r>
    </w:p>
    <w:p w14:paraId="07D6541B" w14:textId="1167A6D6" w:rsidR="00AF6595" w:rsidRPr="00BE2D64" w:rsidRDefault="0074336E" w:rsidP="00742B87">
      <w:r w:rsidRPr="00BE2D64">
        <w:t>Syphilis</w:t>
      </w:r>
      <w:r w:rsidR="00AC6A9B">
        <w:t xml:space="preserve"> </w:t>
      </w:r>
      <w:r w:rsidRPr="00BE2D64">
        <w:t>related hospital separations</w:t>
      </w:r>
      <w:r w:rsidR="00355AFD">
        <w:t xml:space="preserve"> (</w:t>
      </w:r>
      <w:r w:rsidR="00C0766F">
        <w:t>A51, A52 and A53)</w:t>
      </w:r>
      <w:r w:rsidRPr="00BE2D64">
        <w:t xml:space="preserve"> increased from 273 in 2021–22 to 320 in 2022–</w:t>
      </w:r>
      <w:proofErr w:type="gramStart"/>
      <w:r w:rsidRPr="00BE2D64">
        <w:t>23</w:t>
      </w:r>
      <w:r w:rsidR="00E92840">
        <w:t>,</w:t>
      </w:r>
      <w:r w:rsidRPr="00BE2D64">
        <w:t xml:space="preserve"> and</w:t>
      </w:r>
      <w:proofErr w:type="gramEnd"/>
      <w:r w:rsidRPr="00BE2D64">
        <w:t xml:space="preserve"> remained at this level in 2023–24. Late syphilis (A52) consistently accounted for most separations, while early syphilis (A51) showed a notable increase </w:t>
      </w:r>
      <w:r w:rsidR="00D50955">
        <w:t>between</w:t>
      </w:r>
      <w:r w:rsidRPr="00BE2D64">
        <w:t xml:space="preserve"> 2019–20 to 2023–24</w:t>
      </w:r>
      <w:r w:rsidR="00E67CD1">
        <w:t xml:space="preserve"> (</w:t>
      </w:r>
      <w:r w:rsidR="006F179F">
        <w:t>35 and 62 respectively)</w:t>
      </w:r>
      <w:r w:rsidRPr="00BE2D64">
        <w:t>. Separations for other and unspecified syphilis (A53) remained relatively stable and represented a small proportion of all syphilis</w:t>
      </w:r>
      <w:r w:rsidR="006F179F">
        <w:t xml:space="preserve"> </w:t>
      </w:r>
      <w:r w:rsidRPr="00BE2D64">
        <w:t>related hospitalisations. More detailed data can be found in the AIHW's Hospitals data downloads</w:t>
      </w:r>
      <w:r w:rsidR="0077492B" w:rsidRPr="00BE2D64">
        <w:t xml:space="preserve"> </w:t>
      </w:r>
      <w:r w:rsidR="0077492B" w:rsidRPr="00BE2D64">
        <w:fldChar w:fldCharType="begin"/>
      </w:r>
      <w:r w:rsidR="00B34BC7">
        <w:instrText xml:space="preserve"> ADDIN EN.CITE &lt;EndNote&gt;&lt;Cite ExcludeYear="1"&gt;&lt;Author&gt;Australian Institute of Health and Welfare&lt;/Author&gt;&lt;RecNum&gt;48&lt;/RecNum&gt;&lt;DisplayText&gt;(23)&lt;/DisplayText&gt;&lt;record&gt;&lt;rec-number&gt;48&lt;/rec-number&gt;&lt;foreign-keys&gt;&lt;key app="EN" db-id="rerr5wt9dra05fetxw4p02tp0vtzztp05ef0" timestamp="1786407217"&gt;48&lt;/key&gt;&lt;/foreign-keys&gt;&lt;ref-type name="Web Page"&gt;12&lt;/ref-type&gt;&lt;contributors&gt;&lt;authors&gt;&lt;author&gt;Australian Institute of Health and Welfare,&lt;/author&gt;&lt;/authors&gt;&lt;/contributors&gt;&lt;titles&gt;&lt;title&gt;Hospitals: data downloads&lt;/title&gt;&lt;/titles&gt;&lt;dates&gt;&lt;/dates&gt;&lt;urls&gt;&lt;related-urls&gt;&lt;url&gt;https://www.aihw.gov.au/hospitals/latest-updates-and-downloads/data&lt;/url&gt;&lt;/related-urls&gt;&lt;/urls&gt;&lt;/record&gt;&lt;/Cite&gt;&lt;/EndNote&gt;</w:instrText>
      </w:r>
      <w:r w:rsidR="0077492B" w:rsidRPr="00BE2D64">
        <w:fldChar w:fldCharType="separate"/>
      </w:r>
      <w:r w:rsidR="00B34BC7">
        <w:rPr>
          <w:noProof/>
        </w:rPr>
        <w:t>(23)</w:t>
      </w:r>
      <w:r w:rsidR="0077492B" w:rsidRPr="00BE2D64">
        <w:fldChar w:fldCharType="end"/>
      </w:r>
      <w:r w:rsidR="0077492B" w:rsidRPr="00BE2D64">
        <w:t>.</w:t>
      </w:r>
    </w:p>
    <w:p w14:paraId="1A3DA517" w14:textId="7F291832" w:rsidR="00AF6595" w:rsidRPr="00BE2D64" w:rsidRDefault="00AF6595" w:rsidP="00AF6595">
      <w:pPr>
        <w:pStyle w:val="Heading2"/>
      </w:pPr>
      <w:bookmarkStart w:id="65" w:name="_Toc241664413"/>
      <w:r w:rsidRPr="00BE2D64">
        <w:t>Indicators 3.3 – Disability-adjusted life years</w:t>
      </w:r>
      <w:bookmarkEnd w:id="65"/>
      <w:r w:rsidRPr="00BE2D64">
        <w:t xml:space="preserve"> </w:t>
      </w:r>
    </w:p>
    <w:p w14:paraId="49F33447" w14:textId="5B308ABD" w:rsidR="00AF6595" w:rsidRPr="00BE2D64" w:rsidRDefault="00AF6595" w:rsidP="00AF6595">
      <w:pPr>
        <w:pStyle w:val="Boxemerald"/>
      </w:pPr>
      <w:r w:rsidRPr="00BE2D64">
        <w:t xml:space="preserve">3.3 </w:t>
      </w:r>
      <w:r w:rsidR="0020539B" w:rsidRPr="00BE2D64">
        <w:t>Estimated number of Disability-adjusted life years (DALY) due to syphilis</w:t>
      </w:r>
    </w:p>
    <w:p w14:paraId="1229683B" w14:textId="306DEC1C" w:rsidR="00AF6595" w:rsidRPr="00BE2D64" w:rsidRDefault="00681D17" w:rsidP="00AF6595">
      <w:r w:rsidRPr="00BE2D64">
        <w:t xml:space="preserve">The </w:t>
      </w:r>
      <w:r w:rsidR="00010577">
        <w:t xml:space="preserve">AIHW </w:t>
      </w:r>
      <w:r w:rsidRPr="00BE2D64">
        <w:t>Australian Burden of Disease Study provides estimates for over 200 diseases and injuries in Australia. The summary measure ‘disability-adjusted life years’ (or DALY) measures the years of healthy life lost from death and illness. Syphilis is included in this study under the 'infectious diseases' disease group.</w:t>
      </w:r>
    </w:p>
    <w:p w14:paraId="09047BB5" w14:textId="47702C37" w:rsidR="00EA6DA1" w:rsidRPr="00BE2D64" w:rsidRDefault="009E270D" w:rsidP="00AF6595">
      <w:r w:rsidRPr="00BE2D64">
        <w:t xml:space="preserve">In 2024, syphilis-related DALY were highest among males, who accounted for 93% of the total syphilis-related burden. By age, the highest DALY were observed among men aged 60–69 years (26%), with a smaller secondary concentration among those aged 80–84 years (7%). Across all infectious diseases in the collection, syphilis accounted for 0.07% of total infectious diseases related DALY and ranked 16th highest (out of 36 diseases). </w:t>
      </w:r>
    </w:p>
    <w:p w14:paraId="7A6329BE" w14:textId="6B379D8D" w:rsidR="00AF6595" w:rsidRPr="00BE2D64" w:rsidRDefault="009E270D" w:rsidP="00742B87">
      <w:r w:rsidRPr="00BE2D64">
        <w:t>More detailed data on syphilis-related burden of disease can be found in the</w:t>
      </w:r>
      <w:r w:rsidR="00885136" w:rsidRPr="00BE2D64">
        <w:t xml:space="preserve"> Australian Burden of Disease Study</w:t>
      </w:r>
      <w:r w:rsidR="006569C0" w:rsidRPr="00BE2D64">
        <w:t xml:space="preserve"> </w:t>
      </w:r>
      <w:r w:rsidR="00EA6DA1" w:rsidRPr="00BE2D64">
        <w:fldChar w:fldCharType="begin"/>
      </w:r>
      <w:r w:rsidR="00B34BC7">
        <w:instrText xml:space="preserve"> ADDIN EN.CITE &lt;EndNote&gt;&lt;Cite&gt;&lt;Author&gt;Australian Institute of Health and Welfare&lt;/Author&gt;&lt;Year&gt;2024&lt;/Year&gt;&lt;RecNum&gt;49&lt;/RecNum&gt;&lt;DisplayText&gt;(24)&lt;/DisplayText&gt;&lt;record&gt;&lt;rec-number&gt;49&lt;/rec-number&gt;&lt;foreign-keys&gt;&lt;key app="EN" db-id="rerr5wt9dra05fetxw4p02tp0vtzztp05ef0" timestamp="1786407341"&gt;49&lt;/key&gt;&lt;/foreign-keys&gt;&lt;ref-type name="Web Page"&gt;12&lt;/ref-type&gt;&lt;contributors&gt;&lt;authors&gt;&lt;author&gt;Australian Institute of Health and Welfare,&lt;/author&gt;&lt;/authors&gt;&lt;/contributors&gt;&lt;titles&gt;&lt;title&gt;Australian Burden of Disease Study 2024&lt;/title&gt;&lt;/titles&gt;&lt;volume&gt;2026&lt;/volume&gt;&lt;number&gt;11 August&lt;/number&gt;&lt;dates&gt;&lt;year&gt;2024&lt;/year&gt;&lt;/dates&gt;&lt;urls&gt;&lt;related-urls&gt;&lt;url&gt;https://www.aihw.gov.au/reports/burden-of-disease/australian-burden-of-disease-study-2024/data&lt;/url&gt;&lt;/related-urls&gt;&lt;/urls&gt;&lt;/record&gt;&lt;/Cite&gt;&lt;/EndNote&gt;</w:instrText>
      </w:r>
      <w:r w:rsidR="00EA6DA1" w:rsidRPr="00BE2D64">
        <w:fldChar w:fldCharType="separate"/>
      </w:r>
      <w:r w:rsidR="00B34BC7">
        <w:rPr>
          <w:noProof/>
        </w:rPr>
        <w:t>(24)</w:t>
      </w:r>
      <w:r w:rsidR="00EA6DA1" w:rsidRPr="00BE2D64">
        <w:fldChar w:fldCharType="end"/>
      </w:r>
      <w:r w:rsidR="006569C0" w:rsidRPr="00BE2D64">
        <w:t>.</w:t>
      </w:r>
    </w:p>
    <w:p w14:paraId="6AE99EFC" w14:textId="77777777" w:rsidR="00F950FD" w:rsidRPr="00BE2D64" w:rsidRDefault="00F950FD" w:rsidP="00F950FD">
      <w:pPr>
        <w:pStyle w:val="Heading1"/>
      </w:pPr>
      <w:bookmarkStart w:id="66" w:name="_Goal_4:_Eliminate"/>
      <w:bookmarkStart w:id="67" w:name="_Ref237335209"/>
      <w:bookmarkStart w:id="68" w:name="_Toc241664414"/>
      <w:bookmarkEnd w:id="66"/>
      <w:r w:rsidRPr="00BE2D64">
        <w:lastRenderedPageBreak/>
        <w:t>Goal 4: Eliminate congenital syphilis (defined as sustained zero congenital syphilis cases)</w:t>
      </w:r>
      <w:bookmarkEnd w:id="67"/>
      <w:bookmarkEnd w:id="68"/>
    </w:p>
    <w:p w14:paraId="4DAAC9B2" w14:textId="77777777" w:rsidR="00AF4088" w:rsidRPr="003B7F34" w:rsidRDefault="00AF4088" w:rsidP="003B7F34">
      <w:pPr>
        <w:pStyle w:val="BoxBulletGreen"/>
      </w:pPr>
      <w:r w:rsidRPr="00E50D04">
        <w:t>Key facts</w:t>
      </w:r>
    </w:p>
    <w:p w14:paraId="38431044" w14:textId="5984D54D" w:rsidR="008D26CE" w:rsidRPr="00DB5ED0" w:rsidRDefault="00D24210" w:rsidP="008131E1">
      <w:pPr>
        <w:pStyle w:val="BoxBulletGreen"/>
      </w:pPr>
      <w:r w:rsidRPr="00DB5ED0">
        <w:t>In</w:t>
      </w:r>
      <w:r w:rsidR="00B21AD1" w:rsidRPr="00DB5ED0">
        <w:t xml:space="preserve"> </w:t>
      </w:r>
      <w:r w:rsidR="00B21AD1" w:rsidRPr="00BE2D64">
        <w:rPr>
          <w:rStyle w:val="Strong"/>
        </w:rPr>
        <w:t>2025</w:t>
      </w:r>
      <w:r w:rsidR="008D26CE" w:rsidRPr="00DB5ED0">
        <w:t>:</w:t>
      </w:r>
    </w:p>
    <w:p w14:paraId="2C089C37" w14:textId="61E463C0" w:rsidR="00AF4088" w:rsidRPr="00BE2D64" w:rsidRDefault="0016362C" w:rsidP="009C7B44">
      <w:pPr>
        <w:pStyle w:val="BoxBulletGreen"/>
      </w:pPr>
      <w:r>
        <w:sym w:font="Wingdings 2" w:char="F097"/>
      </w:r>
      <w:r>
        <w:rPr>
          <w:rStyle w:val="Strong"/>
        </w:rPr>
        <w:tab/>
      </w:r>
      <w:r w:rsidR="008B71F6" w:rsidRPr="00DB5ED0">
        <w:rPr>
          <w:rStyle w:val="Strong"/>
        </w:rPr>
        <w:t>1</w:t>
      </w:r>
      <w:r w:rsidR="007B5B05" w:rsidRPr="00DB5ED0">
        <w:rPr>
          <w:rStyle w:val="Strong"/>
        </w:rPr>
        <w:t>4</w:t>
      </w:r>
      <w:r w:rsidR="00AF4088" w:rsidRPr="00DB5ED0">
        <w:rPr>
          <w:rStyle w:val="Strong"/>
        </w:rPr>
        <w:t xml:space="preserve"> cases</w:t>
      </w:r>
      <w:r w:rsidR="00AF4088" w:rsidRPr="00BE2D64">
        <w:t xml:space="preserve"> of </w:t>
      </w:r>
      <w:r w:rsidR="00AF4088" w:rsidRPr="00DB5ED0">
        <w:rPr>
          <w:rStyle w:val="Strong"/>
        </w:rPr>
        <w:t>congenital syphilis</w:t>
      </w:r>
      <w:r w:rsidR="00AF4088" w:rsidRPr="00BE2D64">
        <w:t xml:space="preserve"> were reported</w:t>
      </w:r>
      <w:r w:rsidR="003140EE" w:rsidRPr="00BE2D64">
        <w:t>. Of those</w:t>
      </w:r>
      <w:r w:rsidR="00AF4088" w:rsidRPr="00BE2D64">
        <w:t>:</w:t>
      </w:r>
    </w:p>
    <w:p w14:paraId="615DA8B2" w14:textId="548F2420" w:rsidR="00AF4088" w:rsidRPr="009C7B44" w:rsidRDefault="0016362C" w:rsidP="00E50D04">
      <w:pPr>
        <w:pStyle w:val="BoxBulletGreen"/>
      </w:pPr>
      <w:r>
        <w:sym w:font="Wingdings 2" w:char="F097"/>
      </w:r>
      <w:r>
        <w:tab/>
      </w:r>
      <w:r w:rsidR="002033D5" w:rsidRPr="00BE2D64">
        <w:t>8</w:t>
      </w:r>
      <w:r w:rsidR="00AF4088" w:rsidRPr="00BE2D64">
        <w:t xml:space="preserve"> </w:t>
      </w:r>
      <w:r w:rsidR="003140EE" w:rsidRPr="00BE2D64">
        <w:t xml:space="preserve">were </w:t>
      </w:r>
      <w:r w:rsidR="00AF4088" w:rsidRPr="00BE2D64">
        <w:t>non-</w:t>
      </w:r>
      <w:r w:rsidR="00AF4088" w:rsidRPr="009C7B44">
        <w:t xml:space="preserve">Indigenous infants, including </w:t>
      </w:r>
      <w:r w:rsidR="00AD3F5C" w:rsidRPr="009C7B44">
        <w:t>3</w:t>
      </w:r>
      <w:r w:rsidR="00AF4088" w:rsidRPr="009C7B44">
        <w:t xml:space="preserve"> who sadly died</w:t>
      </w:r>
    </w:p>
    <w:p w14:paraId="611D8FC6" w14:textId="0194BEDF" w:rsidR="00AF4088" w:rsidRPr="00BE2D64" w:rsidRDefault="0016362C" w:rsidP="003B7F34">
      <w:pPr>
        <w:pStyle w:val="BoxBulletGreen"/>
      </w:pPr>
      <w:r>
        <w:sym w:font="Wingdings 2" w:char="F097"/>
      </w:r>
      <w:r>
        <w:tab/>
      </w:r>
      <w:r w:rsidR="008E2A8C" w:rsidRPr="009C7B44">
        <w:t>6</w:t>
      </w:r>
      <w:r w:rsidR="00AF4088" w:rsidRPr="009C7B44">
        <w:t xml:space="preserve"> </w:t>
      </w:r>
      <w:r w:rsidR="003140EE" w:rsidRPr="009C7B44">
        <w:t xml:space="preserve">were </w:t>
      </w:r>
      <w:r w:rsidR="00AF4088" w:rsidRPr="009C7B44">
        <w:t>Aboriginal</w:t>
      </w:r>
      <w:r w:rsidR="00AF4088" w:rsidRPr="00BE2D64">
        <w:t xml:space="preserve"> and Torres Strait Islander infants, including </w:t>
      </w:r>
      <w:r w:rsidR="00F10276" w:rsidRPr="00BE2D64">
        <w:t>4</w:t>
      </w:r>
      <w:r w:rsidR="00AF4088" w:rsidRPr="00BE2D64">
        <w:t xml:space="preserve"> who sadly died</w:t>
      </w:r>
    </w:p>
    <w:p w14:paraId="46219A56" w14:textId="5FA12698" w:rsidR="00AF4088" w:rsidRPr="00DB5ED0" w:rsidRDefault="0016362C" w:rsidP="00DB5ED0">
      <w:pPr>
        <w:pStyle w:val="BoxBulletGreen"/>
        <w:rPr>
          <w:rStyle w:val="Strong"/>
        </w:rPr>
      </w:pPr>
      <w:r>
        <w:sym w:font="Wingdings 2" w:char="F097"/>
      </w:r>
      <w:r>
        <w:tab/>
      </w:r>
      <w:r w:rsidR="00B105AF" w:rsidRPr="00DB5ED0">
        <w:rPr>
          <w:rStyle w:val="Strong"/>
        </w:rPr>
        <w:t>11</w:t>
      </w:r>
      <w:r w:rsidR="00AF4088" w:rsidRPr="00DB5ED0">
        <w:rPr>
          <w:rStyle w:val="Strong"/>
        </w:rPr>
        <w:t xml:space="preserve"> women </w:t>
      </w:r>
      <w:r w:rsidR="00AF4088" w:rsidRPr="00BE2D64">
        <w:t xml:space="preserve">who gave birth to these infants were </w:t>
      </w:r>
      <w:r w:rsidR="00AF4088" w:rsidRPr="00DB5ED0">
        <w:rPr>
          <w:rStyle w:val="Strong"/>
        </w:rPr>
        <w:t>diagnosed with syphilis late</w:t>
      </w:r>
      <w:r w:rsidR="00AF4088" w:rsidRPr="00BE2D64">
        <w:t xml:space="preserve"> in pregnancy</w:t>
      </w:r>
      <w:r w:rsidR="00AF4088" w:rsidRPr="00DB5ED0">
        <w:rPr>
          <w:rStyle w:val="Strong"/>
        </w:rPr>
        <w:t xml:space="preserve"> </w:t>
      </w:r>
      <w:r w:rsidR="00AF4088" w:rsidRPr="00BE2D64">
        <w:t>and</w:t>
      </w:r>
      <w:r w:rsidR="00AF4088" w:rsidRPr="00DB5ED0">
        <w:rPr>
          <w:rStyle w:val="Strong"/>
        </w:rPr>
        <w:t xml:space="preserve"> did not receive adequate treatment prior to delivery</w:t>
      </w:r>
    </w:p>
    <w:p w14:paraId="2426FFE1" w14:textId="49F33D37" w:rsidR="0045497A" w:rsidRPr="008131E1" w:rsidRDefault="0016362C" w:rsidP="003B7F34">
      <w:pPr>
        <w:pStyle w:val="BoxBulletGreen"/>
      </w:pPr>
      <w:r>
        <w:sym w:font="Wingdings 2" w:char="F097"/>
      </w:r>
      <w:r>
        <w:tab/>
      </w:r>
      <w:r w:rsidR="00AF4088" w:rsidRPr="00DB5ED0">
        <w:rPr>
          <w:rStyle w:val="Strong"/>
        </w:rPr>
        <w:t>1</w:t>
      </w:r>
      <w:r w:rsidR="0017241A" w:rsidRPr="00DB5ED0">
        <w:rPr>
          <w:rStyle w:val="Strong"/>
        </w:rPr>
        <w:t>7</w:t>
      </w:r>
      <w:r w:rsidR="00AF4088" w:rsidRPr="00DB5ED0">
        <w:rPr>
          <w:rStyle w:val="Strong"/>
        </w:rPr>
        <w:t>%</w:t>
      </w:r>
      <w:r w:rsidR="00AF4088" w:rsidRPr="00BE2D64">
        <w:t xml:space="preserve"> of</w:t>
      </w:r>
      <w:r w:rsidR="000B5661" w:rsidRPr="00BE2D64">
        <w:t xml:space="preserve"> all</w:t>
      </w:r>
      <w:r w:rsidR="00AF4088" w:rsidRPr="00BE2D64">
        <w:t xml:space="preserve"> women of reproductive age </w:t>
      </w:r>
      <w:r w:rsidR="000B5661" w:rsidRPr="00BE2D64">
        <w:t xml:space="preserve">diagnosed with </w:t>
      </w:r>
      <w:r w:rsidR="00AF4088" w:rsidRPr="00BE2D64">
        <w:t xml:space="preserve">syphilis </w:t>
      </w:r>
      <w:r w:rsidR="000B5661" w:rsidRPr="00BE2D64">
        <w:t xml:space="preserve">were </w:t>
      </w:r>
      <w:r w:rsidR="000B5661" w:rsidRPr="00DB5ED0">
        <w:rPr>
          <w:rStyle w:val="Strong"/>
        </w:rPr>
        <w:t>pregnant</w:t>
      </w:r>
      <w:r w:rsidR="001455C8" w:rsidRPr="00BE2D64">
        <w:t>.</w:t>
      </w:r>
    </w:p>
    <w:p w14:paraId="1CA33C91" w14:textId="1C96E64B" w:rsidR="001C3D7E" w:rsidRPr="00E50D04" w:rsidRDefault="001C3D7E" w:rsidP="003B7F34">
      <w:pPr>
        <w:pStyle w:val="BoxBulletGreen"/>
      </w:pPr>
      <w:r w:rsidRPr="00E50D04">
        <w:t>Hospitalisations</w:t>
      </w:r>
    </w:p>
    <w:p w14:paraId="7C9FE1B8" w14:textId="4BC2641F" w:rsidR="001C3D7E" w:rsidRPr="00BE2D64" w:rsidRDefault="0022526E" w:rsidP="003B7F34">
      <w:pPr>
        <w:pStyle w:val="BoxBulletGreen"/>
      </w:pPr>
      <w:r w:rsidRPr="00BE2D64">
        <w:t xml:space="preserve">Between </w:t>
      </w:r>
      <w:r w:rsidRPr="00DB5ED0">
        <w:rPr>
          <w:rStyle w:val="Strong"/>
        </w:rPr>
        <w:t>2019</w:t>
      </w:r>
      <w:r w:rsidRPr="00BE2D64">
        <w:t xml:space="preserve"> and </w:t>
      </w:r>
      <w:r w:rsidRPr="00DB5ED0">
        <w:rPr>
          <w:rStyle w:val="Strong"/>
        </w:rPr>
        <w:t>2024</w:t>
      </w:r>
      <w:r w:rsidRPr="00BE2D64">
        <w:t>:</w:t>
      </w:r>
    </w:p>
    <w:p w14:paraId="7846AC3D" w14:textId="3C9AB367" w:rsidR="0001219F" w:rsidRPr="00BE2D64" w:rsidRDefault="0016362C" w:rsidP="0001219F">
      <w:pPr>
        <w:pStyle w:val="BoxBulletGreen"/>
      </w:pPr>
      <w:r>
        <w:sym w:font="Wingdings 2" w:char="F097"/>
      </w:r>
      <w:r>
        <w:tab/>
      </w:r>
      <w:r w:rsidR="007D66C0" w:rsidRPr="00BE2D64">
        <w:t>S</w:t>
      </w:r>
      <w:r w:rsidR="0001219F" w:rsidRPr="00BE2D64">
        <w:t xml:space="preserve">yphilis-related </w:t>
      </w:r>
      <w:r w:rsidR="0001219F" w:rsidRPr="00DB5ED0">
        <w:rPr>
          <w:rStyle w:val="Strong"/>
        </w:rPr>
        <w:t>hospital separations increased</w:t>
      </w:r>
      <w:r w:rsidR="007D66C0" w:rsidRPr="00BE2D64">
        <w:t xml:space="preserve"> among </w:t>
      </w:r>
      <w:r w:rsidR="007D66C0" w:rsidRPr="00DB5ED0">
        <w:rPr>
          <w:rStyle w:val="Strong"/>
        </w:rPr>
        <w:t>women of reproductive age</w:t>
      </w:r>
    </w:p>
    <w:p w14:paraId="41FBF008" w14:textId="707C437C" w:rsidR="00985A36" w:rsidRPr="00BE2D64" w:rsidRDefault="00985A36" w:rsidP="00A52C81">
      <w:pPr>
        <w:pStyle w:val="BoxBulletGreen"/>
      </w:pPr>
      <w:r w:rsidRPr="00DB5ED0">
        <w:rPr>
          <w:rStyle w:val="Strong"/>
        </w:rPr>
        <w:t>Hospital</w:t>
      </w:r>
      <w:r w:rsidR="00E533DA" w:rsidRPr="00DB5ED0">
        <w:rPr>
          <w:rStyle w:val="Strong"/>
        </w:rPr>
        <w:t xml:space="preserve"> separations</w:t>
      </w:r>
      <w:r w:rsidRPr="00BE2D64">
        <w:t xml:space="preserve"> with a principal diagnosis of syphilis </w:t>
      </w:r>
      <w:r w:rsidRPr="00DB5ED0">
        <w:rPr>
          <w:rStyle w:val="Strong"/>
        </w:rPr>
        <w:t>during pregnancy</w:t>
      </w:r>
      <w:r w:rsidRPr="00BE2D64">
        <w:t xml:space="preserve">, </w:t>
      </w:r>
      <w:r w:rsidRPr="00DB5ED0">
        <w:rPr>
          <w:rStyle w:val="Strong"/>
        </w:rPr>
        <w:t>childbirth</w:t>
      </w:r>
      <w:r w:rsidRPr="00BE2D64">
        <w:t xml:space="preserve"> and the </w:t>
      </w:r>
      <w:r w:rsidRPr="00DB5ED0">
        <w:rPr>
          <w:rStyle w:val="Strong"/>
        </w:rPr>
        <w:t>puerperium fluctuated</w:t>
      </w:r>
      <w:r w:rsidRPr="00BE2D64">
        <w:t>.</w:t>
      </w:r>
    </w:p>
    <w:p w14:paraId="039BECBE" w14:textId="13ECE728" w:rsidR="0045711B" w:rsidRPr="00BE2D64" w:rsidRDefault="00EF5105" w:rsidP="00111000">
      <w:pPr>
        <w:pStyle w:val="Heading2"/>
      </w:pPr>
      <w:bookmarkStart w:id="69" w:name="_Toc241664415"/>
      <w:r w:rsidRPr="00BE2D64">
        <w:t xml:space="preserve">Indicators 4.1, 4.2 and 4.3 </w:t>
      </w:r>
      <w:r w:rsidR="00A83BAD" w:rsidRPr="00BE2D64">
        <w:t>–</w:t>
      </w:r>
      <w:r w:rsidRPr="00BE2D64">
        <w:t xml:space="preserve"> </w:t>
      </w:r>
      <w:r w:rsidR="00990D59" w:rsidRPr="00BE2D64">
        <w:t>Remoteness area and Indigenous status</w:t>
      </w:r>
      <w:bookmarkEnd w:id="69"/>
    </w:p>
    <w:p w14:paraId="744BCBFF" w14:textId="77777777" w:rsidR="00A83BAD" w:rsidRPr="00BE2D64" w:rsidRDefault="00A83BAD" w:rsidP="00A83BAD">
      <w:pPr>
        <w:pStyle w:val="Boxemerald"/>
      </w:pPr>
      <w:r w:rsidRPr="00BE2D64">
        <w:t>4.1 Number of congenital syphilis cases by remoteness area and Indigenous status</w:t>
      </w:r>
    </w:p>
    <w:p w14:paraId="1ADDDFBD" w14:textId="77777777" w:rsidR="00A83BAD" w:rsidRPr="00BE2D64" w:rsidRDefault="00A83BAD" w:rsidP="00A83BAD">
      <w:pPr>
        <w:pStyle w:val="Boxemerald"/>
      </w:pPr>
      <w:r w:rsidRPr="00BE2D64">
        <w:t>4.2 Number of congenital syphilis related deaths by Indigenous status</w:t>
      </w:r>
    </w:p>
    <w:p w14:paraId="4CDD10EE" w14:textId="77777777" w:rsidR="00A83BAD" w:rsidRPr="00BE2D64" w:rsidRDefault="00A83BAD" w:rsidP="00A83BAD">
      <w:pPr>
        <w:pStyle w:val="Boxemerald"/>
      </w:pPr>
      <w:r w:rsidRPr="00BE2D64">
        <w:t>4.3 Notification rate of congenital syphilis per 100,000 live births by remoteness area and Indigenous status</w:t>
      </w:r>
    </w:p>
    <w:p w14:paraId="57DF47F0" w14:textId="2F19D25B" w:rsidR="00A83BAD" w:rsidRPr="00BE2D64" w:rsidRDefault="00A83BAD" w:rsidP="00A83BAD">
      <w:r w:rsidRPr="00BE2D64">
        <w:t xml:space="preserve">In 2025, </w:t>
      </w:r>
      <w:r w:rsidR="00E851F8" w:rsidRPr="00BE2D64">
        <w:t>1</w:t>
      </w:r>
      <w:r w:rsidR="00A942B8" w:rsidRPr="00BE2D64">
        <w:t>4</w:t>
      </w:r>
      <w:r w:rsidRPr="00BE2D64">
        <w:t xml:space="preserve"> cases of congenital syphilis were reported</w:t>
      </w:r>
      <w:r w:rsidR="000D33CB" w:rsidRPr="00BE2D64">
        <w:t>. Of those</w:t>
      </w:r>
      <w:r w:rsidRPr="00BE2D64">
        <w:t>:</w:t>
      </w:r>
    </w:p>
    <w:p w14:paraId="2BD794FC" w14:textId="16957A56" w:rsidR="00A83BAD" w:rsidRPr="00BE2D64" w:rsidRDefault="00EC5CBC" w:rsidP="00820290">
      <w:pPr>
        <w:pStyle w:val="ListBullet"/>
      </w:pPr>
      <w:r w:rsidRPr="00BE2D64">
        <w:t>8</w:t>
      </w:r>
      <w:r w:rsidR="009B7B5A" w:rsidRPr="00BE2D64">
        <w:t xml:space="preserve"> were</w:t>
      </w:r>
      <w:r w:rsidR="00A83BAD" w:rsidRPr="00BE2D64">
        <w:t xml:space="preserve"> non-Indigenous infants</w:t>
      </w:r>
      <w:r w:rsidR="007B2EF6" w:rsidRPr="00BE2D64">
        <w:t xml:space="preserve"> </w:t>
      </w:r>
      <w:r w:rsidR="0084138B" w:rsidRPr="00BE2D64">
        <w:t>–</w:t>
      </w:r>
      <w:r w:rsidR="007B2EF6" w:rsidRPr="00BE2D64">
        <w:t xml:space="preserve"> </w:t>
      </w:r>
      <w:r w:rsidR="00F474CB" w:rsidRPr="00BE2D64">
        <w:t>7</w:t>
      </w:r>
      <w:r w:rsidR="007B2EF6" w:rsidRPr="00BE2D64">
        <w:t xml:space="preserve"> </w:t>
      </w:r>
      <w:r w:rsidR="00A83BAD" w:rsidRPr="00BE2D64">
        <w:t>from major cities of Australia</w:t>
      </w:r>
      <w:r w:rsidR="00B77726" w:rsidRPr="00BE2D64">
        <w:t xml:space="preserve">, </w:t>
      </w:r>
      <w:r w:rsidR="00A83BAD" w:rsidRPr="00BE2D64">
        <w:t xml:space="preserve">including </w:t>
      </w:r>
      <w:r w:rsidR="00C70A41" w:rsidRPr="00BE2D64">
        <w:t xml:space="preserve">2 </w:t>
      </w:r>
      <w:r w:rsidR="00A83BAD" w:rsidRPr="00BE2D64">
        <w:t>infant</w:t>
      </w:r>
      <w:r w:rsidR="00551B4C" w:rsidRPr="00BE2D64">
        <w:t xml:space="preserve">s </w:t>
      </w:r>
      <w:r w:rsidR="00A83BAD" w:rsidRPr="00BE2D64">
        <w:t>who died</w:t>
      </w:r>
      <w:r w:rsidR="00446A71" w:rsidRPr="00BE2D64">
        <w:t xml:space="preserve">, and </w:t>
      </w:r>
      <w:r w:rsidR="00932257" w:rsidRPr="00BE2D64">
        <w:t>1</w:t>
      </w:r>
      <w:r w:rsidR="00446A71" w:rsidRPr="00BE2D64">
        <w:t xml:space="preserve"> from </w:t>
      </w:r>
      <w:r w:rsidR="00353272">
        <w:t xml:space="preserve">an </w:t>
      </w:r>
      <w:r w:rsidR="00446A71" w:rsidRPr="00BE2D64">
        <w:t xml:space="preserve">inner/outer regional area </w:t>
      </w:r>
      <w:r w:rsidR="00B77726" w:rsidRPr="00BE2D64">
        <w:t>who died.</w:t>
      </w:r>
    </w:p>
    <w:p w14:paraId="087B5660" w14:textId="5ECAC770" w:rsidR="00A83BAD" w:rsidRPr="00BE2D64" w:rsidRDefault="001A41C2" w:rsidP="00820290">
      <w:pPr>
        <w:pStyle w:val="ListBullet"/>
      </w:pPr>
      <w:r w:rsidRPr="00BE2D64">
        <w:t>6</w:t>
      </w:r>
      <w:r w:rsidR="00465349" w:rsidRPr="00BE2D64">
        <w:t xml:space="preserve"> were</w:t>
      </w:r>
      <w:r w:rsidR="00A83BAD" w:rsidRPr="00BE2D64">
        <w:t xml:space="preserve"> Aboriginal and Torres Strait Islander infants</w:t>
      </w:r>
      <w:r w:rsidR="00465349" w:rsidRPr="00BE2D64">
        <w:t xml:space="preserve"> – 2 </w:t>
      </w:r>
      <w:r w:rsidR="00A83BAD" w:rsidRPr="00BE2D64">
        <w:t xml:space="preserve">from major cities including </w:t>
      </w:r>
      <w:r w:rsidR="00465349" w:rsidRPr="00BE2D64">
        <w:t>1 </w:t>
      </w:r>
      <w:r w:rsidR="00A83BAD" w:rsidRPr="00BE2D64">
        <w:t>who died</w:t>
      </w:r>
      <w:r w:rsidR="00465349" w:rsidRPr="00BE2D64">
        <w:t>,</w:t>
      </w:r>
      <w:r w:rsidR="00A83BAD" w:rsidRPr="00BE2D64">
        <w:t xml:space="preserve"> </w:t>
      </w:r>
      <w:r w:rsidR="00FC474E" w:rsidRPr="00BE2D64">
        <w:t xml:space="preserve">1 from </w:t>
      </w:r>
      <w:r w:rsidR="00353272">
        <w:t xml:space="preserve">an </w:t>
      </w:r>
      <w:r w:rsidR="00FC474E" w:rsidRPr="00BE2D64">
        <w:t xml:space="preserve">inner/outer regional area, </w:t>
      </w:r>
      <w:r w:rsidR="00A83BAD" w:rsidRPr="00BE2D64">
        <w:t xml:space="preserve">and </w:t>
      </w:r>
      <w:r w:rsidR="00290D29" w:rsidRPr="00BE2D64">
        <w:t>3</w:t>
      </w:r>
      <w:r w:rsidR="00A83BAD" w:rsidRPr="00BE2D64">
        <w:t xml:space="preserve"> from remote</w:t>
      </w:r>
      <w:r w:rsidR="00465349" w:rsidRPr="00BE2D64">
        <w:t xml:space="preserve"> and </w:t>
      </w:r>
      <w:r w:rsidR="00A83BAD" w:rsidRPr="00BE2D64">
        <w:t xml:space="preserve">very remote </w:t>
      </w:r>
      <w:r w:rsidR="00465349" w:rsidRPr="00BE2D64">
        <w:t>area</w:t>
      </w:r>
      <w:r w:rsidR="00353272">
        <w:t>s</w:t>
      </w:r>
      <w:r w:rsidR="00A83BAD" w:rsidRPr="00BE2D64">
        <w:t xml:space="preserve"> who</w:t>
      </w:r>
      <w:r w:rsidR="003E7A92" w:rsidRPr="00BE2D64">
        <w:t xml:space="preserve"> all </w:t>
      </w:r>
      <w:r w:rsidR="00A83BAD" w:rsidRPr="00BE2D64">
        <w:t>sadly died.</w:t>
      </w:r>
    </w:p>
    <w:p w14:paraId="7EAD57A5" w14:textId="0DD7ADAB" w:rsidR="00AD0FF0" w:rsidRDefault="00A83BAD" w:rsidP="00A83BAD">
      <w:r w:rsidRPr="00BE2D64">
        <w:t>Between 2020 and 202</w:t>
      </w:r>
      <w:r w:rsidR="008472C2" w:rsidRPr="00BE2D64">
        <w:t>5</w:t>
      </w:r>
      <w:r w:rsidRPr="00BE2D64">
        <w:t xml:space="preserve">, </w:t>
      </w:r>
      <w:r w:rsidR="00907CD2" w:rsidRPr="00BE2D64">
        <w:t>91</w:t>
      </w:r>
      <w:r w:rsidRPr="00BE2D64">
        <w:t xml:space="preserve"> cases of congenital syphilis cases </w:t>
      </w:r>
      <w:r w:rsidR="00FC781D">
        <w:t>were</w:t>
      </w:r>
      <w:r w:rsidRPr="00BE2D64">
        <w:t xml:space="preserve"> notified. More than half (4</w:t>
      </w:r>
      <w:r w:rsidR="00E52EAF" w:rsidRPr="00BE2D64">
        <w:t>8</w:t>
      </w:r>
      <w:r w:rsidRPr="00BE2D64">
        <w:t>/</w:t>
      </w:r>
      <w:r w:rsidR="00E52EAF" w:rsidRPr="00BE2D64">
        <w:t>91</w:t>
      </w:r>
      <w:r w:rsidRPr="00BE2D64">
        <w:t>,</w:t>
      </w:r>
      <w:r w:rsidR="0043317B" w:rsidRPr="00BE2D64">
        <w:t xml:space="preserve"> </w:t>
      </w:r>
      <w:r w:rsidRPr="00BE2D64">
        <w:t xml:space="preserve">53%) were reported in Aboriginal and Torres Strait Islander infants, </w:t>
      </w:r>
      <w:r w:rsidR="00E52EAF" w:rsidRPr="00BE2D64">
        <w:t>41</w:t>
      </w:r>
      <w:r w:rsidRPr="00BE2D64">
        <w:t xml:space="preserve"> in non-Indigenous infants </w:t>
      </w:r>
      <w:r w:rsidR="003601C8" w:rsidRPr="00BE2D64">
        <w:t>(4</w:t>
      </w:r>
      <w:r w:rsidR="00AC4D7B" w:rsidRPr="00BE2D64">
        <w:t>1</w:t>
      </w:r>
      <w:r w:rsidRPr="00BE2D64">
        <w:t>/</w:t>
      </w:r>
      <w:r w:rsidR="00AC4D7B" w:rsidRPr="00BE2D64">
        <w:t>91</w:t>
      </w:r>
      <w:r w:rsidRPr="00BE2D64">
        <w:t>, 4</w:t>
      </w:r>
      <w:r w:rsidR="005772CA" w:rsidRPr="00BE2D64">
        <w:t>5</w:t>
      </w:r>
      <w:r w:rsidRPr="00BE2D64">
        <w:t xml:space="preserve">%) and </w:t>
      </w:r>
      <w:r w:rsidR="0043317B" w:rsidRPr="00BE2D64">
        <w:t>2</w:t>
      </w:r>
      <w:r w:rsidRPr="00BE2D64">
        <w:t xml:space="preserve"> cases with an unknown Indigenous status reported (2/</w:t>
      </w:r>
      <w:r w:rsidR="00AC4D7B" w:rsidRPr="00BE2D64">
        <w:t>91</w:t>
      </w:r>
      <w:r w:rsidRPr="00BE2D64">
        <w:t>, 2%).</w:t>
      </w:r>
      <w:r w:rsidR="008F2EAB">
        <w:t xml:space="preserve"> </w:t>
      </w:r>
      <w:r w:rsidRPr="00BE2D64">
        <w:t xml:space="preserve">Of the </w:t>
      </w:r>
      <w:r w:rsidR="00583C97" w:rsidRPr="00BE2D64">
        <w:t>91</w:t>
      </w:r>
      <w:r w:rsidRPr="00BE2D64">
        <w:t xml:space="preserve"> cases reported, 3</w:t>
      </w:r>
      <w:r w:rsidR="0087424C" w:rsidRPr="00BE2D64">
        <w:t>3</w:t>
      </w:r>
      <w:r w:rsidRPr="00BE2D64">
        <w:t xml:space="preserve"> infants died</w:t>
      </w:r>
      <w:r w:rsidR="00DE0A61">
        <w:t>:</w:t>
      </w:r>
      <w:r w:rsidRPr="00BE2D64">
        <w:t xml:space="preserve"> 1</w:t>
      </w:r>
      <w:r w:rsidR="0087424C" w:rsidRPr="00BE2D64">
        <w:t>9</w:t>
      </w:r>
      <w:r w:rsidRPr="00BE2D64">
        <w:t xml:space="preserve"> Aboriginal and Torres Strait Islander infants, 1</w:t>
      </w:r>
      <w:r w:rsidR="0087424C" w:rsidRPr="00BE2D64">
        <w:t>2</w:t>
      </w:r>
      <w:r w:rsidRPr="00BE2D64">
        <w:t xml:space="preserve"> non-Indigenous infants, and </w:t>
      </w:r>
      <w:r w:rsidR="0087424C" w:rsidRPr="00BE2D64">
        <w:t>2</w:t>
      </w:r>
      <w:r w:rsidRPr="00BE2D64">
        <w:t xml:space="preserve"> infants with an unknown Indigenous status (</w:t>
      </w:r>
      <w:r w:rsidR="001848CD" w:rsidRPr="00BE2D64">
        <w:fldChar w:fldCharType="begin"/>
      </w:r>
      <w:r w:rsidR="001848CD" w:rsidRPr="00BE2D64">
        <w:instrText xml:space="preserve"> REF _Ref236401017 \r \h </w:instrText>
      </w:r>
      <w:r w:rsidR="00BE2D64">
        <w:instrText xml:space="preserve"> \* MERGEFORMAT </w:instrText>
      </w:r>
      <w:r w:rsidR="001848CD" w:rsidRPr="00BE2D64">
        <w:fldChar w:fldCharType="separate"/>
      </w:r>
      <w:r w:rsidR="007B5751">
        <w:t>Figure 18</w:t>
      </w:r>
      <w:r w:rsidR="001848CD" w:rsidRPr="00BE2D64">
        <w:fldChar w:fldCharType="end"/>
      </w:r>
      <w:r w:rsidRPr="00BE2D64">
        <w:t>).</w:t>
      </w:r>
    </w:p>
    <w:p w14:paraId="09389E2C" w14:textId="3101ACFC" w:rsidR="00A83BAD" w:rsidRPr="004757EE" w:rsidRDefault="00A83BAD" w:rsidP="00095CD7">
      <w:pPr>
        <w:pStyle w:val="Figure"/>
      </w:pPr>
      <w:bookmarkStart w:id="70" w:name="_Ref236401017"/>
      <w:r w:rsidRPr="004757EE">
        <w:lastRenderedPageBreak/>
        <w:t>Notifications (n</w:t>
      </w:r>
      <w:r w:rsidR="0043317B" w:rsidRPr="004757EE">
        <w:t>umber</w:t>
      </w:r>
      <w:r w:rsidRPr="004757EE">
        <w:t xml:space="preserve">) and notification rate (per 100,000 live births) of congenital syphilis, by Indigenous status, remoteness area, and year, 2020 </w:t>
      </w:r>
      <w:r w:rsidR="0043317B" w:rsidRPr="004757EE">
        <w:t>to</w:t>
      </w:r>
      <w:r w:rsidRPr="004757EE">
        <w:t xml:space="preserve"> 202</w:t>
      </w:r>
      <w:r w:rsidR="00FB2F5A" w:rsidRPr="004757EE">
        <w:t>5</w:t>
      </w:r>
      <w:bookmarkEnd w:id="70"/>
    </w:p>
    <w:p w14:paraId="1BABBC46" w14:textId="6D3E7CD9" w:rsidR="005C4F8A" w:rsidRPr="00BE2D64" w:rsidRDefault="00DC16F6" w:rsidP="00A83BAD">
      <w:r>
        <w:rPr>
          <w:noProof/>
        </w:rPr>
        <w:drawing>
          <wp:inline distT="0" distB="0" distL="0" distR="0" wp14:anchorId="76B8511D" wp14:editId="6036924F">
            <wp:extent cx="6246421" cy="4070078"/>
            <wp:effectExtent l="0" t="0" r="2540" b="6985"/>
            <wp:docPr id="267918151" name="Picture 29" descr="Notifications (number) and notification rate (per 100,000 live births) of congenital syphilis, by Indigenous status, remoteness area, and year, 2020 to 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918151" name="Picture 29" descr="Notifications (number) and notification rate (per 100,000 live births) of congenital syphilis, by Indigenous status, remoteness area, and year, 2020 to 2025"/>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6258291" cy="4077812"/>
                    </a:xfrm>
                    <a:prstGeom prst="rect">
                      <a:avLst/>
                    </a:prstGeom>
                    <a:noFill/>
                  </pic:spPr>
                </pic:pic>
              </a:graphicData>
            </a:graphic>
          </wp:inline>
        </w:drawing>
      </w:r>
    </w:p>
    <w:p w14:paraId="66B740BE" w14:textId="5CB5448B" w:rsidR="00111000" w:rsidRPr="00BE2D64" w:rsidRDefault="00111000" w:rsidP="00F34CCB">
      <w:pPr>
        <w:pStyle w:val="Heading2"/>
      </w:pPr>
      <w:bookmarkStart w:id="71" w:name="_Toc241664416"/>
      <w:r w:rsidRPr="00BE2D64">
        <w:t xml:space="preserve">Indicator 4.4 </w:t>
      </w:r>
      <w:r w:rsidR="00F34CCB" w:rsidRPr="00BE2D64">
        <w:t>–</w:t>
      </w:r>
      <w:r w:rsidRPr="00BE2D64">
        <w:t xml:space="preserve"> </w:t>
      </w:r>
      <w:r w:rsidR="00F34CCB" w:rsidRPr="00BE2D64">
        <w:t>Women who were pregnant</w:t>
      </w:r>
      <w:bookmarkEnd w:id="71"/>
    </w:p>
    <w:p w14:paraId="0D2829D4" w14:textId="3D043D7A" w:rsidR="00793FC9" w:rsidRPr="00BE2D64" w:rsidRDefault="00793FC9" w:rsidP="00F34CCB">
      <w:pPr>
        <w:pStyle w:val="Boxemerald"/>
      </w:pPr>
      <w:r w:rsidRPr="00BE2D64">
        <w:t>4.4 Proportion of syphilis notifications among women</w:t>
      </w:r>
      <w:r w:rsidR="00CC4731" w:rsidRPr="00BE2D64">
        <w:t xml:space="preserve"> </w:t>
      </w:r>
      <w:r w:rsidRPr="00BE2D64">
        <w:t>of reproductive age (1</w:t>
      </w:r>
      <w:r w:rsidR="00CC4731" w:rsidRPr="00BE2D64">
        <w:t>5 to </w:t>
      </w:r>
      <w:r w:rsidRPr="00BE2D64">
        <w:t>44</w:t>
      </w:r>
      <w:r w:rsidR="00CC4731" w:rsidRPr="00BE2D64">
        <w:t> </w:t>
      </w:r>
      <w:r w:rsidRPr="00BE2D64">
        <w:t>years) who were pregnant at time of diagnosis, by remoteness area and Indigenous status</w:t>
      </w:r>
    </w:p>
    <w:p w14:paraId="62738CAC" w14:textId="237579D9" w:rsidR="0036434E" w:rsidRPr="00BE2D64" w:rsidRDefault="0036434E" w:rsidP="004B23F5">
      <w:r w:rsidRPr="00BE2D64">
        <w:t>Pregnancy data were available for:</w:t>
      </w:r>
      <w:r w:rsidR="0032600F" w:rsidRPr="00BE2D64">
        <w:t xml:space="preserve"> </w:t>
      </w:r>
      <w:r w:rsidRPr="00BE2D64">
        <w:t>6 jurisdictions in 2020 (excluding Victoria and the Northern Territory)</w:t>
      </w:r>
      <w:r w:rsidR="0032600F" w:rsidRPr="00BE2D64">
        <w:t xml:space="preserve">; </w:t>
      </w:r>
      <w:r w:rsidRPr="00BE2D64">
        <w:t>7 jurisdictions in 2021 to 2023 (excluding the Northern Territory)</w:t>
      </w:r>
      <w:r w:rsidR="00DE0A61">
        <w:t>;</w:t>
      </w:r>
      <w:r w:rsidR="000076B7" w:rsidRPr="00BE2D64">
        <w:t xml:space="preserve"> and</w:t>
      </w:r>
      <w:r w:rsidR="0032600F" w:rsidRPr="00BE2D64">
        <w:t xml:space="preserve"> </w:t>
      </w:r>
      <w:r w:rsidR="000E5B8F" w:rsidRPr="00BE2D64">
        <w:t>8</w:t>
      </w:r>
      <w:r w:rsidRPr="00BE2D64">
        <w:t xml:space="preserve"> jurisdictions in 2024</w:t>
      </w:r>
      <w:r w:rsidR="000076B7" w:rsidRPr="00BE2D64">
        <w:t xml:space="preserve"> and 2025.</w:t>
      </w:r>
    </w:p>
    <w:p w14:paraId="05E88B2A" w14:textId="7BC7FAF2" w:rsidR="0036434E" w:rsidRPr="00BE2D64" w:rsidRDefault="00D06038" w:rsidP="0036434E">
      <w:r w:rsidRPr="00BE2D64">
        <w:t xml:space="preserve">Interpretation of </w:t>
      </w:r>
      <w:r w:rsidR="00ED7E9A" w:rsidRPr="00BE2D64">
        <w:t xml:space="preserve">these data are affected by </w:t>
      </w:r>
      <w:r w:rsidR="0036434E" w:rsidRPr="00BE2D64">
        <w:t>high proportion</w:t>
      </w:r>
      <w:r w:rsidR="00ED7E9A" w:rsidRPr="00BE2D64">
        <w:t>s</w:t>
      </w:r>
      <w:r w:rsidR="0036434E" w:rsidRPr="00BE2D64">
        <w:t xml:space="preserve"> of cases with an unknown pregnancy status and retrospective changes to the data,</w:t>
      </w:r>
      <w:r w:rsidR="00B3695E" w:rsidRPr="00BE2D64">
        <w:t xml:space="preserve"> including</w:t>
      </w:r>
      <w:r w:rsidR="0036434E" w:rsidRPr="00BE2D64">
        <w:t xml:space="preserve"> </w:t>
      </w:r>
      <w:r w:rsidR="00B3695E" w:rsidRPr="00BE2D64">
        <w:t>d</w:t>
      </w:r>
      <w:r w:rsidR="0036434E" w:rsidRPr="00BE2D64">
        <w:t xml:space="preserve">ifferences with previous reports due to pregnancy status being reclassified and inclusion of new historical data from jurisdictions. </w:t>
      </w:r>
    </w:p>
    <w:p w14:paraId="5FE6154C" w14:textId="0F41EC9F" w:rsidR="00040610" w:rsidRPr="00BE2D64" w:rsidRDefault="0036434E" w:rsidP="0036434E">
      <w:r w:rsidRPr="00BE2D64">
        <w:t>In 2025, 1</w:t>
      </w:r>
      <w:r w:rsidR="009540BC" w:rsidRPr="00BE2D64">
        <w:t>6</w:t>
      </w:r>
      <w:r w:rsidRPr="00BE2D64">
        <w:t xml:space="preserve">% of all women of reproductive age, including those with an unknown Indigenous status, were reported to be pregnant at the time of their syphilis diagnosis, higher than </w:t>
      </w:r>
      <w:r w:rsidR="004D1B10" w:rsidRPr="00BE2D64">
        <w:t>2024</w:t>
      </w:r>
      <w:r w:rsidRPr="00BE2D64">
        <w:t xml:space="preserve"> and </w:t>
      </w:r>
      <w:r w:rsidR="004D1B10" w:rsidRPr="00BE2D64">
        <w:t>lower than the</w:t>
      </w:r>
      <w:r w:rsidR="00D41E87" w:rsidRPr="00BE2D64">
        <w:t xml:space="preserve"> </w:t>
      </w:r>
      <w:r w:rsidRPr="00BE2D64">
        <w:t>5</w:t>
      </w:r>
      <w:r w:rsidR="00FB4D2D" w:rsidRPr="00BE2D64">
        <w:t>-</w:t>
      </w:r>
      <w:r w:rsidRPr="00BE2D64">
        <w:t>year mean (1</w:t>
      </w:r>
      <w:r w:rsidR="004D1B10" w:rsidRPr="00BE2D64">
        <w:t>4</w:t>
      </w:r>
      <w:r w:rsidRPr="00BE2D64">
        <w:t>% and 1</w:t>
      </w:r>
      <w:r w:rsidR="00D41E87" w:rsidRPr="00BE2D64">
        <w:t>7</w:t>
      </w:r>
      <w:r w:rsidRPr="00BE2D64">
        <w:t>%, respectively) (</w:t>
      </w:r>
      <w:r w:rsidR="00503A4C" w:rsidRPr="00BE2D64">
        <w:fldChar w:fldCharType="begin"/>
      </w:r>
      <w:r w:rsidR="00503A4C" w:rsidRPr="00BE2D64">
        <w:instrText xml:space="preserve"> REF _Ref236401049 \r \h </w:instrText>
      </w:r>
      <w:r w:rsidR="00BE2D64">
        <w:instrText xml:space="preserve"> \* MERGEFORMAT </w:instrText>
      </w:r>
      <w:r w:rsidR="00503A4C" w:rsidRPr="00BE2D64">
        <w:fldChar w:fldCharType="separate"/>
      </w:r>
      <w:r w:rsidR="007B5751">
        <w:t>Figure 19</w:t>
      </w:r>
      <w:r w:rsidR="00503A4C" w:rsidRPr="00BE2D64">
        <w:fldChar w:fldCharType="end"/>
      </w:r>
      <w:r w:rsidRPr="00BE2D64">
        <w:t xml:space="preserve">). </w:t>
      </w:r>
      <w:r w:rsidR="00701227" w:rsidRPr="00BE2D64">
        <w:t xml:space="preserve">In </w:t>
      </w:r>
      <w:r w:rsidR="004D1B10" w:rsidRPr="00BE2D64">
        <w:t>2025</w:t>
      </w:r>
      <w:r w:rsidR="00701227" w:rsidRPr="00BE2D64">
        <w:t>, t</w:t>
      </w:r>
      <w:r w:rsidR="008B5EF3" w:rsidRPr="00BE2D64">
        <w:t xml:space="preserve">he proportion of </w:t>
      </w:r>
      <w:r w:rsidRPr="00BE2D64">
        <w:t>women of reproductive</w:t>
      </w:r>
      <w:r w:rsidR="00CB7DB9">
        <w:t xml:space="preserve"> age</w:t>
      </w:r>
      <w:r w:rsidR="001F1484" w:rsidRPr="00BE2D64">
        <w:t xml:space="preserve"> pregnant at syphilis diagnosis was higher</w:t>
      </w:r>
      <w:r w:rsidR="00701227" w:rsidRPr="00BE2D64">
        <w:t xml:space="preserve"> among non-Indigenous women (</w:t>
      </w:r>
      <w:r w:rsidR="00BD5452" w:rsidRPr="00BE2D64">
        <w:t>18</w:t>
      </w:r>
      <w:r w:rsidR="00701227" w:rsidRPr="00BE2D64">
        <w:t>%)</w:t>
      </w:r>
      <w:r w:rsidR="00591B36" w:rsidRPr="00BE2D64">
        <w:t xml:space="preserve"> </w:t>
      </w:r>
      <w:r w:rsidR="00701227" w:rsidRPr="00BE2D64">
        <w:t>than</w:t>
      </w:r>
      <w:r w:rsidR="00607735" w:rsidRPr="00BE2D64">
        <w:t xml:space="preserve"> Aboriginal and Torres Strait Islander women (1</w:t>
      </w:r>
      <w:r w:rsidR="00BD5452" w:rsidRPr="00BE2D64">
        <w:t>2</w:t>
      </w:r>
      <w:r w:rsidR="00607735" w:rsidRPr="00BE2D64">
        <w:t>%)</w:t>
      </w:r>
      <w:r w:rsidRPr="00BE2D64">
        <w:t xml:space="preserve"> (</w:t>
      </w:r>
      <w:r w:rsidR="00503A4C" w:rsidRPr="00BE2D64">
        <w:fldChar w:fldCharType="begin"/>
      </w:r>
      <w:r w:rsidR="00503A4C" w:rsidRPr="00BE2D64">
        <w:instrText xml:space="preserve"> REF _Ref236401063 \r \h </w:instrText>
      </w:r>
      <w:r w:rsidR="00BE2D64">
        <w:instrText xml:space="preserve"> \* MERGEFORMAT </w:instrText>
      </w:r>
      <w:r w:rsidR="00503A4C" w:rsidRPr="00BE2D64">
        <w:fldChar w:fldCharType="separate"/>
      </w:r>
      <w:r w:rsidR="007B5751">
        <w:t>Figure 20</w:t>
      </w:r>
      <w:r w:rsidR="00503A4C" w:rsidRPr="00BE2D64">
        <w:fldChar w:fldCharType="end"/>
      </w:r>
      <w:r w:rsidR="00D37A56">
        <w:t xml:space="preserve"> a-b</w:t>
      </w:r>
      <w:r w:rsidRPr="00BE2D64">
        <w:t>).</w:t>
      </w:r>
    </w:p>
    <w:p w14:paraId="02731E7B" w14:textId="618EDD6E" w:rsidR="006F63C8" w:rsidRPr="004757EE" w:rsidRDefault="006F63C8" w:rsidP="00095CD7">
      <w:pPr>
        <w:pStyle w:val="Figure"/>
      </w:pPr>
      <w:bookmarkStart w:id="72" w:name="_Ref236401049"/>
      <w:r w:rsidRPr="004757EE">
        <w:lastRenderedPageBreak/>
        <w:t>Number of syphilis notifications among wome</w:t>
      </w:r>
      <w:r w:rsidR="000B21B4" w:rsidRPr="004757EE">
        <w:t>n</w:t>
      </w:r>
      <w:r w:rsidRPr="004757EE">
        <w:t xml:space="preserve"> of reproductive age (15</w:t>
      </w:r>
      <w:r w:rsidR="00125A41" w:rsidRPr="004757EE">
        <w:t> to </w:t>
      </w:r>
      <w:r w:rsidRPr="004757EE">
        <w:t>44</w:t>
      </w:r>
      <w:r w:rsidR="00125A41" w:rsidRPr="004757EE">
        <w:t> </w:t>
      </w:r>
      <w:r w:rsidRPr="004757EE">
        <w:t>years) and proportion (%) of cases pregnant at time of syphilis diagnosis, 2020</w:t>
      </w:r>
      <w:r w:rsidR="000E7E22" w:rsidRPr="004757EE">
        <w:t xml:space="preserve"> to</w:t>
      </w:r>
      <w:r w:rsidRPr="004757EE">
        <w:t xml:space="preserve"> Q</w:t>
      </w:r>
      <w:r w:rsidR="00F3082D" w:rsidRPr="004757EE">
        <w:t>4</w:t>
      </w:r>
      <w:r w:rsidRPr="004757EE">
        <w:t xml:space="preserve"> 202</w:t>
      </w:r>
      <w:r w:rsidR="0032600F" w:rsidRPr="004757EE">
        <w:t>5</w:t>
      </w:r>
      <w:r w:rsidR="00B54163" w:rsidRPr="00D23565">
        <w:rPr>
          <w:vertAlign w:val="superscript"/>
        </w:rPr>
        <w:t>1</w:t>
      </w:r>
      <w:bookmarkEnd w:id="72"/>
    </w:p>
    <w:p w14:paraId="46A45472" w14:textId="2520C2F3" w:rsidR="00C31009" w:rsidRPr="000D5FB0" w:rsidRDefault="004424BA" w:rsidP="000D5FB0">
      <w:r w:rsidRPr="000D5FB0">
        <w:rPr>
          <w:noProof/>
        </w:rPr>
        <w:drawing>
          <wp:inline distT="0" distB="0" distL="0" distR="0" wp14:anchorId="29E181FE" wp14:editId="685000AB">
            <wp:extent cx="6198919" cy="4039126"/>
            <wp:effectExtent l="0" t="0" r="0" b="0"/>
            <wp:docPr id="1212392498" name="Picture 30" descr="Number of syphilis notifications among women of reproductive age (15 to 44 years) and proportion (%) of cases pregnant at time of syphilis diagnosis, 2020 to Q4 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2392498" name="Picture 30" descr="Number of syphilis notifications among women of reproductive age (15 to 44 years) and proportion (%) of cases pregnant at time of syphilis diagnosis, 2020 to Q4 2025"/>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6212070" cy="4047695"/>
                    </a:xfrm>
                    <a:prstGeom prst="rect">
                      <a:avLst/>
                    </a:prstGeom>
                    <a:noFill/>
                  </pic:spPr>
                </pic:pic>
              </a:graphicData>
            </a:graphic>
          </wp:inline>
        </w:drawing>
      </w:r>
    </w:p>
    <w:p w14:paraId="2179C3BE" w14:textId="3EF4069F" w:rsidR="00711180" w:rsidRPr="00BE2D64" w:rsidRDefault="00711180" w:rsidP="000D5FB0">
      <w:pPr>
        <w:pStyle w:val="FootnoteText"/>
      </w:pPr>
      <w:r w:rsidRPr="00BE2D64">
        <w:t>Note: 1. Excludes cases for whom sex</w:t>
      </w:r>
      <w:r w:rsidR="006D11C2" w:rsidRPr="00BE2D64">
        <w:t xml:space="preserve"> and</w:t>
      </w:r>
      <w:r w:rsidRPr="00BE2D64">
        <w:t xml:space="preserve"> age</w:t>
      </w:r>
      <w:r w:rsidR="006D11C2" w:rsidRPr="00BE2D64">
        <w:t xml:space="preserve"> </w:t>
      </w:r>
      <w:r w:rsidRPr="00BE2D64">
        <w:t>were not reported.</w:t>
      </w:r>
    </w:p>
    <w:p w14:paraId="0FCC2CE7" w14:textId="77777777" w:rsidR="00C31009" w:rsidRPr="002C1115" w:rsidRDefault="00C31009" w:rsidP="002C1115">
      <w:r w:rsidRPr="00BE2D64">
        <w:rPr>
          <w:rStyle w:val="Heading1Char"/>
        </w:rPr>
        <w:br w:type="page"/>
      </w:r>
    </w:p>
    <w:p w14:paraId="204C3C29" w14:textId="6CEE7BCE" w:rsidR="00E04C4C" w:rsidRPr="004757EE" w:rsidRDefault="00E04C4C" w:rsidP="00095CD7">
      <w:pPr>
        <w:pStyle w:val="Figure"/>
      </w:pPr>
      <w:bookmarkStart w:id="73" w:name="_Ref236401063"/>
      <w:r w:rsidRPr="004757EE">
        <w:lastRenderedPageBreak/>
        <w:t>Number of syphilis notifications among women of reproductive age (15</w:t>
      </w:r>
      <w:r w:rsidR="00CD7F37" w:rsidRPr="004757EE">
        <w:t> to </w:t>
      </w:r>
      <w:r w:rsidRPr="004757EE">
        <w:t>44</w:t>
      </w:r>
      <w:r w:rsidR="00CD7F37" w:rsidRPr="004757EE">
        <w:t> </w:t>
      </w:r>
      <w:r w:rsidRPr="004757EE">
        <w:t xml:space="preserve">years) and proportion (%) of cases pregnant at time of syphilis diagnosis, by Indigenous status, 2020 </w:t>
      </w:r>
      <w:r w:rsidR="00CD7F37" w:rsidRPr="004757EE">
        <w:t>to</w:t>
      </w:r>
      <w:r w:rsidRPr="004757EE">
        <w:t xml:space="preserve"> Q</w:t>
      </w:r>
      <w:r w:rsidR="00C322BE" w:rsidRPr="004757EE">
        <w:t>4</w:t>
      </w:r>
      <w:r w:rsidRPr="004757EE">
        <w:t xml:space="preserve"> 202</w:t>
      </w:r>
      <w:r w:rsidR="00C31009" w:rsidRPr="004757EE">
        <w:t>5</w:t>
      </w:r>
      <w:r w:rsidR="0083373E" w:rsidRPr="004757EE">
        <w:t>1</w:t>
      </w:r>
      <w:r w:rsidRPr="004757EE">
        <w:t xml:space="preserve"> (a. </w:t>
      </w:r>
      <w:r w:rsidR="00C659C2" w:rsidRPr="004757EE">
        <w:t>non-Indigenous</w:t>
      </w:r>
      <w:r w:rsidR="00CD7F37" w:rsidRPr="004757EE">
        <w:t>,</w:t>
      </w:r>
      <w:r w:rsidRPr="004757EE">
        <w:t xml:space="preserve"> b. </w:t>
      </w:r>
      <w:r w:rsidR="00C659C2" w:rsidRPr="004757EE">
        <w:t>Aboriginal and Torres Strait Islander</w:t>
      </w:r>
      <w:r w:rsidRPr="004757EE">
        <w:t>)</w:t>
      </w:r>
      <w:bookmarkEnd w:id="73"/>
    </w:p>
    <w:p w14:paraId="5B7EB809" w14:textId="4C982F4B" w:rsidR="008D61E0" w:rsidRPr="00BE2D64" w:rsidRDefault="00812936" w:rsidP="00A9326C">
      <w:r>
        <w:rPr>
          <w:noProof/>
        </w:rPr>
        <w:drawing>
          <wp:inline distT="0" distB="0" distL="0" distR="0" wp14:anchorId="4590E117" wp14:editId="6337A208">
            <wp:extent cx="6127667" cy="3992699"/>
            <wp:effectExtent l="0" t="0" r="6985" b="8255"/>
            <wp:docPr id="1199066601" name="Picture 31" descr="Number of syphilis notifications among non-Indigenous women of reproductive age (15 to 44 years) and proportion (%) of cases pregnant at time of syphilis diagnosis, by Indigenous status, 2020 to Q4 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9066601" name="Picture 31" descr="Number of syphilis notifications among non-Indigenous women of reproductive age (15 to 44 years) and proportion (%) of cases pregnant at time of syphilis diagnosis, by Indigenous status, 2020 to Q4 2025"/>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6141205" cy="4001520"/>
                    </a:xfrm>
                    <a:prstGeom prst="rect">
                      <a:avLst/>
                    </a:prstGeom>
                    <a:noFill/>
                  </pic:spPr>
                </pic:pic>
              </a:graphicData>
            </a:graphic>
          </wp:inline>
        </w:drawing>
      </w:r>
    </w:p>
    <w:p w14:paraId="4B202562" w14:textId="7BFEE1EF" w:rsidR="001663CA" w:rsidRPr="00BE2D64" w:rsidRDefault="00B970EB" w:rsidP="00A9326C">
      <w:r>
        <w:rPr>
          <w:noProof/>
        </w:rPr>
        <w:drawing>
          <wp:inline distT="0" distB="0" distL="0" distR="0" wp14:anchorId="2F421F5C" wp14:editId="55601CA4">
            <wp:extent cx="6103917" cy="3977223"/>
            <wp:effectExtent l="0" t="0" r="0" b="4445"/>
            <wp:docPr id="561050891" name="Picture 32" descr="Number of syphilis notifications among Indigenous women of reproductive age (15 to 44 years) and proportion (%) of cases pregnant at time of syphilis diagnosis, by Indigenous status, 2020 to Q4 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050891" name="Picture 32" descr="Number of syphilis notifications among Indigenous women of reproductive age (15 to 44 years) and proportion (%) of cases pregnant at time of syphilis diagnosis, by Indigenous status, 2020 to Q4 2025"/>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6120373" cy="3987946"/>
                    </a:xfrm>
                    <a:prstGeom prst="rect">
                      <a:avLst/>
                    </a:prstGeom>
                    <a:noFill/>
                  </pic:spPr>
                </pic:pic>
              </a:graphicData>
            </a:graphic>
          </wp:inline>
        </w:drawing>
      </w:r>
    </w:p>
    <w:p w14:paraId="6B9C0FE4" w14:textId="2F6C7A88" w:rsidR="0079591C" w:rsidRPr="00C14F29" w:rsidRDefault="000B21B4" w:rsidP="00C14F29">
      <w:pPr>
        <w:pStyle w:val="FootnoteText"/>
      </w:pPr>
      <w:r w:rsidRPr="00C14F29">
        <w:t xml:space="preserve">Note: </w:t>
      </w:r>
      <w:r w:rsidR="0083373E" w:rsidRPr="00C14F29">
        <w:t xml:space="preserve">1. </w:t>
      </w:r>
      <w:r w:rsidR="0079591C" w:rsidRPr="00C14F29">
        <w:t>Excludes cases for whom sex, age</w:t>
      </w:r>
      <w:r w:rsidR="006D11C2" w:rsidRPr="00C14F29">
        <w:t xml:space="preserve"> and </w:t>
      </w:r>
      <w:r w:rsidR="0079591C" w:rsidRPr="00C14F29">
        <w:t>Indigenous status were not reported.</w:t>
      </w:r>
    </w:p>
    <w:p w14:paraId="3822BA8C" w14:textId="0976B912" w:rsidR="00E77291" w:rsidRPr="00BE2D64" w:rsidRDefault="00F34CCB" w:rsidP="00CF7242">
      <w:pPr>
        <w:pStyle w:val="Heading2"/>
      </w:pPr>
      <w:bookmarkStart w:id="74" w:name="_Toc241664417"/>
      <w:r w:rsidRPr="00BE2D64">
        <w:lastRenderedPageBreak/>
        <w:t xml:space="preserve">Indicator 4.5 </w:t>
      </w:r>
      <w:r w:rsidR="002B4811" w:rsidRPr="00BE2D64">
        <w:t>–</w:t>
      </w:r>
      <w:r w:rsidR="00C77B8E" w:rsidRPr="00BE2D64">
        <w:t xml:space="preserve"> L</w:t>
      </w:r>
      <w:r w:rsidR="00C96016" w:rsidRPr="00BE2D64">
        <w:t>ate diagnosis</w:t>
      </w:r>
      <w:bookmarkEnd w:id="74"/>
    </w:p>
    <w:p w14:paraId="69FD8F1E" w14:textId="326678AE" w:rsidR="00CF7242" w:rsidRPr="00BE2D64" w:rsidRDefault="00CF7242" w:rsidP="00CF7242">
      <w:pPr>
        <w:pStyle w:val="Boxemerald"/>
      </w:pPr>
      <w:r w:rsidRPr="00BE2D64">
        <w:t>4.5 Number of women giving birth to an infant with congenital syphilis who were diagnosed with syphilis late</w:t>
      </w:r>
      <w:r w:rsidR="002639D7" w:rsidRPr="00BE2D64">
        <w:t xml:space="preserve"> </w:t>
      </w:r>
      <w:r w:rsidRPr="00BE2D64">
        <w:t>in pregnancy by Indigenous status</w:t>
      </w:r>
    </w:p>
    <w:p w14:paraId="3F6865F6" w14:textId="57B4482B" w:rsidR="00CF7242" w:rsidRPr="00BE2D64" w:rsidRDefault="00CF7242" w:rsidP="00CF7242">
      <w:r w:rsidRPr="00BE2D64">
        <w:t xml:space="preserve">Late diagnosis </w:t>
      </w:r>
      <w:r w:rsidR="0073419E" w:rsidRPr="00BE2D64">
        <w:t>of</w:t>
      </w:r>
      <w:r w:rsidRPr="00BE2D64">
        <w:t xml:space="preserve"> syphilis in pregnancy refers</w:t>
      </w:r>
      <w:r w:rsidR="007C1FD9" w:rsidRPr="00BE2D64">
        <w:t xml:space="preserve"> to</w:t>
      </w:r>
      <w:r w:rsidRPr="00BE2D64">
        <w:t xml:space="preserve"> women who did not receive treatment more than 30 days prior to delivery. Late diagnosis also includes women who were diagnosed with syphilis at-birth (day of delivery) or post-birth and therefore could not receive adequate treatment for their syphilis infection.</w:t>
      </w:r>
    </w:p>
    <w:p w14:paraId="231C7612" w14:textId="32F2BD41" w:rsidR="00CF7242" w:rsidRPr="00BE2D64" w:rsidRDefault="00CF7242" w:rsidP="00CF7242">
      <w:r w:rsidRPr="00BE2D64">
        <w:t>Most women (8</w:t>
      </w:r>
      <w:r w:rsidR="00381985" w:rsidRPr="00BE2D64">
        <w:t>1</w:t>
      </w:r>
      <w:r w:rsidRPr="00BE2D64">
        <w:t xml:space="preserve">%, </w:t>
      </w:r>
      <w:r w:rsidR="00CB3423" w:rsidRPr="00BE2D64">
        <w:t>7</w:t>
      </w:r>
      <w:r w:rsidR="00381985" w:rsidRPr="00BE2D64">
        <w:t>4</w:t>
      </w:r>
      <w:r w:rsidRPr="00BE2D64">
        <w:t>/</w:t>
      </w:r>
      <w:r w:rsidR="00381985" w:rsidRPr="00BE2D64">
        <w:t>91</w:t>
      </w:r>
      <w:r w:rsidRPr="00BE2D64">
        <w:t>) giving birth to an infant with congenital syphilis between 2020 and 2025 were diagnosed late in pregnancy. Among non-Indigenous women this proportion was 8</w:t>
      </w:r>
      <w:r w:rsidR="003763FA" w:rsidRPr="00BE2D64">
        <w:t>5</w:t>
      </w:r>
      <w:r w:rsidRPr="00BE2D64">
        <w:t>% (3</w:t>
      </w:r>
      <w:r w:rsidR="00142BEA" w:rsidRPr="00BE2D64">
        <w:t>5</w:t>
      </w:r>
      <w:r w:rsidRPr="00BE2D64">
        <w:t>/</w:t>
      </w:r>
      <w:r w:rsidR="00142BEA" w:rsidRPr="00BE2D64">
        <w:t>41</w:t>
      </w:r>
      <w:r w:rsidRPr="00BE2D64">
        <w:t>), and Aboriginal and Torres Strait Islander women 7</w:t>
      </w:r>
      <w:r w:rsidR="00142BEA" w:rsidRPr="00BE2D64">
        <w:t>7</w:t>
      </w:r>
      <w:r w:rsidRPr="00BE2D64">
        <w:t>% (3</w:t>
      </w:r>
      <w:r w:rsidR="004514C2" w:rsidRPr="00BE2D64">
        <w:t>7</w:t>
      </w:r>
      <w:r w:rsidRPr="00BE2D64">
        <w:t>/4</w:t>
      </w:r>
      <w:r w:rsidR="00142BEA" w:rsidRPr="00BE2D64">
        <w:t>8</w:t>
      </w:r>
      <w:r w:rsidRPr="00BE2D64">
        <w:t>) (</w:t>
      </w:r>
      <w:r w:rsidR="00BB1331" w:rsidRPr="00BE2D64">
        <w:fldChar w:fldCharType="begin"/>
      </w:r>
      <w:r w:rsidR="00BB1331" w:rsidRPr="00BE2D64">
        <w:instrText xml:space="preserve"> REF _Ref236401090 \r \h </w:instrText>
      </w:r>
      <w:r w:rsidR="00BE2D64">
        <w:instrText xml:space="preserve"> \* MERGEFORMAT </w:instrText>
      </w:r>
      <w:r w:rsidR="00BB1331" w:rsidRPr="00BE2D64">
        <w:fldChar w:fldCharType="separate"/>
      </w:r>
      <w:r w:rsidR="00BB1331" w:rsidRPr="00BE2D64">
        <w:t>Table 4</w:t>
      </w:r>
      <w:r w:rsidR="00BB1331" w:rsidRPr="00BE2D64">
        <w:fldChar w:fldCharType="end"/>
      </w:r>
      <w:r w:rsidRPr="00BE2D64">
        <w:t>).</w:t>
      </w:r>
    </w:p>
    <w:p w14:paraId="15EA5301" w14:textId="3C8CFAA8" w:rsidR="00CF7242" w:rsidRPr="00BE2D64" w:rsidRDefault="0024682F" w:rsidP="007D1AA5">
      <w:pPr>
        <w:pStyle w:val="Tabletitle"/>
        <w:ind w:left="993" w:hanging="993"/>
      </w:pPr>
      <w:bookmarkStart w:id="75" w:name="_Ref236401090"/>
      <w:r>
        <w:t xml:space="preserve">Table </w:t>
      </w:r>
      <w:r w:rsidR="00CF7242" w:rsidRPr="00BE2D64">
        <w:t xml:space="preserve">Number of women giving birth to an infant with congenital syphilis, by trimester mother was diagnosed with syphilis, 2020 </w:t>
      </w:r>
      <w:r w:rsidR="004C0206" w:rsidRPr="00BE2D64">
        <w:t>to</w:t>
      </w:r>
      <w:r w:rsidR="00CF7242" w:rsidRPr="00BE2D64">
        <w:t xml:space="preserve"> 202</w:t>
      </w:r>
      <w:r w:rsidR="002329B8" w:rsidRPr="00BE2D64">
        <w:t>5</w:t>
      </w:r>
      <w:bookmarkEnd w:id="75"/>
    </w:p>
    <w:tbl>
      <w:tblPr>
        <w:tblStyle w:val="CDCTable2"/>
        <w:tblW w:w="99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E0" w:firstRow="1" w:lastRow="1" w:firstColumn="1" w:lastColumn="0" w:noHBand="0" w:noVBand="1"/>
      </w:tblPr>
      <w:tblGrid>
        <w:gridCol w:w="2827"/>
        <w:gridCol w:w="1418"/>
        <w:gridCol w:w="1276"/>
        <w:gridCol w:w="1275"/>
        <w:gridCol w:w="993"/>
        <w:gridCol w:w="1134"/>
        <w:gridCol w:w="992"/>
      </w:tblGrid>
      <w:tr w:rsidR="00005B5E" w:rsidRPr="00051810" w14:paraId="117C91E2" w14:textId="766CF74E" w:rsidTr="00237B42">
        <w:trPr>
          <w:cnfStyle w:val="100000000000" w:firstRow="1" w:lastRow="0" w:firstColumn="0" w:lastColumn="0" w:oddVBand="0" w:evenVBand="0" w:oddHBand="0" w:evenHBand="0" w:firstRowFirstColumn="0" w:firstRowLastColumn="0" w:lastRowFirstColumn="0" w:lastRowLastColumn="0"/>
          <w:trHeight w:val="20"/>
          <w:tblHeader/>
        </w:trPr>
        <w:tc>
          <w:tcPr>
            <w:tcW w:w="2827" w:type="dxa"/>
            <w:shd w:val="clear" w:color="auto" w:fill="025F5D"/>
          </w:tcPr>
          <w:p w14:paraId="14DE4633" w14:textId="727C8C40" w:rsidR="00005B5E" w:rsidRPr="00051810" w:rsidRDefault="00005B5E" w:rsidP="00A542E7">
            <w:pPr>
              <w:pStyle w:val="Tableheaderrowwhite"/>
            </w:pPr>
            <w:r w:rsidRPr="00051810">
              <w:t>Stage of pregnancy</w:t>
            </w:r>
          </w:p>
        </w:tc>
        <w:tc>
          <w:tcPr>
            <w:tcW w:w="1418" w:type="dxa"/>
            <w:shd w:val="clear" w:color="auto" w:fill="025F5D"/>
          </w:tcPr>
          <w:p w14:paraId="2E37CDA6" w14:textId="77777777" w:rsidR="00005B5E" w:rsidRPr="00051810" w:rsidRDefault="00005B5E" w:rsidP="00A542E7">
            <w:pPr>
              <w:pStyle w:val="Tableheaderrowwhite"/>
            </w:pPr>
            <w:r w:rsidRPr="00051810">
              <w:t>2020</w:t>
            </w:r>
          </w:p>
        </w:tc>
        <w:tc>
          <w:tcPr>
            <w:tcW w:w="1276" w:type="dxa"/>
            <w:shd w:val="clear" w:color="auto" w:fill="025F5D"/>
          </w:tcPr>
          <w:p w14:paraId="2DD918D8" w14:textId="77777777" w:rsidR="00005B5E" w:rsidRPr="00051810" w:rsidRDefault="00005B5E" w:rsidP="00A542E7">
            <w:pPr>
              <w:pStyle w:val="Tableheaderrowwhite"/>
            </w:pPr>
            <w:r w:rsidRPr="00051810">
              <w:t>2021</w:t>
            </w:r>
          </w:p>
        </w:tc>
        <w:tc>
          <w:tcPr>
            <w:tcW w:w="1275" w:type="dxa"/>
            <w:shd w:val="clear" w:color="auto" w:fill="025F5D"/>
          </w:tcPr>
          <w:p w14:paraId="7C9AF181" w14:textId="77777777" w:rsidR="00005B5E" w:rsidRPr="00051810" w:rsidRDefault="00005B5E" w:rsidP="00A542E7">
            <w:pPr>
              <w:pStyle w:val="Tableheaderrowwhite"/>
            </w:pPr>
            <w:r w:rsidRPr="00051810">
              <w:t>2022</w:t>
            </w:r>
          </w:p>
        </w:tc>
        <w:tc>
          <w:tcPr>
            <w:tcW w:w="993" w:type="dxa"/>
            <w:shd w:val="clear" w:color="auto" w:fill="025F5D"/>
          </w:tcPr>
          <w:p w14:paraId="5F2FD64D" w14:textId="77777777" w:rsidR="00005B5E" w:rsidRPr="00051810" w:rsidRDefault="00005B5E" w:rsidP="00A542E7">
            <w:pPr>
              <w:pStyle w:val="Tableheaderrowwhite"/>
            </w:pPr>
            <w:r w:rsidRPr="00051810">
              <w:t>2023</w:t>
            </w:r>
          </w:p>
        </w:tc>
        <w:tc>
          <w:tcPr>
            <w:tcW w:w="1134" w:type="dxa"/>
            <w:shd w:val="clear" w:color="auto" w:fill="025F5D"/>
          </w:tcPr>
          <w:p w14:paraId="493D2C4D" w14:textId="77777777" w:rsidR="00005B5E" w:rsidRPr="00051810" w:rsidRDefault="00005B5E" w:rsidP="00A542E7">
            <w:pPr>
              <w:pStyle w:val="Tableheaderrowwhite"/>
            </w:pPr>
            <w:r w:rsidRPr="00051810">
              <w:t>2024</w:t>
            </w:r>
          </w:p>
        </w:tc>
        <w:tc>
          <w:tcPr>
            <w:tcW w:w="992" w:type="dxa"/>
            <w:shd w:val="clear" w:color="auto" w:fill="025F5D"/>
          </w:tcPr>
          <w:p w14:paraId="4D58616C" w14:textId="5BB5EFCE" w:rsidR="00005B5E" w:rsidRPr="00051810" w:rsidRDefault="00005B5E" w:rsidP="00A542E7">
            <w:pPr>
              <w:pStyle w:val="Tableheaderrowwhite"/>
            </w:pPr>
            <w:r w:rsidRPr="00051810">
              <w:t>2025</w:t>
            </w:r>
          </w:p>
        </w:tc>
      </w:tr>
      <w:tr w:rsidR="00005B5E" w:rsidRPr="00051810" w14:paraId="111DDAB9" w14:textId="4A6AD9EC" w:rsidTr="00237B42">
        <w:trPr>
          <w:trHeight w:val="20"/>
        </w:trPr>
        <w:tc>
          <w:tcPr>
            <w:tcW w:w="9915" w:type="dxa"/>
            <w:gridSpan w:val="7"/>
            <w:shd w:val="clear" w:color="auto" w:fill="00DCA1"/>
          </w:tcPr>
          <w:p w14:paraId="00370D8D" w14:textId="74566D9B" w:rsidR="00005B5E" w:rsidRPr="00A542E7" w:rsidRDefault="00005B5E" w:rsidP="00A542E7">
            <w:pPr>
              <w:pStyle w:val="Tableheadingcentred"/>
            </w:pPr>
            <w:r w:rsidRPr="00A542E7">
              <w:t>Aboriginal and Torres Strait Islander women</w:t>
            </w:r>
          </w:p>
        </w:tc>
      </w:tr>
      <w:tr w:rsidR="005B65EC" w:rsidRPr="00051810" w14:paraId="291A55F8" w14:textId="451C737E" w:rsidTr="00237B42">
        <w:trPr>
          <w:trHeight w:val="20"/>
        </w:trPr>
        <w:tc>
          <w:tcPr>
            <w:tcW w:w="2827" w:type="dxa"/>
          </w:tcPr>
          <w:p w14:paraId="6AE9DF75" w14:textId="6BD45FCD" w:rsidR="005B65EC" w:rsidRPr="00051810" w:rsidRDefault="005B65EC" w:rsidP="00276088">
            <w:pPr>
              <w:pStyle w:val="Tabletextleftaligned"/>
            </w:pPr>
            <w:r w:rsidRPr="00051810">
              <w:t>First trimester</w:t>
            </w:r>
          </w:p>
        </w:tc>
        <w:tc>
          <w:tcPr>
            <w:tcW w:w="1418" w:type="dxa"/>
          </w:tcPr>
          <w:p w14:paraId="292E6C3E" w14:textId="31A82DC3" w:rsidR="005B65EC" w:rsidRPr="00237B42" w:rsidRDefault="005B65EC" w:rsidP="00237B42">
            <w:pPr>
              <w:pStyle w:val="Tabletextcentred"/>
            </w:pPr>
            <w:r w:rsidRPr="00237B42">
              <w:t>0</w:t>
            </w:r>
          </w:p>
        </w:tc>
        <w:tc>
          <w:tcPr>
            <w:tcW w:w="1276" w:type="dxa"/>
          </w:tcPr>
          <w:p w14:paraId="74FB3DBE" w14:textId="1BF058CD" w:rsidR="005B65EC" w:rsidRPr="00237B42" w:rsidRDefault="005B65EC" w:rsidP="00237B42">
            <w:pPr>
              <w:pStyle w:val="Tabletextcentred"/>
            </w:pPr>
            <w:r w:rsidRPr="00237B42">
              <w:t>0</w:t>
            </w:r>
          </w:p>
        </w:tc>
        <w:tc>
          <w:tcPr>
            <w:tcW w:w="1275" w:type="dxa"/>
          </w:tcPr>
          <w:p w14:paraId="657C9D34" w14:textId="6E8B6478" w:rsidR="005B65EC" w:rsidRPr="00237B42" w:rsidRDefault="005B65EC" w:rsidP="00237B42">
            <w:pPr>
              <w:pStyle w:val="Tabletextcentred"/>
            </w:pPr>
            <w:r w:rsidRPr="00237B42">
              <w:t>0</w:t>
            </w:r>
          </w:p>
        </w:tc>
        <w:tc>
          <w:tcPr>
            <w:tcW w:w="993" w:type="dxa"/>
          </w:tcPr>
          <w:p w14:paraId="78A7C567" w14:textId="749A520B" w:rsidR="005B65EC" w:rsidRPr="00237B42" w:rsidRDefault="005B65EC" w:rsidP="00237B42">
            <w:pPr>
              <w:pStyle w:val="Tabletextcentred"/>
            </w:pPr>
            <w:r w:rsidRPr="00237B42">
              <w:t>0</w:t>
            </w:r>
          </w:p>
        </w:tc>
        <w:tc>
          <w:tcPr>
            <w:tcW w:w="1134" w:type="dxa"/>
          </w:tcPr>
          <w:p w14:paraId="574D07BD" w14:textId="5F4A52FA" w:rsidR="005B65EC" w:rsidRPr="00237B42" w:rsidRDefault="005B65EC" w:rsidP="00237B42">
            <w:pPr>
              <w:pStyle w:val="Tabletextcentred"/>
            </w:pPr>
            <w:r w:rsidRPr="00237B42">
              <w:t>1</w:t>
            </w:r>
          </w:p>
        </w:tc>
        <w:tc>
          <w:tcPr>
            <w:tcW w:w="992" w:type="dxa"/>
          </w:tcPr>
          <w:p w14:paraId="6F878EC0" w14:textId="415E18B6" w:rsidR="005B65EC" w:rsidRPr="00237B42" w:rsidRDefault="005B65EC" w:rsidP="00237B42">
            <w:pPr>
              <w:pStyle w:val="Tabletextcentred"/>
            </w:pPr>
            <w:r w:rsidRPr="00237B42">
              <w:t>0</w:t>
            </w:r>
          </w:p>
        </w:tc>
      </w:tr>
      <w:tr w:rsidR="005B65EC" w:rsidRPr="00051810" w14:paraId="7F4B2466" w14:textId="7B8F3183" w:rsidTr="00237B42">
        <w:trPr>
          <w:trHeight w:val="20"/>
        </w:trPr>
        <w:tc>
          <w:tcPr>
            <w:tcW w:w="2827" w:type="dxa"/>
          </w:tcPr>
          <w:p w14:paraId="7260CF0D" w14:textId="12F6CF89" w:rsidR="005B65EC" w:rsidRPr="00051810" w:rsidRDefault="005B65EC" w:rsidP="00276088">
            <w:pPr>
              <w:pStyle w:val="Tabletextleftaligned"/>
            </w:pPr>
            <w:r w:rsidRPr="00051810">
              <w:t>Second trimester</w:t>
            </w:r>
          </w:p>
        </w:tc>
        <w:tc>
          <w:tcPr>
            <w:tcW w:w="1418" w:type="dxa"/>
          </w:tcPr>
          <w:p w14:paraId="06F41C43" w14:textId="51E6DA6E" w:rsidR="005B65EC" w:rsidRPr="00237B42" w:rsidRDefault="005B65EC" w:rsidP="00237B42">
            <w:pPr>
              <w:pStyle w:val="Tabletextcentred"/>
            </w:pPr>
            <w:r w:rsidRPr="00237B42">
              <w:t>1</w:t>
            </w:r>
          </w:p>
        </w:tc>
        <w:tc>
          <w:tcPr>
            <w:tcW w:w="1276" w:type="dxa"/>
          </w:tcPr>
          <w:p w14:paraId="5DECF79A" w14:textId="20567F69" w:rsidR="005B65EC" w:rsidRPr="00237B42" w:rsidRDefault="005B65EC" w:rsidP="00237B42">
            <w:pPr>
              <w:pStyle w:val="Tabletextcentred"/>
            </w:pPr>
            <w:r w:rsidRPr="00237B42">
              <w:t>0</w:t>
            </w:r>
          </w:p>
        </w:tc>
        <w:tc>
          <w:tcPr>
            <w:tcW w:w="1275" w:type="dxa"/>
          </w:tcPr>
          <w:p w14:paraId="66E3B0CD" w14:textId="3162A3A1" w:rsidR="005B65EC" w:rsidRPr="00237B42" w:rsidRDefault="005B65EC" w:rsidP="00237B42">
            <w:pPr>
              <w:pStyle w:val="Tabletextcentred"/>
            </w:pPr>
            <w:r w:rsidRPr="00237B42">
              <w:t>2</w:t>
            </w:r>
          </w:p>
        </w:tc>
        <w:tc>
          <w:tcPr>
            <w:tcW w:w="993" w:type="dxa"/>
          </w:tcPr>
          <w:p w14:paraId="48028ADA" w14:textId="302C3214" w:rsidR="005B65EC" w:rsidRPr="00237B42" w:rsidRDefault="005B65EC" w:rsidP="00237B42">
            <w:pPr>
              <w:pStyle w:val="Tabletextcentred"/>
            </w:pPr>
            <w:r w:rsidRPr="00237B42">
              <w:t>2</w:t>
            </w:r>
          </w:p>
        </w:tc>
        <w:tc>
          <w:tcPr>
            <w:tcW w:w="1134" w:type="dxa"/>
          </w:tcPr>
          <w:p w14:paraId="2495B9FE" w14:textId="2A89F3E5" w:rsidR="005B65EC" w:rsidRPr="00237B42" w:rsidRDefault="005B65EC" w:rsidP="00237B42">
            <w:pPr>
              <w:pStyle w:val="Tabletextcentred"/>
            </w:pPr>
            <w:r w:rsidRPr="00237B42">
              <w:t>0</w:t>
            </w:r>
          </w:p>
        </w:tc>
        <w:tc>
          <w:tcPr>
            <w:tcW w:w="992" w:type="dxa"/>
          </w:tcPr>
          <w:p w14:paraId="3F6B65A7" w14:textId="095E6EBD" w:rsidR="005B65EC" w:rsidRPr="00237B42" w:rsidRDefault="005B65EC" w:rsidP="00237B42">
            <w:pPr>
              <w:pStyle w:val="Tabletextcentred"/>
            </w:pPr>
            <w:r w:rsidRPr="00237B42">
              <w:t>2</w:t>
            </w:r>
          </w:p>
        </w:tc>
      </w:tr>
      <w:tr w:rsidR="005B65EC" w:rsidRPr="00051810" w14:paraId="19424259" w14:textId="330E2EB8" w:rsidTr="00237B42">
        <w:trPr>
          <w:trHeight w:val="20"/>
        </w:trPr>
        <w:tc>
          <w:tcPr>
            <w:tcW w:w="2827" w:type="dxa"/>
          </w:tcPr>
          <w:p w14:paraId="5D38BCED" w14:textId="6C0D3FF2" w:rsidR="005B65EC" w:rsidRPr="00051810" w:rsidRDefault="005B65EC" w:rsidP="00276088">
            <w:pPr>
              <w:pStyle w:val="Tabletextleftaligned"/>
            </w:pPr>
            <w:r w:rsidRPr="00051810">
              <w:t>Third trimester</w:t>
            </w:r>
          </w:p>
        </w:tc>
        <w:tc>
          <w:tcPr>
            <w:tcW w:w="1418" w:type="dxa"/>
          </w:tcPr>
          <w:p w14:paraId="64B4B15B" w14:textId="06CAF446" w:rsidR="005B65EC" w:rsidRPr="00237B42" w:rsidRDefault="005B65EC" w:rsidP="00237B42">
            <w:pPr>
              <w:pStyle w:val="Tabletextcentred"/>
            </w:pPr>
            <w:r w:rsidRPr="00237B42">
              <w:t>0</w:t>
            </w:r>
          </w:p>
        </w:tc>
        <w:tc>
          <w:tcPr>
            <w:tcW w:w="1276" w:type="dxa"/>
          </w:tcPr>
          <w:p w14:paraId="0304CC86" w14:textId="3309C9F8" w:rsidR="005B65EC" w:rsidRPr="00237B42" w:rsidRDefault="005B65EC" w:rsidP="00237B42">
            <w:pPr>
              <w:pStyle w:val="Tabletextcentred"/>
            </w:pPr>
            <w:r w:rsidRPr="00237B42">
              <w:t>2</w:t>
            </w:r>
          </w:p>
        </w:tc>
        <w:tc>
          <w:tcPr>
            <w:tcW w:w="1275" w:type="dxa"/>
          </w:tcPr>
          <w:p w14:paraId="6A26E9B3" w14:textId="1995ECD6" w:rsidR="005B65EC" w:rsidRPr="00237B42" w:rsidRDefault="005B65EC" w:rsidP="00237B42">
            <w:pPr>
              <w:pStyle w:val="Tabletextcentred"/>
            </w:pPr>
            <w:r w:rsidRPr="00237B42">
              <w:t>1</w:t>
            </w:r>
          </w:p>
        </w:tc>
        <w:tc>
          <w:tcPr>
            <w:tcW w:w="993" w:type="dxa"/>
          </w:tcPr>
          <w:p w14:paraId="71E05AA2" w14:textId="27AB9AFF" w:rsidR="005B65EC" w:rsidRPr="00237B42" w:rsidRDefault="005B65EC" w:rsidP="00237B42">
            <w:pPr>
              <w:pStyle w:val="Tabletextcentred"/>
            </w:pPr>
            <w:r w:rsidRPr="00237B42">
              <w:t>4</w:t>
            </w:r>
          </w:p>
        </w:tc>
        <w:tc>
          <w:tcPr>
            <w:tcW w:w="1134" w:type="dxa"/>
          </w:tcPr>
          <w:p w14:paraId="4701EB31" w14:textId="7D65E686" w:rsidR="005B65EC" w:rsidRPr="00237B42" w:rsidRDefault="005B65EC" w:rsidP="00237B42">
            <w:pPr>
              <w:pStyle w:val="Tabletextcentred"/>
            </w:pPr>
            <w:r w:rsidRPr="00237B42">
              <w:t>0</w:t>
            </w:r>
          </w:p>
        </w:tc>
        <w:tc>
          <w:tcPr>
            <w:tcW w:w="992" w:type="dxa"/>
          </w:tcPr>
          <w:p w14:paraId="42231C9D" w14:textId="4949A43B" w:rsidR="005B65EC" w:rsidRPr="00237B42" w:rsidRDefault="005B65EC" w:rsidP="00237B42">
            <w:pPr>
              <w:pStyle w:val="Tabletextcentred"/>
            </w:pPr>
            <w:r w:rsidRPr="00237B42">
              <w:t>2</w:t>
            </w:r>
          </w:p>
        </w:tc>
      </w:tr>
      <w:tr w:rsidR="005B65EC" w:rsidRPr="00051810" w14:paraId="5B692055" w14:textId="530D4098" w:rsidTr="00237B42">
        <w:trPr>
          <w:trHeight w:val="20"/>
        </w:trPr>
        <w:tc>
          <w:tcPr>
            <w:tcW w:w="2827" w:type="dxa"/>
          </w:tcPr>
          <w:p w14:paraId="6CA5E184" w14:textId="64BDB3E5" w:rsidR="005B65EC" w:rsidRPr="00051810" w:rsidRDefault="005B65EC" w:rsidP="00276088">
            <w:pPr>
              <w:pStyle w:val="Tabletextleftaligned"/>
            </w:pPr>
            <w:r w:rsidRPr="00051810">
              <w:t>At birth</w:t>
            </w:r>
          </w:p>
        </w:tc>
        <w:tc>
          <w:tcPr>
            <w:tcW w:w="1418" w:type="dxa"/>
          </w:tcPr>
          <w:p w14:paraId="32C97858" w14:textId="292E4786" w:rsidR="005B65EC" w:rsidRPr="00237B42" w:rsidRDefault="005B65EC" w:rsidP="00237B42">
            <w:pPr>
              <w:pStyle w:val="Tabletextcentred"/>
            </w:pPr>
            <w:r w:rsidRPr="00237B42">
              <w:t>4</w:t>
            </w:r>
          </w:p>
        </w:tc>
        <w:tc>
          <w:tcPr>
            <w:tcW w:w="1276" w:type="dxa"/>
          </w:tcPr>
          <w:p w14:paraId="761A9751" w14:textId="6F7A9C38" w:rsidR="005B65EC" w:rsidRPr="00237B42" w:rsidRDefault="005B65EC" w:rsidP="00237B42">
            <w:pPr>
              <w:pStyle w:val="Tabletextcentred"/>
            </w:pPr>
            <w:r w:rsidRPr="00237B42">
              <w:t>4</w:t>
            </w:r>
          </w:p>
        </w:tc>
        <w:tc>
          <w:tcPr>
            <w:tcW w:w="1275" w:type="dxa"/>
          </w:tcPr>
          <w:p w14:paraId="752BE5F9" w14:textId="4DC8078E" w:rsidR="005B65EC" w:rsidRPr="00237B42" w:rsidRDefault="005B65EC" w:rsidP="00237B42">
            <w:pPr>
              <w:pStyle w:val="Tabletextcentred"/>
            </w:pPr>
            <w:r w:rsidRPr="00237B42">
              <w:t>3</w:t>
            </w:r>
          </w:p>
        </w:tc>
        <w:tc>
          <w:tcPr>
            <w:tcW w:w="993" w:type="dxa"/>
          </w:tcPr>
          <w:p w14:paraId="302282DC" w14:textId="0DD6AC21" w:rsidR="005B65EC" w:rsidRPr="00237B42" w:rsidRDefault="005B65EC" w:rsidP="00237B42">
            <w:pPr>
              <w:pStyle w:val="Tabletextcentred"/>
            </w:pPr>
            <w:r w:rsidRPr="00237B42">
              <w:t>4</w:t>
            </w:r>
          </w:p>
        </w:tc>
        <w:tc>
          <w:tcPr>
            <w:tcW w:w="1134" w:type="dxa"/>
          </w:tcPr>
          <w:p w14:paraId="37030013" w14:textId="7F9623C9" w:rsidR="005B65EC" w:rsidRPr="00237B42" w:rsidRDefault="005B65EC" w:rsidP="00237B42">
            <w:pPr>
              <w:pStyle w:val="Tabletextcentred"/>
            </w:pPr>
            <w:r w:rsidRPr="00237B42">
              <w:t>1</w:t>
            </w:r>
          </w:p>
        </w:tc>
        <w:tc>
          <w:tcPr>
            <w:tcW w:w="992" w:type="dxa"/>
          </w:tcPr>
          <w:p w14:paraId="3E73E3AE" w14:textId="3DE7BFE5" w:rsidR="005B65EC" w:rsidRPr="00237B42" w:rsidRDefault="005B65EC" w:rsidP="00237B42">
            <w:pPr>
              <w:pStyle w:val="Tabletextcentred"/>
            </w:pPr>
            <w:r w:rsidRPr="00237B42">
              <w:t>0</w:t>
            </w:r>
          </w:p>
        </w:tc>
      </w:tr>
      <w:tr w:rsidR="005B65EC" w:rsidRPr="00051810" w14:paraId="19D0C548" w14:textId="3D104FFE" w:rsidTr="00237B42">
        <w:trPr>
          <w:trHeight w:val="20"/>
        </w:trPr>
        <w:tc>
          <w:tcPr>
            <w:tcW w:w="2827" w:type="dxa"/>
          </w:tcPr>
          <w:p w14:paraId="3B0D80F6" w14:textId="3C4F1FBB" w:rsidR="005B65EC" w:rsidRPr="00051810" w:rsidRDefault="005B65EC" w:rsidP="00276088">
            <w:pPr>
              <w:pStyle w:val="Tabletextleftaligned"/>
            </w:pPr>
            <w:r w:rsidRPr="00051810">
              <w:t>Post birth</w:t>
            </w:r>
          </w:p>
        </w:tc>
        <w:tc>
          <w:tcPr>
            <w:tcW w:w="1418" w:type="dxa"/>
          </w:tcPr>
          <w:p w14:paraId="1019253A" w14:textId="7EB980FD" w:rsidR="005B65EC" w:rsidRPr="00237B42" w:rsidRDefault="005B65EC" w:rsidP="00237B42">
            <w:pPr>
              <w:pStyle w:val="Tabletextcentred"/>
            </w:pPr>
            <w:r w:rsidRPr="00237B42">
              <w:t>3</w:t>
            </w:r>
          </w:p>
        </w:tc>
        <w:tc>
          <w:tcPr>
            <w:tcW w:w="1276" w:type="dxa"/>
          </w:tcPr>
          <w:p w14:paraId="2FB5DCF7" w14:textId="2D967115" w:rsidR="005B65EC" w:rsidRPr="00237B42" w:rsidRDefault="005B65EC" w:rsidP="00237B42">
            <w:pPr>
              <w:pStyle w:val="Tabletextcentred"/>
            </w:pPr>
            <w:r w:rsidRPr="00237B42">
              <w:t>3</w:t>
            </w:r>
          </w:p>
        </w:tc>
        <w:tc>
          <w:tcPr>
            <w:tcW w:w="1275" w:type="dxa"/>
          </w:tcPr>
          <w:p w14:paraId="6EEAC0BA" w14:textId="7F7D002D" w:rsidR="005B65EC" w:rsidRPr="00237B42" w:rsidRDefault="005B65EC" w:rsidP="00237B42">
            <w:pPr>
              <w:pStyle w:val="Tabletextcentred"/>
            </w:pPr>
            <w:r w:rsidRPr="00237B42">
              <w:t>0</w:t>
            </w:r>
          </w:p>
        </w:tc>
        <w:tc>
          <w:tcPr>
            <w:tcW w:w="993" w:type="dxa"/>
          </w:tcPr>
          <w:p w14:paraId="3EF086F9" w14:textId="797CBE79" w:rsidR="005B65EC" w:rsidRPr="00237B42" w:rsidRDefault="005B65EC" w:rsidP="00237B42">
            <w:pPr>
              <w:pStyle w:val="Tabletextcentred"/>
            </w:pPr>
            <w:r w:rsidRPr="00237B42">
              <w:t>3</w:t>
            </w:r>
          </w:p>
        </w:tc>
        <w:tc>
          <w:tcPr>
            <w:tcW w:w="1134" w:type="dxa"/>
          </w:tcPr>
          <w:p w14:paraId="2C76CB69" w14:textId="41A4192D" w:rsidR="005B65EC" w:rsidRPr="00237B42" w:rsidRDefault="005B65EC" w:rsidP="00237B42">
            <w:pPr>
              <w:pStyle w:val="Tabletextcentred"/>
            </w:pPr>
            <w:r w:rsidRPr="00237B42">
              <w:t>1</w:t>
            </w:r>
          </w:p>
        </w:tc>
        <w:tc>
          <w:tcPr>
            <w:tcW w:w="992" w:type="dxa"/>
          </w:tcPr>
          <w:p w14:paraId="35D986DC" w14:textId="4F669881" w:rsidR="005B65EC" w:rsidRPr="00237B42" w:rsidRDefault="005B65EC" w:rsidP="00237B42">
            <w:pPr>
              <w:pStyle w:val="Tabletextcentred"/>
            </w:pPr>
            <w:r w:rsidRPr="00237B42">
              <w:t>2</w:t>
            </w:r>
          </w:p>
        </w:tc>
      </w:tr>
      <w:tr w:rsidR="005B65EC" w:rsidRPr="00051810" w14:paraId="2F6FD4B1" w14:textId="6D89E8F1" w:rsidTr="00237B42">
        <w:trPr>
          <w:trHeight w:val="20"/>
        </w:trPr>
        <w:tc>
          <w:tcPr>
            <w:tcW w:w="2827" w:type="dxa"/>
          </w:tcPr>
          <w:p w14:paraId="0A2E7FDD" w14:textId="22E14785" w:rsidR="005B65EC" w:rsidRPr="00051810" w:rsidRDefault="005B65EC" w:rsidP="00276088">
            <w:pPr>
              <w:pStyle w:val="Tabletextleftaligned"/>
            </w:pPr>
            <w:r w:rsidRPr="00051810">
              <w:t>Unknown</w:t>
            </w:r>
          </w:p>
        </w:tc>
        <w:tc>
          <w:tcPr>
            <w:tcW w:w="1418" w:type="dxa"/>
          </w:tcPr>
          <w:p w14:paraId="34EC0180" w14:textId="2DF57FCE" w:rsidR="005B65EC" w:rsidRPr="00237B42" w:rsidRDefault="005B65EC" w:rsidP="00237B42">
            <w:pPr>
              <w:pStyle w:val="Tabletextcentred"/>
            </w:pPr>
            <w:r w:rsidRPr="00237B42">
              <w:t>0</w:t>
            </w:r>
          </w:p>
        </w:tc>
        <w:tc>
          <w:tcPr>
            <w:tcW w:w="1276" w:type="dxa"/>
          </w:tcPr>
          <w:p w14:paraId="5D025886" w14:textId="3E34CDBD" w:rsidR="005B65EC" w:rsidRPr="00237B42" w:rsidRDefault="005B65EC" w:rsidP="00237B42">
            <w:pPr>
              <w:pStyle w:val="Tabletextcentred"/>
            </w:pPr>
            <w:r w:rsidRPr="00237B42">
              <w:t>0</w:t>
            </w:r>
          </w:p>
        </w:tc>
        <w:tc>
          <w:tcPr>
            <w:tcW w:w="1275" w:type="dxa"/>
          </w:tcPr>
          <w:p w14:paraId="3E0B0264" w14:textId="0AC5A594" w:rsidR="005B65EC" w:rsidRPr="00237B42" w:rsidRDefault="005B65EC" w:rsidP="00237B42">
            <w:pPr>
              <w:pStyle w:val="Tabletextcentred"/>
            </w:pPr>
            <w:r w:rsidRPr="00237B42">
              <w:t>3</w:t>
            </w:r>
          </w:p>
        </w:tc>
        <w:tc>
          <w:tcPr>
            <w:tcW w:w="993" w:type="dxa"/>
          </w:tcPr>
          <w:p w14:paraId="47679DE1" w14:textId="5B6DD10B" w:rsidR="005B65EC" w:rsidRPr="00237B42" w:rsidRDefault="005B65EC" w:rsidP="00237B42">
            <w:pPr>
              <w:pStyle w:val="Tabletextcentred"/>
            </w:pPr>
            <w:r w:rsidRPr="00237B42">
              <w:t>0</w:t>
            </w:r>
          </w:p>
        </w:tc>
        <w:tc>
          <w:tcPr>
            <w:tcW w:w="1134" w:type="dxa"/>
          </w:tcPr>
          <w:p w14:paraId="6D209BA0" w14:textId="1EF96844" w:rsidR="005B65EC" w:rsidRPr="00237B42" w:rsidRDefault="005B65EC" w:rsidP="00237B42">
            <w:pPr>
              <w:pStyle w:val="Tabletextcentred"/>
            </w:pPr>
            <w:r w:rsidRPr="00237B42">
              <w:t>0</w:t>
            </w:r>
          </w:p>
        </w:tc>
        <w:tc>
          <w:tcPr>
            <w:tcW w:w="992" w:type="dxa"/>
          </w:tcPr>
          <w:p w14:paraId="5EBA61C8" w14:textId="6121C74D" w:rsidR="005B65EC" w:rsidRPr="00237B42" w:rsidRDefault="005B65EC" w:rsidP="00237B42">
            <w:pPr>
              <w:pStyle w:val="Tabletextcentred"/>
            </w:pPr>
            <w:r w:rsidRPr="00237B42">
              <w:t>0</w:t>
            </w:r>
          </w:p>
        </w:tc>
      </w:tr>
      <w:tr w:rsidR="005B65EC" w:rsidRPr="00051810" w14:paraId="585FD403" w14:textId="67233967" w:rsidTr="00237B42">
        <w:trPr>
          <w:trHeight w:val="20"/>
        </w:trPr>
        <w:tc>
          <w:tcPr>
            <w:tcW w:w="2827" w:type="dxa"/>
          </w:tcPr>
          <w:p w14:paraId="1BC62002" w14:textId="0E525CBB" w:rsidR="005B65EC" w:rsidRPr="00051810" w:rsidRDefault="005B65EC" w:rsidP="00276088">
            <w:pPr>
              <w:pStyle w:val="Tabletextrightaligned"/>
            </w:pPr>
            <w:r w:rsidRPr="00051810">
              <w:t>Late diagnosis</w:t>
            </w:r>
          </w:p>
        </w:tc>
        <w:tc>
          <w:tcPr>
            <w:tcW w:w="1418" w:type="dxa"/>
          </w:tcPr>
          <w:p w14:paraId="1AC6AA05" w14:textId="67E7C391" w:rsidR="005B65EC" w:rsidRPr="00237B42" w:rsidRDefault="005B65EC" w:rsidP="00237B42">
            <w:pPr>
              <w:pStyle w:val="Tabletextcentred"/>
            </w:pPr>
            <w:r w:rsidRPr="00237B42">
              <w:t>7</w:t>
            </w:r>
          </w:p>
        </w:tc>
        <w:tc>
          <w:tcPr>
            <w:tcW w:w="1276" w:type="dxa"/>
          </w:tcPr>
          <w:p w14:paraId="52754B9F" w14:textId="41466F69" w:rsidR="005B65EC" w:rsidRPr="00237B42" w:rsidRDefault="005B65EC" w:rsidP="00237B42">
            <w:pPr>
              <w:pStyle w:val="Tabletextcentred"/>
            </w:pPr>
            <w:r w:rsidRPr="00237B42">
              <w:t>9</w:t>
            </w:r>
          </w:p>
        </w:tc>
        <w:tc>
          <w:tcPr>
            <w:tcW w:w="1275" w:type="dxa"/>
          </w:tcPr>
          <w:p w14:paraId="78E2E960" w14:textId="462CF1E6" w:rsidR="005B65EC" w:rsidRPr="00237B42" w:rsidRDefault="005B65EC" w:rsidP="00237B42">
            <w:pPr>
              <w:pStyle w:val="Tabletextcentred"/>
            </w:pPr>
            <w:r w:rsidRPr="00237B42">
              <w:t>4</w:t>
            </w:r>
          </w:p>
        </w:tc>
        <w:tc>
          <w:tcPr>
            <w:tcW w:w="993" w:type="dxa"/>
          </w:tcPr>
          <w:p w14:paraId="3420072E" w14:textId="4548EDD4" w:rsidR="005B65EC" w:rsidRPr="00237B42" w:rsidRDefault="005B65EC" w:rsidP="00237B42">
            <w:pPr>
              <w:pStyle w:val="Tabletextcentred"/>
            </w:pPr>
            <w:r w:rsidRPr="00237B42">
              <w:t>11</w:t>
            </w:r>
          </w:p>
        </w:tc>
        <w:tc>
          <w:tcPr>
            <w:tcW w:w="1134" w:type="dxa"/>
          </w:tcPr>
          <w:p w14:paraId="4BC03A90" w14:textId="19D8BFBA" w:rsidR="005B65EC" w:rsidRPr="00237B42" w:rsidRDefault="005B65EC" w:rsidP="00237B42">
            <w:pPr>
              <w:pStyle w:val="Tabletextcentred"/>
            </w:pPr>
            <w:r w:rsidRPr="00237B42">
              <w:t>2</w:t>
            </w:r>
          </w:p>
        </w:tc>
        <w:tc>
          <w:tcPr>
            <w:tcW w:w="992" w:type="dxa"/>
          </w:tcPr>
          <w:p w14:paraId="4D5E121D" w14:textId="2B3FF0A7" w:rsidR="005B65EC" w:rsidRPr="00237B42" w:rsidRDefault="005B65EC" w:rsidP="00237B42">
            <w:pPr>
              <w:pStyle w:val="Tabletextcentred"/>
            </w:pPr>
            <w:r w:rsidRPr="00237B42">
              <w:t>4</w:t>
            </w:r>
          </w:p>
        </w:tc>
      </w:tr>
      <w:tr w:rsidR="005B65EC" w:rsidRPr="00051810" w14:paraId="30E389E0" w14:textId="5A0BC89F" w:rsidTr="00237B42">
        <w:trPr>
          <w:trHeight w:val="20"/>
        </w:trPr>
        <w:tc>
          <w:tcPr>
            <w:tcW w:w="2827" w:type="dxa"/>
          </w:tcPr>
          <w:p w14:paraId="2406BF1F" w14:textId="11D142D1" w:rsidR="005B65EC" w:rsidRPr="00276088" w:rsidRDefault="005B65EC" w:rsidP="00276088">
            <w:pPr>
              <w:pStyle w:val="Tabletextleftaligned"/>
            </w:pPr>
            <w:r w:rsidRPr="00276088">
              <w:t>Total</w:t>
            </w:r>
          </w:p>
        </w:tc>
        <w:tc>
          <w:tcPr>
            <w:tcW w:w="1418" w:type="dxa"/>
          </w:tcPr>
          <w:p w14:paraId="31DEC9C1" w14:textId="4F000558" w:rsidR="005B65EC" w:rsidRPr="002D6390" w:rsidRDefault="005B65EC" w:rsidP="002D6390">
            <w:pPr>
              <w:pStyle w:val="Tableheadingcentred"/>
            </w:pPr>
            <w:r w:rsidRPr="002D6390">
              <w:t>8</w:t>
            </w:r>
          </w:p>
        </w:tc>
        <w:tc>
          <w:tcPr>
            <w:tcW w:w="1276" w:type="dxa"/>
          </w:tcPr>
          <w:p w14:paraId="4AEEB227" w14:textId="4ED9D02B" w:rsidR="005B65EC" w:rsidRPr="002D6390" w:rsidRDefault="005B65EC" w:rsidP="002D6390">
            <w:pPr>
              <w:pStyle w:val="Tableheadingcentred"/>
            </w:pPr>
            <w:r w:rsidRPr="002D6390">
              <w:t>9</w:t>
            </w:r>
          </w:p>
        </w:tc>
        <w:tc>
          <w:tcPr>
            <w:tcW w:w="1275" w:type="dxa"/>
          </w:tcPr>
          <w:p w14:paraId="42354F1F" w14:textId="1513DB3D" w:rsidR="005B65EC" w:rsidRPr="002D6390" w:rsidRDefault="005B65EC" w:rsidP="002D6390">
            <w:pPr>
              <w:pStyle w:val="Tableheadingcentred"/>
            </w:pPr>
            <w:r w:rsidRPr="002D6390">
              <w:t>9</w:t>
            </w:r>
          </w:p>
        </w:tc>
        <w:tc>
          <w:tcPr>
            <w:tcW w:w="993" w:type="dxa"/>
          </w:tcPr>
          <w:p w14:paraId="122920A5" w14:textId="35CE6FEE" w:rsidR="005B65EC" w:rsidRPr="002D6390" w:rsidRDefault="005B65EC" w:rsidP="002D6390">
            <w:pPr>
              <w:pStyle w:val="Tableheadingcentred"/>
            </w:pPr>
            <w:r w:rsidRPr="002D6390">
              <w:t>13</w:t>
            </w:r>
          </w:p>
        </w:tc>
        <w:tc>
          <w:tcPr>
            <w:tcW w:w="1134" w:type="dxa"/>
          </w:tcPr>
          <w:p w14:paraId="4ED61F40" w14:textId="4BA8BCDA" w:rsidR="005B65EC" w:rsidRPr="002D6390" w:rsidRDefault="005B65EC" w:rsidP="002D6390">
            <w:pPr>
              <w:pStyle w:val="Tableheadingcentred"/>
            </w:pPr>
            <w:r w:rsidRPr="002D6390">
              <w:t>3</w:t>
            </w:r>
          </w:p>
        </w:tc>
        <w:tc>
          <w:tcPr>
            <w:tcW w:w="992" w:type="dxa"/>
          </w:tcPr>
          <w:p w14:paraId="111C615E" w14:textId="2361C44C" w:rsidR="005B65EC" w:rsidRPr="002D6390" w:rsidRDefault="005B65EC" w:rsidP="002D6390">
            <w:pPr>
              <w:pStyle w:val="Tableheadingcentred"/>
            </w:pPr>
            <w:r w:rsidRPr="002D6390">
              <w:t>6</w:t>
            </w:r>
          </w:p>
        </w:tc>
      </w:tr>
      <w:tr w:rsidR="00005B5E" w:rsidRPr="00051810" w14:paraId="7CA03544" w14:textId="1A566772" w:rsidTr="00237B42">
        <w:trPr>
          <w:trHeight w:val="20"/>
        </w:trPr>
        <w:tc>
          <w:tcPr>
            <w:tcW w:w="9915" w:type="dxa"/>
            <w:gridSpan w:val="7"/>
            <w:shd w:val="clear" w:color="auto" w:fill="00DCA1"/>
          </w:tcPr>
          <w:p w14:paraId="7FCB3C5A" w14:textId="3D7F8E82" w:rsidR="00005B5E" w:rsidRPr="00A542E7" w:rsidRDefault="00005B5E" w:rsidP="00A542E7">
            <w:pPr>
              <w:pStyle w:val="Tableheadingcentred"/>
            </w:pPr>
            <w:r w:rsidRPr="00A542E7">
              <w:t>Non-Indigenous women</w:t>
            </w:r>
          </w:p>
        </w:tc>
      </w:tr>
      <w:tr w:rsidR="00AE4208" w:rsidRPr="00051810" w14:paraId="3A50861A" w14:textId="7F4DA5D5" w:rsidTr="00237B42">
        <w:trPr>
          <w:trHeight w:val="20"/>
        </w:trPr>
        <w:tc>
          <w:tcPr>
            <w:tcW w:w="2827" w:type="dxa"/>
          </w:tcPr>
          <w:p w14:paraId="29285E93" w14:textId="4275CA62" w:rsidR="00AE4208" w:rsidRPr="00051810" w:rsidRDefault="00AE4208" w:rsidP="00276088">
            <w:pPr>
              <w:pStyle w:val="Tabletextleftaligned"/>
            </w:pPr>
            <w:r w:rsidRPr="00051810">
              <w:t>First trimester</w:t>
            </w:r>
          </w:p>
        </w:tc>
        <w:tc>
          <w:tcPr>
            <w:tcW w:w="1418" w:type="dxa"/>
          </w:tcPr>
          <w:p w14:paraId="0CC10466" w14:textId="3776A633" w:rsidR="00AE4208" w:rsidRPr="00051810" w:rsidRDefault="00AE4208" w:rsidP="00D5274B">
            <w:pPr>
              <w:pStyle w:val="Tabletextcentred"/>
            </w:pPr>
            <w:r w:rsidRPr="00051810">
              <w:t>0</w:t>
            </w:r>
          </w:p>
        </w:tc>
        <w:tc>
          <w:tcPr>
            <w:tcW w:w="1276" w:type="dxa"/>
          </w:tcPr>
          <w:p w14:paraId="63D26C1C" w14:textId="5DD2D1AF" w:rsidR="00AE4208" w:rsidRPr="00051810" w:rsidRDefault="00AE4208" w:rsidP="00D5274B">
            <w:pPr>
              <w:pStyle w:val="Tabletextcentred"/>
            </w:pPr>
            <w:r w:rsidRPr="00051810">
              <w:t>0</w:t>
            </w:r>
          </w:p>
        </w:tc>
        <w:tc>
          <w:tcPr>
            <w:tcW w:w="1275" w:type="dxa"/>
          </w:tcPr>
          <w:p w14:paraId="1A8A4AB6" w14:textId="7BC31AA3" w:rsidR="00AE4208" w:rsidRPr="00051810" w:rsidRDefault="00AE4208" w:rsidP="00D5274B">
            <w:pPr>
              <w:pStyle w:val="Tabletextcentred"/>
            </w:pPr>
            <w:r w:rsidRPr="00051810">
              <w:t>0</w:t>
            </w:r>
          </w:p>
        </w:tc>
        <w:tc>
          <w:tcPr>
            <w:tcW w:w="993" w:type="dxa"/>
          </w:tcPr>
          <w:p w14:paraId="4660E81B" w14:textId="06E1C6EB" w:rsidR="00AE4208" w:rsidRPr="00051810" w:rsidRDefault="00AE4208" w:rsidP="00D5274B">
            <w:pPr>
              <w:pStyle w:val="Tabletextcentred"/>
            </w:pPr>
            <w:r w:rsidRPr="00051810">
              <w:t>0</w:t>
            </w:r>
          </w:p>
        </w:tc>
        <w:tc>
          <w:tcPr>
            <w:tcW w:w="1134" w:type="dxa"/>
          </w:tcPr>
          <w:p w14:paraId="0EB5324C" w14:textId="1E98E7D6" w:rsidR="00AE4208" w:rsidRPr="00051810" w:rsidRDefault="00AE4208" w:rsidP="00D5274B">
            <w:pPr>
              <w:pStyle w:val="Tabletextcentred"/>
            </w:pPr>
            <w:r w:rsidRPr="00051810">
              <w:t>0</w:t>
            </w:r>
          </w:p>
        </w:tc>
        <w:tc>
          <w:tcPr>
            <w:tcW w:w="992" w:type="dxa"/>
          </w:tcPr>
          <w:p w14:paraId="60DFE26D" w14:textId="6B02B4A3" w:rsidR="00AE4208" w:rsidRPr="00051810" w:rsidRDefault="00AE4208" w:rsidP="00D5274B">
            <w:pPr>
              <w:pStyle w:val="Tabletextcentred"/>
            </w:pPr>
            <w:r w:rsidRPr="00051810">
              <w:t>0</w:t>
            </w:r>
          </w:p>
        </w:tc>
      </w:tr>
      <w:tr w:rsidR="00AE4208" w:rsidRPr="00051810" w14:paraId="34EB4428" w14:textId="5936CC37" w:rsidTr="00237B42">
        <w:trPr>
          <w:trHeight w:val="20"/>
        </w:trPr>
        <w:tc>
          <w:tcPr>
            <w:tcW w:w="2827" w:type="dxa"/>
          </w:tcPr>
          <w:p w14:paraId="3E3553E2" w14:textId="3BE1F5DB" w:rsidR="00AE4208" w:rsidRPr="00051810" w:rsidRDefault="00AE4208" w:rsidP="00276088">
            <w:pPr>
              <w:pStyle w:val="Tabletextleftaligned"/>
            </w:pPr>
            <w:r w:rsidRPr="00051810">
              <w:t>Second trimester</w:t>
            </w:r>
          </w:p>
        </w:tc>
        <w:tc>
          <w:tcPr>
            <w:tcW w:w="1418" w:type="dxa"/>
          </w:tcPr>
          <w:p w14:paraId="1EDFE709" w14:textId="61D8BE62" w:rsidR="00AE4208" w:rsidRPr="00051810" w:rsidRDefault="00AE4208" w:rsidP="00D5274B">
            <w:pPr>
              <w:pStyle w:val="Tabletextcentred"/>
            </w:pPr>
            <w:r w:rsidRPr="00051810">
              <w:t>0</w:t>
            </w:r>
          </w:p>
        </w:tc>
        <w:tc>
          <w:tcPr>
            <w:tcW w:w="1276" w:type="dxa"/>
          </w:tcPr>
          <w:p w14:paraId="0EAF0742" w14:textId="530CA877" w:rsidR="00AE4208" w:rsidRPr="00051810" w:rsidRDefault="00AE4208" w:rsidP="00D5274B">
            <w:pPr>
              <w:pStyle w:val="Tabletextcentred"/>
            </w:pPr>
            <w:r w:rsidRPr="00051810">
              <w:t>0</w:t>
            </w:r>
          </w:p>
        </w:tc>
        <w:tc>
          <w:tcPr>
            <w:tcW w:w="1275" w:type="dxa"/>
          </w:tcPr>
          <w:p w14:paraId="6BB63149" w14:textId="27A7C888" w:rsidR="00AE4208" w:rsidRPr="00051810" w:rsidRDefault="00AE4208" w:rsidP="00D5274B">
            <w:pPr>
              <w:pStyle w:val="Tabletextcentred"/>
            </w:pPr>
            <w:r w:rsidRPr="00051810">
              <w:t>1</w:t>
            </w:r>
          </w:p>
        </w:tc>
        <w:tc>
          <w:tcPr>
            <w:tcW w:w="993" w:type="dxa"/>
          </w:tcPr>
          <w:p w14:paraId="478DB435" w14:textId="6AC4C113" w:rsidR="00AE4208" w:rsidRPr="00051810" w:rsidRDefault="00AE4208" w:rsidP="00D5274B">
            <w:pPr>
              <w:pStyle w:val="Tabletextcentred"/>
            </w:pPr>
            <w:r w:rsidRPr="00051810">
              <w:t>3</w:t>
            </w:r>
          </w:p>
        </w:tc>
        <w:tc>
          <w:tcPr>
            <w:tcW w:w="1134" w:type="dxa"/>
          </w:tcPr>
          <w:p w14:paraId="2247244E" w14:textId="192FF489" w:rsidR="00AE4208" w:rsidRPr="00051810" w:rsidRDefault="00AE4208" w:rsidP="00D5274B">
            <w:pPr>
              <w:pStyle w:val="Tabletextcentred"/>
            </w:pPr>
            <w:r w:rsidRPr="00051810">
              <w:t>0</w:t>
            </w:r>
          </w:p>
        </w:tc>
        <w:tc>
          <w:tcPr>
            <w:tcW w:w="992" w:type="dxa"/>
          </w:tcPr>
          <w:p w14:paraId="26454654" w14:textId="5FC4DE32" w:rsidR="00AE4208" w:rsidRPr="00051810" w:rsidRDefault="00AE4208" w:rsidP="00D5274B">
            <w:pPr>
              <w:pStyle w:val="Tabletextcentred"/>
            </w:pPr>
            <w:r w:rsidRPr="00051810">
              <w:t>1</w:t>
            </w:r>
          </w:p>
        </w:tc>
      </w:tr>
      <w:tr w:rsidR="00AE4208" w:rsidRPr="00051810" w14:paraId="747016C8" w14:textId="62BAB0C9" w:rsidTr="00237B42">
        <w:trPr>
          <w:trHeight w:val="20"/>
        </w:trPr>
        <w:tc>
          <w:tcPr>
            <w:tcW w:w="2827" w:type="dxa"/>
          </w:tcPr>
          <w:p w14:paraId="40A28BB2" w14:textId="66A1ADBF" w:rsidR="00AE4208" w:rsidRPr="00051810" w:rsidRDefault="00AE4208" w:rsidP="00276088">
            <w:pPr>
              <w:pStyle w:val="Tabletextleftaligned"/>
            </w:pPr>
            <w:r w:rsidRPr="00051810">
              <w:t>Third trimester</w:t>
            </w:r>
          </w:p>
        </w:tc>
        <w:tc>
          <w:tcPr>
            <w:tcW w:w="1418" w:type="dxa"/>
          </w:tcPr>
          <w:p w14:paraId="36D60B59" w14:textId="1E8D075F" w:rsidR="00AE4208" w:rsidRPr="00051810" w:rsidRDefault="00AE4208" w:rsidP="00D5274B">
            <w:pPr>
              <w:pStyle w:val="Tabletextcentred"/>
            </w:pPr>
            <w:r w:rsidRPr="00051810">
              <w:t>2</w:t>
            </w:r>
          </w:p>
        </w:tc>
        <w:tc>
          <w:tcPr>
            <w:tcW w:w="1276" w:type="dxa"/>
          </w:tcPr>
          <w:p w14:paraId="4C7E2D73" w14:textId="23608DDF" w:rsidR="00AE4208" w:rsidRPr="00051810" w:rsidRDefault="00AE4208" w:rsidP="00D5274B">
            <w:pPr>
              <w:pStyle w:val="Tabletextcentred"/>
            </w:pPr>
            <w:r w:rsidRPr="00051810">
              <w:t>1</w:t>
            </w:r>
          </w:p>
        </w:tc>
        <w:tc>
          <w:tcPr>
            <w:tcW w:w="1275" w:type="dxa"/>
          </w:tcPr>
          <w:p w14:paraId="1FA25FA2" w14:textId="4A2F6CFE" w:rsidR="00AE4208" w:rsidRPr="00051810" w:rsidRDefault="00AE4208" w:rsidP="00D5274B">
            <w:pPr>
              <w:pStyle w:val="Tabletextcentred"/>
            </w:pPr>
            <w:r w:rsidRPr="00051810">
              <w:t>1</w:t>
            </w:r>
          </w:p>
        </w:tc>
        <w:tc>
          <w:tcPr>
            <w:tcW w:w="993" w:type="dxa"/>
          </w:tcPr>
          <w:p w14:paraId="333B8EF0" w14:textId="187522F8" w:rsidR="00AE4208" w:rsidRPr="00051810" w:rsidRDefault="00AE4208" w:rsidP="00D5274B">
            <w:pPr>
              <w:pStyle w:val="Tabletextcentred"/>
            </w:pPr>
            <w:r w:rsidRPr="00051810">
              <w:t>0</w:t>
            </w:r>
          </w:p>
        </w:tc>
        <w:tc>
          <w:tcPr>
            <w:tcW w:w="1134" w:type="dxa"/>
          </w:tcPr>
          <w:p w14:paraId="0EE752CD" w14:textId="60CB3DA3" w:rsidR="00AE4208" w:rsidRPr="00051810" w:rsidRDefault="00AE4208" w:rsidP="00D5274B">
            <w:pPr>
              <w:pStyle w:val="Tabletextcentred"/>
            </w:pPr>
            <w:r w:rsidRPr="00051810">
              <w:t>1</w:t>
            </w:r>
          </w:p>
        </w:tc>
        <w:tc>
          <w:tcPr>
            <w:tcW w:w="992" w:type="dxa"/>
          </w:tcPr>
          <w:p w14:paraId="2F1CE749" w14:textId="7008833C" w:rsidR="00AE4208" w:rsidRPr="00051810" w:rsidRDefault="00AE4208" w:rsidP="00D5274B">
            <w:pPr>
              <w:pStyle w:val="Tabletextcentred"/>
            </w:pPr>
            <w:r w:rsidRPr="00051810">
              <w:t>0</w:t>
            </w:r>
          </w:p>
        </w:tc>
      </w:tr>
      <w:tr w:rsidR="00AE4208" w:rsidRPr="00051810" w14:paraId="3A7A7A1E" w14:textId="4FBB13A4" w:rsidTr="00237B42">
        <w:trPr>
          <w:trHeight w:val="20"/>
        </w:trPr>
        <w:tc>
          <w:tcPr>
            <w:tcW w:w="2827" w:type="dxa"/>
          </w:tcPr>
          <w:p w14:paraId="0B26E9C0" w14:textId="63935466" w:rsidR="00AE4208" w:rsidRPr="00051810" w:rsidRDefault="00AE4208" w:rsidP="00276088">
            <w:pPr>
              <w:pStyle w:val="Tabletextleftaligned"/>
            </w:pPr>
            <w:r w:rsidRPr="00051810">
              <w:t>At birth</w:t>
            </w:r>
          </w:p>
        </w:tc>
        <w:tc>
          <w:tcPr>
            <w:tcW w:w="1418" w:type="dxa"/>
          </w:tcPr>
          <w:p w14:paraId="6EE21E39" w14:textId="119F79A7" w:rsidR="00AE4208" w:rsidRPr="00051810" w:rsidRDefault="00AE4208" w:rsidP="00D5274B">
            <w:pPr>
              <w:pStyle w:val="Tabletextcentred"/>
            </w:pPr>
            <w:r w:rsidRPr="00051810">
              <w:t>2</w:t>
            </w:r>
          </w:p>
        </w:tc>
        <w:tc>
          <w:tcPr>
            <w:tcW w:w="1276" w:type="dxa"/>
          </w:tcPr>
          <w:p w14:paraId="73AE68BD" w14:textId="2E0AC207" w:rsidR="00AE4208" w:rsidRPr="00051810" w:rsidRDefault="00AE4208" w:rsidP="00D5274B">
            <w:pPr>
              <w:pStyle w:val="Tabletextcentred"/>
            </w:pPr>
            <w:r w:rsidRPr="00051810">
              <w:t>1</w:t>
            </w:r>
          </w:p>
        </w:tc>
        <w:tc>
          <w:tcPr>
            <w:tcW w:w="1275" w:type="dxa"/>
          </w:tcPr>
          <w:p w14:paraId="04F51A91" w14:textId="6DC24F85" w:rsidR="00AE4208" w:rsidRPr="00051810" w:rsidRDefault="00AE4208" w:rsidP="00D5274B">
            <w:pPr>
              <w:pStyle w:val="Tabletextcentred"/>
            </w:pPr>
            <w:r w:rsidRPr="00051810">
              <w:t>1</w:t>
            </w:r>
          </w:p>
        </w:tc>
        <w:tc>
          <w:tcPr>
            <w:tcW w:w="993" w:type="dxa"/>
          </w:tcPr>
          <w:p w14:paraId="4A08E28D" w14:textId="52719E5F" w:rsidR="00AE4208" w:rsidRPr="00051810" w:rsidRDefault="00AE4208" w:rsidP="00D5274B">
            <w:pPr>
              <w:pStyle w:val="Tabletextcentred"/>
            </w:pPr>
            <w:r w:rsidRPr="00051810">
              <w:t>1</w:t>
            </w:r>
          </w:p>
        </w:tc>
        <w:tc>
          <w:tcPr>
            <w:tcW w:w="1134" w:type="dxa"/>
          </w:tcPr>
          <w:p w14:paraId="51E805B3" w14:textId="6BD5827E" w:rsidR="00AE4208" w:rsidRPr="00051810" w:rsidRDefault="00AE4208" w:rsidP="00D5274B">
            <w:pPr>
              <w:pStyle w:val="Tabletextcentred"/>
            </w:pPr>
            <w:r w:rsidRPr="00051810">
              <w:t>1</w:t>
            </w:r>
          </w:p>
        </w:tc>
        <w:tc>
          <w:tcPr>
            <w:tcW w:w="992" w:type="dxa"/>
          </w:tcPr>
          <w:p w14:paraId="56ED5A8F" w14:textId="78FC0FC2" w:rsidR="00AE4208" w:rsidRPr="00051810" w:rsidRDefault="00AE4208" w:rsidP="00D5274B">
            <w:pPr>
              <w:pStyle w:val="Tabletextcentred"/>
            </w:pPr>
            <w:r w:rsidRPr="00051810">
              <w:t>3</w:t>
            </w:r>
          </w:p>
        </w:tc>
      </w:tr>
      <w:tr w:rsidR="00AE4208" w:rsidRPr="00051810" w14:paraId="185251AD" w14:textId="19662A52" w:rsidTr="00237B42">
        <w:trPr>
          <w:trHeight w:val="20"/>
        </w:trPr>
        <w:tc>
          <w:tcPr>
            <w:tcW w:w="2827" w:type="dxa"/>
          </w:tcPr>
          <w:p w14:paraId="07ABA100" w14:textId="2619A8FE" w:rsidR="00AE4208" w:rsidRPr="00051810" w:rsidRDefault="00AE4208" w:rsidP="00276088">
            <w:pPr>
              <w:pStyle w:val="Tabletextleftaligned"/>
            </w:pPr>
            <w:r w:rsidRPr="00051810">
              <w:t>Post birth</w:t>
            </w:r>
          </w:p>
        </w:tc>
        <w:tc>
          <w:tcPr>
            <w:tcW w:w="1418" w:type="dxa"/>
          </w:tcPr>
          <w:p w14:paraId="5E4C3725" w14:textId="78F58C92" w:rsidR="00AE4208" w:rsidRPr="00051810" w:rsidRDefault="00AE4208" w:rsidP="00D5274B">
            <w:pPr>
              <w:pStyle w:val="Tabletextcentred"/>
            </w:pPr>
            <w:r w:rsidRPr="00051810">
              <w:t>5</w:t>
            </w:r>
          </w:p>
        </w:tc>
        <w:tc>
          <w:tcPr>
            <w:tcW w:w="1276" w:type="dxa"/>
          </w:tcPr>
          <w:p w14:paraId="2CEC5E7C" w14:textId="7F1EAA0E" w:rsidR="00AE4208" w:rsidRPr="00051810" w:rsidRDefault="00AE4208" w:rsidP="00D5274B">
            <w:pPr>
              <w:pStyle w:val="Tabletextcentred"/>
            </w:pPr>
            <w:r w:rsidRPr="00051810">
              <w:t>4</w:t>
            </w:r>
          </w:p>
        </w:tc>
        <w:tc>
          <w:tcPr>
            <w:tcW w:w="1275" w:type="dxa"/>
          </w:tcPr>
          <w:p w14:paraId="02F17EF0" w14:textId="566EE660" w:rsidR="00AE4208" w:rsidRPr="00051810" w:rsidRDefault="00AE4208" w:rsidP="00D5274B">
            <w:pPr>
              <w:pStyle w:val="Tabletextcentred"/>
            </w:pPr>
            <w:r w:rsidRPr="00051810">
              <w:t>2</w:t>
            </w:r>
          </w:p>
        </w:tc>
        <w:tc>
          <w:tcPr>
            <w:tcW w:w="993" w:type="dxa"/>
          </w:tcPr>
          <w:p w14:paraId="059F6008" w14:textId="7788E47C" w:rsidR="00AE4208" w:rsidRPr="00051810" w:rsidRDefault="00AE4208" w:rsidP="00D5274B">
            <w:pPr>
              <w:pStyle w:val="Tabletextcentred"/>
            </w:pPr>
            <w:r w:rsidRPr="00051810">
              <w:t>3</w:t>
            </w:r>
          </w:p>
        </w:tc>
        <w:tc>
          <w:tcPr>
            <w:tcW w:w="1134" w:type="dxa"/>
          </w:tcPr>
          <w:p w14:paraId="4E33D824" w14:textId="59B273AA" w:rsidR="00AE4208" w:rsidRPr="00051810" w:rsidRDefault="00AE4208" w:rsidP="00D5274B">
            <w:pPr>
              <w:pStyle w:val="Tabletextcentred"/>
            </w:pPr>
            <w:r w:rsidRPr="00051810">
              <w:t>4</w:t>
            </w:r>
          </w:p>
        </w:tc>
        <w:tc>
          <w:tcPr>
            <w:tcW w:w="992" w:type="dxa"/>
          </w:tcPr>
          <w:p w14:paraId="7F72434F" w14:textId="2E0C1C19" w:rsidR="00AE4208" w:rsidRPr="00051810" w:rsidRDefault="00AE4208" w:rsidP="00D5274B">
            <w:pPr>
              <w:pStyle w:val="Tabletextcentred"/>
            </w:pPr>
            <w:r w:rsidRPr="00051810">
              <w:t>4</w:t>
            </w:r>
          </w:p>
        </w:tc>
      </w:tr>
      <w:tr w:rsidR="00AE4208" w:rsidRPr="00051810" w14:paraId="32F7D7D8" w14:textId="1BFA82E1" w:rsidTr="00237B42">
        <w:trPr>
          <w:trHeight w:val="20"/>
        </w:trPr>
        <w:tc>
          <w:tcPr>
            <w:tcW w:w="2827" w:type="dxa"/>
          </w:tcPr>
          <w:p w14:paraId="291413D8" w14:textId="4174ED3E" w:rsidR="00AE4208" w:rsidRPr="00051810" w:rsidRDefault="00AE4208" w:rsidP="00276088">
            <w:pPr>
              <w:pStyle w:val="Tabletextleftaligned"/>
            </w:pPr>
            <w:r w:rsidRPr="00051810">
              <w:t>Unknown</w:t>
            </w:r>
          </w:p>
        </w:tc>
        <w:tc>
          <w:tcPr>
            <w:tcW w:w="1418" w:type="dxa"/>
          </w:tcPr>
          <w:p w14:paraId="024A0F94" w14:textId="219EAEAB" w:rsidR="00AE4208" w:rsidRPr="00051810" w:rsidRDefault="00AE4208" w:rsidP="00D5274B">
            <w:pPr>
              <w:pStyle w:val="Tabletextcentred"/>
            </w:pPr>
            <w:r w:rsidRPr="00051810">
              <w:t>0</w:t>
            </w:r>
          </w:p>
        </w:tc>
        <w:tc>
          <w:tcPr>
            <w:tcW w:w="1276" w:type="dxa"/>
          </w:tcPr>
          <w:p w14:paraId="6E444687" w14:textId="5F9FA9D0" w:rsidR="00AE4208" w:rsidRPr="00051810" w:rsidRDefault="00AE4208" w:rsidP="00D5274B">
            <w:pPr>
              <w:pStyle w:val="Tabletextcentred"/>
            </w:pPr>
            <w:r w:rsidRPr="00051810">
              <w:t>0</w:t>
            </w:r>
          </w:p>
        </w:tc>
        <w:tc>
          <w:tcPr>
            <w:tcW w:w="1275" w:type="dxa"/>
          </w:tcPr>
          <w:p w14:paraId="4C5297DD" w14:textId="0B428CA6" w:rsidR="00AE4208" w:rsidRPr="00051810" w:rsidRDefault="00AE4208" w:rsidP="00D5274B">
            <w:pPr>
              <w:pStyle w:val="Tabletextcentred"/>
            </w:pPr>
            <w:r w:rsidRPr="00051810">
              <w:t>0</w:t>
            </w:r>
          </w:p>
        </w:tc>
        <w:tc>
          <w:tcPr>
            <w:tcW w:w="993" w:type="dxa"/>
          </w:tcPr>
          <w:p w14:paraId="1798DC91" w14:textId="131A67FE" w:rsidR="00AE4208" w:rsidRPr="00051810" w:rsidRDefault="00AE4208" w:rsidP="00D5274B">
            <w:pPr>
              <w:pStyle w:val="Tabletextcentred"/>
            </w:pPr>
            <w:r w:rsidRPr="00051810">
              <w:t>0</w:t>
            </w:r>
          </w:p>
        </w:tc>
        <w:tc>
          <w:tcPr>
            <w:tcW w:w="1134" w:type="dxa"/>
          </w:tcPr>
          <w:p w14:paraId="5E527400" w14:textId="77142AC6" w:rsidR="00AE4208" w:rsidRPr="00051810" w:rsidRDefault="00AE4208" w:rsidP="00D5274B">
            <w:pPr>
              <w:pStyle w:val="Tabletextcentred"/>
            </w:pPr>
            <w:r w:rsidRPr="00051810">
              <w:t>0</w:t>
            </w:r>
          </w:p>
        </w:tc>
        <w:tc>
          <w:tcPr>
            <w:tcW w:w="992" w:type="dxa"/>
          </w:tcPr>
          <w:p w14:paraId="747BBF23" w14:textId="5BB9F446" w:rsidR="00AE4208" w:rsidRPr="00051810" w:rsidRDefault="00AE4208" w:rsidP="00D5274B">
            <w:pPr>
              <w:pStyle w:val="Tabletextcentred"/>
            </w:pPr>
            <w:r w:rsidRPr="00051810">
              <w:t>0</w:t>
            </w:r>
          </w:p>
        </w:tc>
      </w:tr>
      <w:tr w:rsidR="00AE4208" w:rsidRPr="00051810" w14:paraId="2960A260" w14:textId="6B23D3D4" w:rsidTr="00237B42">
        <w:trPr>
          <w:trHeight w:val="20"/>
        </w:trPr>
        <w:tc>
          <w:tcPr>
            <w:tcW w:w="2827" w:type="dxa"/>
          </w:tcPr>
          <w:p w14:paraId="692039D4" w14:textId="3DBE3C9D" w:rsidR="00AE4208" w:rsidRPr="00051810" w:rsidRDefault="00AE4208" w:rsidP="00276088">
            <w:pPr>
              <w:pStyle w:val="Tabletextrightaligned"/>
            </w:pPr>
            <w:r w:rsidRPr="00051810">
              <w:t>Late diagnosis</w:t>
            </w:r>
          </w:p>
        </w:tc>
        <w:tc>
          <w:tcPr>
            <w:tcW w:w="1418" w:type="dxa"/>
          </w:tcPr>
          <w:p w14:paraId="14577B58" w14:textId="07DD157F" w:rsidR="00AE4208" w:rsidRPr="00051810" w:rsidRDefault="00AE4208" w:rsidP="00D5274B">
            <w:pPr>
              <w:pStyle w:val="Tabletextcentred"/>
            </w:pPr>
            <w:r w:rsidRPr="00051810">
              <w:t>8</w:t>
            </w:r>
          </w:p>
        </w:tc>
        <w:tc>
          <w:tcPr>
            <w:tcW w:w="1276" w:type="dxa"/>
          </w:tcPr>
          <w:p w14:paraId="7B23A613" w14:textId="478E6A79" w:rsidR="00AE4208" w:rsidRPr="00051810" w:rsidRDefault="00AE4208" w:rsidP="00D5274B">
            <w:pPr>
              <w:pStyle w:val="Tabletextcentred"/>
            </w:pPr>
            <w:r w:rsidRPr="00051810">
              <w:t>6</w:t>
            </w:r>
          </w:p>
        </w:tc>
        <w:tc>
          <w:tcPr>
            <w:tcW w:w="1275" w:type="dxa"/>
          </w:tcPr>
          <w:p w14:paraId="21A70F34" w14:textId="3D978CC8" w:rsidR="00AE4208" w:rsidRPr="00051810" w:rsidRDefault="00AE4208" w:rsidP="00D5274B">
            <w:pPr>
              <w:pStyle w:val="Tabletextcentred"/>
            </w:pPr>
            <w:r w:rsidRPr="00051810">
              <w:t>4</w:t>
            </w:r>
          </w:p>
        </w:tc>
        <w:tc>
          <w:tcPr>
            <w:tcW w:w="993" w:type="dxa"/>
          </w:tcPr>
          <w:p w14:paraId="20FF11BD" w14:textId="7A00B2EA" w:rsidR="00AE4208" w:rsidRPr="00051810" w:rsidRDefault="00AE4208" w:rsidP="00D5274B">
            <w:pPr>
              <w:pStyle w:val="Tabletextcentred"/>
            </w:pPr>
            <w:r w:rsidRPr="00051810">
              <w:t>4</w:t>
            </w:r>
          </w:p>
        </w:tc>
        <w:tc>
          <w:tcPr>
            <w:tcW w:w="1134" w:type="dxa"/>
          </w:tcPr>
          <w:p w14:paraId="74583CF3" w14:textId="07DCA82F" w:rsidR="00AE4208" w:rsidRPr="00051810" w:rsidRDefault="00AE4208" w:rsidP="00D5274B">
            <w:pPr>
              <w:pStyle w:val="Tabletextcentred"/>
            </w:pPr>
            <w:r w:rsidRPr="00051810">
              <w:t>6</w:t>
            </w:r>
          </w:p>
        </w:tc>
        <w:tc>
          <w:tcPr>
            <w:tcW w:w="992" w:type="dxa"/>
          </w:tcPr>
          <w:p w14:paraId="5882676C" w14:textId="372CB937" w:rsidR="00AE4208" w:rsidRPr="00051810" w:rsidRDefault="00AE4208" w:rsidP="00D5274B">
            <w:pPr>
              <w:pStyle w:val="Tabletextcentred"/>
            </w:pPr>
            <w:r w:rsidRPr="00051810">
              <w:t>7</w:t>
            </w:r>
          </w:p>
        </w:tc>
      </w:tr>
      <w:tr w:rsidR="00AE4208" w:rsidRPr="00051810" w14:paraId="14A1ADAA" w14:textId="629F759B" w:rsidTr="00237B42">
        <w:trPr>
          <w:trHeight w:val="20"/>
        </w:trPr>
        <w:tc>
          <w:tcPr>
            <w:tcW w:w="2827" w:type="dxa"/>
          </w:tcPr>
          <w:p w14:paraId="7B41F73E" w14:textId="46282BC0" w:rsidR="00AE4208" w:rsidRPr="00276088" w:rsidRDefault="00AE4208" w:rsidP="00276088">
            <w:pPr>
              <w:pStyle w:val="Tabletextleftaligned"/>
            </w:pPr>
            <w:r w:rsidRPr="00276088">
              <w:t>Total</w:t>
            </w:r>
          </w:p>
        </w:tc>
        <w:tc>
          <w:tcPr>
            <w:tcW w:w="1418" w:type="dxa"/>
          </w:tcPr>
          <w:p w14:paraId="2CB6F278" w14:textId="49CA37EA" w:rsidR="00AE4208" w:rsidRPr="002D6390" w:rsidRDefault="00AE4208" w:rsidP="002D6390">
            <w:pPr>
              <w:pStyle w:val="Tableheadingcentred"/>
            </w:pPr>
            <w:r w:rsidRPr="002D6390">
              <w:t>9</w:t>
            </w:r>
          </w:p>
        </w:tc>
        <w:tc>
          <w:tcPr>
            <w:tcW w:w="1276" w:type="dxa"/>
          </w:tcPr>
          <w:p w14:paraId="0180C3A2" w14:textId="6DCFEA0A" w:rsidR="00AE4208" w:rsidRPr="002D6390" w:rsidRDefault="00AE4208" w:rsidP="002D6390">
            <w:pPr>
              <w:pStyle w:val="Tableheadingcentred"/>
            </w:pPr>
            <w:r w:rsidRPr="002D6390">
              <w:t>6</w:t>
            </w:r>
          </w:p>
        </w:tc>
        <w:tc>
          <w:tcPr>
            <w:tcW w:w="1275" w:type="dxa"/>
          </w:tcPr>
          <w:p w14:paraId="43DDCFC1" w14:textId="5C528043" w:rsidR="00AE4208" w:rsidRPr="002D6390" w:rsidRDefault="00AE4208" w:rsidP="002D6390">
            <w:pPr>
              <w:pStyle w:val="Tableheadingcentred"/>
            </w:pPr>
            <w:r w:rsidRPr="002D6390">
              <w:t>5</w:t>
            </w:r>
          </w:p>
        </w:tc>
        <w:tc>
          <w:tcPr>
            <w:tcW w:w="993" w:type="dxa"/>
          </w:tcPr>
          <w:p w14:paraId="2F77F7E8" w14:textId="640F6347" w:rsidR="00AE4208" w:rsidRPr="002D6390" w:rsidRDefault="00AE4208" w:rsidP="002D6390">
            <w:pPr>
              <w:pStyle w:val="Tableheadingcentred"/>
            </w:pPr>
            <w:r w:rsidRPr="002D6390">
              <w:t>7</w:t>
            </w:r>
          </w:p>
        </w:tc>
        <w:tc>
          <w:tcPr>
            <w:tcW w:w="1134" w:type="dxa"/>
          </w:tcPr>
          <w:p w14:paraId="286E4797" w14:textId="3D608BEF" w:rsidR="00AE4208" w:rsidRPr="002D6390" w:rsidRDefault="00AE4208" w:rsidP="002D6390">
            <w:pPr>
              <w:pStyle w:val="Tableheadingcentred"/>
            </w:pPr>
            <w:r w:rsidRPr="002D6390">
              <w:t>6</w:t>
            </w:r>
          </w:p>
        </w:tc>
        <w:tc>
          <w:tcPr>
            <w:tcW w:w="992" w:type="dxa"/>
          </w:tcPr>
          <w:p w14:paraId="1A6FA902" w14:textId="3012877C" w:rsidR="00051810" w:rsidRPr="00051810" w:rsidRDefault="00AE4208" w:rsidP="00D5274B">
            <w:pPr>
              <w:pStyle w:val="Tableheadingcentred"/>
            </w:pPr>
            <w:r w:rsidRPr="00051810">
              <w:t>8</w:t>
            </w:r>
          </w:p>
        </w:tc>
      </w:tr>
      <w:tr w:rsidR="00310649" w:rsidRPr="00051810" w14:paraId="5D5722AE" w14:textId="2731DB14" w:rsidTr="00237B42">
        <w:trPr>
          <w:trHeight w:val="20"/>
        </w:trPr>
        <w:tc>
          <w:tcPr>
            <w:tcW w:w="9915" w:type="dxa"/>
            <w:gridSpan w:val="7"/>
            <w:shd w:val="clear" w:color="auto" w:fill="00DCA1"/>
          </w:tcPr>
          <w:p w14:paraId="3EAE4D81" w14:textId="37580CB1" w:rsidR="00310649" w:rsidRPr="00051810" w:rsidRDefault="00310649" w:rsidP="00310649">
            <w:pPr>
              <w:pStyle w:val="Tableheadingcentred"/>
              <w:rPr>
                <w:rFonts w:cs="Segoe UI"/>
                <w:sz w:val="24"/>
                <w:szCs w:val="24"/>
                <w:vertAlign w:val="superscript"/>
              </w:rPr>
            </w:pPr>
            <w:r w:rsidRPr="00A542E7">
              <w:t>Total women</w:t>
            </w:r>
            <w:r w:rsidRPr="00DB5ED0">
              <w:rPr>
                <w:rStyle w:val="SuperscriptblackChar"/>
              </w:rPr>
              <w:t>1</w:t>
            </w:r>
          </w:p>
        </w:tc>
      </w:tr>
      <w:tr w:rsidR="00061216" w:rsidRPr="00051810" w14:paraId="57251079" w14:textId="50582425" w:rsidTr="00237B42">
        <w:trPr>
          <w:trHeight w:val="20"/>
        </w:trPr>
        <w:tc>
          <w:tcPr>
            <w:tcW w:w="2827" w:type="dxa"/>
          </w:tcPr>
          <w:p w14:paraId="72DA501D" w14:textId="77777777" w:rsidR="00061216" w:rsidRPr="00051810" w:rsidRDefault="00061216" w:rsidP="00D5274B">
            <w:pPr>
              <w:pStyle w:val="Tabletextleftaligned"/>
            </w:pPr>
            <w:r w:rsidRPr="00051810">
              <w:t>First trimester</w:t>
            </w:r>
          </w:p>
        </w:tc>
        <w:tc>
          <w:tcPr>
            <w:tcW w:w="1418" w:type="dxa"/>
          </w:tcPr>
          <w:p w14:paraId="3C405FBF" w14:textId="15852A11" w:rsidR="00061216" w:rsidRPr="00051810" w:rsidRDefault="00061216" w:rsidP="00D5274B">
            <w:pPr>
              <w:pStyle w:val="Tabletextcentred"/>
            </w:pPr>
            <w:r w:rsidRPr="00051810">
              <w:t>0</w:t>
            </w:r>
          </w:p>
        </w:tc>
        <w:tc>
          <w:tcPr>
            <w:tcW w:w="1276" w:type="dxa"/>
          </w:tcPr>
          <w:p w14:paraId="0CA5FBEE" w14:textId="30AB99DB" w:rsidR="00061216" w:rsidRPr="00051810" w:rsidRDefault="00061216" w:rsidP="00D5274B">
            <w:pPr>
              <w:pStyle w:val="Tabletextcentred"/>
            </w:pPr>
            <w:r w:rsidRPr="00051810">
              <w:t>0</w:t>
            </w:r>
          </w:p>
        </w:tc>
        <w:tc>
          <w:tcPr>
            <w:tcW w:w="1275" w:type="dxa"/>
          </w:tcPr>
          <w:p w14:paraId="56BE8F42" w14:textId="423A2B91" w:rsidR="00061216" w:rsidRPr="00051810" w:rsidRDefault="00061216" w:rsidP="00D5274B">
            <w:pPr>
              <w:pStyle w:val="Tabletextcentred"/>
            </w:pPr>
            <w:r w:rsidRPr="00051810">
              <w:t>0</w:t>
            </w:r>
          </w:p>
        </w:tc>
        <w:tc>
          <w:tcPr>
            <w:tcW w:w="993" w:type="dxa"/>
          </w:tcPr>
          <w:p w14:paraId="678AC0D9" w14:textId="4CA63EAE" w:rsidR="00061216" w:rsidRPr="00051810" w:rsidRDefault="00061216" w:rsidP="00D5274B">
            <w:pPr>
              <w:pStyle w:val="Tabletextcentred"/>
            </w:pPr>
            <w:r w:rsidRPr="00051810">
              <w:t>0</w:t>
            </w:r>
          </w:p>
        </w:tc>
        <w:tc>
          <w:tcPr>
            <w:tcW w:w="1134" w:type="dxa"/>
          </w:tcPr>
          <w:p w14:paraId="511537EC" w14:textId="20BF6D5C" w:rsidR="00061216" w:rsidRPr="00051810" w:rsidRDefault="00061216" w:rsidP="00D5274B">
            <w:pPr>
              <w:pStyle w:val="Tabletextcentred"/>
            </w:pPr>
            <w:r w:rsidRPr="00051810">
              <w:t>1</w:t>
            </w:r>
          </w:p>
        </w:tc>
        <w:tc>
          <w:tcPr>
            <w:tcW w:w="992" w:type="dxa"/>
          </w:tcPr>
          <w:p w14:paraId="606F81BF" w14:textId="6AD31539" w:rsidR="00061216" w:rsidRPr="00051810" w:rsidRDefault="00061216" w:rsidP="00D5274B">
            <w:pPr>
              <w:pStyle w:val="Tabletextcentred"/>
            </w:pPr>
            <w:r w:rsidRPr="00051810">
              <w:t>0</w:t>
            </w:r>
          </w:p>
        </w:tc>
      </w:tr>
      <w:tr w:rsidR="00061216" w:rsidRPr="00051810" w14:paraId="7DC12C6E" w14:textId="1A2240EC" w:rsidTr="00237B42">
        <w:trPr>
          <w:trHeight w:val="20"/>
        </w:trPr>
        <w:tc>
          <w:tcPr>
            <w:tcW w:w="2827" w:type="dxa"/>
          </w:tcPr>
          <w:p w14:paraId="43F5CB59" w14:textId="77777777" w:rsidR="00061216" w:rsidRPr="00051810" w:rsidRDefault="00061216" w:rsidP="00D5274B">
            <w:pPr>
              <w:pStyle w:val="Tabletextleftaligned"/>
            </w:pPr>
            <w:r w:rsidRPr="00051810">
              <w:lastRenderedPageBreak/>
              <w:t>Second trimester</w:t>
            </w:r>
          </w:p>
        </w:tc>
        <w:tc>
          <w:tcPr>
            <w:tcW w:w="1418" w:type="dxa"/>
          </w:tcPr>
          <w:p w14:paraId="4786E38F" w14:textId="3EE20B64" w:rsidR="00061216" w:rsidRPr="00051810" w:rsidRDefault="00061216" w:rsidP="00D5274B">
            <w:pPr>
              <w:pStyle w:val="Tabletextcentred"/>
            </w:pPr>
            <w:r w:rsidRPr="00051810">
              <w:t>1</w:t>
            </w:r>
          </w:p>
        </w:tc>
        <w:tc>
          <w:tcPr>
            <w:tcW w:w="1276" w:type="dxa"/>
          </w:tcPr>
          <w:p w14:paraId="1CD4B0B4" w14:textId="00DBD386" w:rsidR="00061216" w:rsidRPr="00051810" w:rsidRDefault="00061216" w:rsidP="00D5274B">
            <w:pPr>
              <w:pStyle w:val="Tabletextcentred"/>
            </w:pPr>
            <w:r w:rsidRPr="00051810">
              <w:t>0</w:t>
            </w:r>
          </w:p>
        </w:tc>
        <w:tc>
          <w:tcPr>
            <w:tcW w:w="1275" w:type="dxa"/>
          </w:tcPr>
          <w:p w14:paraId="268BB55F" w14:textId="0C4E6724" w:rsidR="00061216" w:rsidRPr="00051810" w:rsidRDefault="00061216" w:rsidP="00D5274B">
            <w:pPr>
              <w:pStyle w:val="Tabletextcentred"/>
            </w:pPr>
            <w:r w:rsidRPr="00051810">
              <w:t>3</w:t>
            </w:r>
          </w:p>
        </w:tc>
        <w:tc>
          <w:tcPr>
            <w:tcW w:w="993" w:type="dxa"/>
          </w:tcPr>
          <w:p w14:paraId="58B9B808" w14:textId="36D7910B" w:rsidR="00061216" w:rsidRPr="00051810" w:rsidRDefault="00061216" w:rsidP="00D5274B">
            <w:pPr>
              <w:pStyle w:val="Tabletextcentred"/>
            </w:pPr>
            <w:r w:rsidRPr="00051810">
              <w:t>5</w:t>
            </w:r>
          </w:p>
        </w:tc>
        <w:tc>
          <w:tcPr>
            <w:tcW w:w="1134" w:type="dxa"/>
          </w:tcPr>
          <w:p w14:paraId="67D5DF6C" w14:textId="06E4247C" w:rsidR="00061216" w:rsidRPr="00051810" w:rsidRDefault="00061216" w:rsidP="00D5274B">
            <w:pPr>
              <w:pStyle w:val="Tabletextcentred"/>
            </w:pPr>
            <w:r w:rsidRPr="00051810">
              <w:t>0</w:t>
            </w:r>
          </w:p>
        </w:tc>
        <w:tc>
          <w:tcPr>
            <w:tcW w:w="992" w:type="dxa"/>
          </w:tcPr>
          <w:p w14:paraId="2F215B40" w14:textId="79585DCB" w:rsidR="00061216" w:rsidRPr="00051810" w:rsidRDefault="00061216" w:rsidP="00D5274B">
            <w:pPr>
              <w:pStyle w:val="Tabletextcentred"/>
            </w:pPr>
            <w:r w:rsidRPr="00051810">
              <w:t>3</w:t>
            </w:r>
          </w:p>
        </w:tc>
      </w:tr>
      <w:tr w:rsidR="00061216" w:rsidRPr="00051810" w14:paraId="6B5CDAB2" w14:textId="7AB9FCD3" w:rsidTr="00237B42">
        <w:trPr>
          <w:trHeight w:val="20"/>
        </w:trPr>
        <w:tc>
          <w:tcPr>
            <w:tcW w:w="2827" w:type="dxa"/>
          </w:tcPr>
          <w:p w14:paraId="76D26F78" w14:textId="77777777" w:rsidR="00061216" w:rsidRPr="00051810" w:rsidRDefault="00061216" w:rsidP="00D5274B">
            <w:pPr>
              <w:pStyle w:val="Tabletextleftaligned"/>
            </w:pPr>
            <w:r w:rsidRPr="00051810">
              <w:t>Third trimester</w:t>
            </w:r>
          </w:p>
        </w:tc>
        <w:tc>
          <w:tcPr>
            <w:tcW w:w="1418" w:type="dxa"/>
          </w:tcPr>
          <w:p w14:paraId="020B4403" w14:textId="4E133027" w:rsidR="00061216" w:rsidRPr="00051810" w:rsidRDefault="00061216" w:rsidP="00D5274B">
            <w:pPr>
              <w:pStyle w:val="Tabletextcentred"/>
            </w:pPr>
            <w:r w:rsidRPr="00051810">
              <w:t>2</w:t>
            </w:r>
          </w:p>
        </w:tc>
        <w:tc>
          <w:tcPr>
            <w:tcW w:w="1276" w:type="dxa"/>
          </w:tcPr>
          <w:p w14:paraId="053CCC7C" w14:textId="512B284D" w:rsidR="00061216" w:rsidRPr="00051810" w:rsidRDefault="00061216" w:rsidP="00D5274B">
            <w:pPr>
              <w:pStyle w:val="Tabletextcentred"/>
            </w:pPr>
            <w:r w:rsidRPr="00051810">
              <w:t>3</w:t>
            </w:r>
          </w:p>
        </w:tc>
        <w:tc>
          <w:tcPr>
            <w:tcW w:w="1275" w:type="dxa"/>
          </w:tcPr>
          <w:p w14:paraId="087D56AB" w14:textId="7FB5ED88" w:rsidR="00061216" w:rsidRPr="00051810" w:rsidRDefault="00061216" w:rsidP="00D5274B">
            <w:pPr>
              <w:pStyle w:val="Tabletextcentred"/>
            </w:pPr>
            <w:r w:rsidRPr="00051810">
              <w:t>2</w:t>
            </w:r>
          </w:p>
        </w:tc>
        <w:tc>
          <w:tcPr>
            <w:tcW w:w="993" w:type="dxa"/>
          </w:tcPr>
          <w:p w14:paraId="4B728945" w14:textId="01667944" w:rsidR="00061216" w:rsidRPr="00051810" w:rsidRDefault="00061216" w:rsidP="00D5274B">
            <w:pPr>
              <w:pStyle w:val="Tabletextcentred"/>
            </w:pPr>
            <w:r w:rsidRPr="00051810">
              <w:t>4</w:t>
            </w:r>
          </w:p>
        </w:tc>
        <w:tc>
          <w:tcPr>
            <w:tcW w:w="1134" w:type="dxa"/>
          </w:tcPr>
          <w:p w14:paraId="0408FEA1" w14:textId="5346C6BF" w:rsidR="00061216" w:rsidRPr="00051810" w:rsidRDefault="00061216" w:rsidP="00D5274B">
            <w:pPr>
              <w:pStyle w:val="Tabletextcentred"/>
            </w:pPr>
            <w:r w:rsidRPr="00051810">
              <w:t>1</w:t>
            </w:r>
          </w:p>
        </w:tc>
        <w:tc>
          <w:tcPr>
            <w:tcW w:w="992" w:type="dxa"/>
          </w:tcPr>
          <w:p w14:paraId="4C25113B" w14:textId="5D436B32" w:rsidR="00061216" w:rsidRPr="00051810" w:rsidRDefault="00061216" w:rsidP="00D5274B">
            <w:pPr>
              <w:pStyle w:val="Tabletextcentred"/>
            </w:pPr>
            <w:r w:rsidRPr="00051810">
              <w:t>2</w:t>
            </w:r>
          </w:p>
        </w:tc>
      </w:tr>
      <w:tr w:rsidR="00061216" w:rsidRPr="00051810" w14:paraId="6F257684" w14:textId="79366E6B" w:rsidTr="00237B42">
        <w:trPr>
          <w:trHeight w:val="20"/>
        </w:trPr>
        <w:tc>
          <w:tcPr>
            <w:tcW w:w="2827" w:type="dxa"/>
          </w:tcPr>
          <w:p w14:paraId="643EC218" w14:textId="77777777" w:rsidR="00061216" w:rsidRPr="00051810" w:rsidRDefault="00061216" w:rsidP="00D5274B">
            <w:pPr>
              <w:pStyle w:val="Tabletextleftaligned"/>
            </w:pPr>
            <w:r w:rsidRPr="00051810">
              <w:t>At birth</w:t>
            </w:r>
          </w:p>
        </w:tc>
        <w:tc>
          <w:tcPr>
            <w:tcW w:w="1418" w:type="dxa"/>
          </w:tcPr>
          <w:p w14:paraId="56A8EE0E" w14:textId="7E745259" w:rsidR="00061216" w:rsidRPr="00051810" w:rsidRDefault="00061216" w:rsidP="00D5274B">
            <w:pPr>
              <w:pStyle w:val="Tabletextcentred"/>
            </w:pPr>
            <w:r w:rsidRPr="00051810">
              <w:t>6</w:t>
            </w:r>
          </w:p>
        </w:tc>
        <w:tc>
          <w:tcPr>
            <w:tcW w:w="1276" w:type="dxa"/>
          </w:tcPr>
          <w:p w14:paraId="29C17909" w14:textId="4F8823D5" w:rsidR="00061216" w:rsidRPr="00051810" w:rsidRDefault="00061216" w:rsidP="00D5274B">
            <w:pPr>
              <w:pStyle w:val="Tabletextcentred"/>
            </w:pPr>
            <w:r w:rsidRPr="00051810">
              <w:t>5</w:t>
            </w:r>
          </w:p>
        </w:tc>
        <w:tc>
          <w:tcPr>
            <w:tcW w:w="1275" w:type="dxa"/>
          </w:tcPr>
          <w:p w14:paraId="7E4D21F6" w14:textId="34D373D4" w:rsidR="00061216" w:rsidRPr="00051810" w:rsidRDefault="00061216" w:rsidP="00D5274B">
            <w:pPr>
              <w:pStyle w:val="Tabletextcentred"/>
            </w:pPr>
            <w:r w:rsidRPr="00051810">
              <w:t>4</w:t>
            </w:r>
          </w:p>
        </w:tc>
        <w:tc>
          <w:tcPr>
            <w:tcW w:w="993" w:type="dxa"/>
          </w:tcPr>
          <w:p w14:paraId="701CD672" w14:textId="2F0F5080" w:rsidR="00061216" w:rsidRPr="00051810" w:rsidRDefault="00061216" w:rsidP="00D5274B">
            <w:pPr>
              <w:pStyle w:val="Tabletextcentred"/>
            </w:pPr>
            <w:r w:rsidRPr="00051810">
              <w:t>5</w:t>
            </w:r>
          </w:p>
        </w:tc>
        <w:tc>
          <w:tcPr>
            <w:tcW w:w="1134" w:type="dxa"/>
          </w:tcPr>
          <w:p w14:paraId="1D5BCBD4" w14:textId="79901916" w:rsidR="00061216" w:rsidRPr="00051810" w:rsidRDefault="00061216" w:rsidP="00D5274B">
            <w:pPr>
              <w:pStyle w:val="Tabletextcentred"/>
            </w:pPr>
            <w:r w:rsidRPr="00051810">
              <w:t>2</w:t>
            </w:r>
          </w:p>
        </w:tc>
        <w:tc>
          <w:tcPr>
            <w:tcW w:w="992" w:type="dxa"/>
          </w:tcPr>
          <w:p w14:paraId="38370093" w14:textId="281F51FC" w:rsidR="00061216" w:rsidRPr="00051810" w:rsidRDefault="00061216" w:rsidP="00D5274B">
            <w:pPr>
              <w:pStyle w:val="Tabletextcentred"/>
            </w:pPr>
            <w:r w:rsidRPr="00051810">
              <w:t>3</w:t>
            </w:r>
          </w:p>
        </w:tc>
      </w:tr>
      <w:tr w:rsidR="00061216" w:rsidRPr="00051810" w14:paraId="3C694B7B" w14:textId="376CBCEB" w:rsidTr="00237B42">
        <w:trPr>
          <w:trHeight w:val="20"/>
        </w:trPr>
        <w:tc>
          <w:tcPr>
            <w:tcW w:w="2827" w:type="dxa"/>
          </w:tcPr>
          <w:p w14:paraId="0B408F61" w14:textId="77777777" w:rsidR="00061216" w:rsidRPr="00051810" w:rsidRDefault="00061216" w:rsidP="00D5274B">
            <w:pPr>
              <w:pStyle w:val="Tabletextleftaligned"/>
            </w:pPr>
            <w:r w:rsidRPr="00051810">
              <w:t>Post birth</w:t>
            </w:r>
          </w:p>
        </w:tc>
        <w:tc>
          <w:tcPr>
            <w:tcW w:w="1418" w:type="dxa"/>
          </w:tcPr>
          <w:p w14:paraId="46C94598" w14:textId="54990717" w:rsidR="00061216" w:rsidRPr="00051810" w:rsidRDefault="00061216" w:rsidP="00D5274B">
            <w:pPr>
              <w:pStyle w:val="Tabletextcentred"/>
            </w:pPr>
            <w:r w:rsidRPr="00051810">
              <w:t>8</w:t>
            </w:r>
          </w:p>
        </w:tc>
        <w:tc>
          <w:tcPr>
            <w:tcW w:w="1276" w:type="dxa"/>
          </w:tcPr>
          <w:p w14:paraId="327FAB64" w14:textId="0DB1CF55" w:rsidR="00061216" w:rsidRPr="00051810" w:rsidRDefault="00061216" w:rsidP="00D5274B">
            <w:pPr>
              <w:pStyle w:val="Tabletextcentred"/>
            </w:pPr>
            <w:r w:rsidRPr="00051810">
              <w:t>7</w:t>
            </w:r>
          </w:p>
        </w:tc>
        <w:tc>
          <w:tcPr>
            <w:tcW w:w="1275" w:type="dxa"/>
          </w:tcPr>
          <w:p w14:paraId="66DEE6A1" w14:textId="796B9869" w:rsidR="00061216" w:rsidRPr="00051810" w:rsidRDefault="00061216" w:rsidP="00D5274B">
            <w:pPr>
              <w:pStyle w:val="Tabletextcentred"/>
            </w:pPr>
            <w:r w:rsidRPr="00051810">
              <w:t>3</w:t>
            </w:r>
          </w:p>
        </w:tc>
        <w:tc>
          <w:tcPr>
            <w:tcW w:w="993" w:type="dxa"/>
          </w:tcPr>
          <w:p w14:paraId="10429D63" w14:textId="2FC2FE9D" w:rsidR="00061216" w:rsidRPr="00051810" w:rsidRDefault="00061216" w:rsidP="00D5274B">
            <w:pPr>
              <w:pStyle w:val="Tabletextcentred"/>
            </w:pPr>
            <w:r w:rsidRPr="00051810">
              <w:t>6</w:t>
            </w:r>
          </w:p>
        </w:tc>
        <w:tc>
          <w:tcPr>
            <w:tcW w:w="1134" w:type="dxa"/>
          </w:tcPr>
          <w:p w14:paraId="669C8BD8" w14:textId="66AE9A49" w:rsidR="00061216" w:rsidRPr="00051810" w:rsidRDefault="00061216" w:rsidP="00D5274B">
            <w:pPr>
              <w:pStyle w:val="Tabletextcentred"/>
            </w:pPr>
            <w:r w:rsidRPr="00051810">
              <w:t>6</w:t>
            </w:r>
          </w:p>
        </w:tc>
        <w:tc>
          <w:tcPr>
            <w:tcW w:w="992" w:type="dxa"/>
          </w:tcPr>
          <w:p w14:paraId="619855CA" w14:textId="5361C6C6" w:rsidR="00061216" w:rsidRPr="00051810" w:rsidRDefault="00061216" w:rsidP="00D5274B">
            <w:pPr>
              <w:pStyle w:val="Tabletextcentred"/>
            </w:pPr>
            <w:r w:rsidRPr="00051810">
              <w:t>6</w:t>
            </w:r>
          </w:p>
        </w:tc>
      </w:tr>
      <w:tr w:rsidR="00061216" w:rsidRPr="00051810" w14:paraId="3C04EDF6" w14:textId="5BF83994" w:rsidTr="00237B42">
        <w:trPr>
          <w:trHeight w:val="20"/>
        </w:trPr>
        <w:tc>
          <w:tcPr>
            <w:tcW w:w="2827" w:type="dxa"/>
          </w:tcPr>
          <w:p w14:paraId="2E8183DA" w14:textId="7E95B47E" w:rsidR="00061216" w:rsidRPr="00051810" w:rsidRDefault="00061216" w:rsidP="00D5274B">
            <w:pPr>
              <w:pStyle w:val="Tabletextleftaligned"/>
            </w:pPr>
            <w:r w:rsidRPr="00051810">
              <w:t>Unknown</w:t>
            </w:r>
          </w:p>
        </w:tc>
        <w:tc>
          <w:tcPr>
            <w:tcW w:w="1418" w:type="dxa"/>
          </w:tcPr>
          <w:p w14:paraId="39AC17B0" w14:textId="6913751E" w:rsidR="00061216" w:rsidRPr="00051810" w:rsidRDefault="00061216" w:rsidP="00D5274B">
            <w:pPr>
              <w:pStyle w:val="Tabletextcentred"/>
            </w:pPr>
            <w:r w:rsidRPr="00051810">
              <w:t>0</w:t>
            </w:r>
          </w:p>
        </w:tc>
        <w:tc>
          <w:tcPr>
            <w:tcW w:w="1276" w:type="dxa"/>
          </w:tcPr>
          <w:p w14:paraId="1A159E72" w14:textId="2A80DBE9" w:rsidR="00061216" w:rsidRPr="00051810" w:rsidRDefault="00061216" w:rsidP="00D5274B">
            <w:pPr>
              <w:pStyle w:val="Tabletextcentred"/>
            </w:pPr>
            <w:r w:rsidRPr="00051810">
              <w:t>0</w:t>
            </w:r>
          </w:p>
        </w:tc>
        <w:tc>
          <w:tcPr>
            <w:tcW w:w="1275" w:type="dxa"/>
          </w:tcPr>
          <w:p w14:paraId="4A6C3748" w14:textId="2C815595" w:rsidR="00061216" w:rsidRPr="00051810" w:rsidRDefault="00061216" w:rsidP="00D5274B">
            <w:pPr>
              <w:pStyle w:val="Tabletextcentred"/>
            </w:pPr>
            <w:r w:rsidRPr="00051810">
              <w:t>3</w:t>
            </w:r>
          </w:p>
        </w:tc>
        <w:tc>
          <w:tcPr>
            <w:tcW w:w="993" w:type="dxa"/>
          </w:tcPr>
          <w:p w14:paraId="3491A404" w14:textId="78BD0A18" w:rsidR="00061216" w:rsidRPr="00051810" w:rsidRDefault="00061216" w:rsidP="00D5274B">
            <w:pPr>
              <w:pStyle w:val="Tabletextcentred"/>
            </w:pPr>
            <w:r w:rsidRPr="00051810">
              <w:t>0</w:t>
            </w:r>
          </w:p>
        </w:tc>
        <w:tc>
          <w:tcPr>
            <w:tcW w:w="1134" w:type="dxa"/>
          </w:tcPr>
          <w:p w14:paraId="524E05A5" w14:textId="07393A2D" w:rsidR="00061216" w:rsidRPr="00051810" w:rsidRDefault="00061216" w:rsidP="00D5274B">
            <w:pPr>
              <w:pStyle w:val="Tabletextcentred"/>
            </w:pPr>
            <w:r w:rsidRPr="00051810">
              <w:t>0</w:t>
            </w:r>
          </w:p>
        </w:tc>
        <w:tc>
          <w:tcPr>
            <w:tcW w:w="992" w:type="dxa"/>
          </w:tcPr>
          <w:p w14:paraId="5CC5D840" w14:textId="397982C6" w:rsidR="00061216" w:rsidRPr="00051810" w:rsidRDefault="00061216" w:rsidP="00D5274B">
            <w:pPr>
              <w:pStyle w:val="Tabletextcentred"/>
            </w:pPr>
            <w:r w:rsidRPr="00051810">
              <w:t>0</w:t>
            </w:r>
          </w:p>
        </w:tc>
      </w:tr>
      <w:tr w:rsidR="00061216" w:rsidRPr="00051810" w14:paraId="0A562E58" w14:textId="1A239D73" w:rsidTr="00237B42">
        <w:trPr>
          <w:trHeight w:val="20"/>
        </w:trPr>
        <w:tc>
          <w:tcPr>
            <w:tcW w:w="2827" w:type="dxa"/>
          </w:tcPr>
          <w:p w14:paraId="2429C93D" w14:textId="77777777" w:rsidR="00061216" w:rsidRPr="00051810" w:rsidRDefault="00061216" w:rsidP="00276088">
            <w:pPr>
              <w:pStyle w:val="Tabletextrightaligned"/>
            </w:pPr>
            <w:r w:rsidRPr="00051810">
              <w:t>Late diagnosis</w:t>
            </w:r>
          </w:p>
        </w:tc>
        <w:tc>
          <w:tcPr>
            <w:tcW w:w="1418" w:type="dxa"/>
          </w:tcPr>
          <w:p w14:paraId="7219FEF3" w14:textId="059AC923" w:rsidR="00061216" w:rsidRPr="00051810" w:rsidRDefault="00061216" w:rsidP="00D5274B">
            <w:pPr>
              <w:pStyle w:val="Tabletextcentred"/>
            </w:pPr>
            <w:r w:rsidRPr="00051810">
              <w:t>14</w:t>
            </w:r>
          </w:p>
        </w:tc>
        <w:tc>
          <w:tcPr>
            <w:tcW w:w="1276" w:type="dxa"/>
          </w:tcPr>
          <w:p w14:paraId="6A56AFA7" w14:textId="1E230A13" w:rsidR="00061216" w:rsidRPr="00051810" w:rsidRDefault="00061216" w:rsidP="00D5274B">
            <w:pPr>
              <w:pStyle w:val="Tabletextcentred"/>
            </w:pPr>
            <w:r w:rsidRPr="00051810">
              <w:t>12</w:t>
            </w:r>
          </w:p>
        </w:tc>
        <w:tc>
          <w:tcPr>
            <w:tcW w:w="1275" w:type="dxa"/>
          </w:tcPr>
          <w:p w14:paraId="1A9D91C8" w14:textId="414643E2" w:rsidR="00061216" w:rsidRPr="00051810" w:rsidRDefault="00061216" w:rsidP="00D5274B">
            <w:pPr>
              <w:pStyle w:val="Tabletextcentred"/>
            </w:pPr>
            <w:r w:rsidRPr="00051810">
              <w:t>7</w:t>
            </w:r>
          </w:p>
        </w:tc>
        <w:tc>
          <w:tcPr>
            <w:tcW w:w="993" w:type="dxa"/>
          </w:tcPr>
          <w:p w14:paraId="29EE5FA7" w14:textId="3FA70BCB" w:rsidR="00061216" w:rsidRPr="00051810" w:rsidRDefault="00061216" w:rsidP="00D5274B">
            <w:pPr>
              <w:pStyle w:val="Tabletextcentred"/>
            </w:pPr>
            <w:r w:rsidRPr="00051810">
              <w:t>11</w:t>
            </w:r>
          </w:p>
        </w:tc>
        <w:tc>
          <w:tcPr>
            <w:tcW w:w="1134" w:type="dxa"/>
          </w:tcPr>
          <w:p w14:paraId="38D853C6" w14:textId="067C4AA8" w:rsidR="00061216" w:rsidRPr="00051810" w:rsidRDefault="00061216" w:rsidP="00D5274B">
            <w:pPr>
              <w:pStyle w:val="Tabletextcentred"/>
            </w:pPr>
            <w:r w:rsidRPr="00051810">
              <w:t>8</w:t>
            </w:r>
          </w:p>
        </w:tc>
        <w:tc>
          <w:tcPr>
            <w:tcW w:w="992" w:type="dxa"/>
          </w:tcPr>
          <w:p w14:paraId="635C1566" w14:textId="6948D5B0" w:rsidR="00061216" w:rsidRPr="00051810" w:rsidRDefault="00061216" w:rsidP="00D5274B">
            <w:pPr>
              <w:pStyle w:val="Tabletextcentred"/>
            </w:pPr>
            <w:r w:rsidRPr="00051810">
              <w:t>9</w:t>
            </w:r>
          </w:p>
        </w:tc>
      </w:tr>
      <w:tr w:rsidR="00061216" w:rsidRPr="00051810" w14:paraId="32834A30" w14:textId="4D74BBBF" w:rsidTr="00237B42">
        <w:trPr>
          <w:cnfStyle w:val="010000000000" w:firstRow="0" w:lastRow="1" w:firstColumn="0" w:lastColumn="0" w:oddVBand="0" w:evenVBand="0" w:oddHBand="0" w:evenHBand="0" w:firstRowFirstColumn="0" w:firstRowLastColumn="0" w:lastRowFirstColumn="0" w:lastRowLastColumn="0"/>
          <w:trHeight w:val="20"/>
        </w:trPr>
        <w:tc>
          <w:tcPr>
            <w:tcW w:w="2827" w:type="dxa"/>
            <w:shd w:val="clear" w:color="auto" w:fill="00DCA1"/>
          </w:tcPr>
          <w:p w14:paraId="273CAA01" w14:textId="77777777" w:rsidR="00061216" w:rsidRPr="00D5274B" w:rsidRDefault="00061216" w:rsidP="00D5274B">
            <w:pPr>
              <w:pStyle w:val="Tabletextcentred"/>
            </w:pPr>
            <w:r w:rsidRPr="00D5274B">
              <w:t>Total</w:t>
            </w:r>
          </w:p>
        </w:tc>
        <w:tc>
          <w:tcPr>
            <w:tcW w:w="1418" w:type="dxa"/>
            <w:shd w:val="clear" w:color="auto" w:fill="00DCA1"/>
          </w:tcPr>
          <w:p w14:paraId="5D52BF81" w14:textId="2A3AA5CB" w:rsidR="00061216" w:rsidRPr="00D5274B" w:rsidRDefault="00061216" w:rsidP="00D5274B">
            <w:pPr>
              <w:pStyle w:val="Tabletextcentred"/>
            </w:pPr>
            <w:r w:rsidRPr="00D5274B">
              <w:t>17</w:t>
            </w:r>
          </w:p>
        </w:tc>
        <w:tc>
          <w:tcPr>
            <w:tcW w:w="1276" w:type="dxa"/>
            <w:shd w:val="clear" w:color="auto" w:fill="00DCA1"/>
          </w:tcPr>
          <w:p w14:paraId="4A899B38" w14:textId="26F722F5" w:rsidR="00061216" w:rsidRPr="00D5274B" w:rsidRDefault="00061216" w:rsidP="00D5274B">
            <w:pPr>
              <w:pStyle w:val="Tabletextcentred"/>
            </w:pPr>
            <w:r w:rsidRPr="00D5274B">
              <w:t>15</w:t>
            </w:r>
          </w:p>
        </w:tc>
        <w:tc>
          <w:tcPr>
            <w:tcW w:w="1275" w:type="dxa"/>
            <w:shd w:val="clear" w:color="auto" w:fill="00DCA1"/>
          </w:tcPr>
          <w:p w14:paraId="1C1487A4" w14:textId="7204CC0B" w:rsidR="00061216" w:rsidRPr="00D5274B" w:rsidRDefault="00061216" w:rsidP="00D5274B">
            <w:pPr>
              <w:pStyle w:val="Tabletextcentred"/>
            </w:pPr>
            <w:r w:rsidRPr="00D5274B">
              <w:t>15</w:t>
            </w:r>
          </w:p>
        </w:tc>
        <w:tc>
          <w:tcPr>
            <w:tcW w:w="993" w:type="dxa"/>
            <w:shd w:val="clear" w:color="auto" w:fill="00DCA1"/>
          </w:tcPr>
          <w:p w14:paraId="5AA45F51" w14:textId="3D14C74B" w:rsidR="00061216" w:rsidRPr="00D5274B" w:rsidRDefault="00061216" w:rsidP="00D5274B">
            <w:pPr>
              <w:pStyle w:val="Tabletextcentred"/>
            </w:pPr>
            <w:r w:rsidRPr="00D5274B">
              <w:t>20</w:t>
            </w:r>
          </w:p>
        </w:tc>
        <w:tc>
          <w:tcPr>
            <w:tcW w:w="1134" w:type="dxa"/>
            <w:shd w:val="clear" w:color="auto" w:fill="00DCA1"/>
          </w:tcPr>
          <w:p w14:paraId="6EE97DDD" w14:textId="612E677A" w:rsidR="00061216" w:rsidRPr="00D5274B" w:rsidRDefault="00061216" w:rsidP="00D5274B">
            <w:pPr>
              <w:pStyle w:val="Tabletextcentred"/>
            </w:pPr>
            <w:r w:rsidRPr="00D5274B">
              <w:t>10</w:t>
            </w:r>
          </w:p>
        </w:tc>
        <w:tc>
          <w:tcPr>
            <w:tcW w:w="992" w:type="dxa"/>
            <w:shd w:val="clear" w:color="auto" w:fill="00DCA1"/>
          </w:tcPr>
          <w:p w14:paraId="1253654F" w14:textId="4C44AE5A" w:rsidR="00061216" w:rsidRPr="00D5274B" w:rsidRDefault="00061216" w:rsidP="00D5274B">
            <w:pPr>
              <w:pStyle w:val="Tabletextcentred"/>
            </w:pPr>
            <w:r w:rsidRPr="00D5274B">
              <w:t>14</w:t>
            </w:r>
          </w:p>
        </w:tc>
      </w:tr>
    </w:tbl>
    <w:p w14:paraId="65E77423" w14:textId="69C59398" w:rsidR="00FC7248" w:rsidRPr="00C14F29" w:rsidRDefault="00042AC2" w:rsidP="00C14F29">
      <w:pPr>
        <w:pStyle w:val="FootnoteText"/>
      </w:pPr>
      <w:r w:rsidRPr="00C14F29">
        <w:t>Note:</w:t>
      </w:r>
      <w:r w:rsidR="00B970EB" w:rsidRPr="00C14F29">
        <w:t xml:space="preserve"> </w:t>
      </w:r>
      <w:r w:rsidR="00FC7248" w:rsidRPr="00C14F29">
        <w:t>1</w:t>
      </w:r>
      <w:r w:rsidR="00142D64" w:rsidRPr="00C14F29">
        <w:t xml:space="preserve"> </w:t>
      </w:r>
      <w:r w:rsidR="00431786" w:rsidRPr="00C14F29">
        <w:t>Includes cases with unknown Indigenous status</w:t>
      </w:r>
      <w:r w:rsidR="00FC7248" w:rsidRPr="00C14F29">
        <w:t>.</w:t>
      </w:r>
    </w:p>
    <w:p w14:paraId="721FBBBD" w14:textId="56500A25" w:rsidR="00714011" w:rsidRPr="00BE2D64" w:rsidRDefault="00714011" w:rsidP="00C77B8E">
      <w:pPr>
        <w:pStyle w:val="Heading2"/>
      </w:pPr>
      <w:bookmarkStart w:id="76" w:name="_Toc241664418"/>
      <w:r w:rsidRPr="00BE2D64">
        <w:t>Indicator 4.6 –</w:t>
      </w:r>
      <w:r w:rsidR="00C77B8E" w:rsidRPr="00BE2D64">
        <w:t xml:space="preserve"> A</w:t>
      </w:r>
      <w:r w:rsidRPr="00BE2D64">
        <w:t>dequate treatment</w:t>
      </w:r>
      <w:bookmarkEnd w:id="76"/>
    </w:p>
    <w:p w14:paraId="28855381" w14:textId="35C434ED" w:rsidR="00714011" w:rsidRPr="00BE2D64" w:rsidRDefault="00714011" w:rsidP="00C77B8E">
      <w:pPr>
        <w:pStyle w:val="Boxemerald"/>
      </w:pPr>
      <w:r w:rsidRPr="00BE2D64">
        <w:t>4.6 Proportion of women</w:t>
      </w:r>
      <w:r w:rsidR="00C77B8E" w:rsidRPr="00BE2D64">
        <w:t xml:space="preserve"> </w:t>
      </w:r>
      <w:r w:rsidRPr="00BE2D64">
        <w:t>giving birth to an infant with congenital syphilis receiving adequate treatment prior to delivery</w:t>
      </w:r>
    </w:p>
    <w:p w14:paraId="6FF4337C" w14:textId="7972B22D" w:rsidR="00710275" w:rsidRPr="00BE2D64" w:rsidRDefault="00710275" w:rsidP="00714011">
      <w:r w:rsidRPr="00BE2D64">
        <w:t>Treatment is considered adequate if a stage-appropriate penicillin-containing regimen is administered 30 days or more prior to delivery</w:t>
      </w:r>
      <w:r w:rsidR="003A345F" w:rsidRPr="00BE2D64">
        <w:t>,</w:t>
      </w:r>
      <w:r w:rsidRPr="00BE2D64">
        <w:t xml:space="preserve"> and all antenatal and delivery pathology were performed and results verified with no evidence of reinfection.</w:t>
      </w:r>
    </w:p>
    <w:p w14:paraId="1DE131F7" w14:textId="038F2E54" w:rsidR="00714011" w:rsidRPr="00BE2D64" w:rsidRDefault="00714011" w:rsidP="00714011">
      <w:r w:rsidRPr="00BE2D64">
        <w:t>Maternal treatment of syphilis was reported for 93% (</w:t>
      </w:r>
      <w:r w:rsidR="008477C0" w:rsidRPr="00BE2D64">
        <w:t>8</w:t>
      </w:r>
      <w:r w:rsidR="007F7228" w:rsidRPr="00BE2D64">
        <w:t>5</w:t>
      </w:r>
      <w:r w:rsidRPr="00BE2D64">
        <w:t>/</w:t>
      </w:r>
      <w:r w:rsidR="007F7228" w:rsidRPr="00BE2D64">
        <w:t>91</w:t>
      </w:r>
      <w:r w:rsidRPr="00BE2D64">
        <w:t>) of women giving birth to an infant with congenital syphilis between 2020 and 2025. Of these women</w:t>
      </w:r>
      <w:r w:rsidR="00DE0A61">
        <w:t>,</w:t>
      </w:r>
      <w:r w:rsidRPr="00BE2D64">
        <w:t xml:space="preserve"> 9</w:t>
      </w:r>
      <w:r w:rsidR="00AA3FCA" w:rsidRPr="00BE2D64">
        <w:t>6</w:t>
      </w:r>
      <w:r w:rsidRPr="00BE2D64">
        <w:t>% (</w:t>
      </w:r>
      <w:r w:rsidR="00AA3FCA" w:rsidRPr="00BE2D64">
        <w:t>82</w:t>
      </w:r>
      <w:r w:rsidRPr="00BE2D64">
        <w:t>/</w:t>
      </w:r>
      <w:r w:rsidR="00B06D80" w:rsidRPr="00BE2D64">
        <w:t>8</w:t>
      </w:r>
      <w:r w:rsidR="00AA3FCA" w:rsidRPr="00BE2D64">
        <w:t>5</w:t>
      </w:r>
      <w:r w:rsidRPr="00BE2D64">
        <w:t>) did not receive adequate treatment prior to delivery (</w:t>
      </w:r>
      <w:r w:rsidR="00503A4C" w:rsidRPr="00BE2D64">
        <w:fldChar w:fldCharType="begin"/>
      </w:r>
      <w:r w:rsidR="00503A4C" w:rsidRPr="00BE2D64">
        <w:instrText xml:space="preserve"> REF _Ref236401111 \r \h </w:instrText>
      </w:r>
      <w:r w:rsidR="00BE2D64">
        <w:instrText xml:space="preserve"> \* MERGEFORMAT </w:instrText>
      </w:r>
      <w:r w:rsidR="00503A4C" w:rsidRPr="00BE2D64">
        <w:fldChar w:fldCharType="separate"/>
      </w:r>
      <w:r w:rsidR="007B5751">
        <w:t>Figure 21</w:t>
      </w:r>
      <w:r w:rsidR="00503A4C" w:rsidRPr="00BE2D64">
        <w:fldChar w:fldCharType="end"/>
      </w:r>
      <w:r w:rsidRPr="00BE2D64">
        <w:t>)</w:t>
      </w:r>
      <w:r w:rsidR="0067087C" w:rsidRPr="00BE2D64">
        <w:t>. T</w:t>
      </w:r>
      <w:r w:rsidRPr="00BE2D64">
        <w:t xml:space="preserve">his includes </w:t>
      </w:r>
      <w:r w:rsidR="00E62893" w:rsidRPr="00BE2D64">
        <w:t>5</w:t>
      </w:r>
      <w:r w:rsidR="00266130" w:rsidRPr="00BE2D64">
        <w:t>6</w:t>
      </w:r>
      <w:r w:rsidRPr="00BE2D64">
        <w:t xml:space="preserve"> women who were diagnosed at-birth (day of delivery) and post-birth</w:t>
      </w:r>
      <w:r w:rsidR="00DE0A61">
        <w:t>,</w:t>
      </w:r>
      <w:r w:rsidRPr="00BE2D64">
        <w:t xml:space="preserve"> and 1</w:t>
      </w:r>
      <w:r w:rsidR="00E62893" w:rsidRPr="00BE2D64">
        <w:t>3</w:t>
      </w:r>
      <w:r w:rsidRPr="00BE2D64">
        <w:t xml:space="preserve"> women who were diagnosed in the third trimester (</w:t>
      </w:r>
      <w:r w:rsidR="00D54B18" w:rsidRPr="00BE2D64">
        <w:t xml:space="preserve">fewer than </w:t>
      </w:r>
      <w:r w:rsidRPr="00BE2D64">
        <w:t xml:space="preserve">30 days prior to delivery). Of the remaining cases, </w:t>
      </w:r>
      <w:r w:rsidR="00DC618D" w:rsidRPr="00BE2D64">
        <w:t>10</w:t>
      </w:r>
      <w:r w:rsidRPr="00BE2D64">
        <w:t xml:space="preserve"> were diagnosed in the 2nd trimester and </w:t>
      </w:r>
      <w:r w:rsidR="00D54B18" w:rsidRPr="00BE2D64">
        <w:t>3</w:t>
      </w:r>
      <w:r w:rsidRPr="00BE2D64">
        <w:t xml:space="preserve"> had an unknown trimester of diagnosis.</w:t>
      </w:r>
    </w:p>
    <w:p w14:paraId="1EE988DF" w14:textId="07450106" w:rsidR="00D34A93" w:rsidRPr="00BE2D64" w:rsidRDefault="00714011" w:rsidP="00714011">
      <w:r w:rsidRPr="00BE2D64">
        <w:t xml:space="preserve">Of the </w:t>
      </w:r>
      <w:r w:rsidR="00195160" w:rsidRPr="00BE2D64">
        <w:t>82</w:t>
      </w:r>
      <w:r w:rsidRPr="00BE2D64">
        <w:t xml:space="preserve"> women who did not receive adequate treatment prior to delivery</w:t>
      </w:r>
      <w:r w:rsidR="00097D27" w:rsidRPr="00BE2D64">
        <w:t xml:space="preserve"> </w:t>
      </w:r>
      <w:r w:rsidRPr="00BE2D64">
        <w:t>one-third (3</w:t>
      </w:r>
      <w:r w:rsidR="00C13B40" w:rsidRPr="00BE2D64">
        <w:t>7</w:t>
      </w:r>
      <w:r w:rsidRPr="00BE2D64">
        <w:t xml:space="preserve">%, </w:t>
      </w:r>
      <w:r w:rsidR="00C13B40" w:rsidRPr="00BE2D64">
        <w:t>30</w:t>
      </w:r>
      <w:r w:rsidRPr="00BE2D64">
        <w:t>/</w:t>
      </w:r>
      <w:r w:rsidR="009A33A7" w:rsidRPr="00BE2D64">
        <w:t>82</w:t>
      </w:r>
      <w:r w:rsidRPr="00BE2D64">
        <w:t xml:space="preserve">) of these pregnancies resulted in a congenital syphilis </w:t>
      </w:r>
      <w:r w:rsidR="005F4CD6" w:rsidRPr="00BE2D64">
        <w:t>foetal</w:t>
      </w:r>
      <w:r w:rsidRPr="00BE2D64">
        <w:t xml:space="preserve"> death (still-birth or following birth)</w:t>
      </w:r>
      <w:r w:rsidR="007D1B9C" w:rsidRPr="00BE2D64">
        <w:t>. Thirty-</w:t>
      </w:r>
      <w:r w:rsidR="005112F0" w:rsidRPr="00BE2D64">
        <w:t>three</w:t>
      </w:r>
      <w:r w:rsidR="007D1B9C" w:rsidRPr="00BE2D64">
        <w:t xml:space="preserve"> per cent</w:t>
      </w:r>
      <w:r w:rsidR="00097D27" w:rsidRPr="00BE2D64">
        <w:t xml:space="preserve"> </w:t>
      </w:r>
      <w:r w:rsidR="007D1B9C" w:rsidRPr="00BE2D64">
        <w:t>(</w:t>
      </w:r>
      <w:r w:rsidRPr="00BE2D64">
        <w:t>3</w:t>
      </w:r>
      <w:r w:rsidR="005112F0" w:rsidRPr="00BE2D64">
        <w:t>3</w:t>
      </w:r>
      <w:r w:rsidRPr="00BE2D64">
        <w:t>%</w:t>
      </w:r>
      <w:r w:rsidR="007D1B9C" w:rsidRPr="00BE2D64">
        <w:t xml:space="preserve">, </w:t>
      </w:r>
      <w:r w:rsidRPr="00BE2D64">
        <w:t>2</w:t>
      </w:r>
      <w:r w:rsidR="00E03A96" w:rsidRPr="00BE2D64">
        <w:t>7</w:t>
      </w:r>
      <w:r w:rsidRPr="00BE2D64">
        <w:t>/</w:t>
      </w:r>
      <w:r w:rsidR="005112F0" w:rsidRPr="00BE2D64">
        <w:t>82</w:t>
      </w:r>
      <w:r w:rsidRPr="00BE2D64">
        <w:t xml:space="preserve">) gave birth to a live-born infant with a range of clinical symptoms associated with congenital syphilis including bone abnormalities, damage to spleen and/or liver, anaemia, hearing loss, jaundice and sepsis. </w:t>
      </w:r>
    </w:p>
    <w:p w14:paraId="339CD9D5" w14:textId="23588C14" w:rsidR="00836D30" w:rsidRPr="00BE2D64" w:rsidRDefault="00714011" w:rsidP="00714011">
      <w:r w:rsidRPr="00BE2D64">
        <w:t>Eight women gave birth to infants (1</w:t>
      </w:r>
      <w:r w:rsidR="00725965" w:rsidRPr="00BE2D64">
        <w:t>0</w:t>
      </w:r>
      <w:r w:rsidRPr="00BE2D64">
        <w:t>%, 8/</w:t>
      </w:r>
      <w:r w:rsidR="000D23FC" w:rsidRPr="00BE2D64">
        <w:t>82</w:t>
      </w:r>
      <w:r w:rsidRPr="00BE2D64">
        <w:t>) with congenital syphilis</w:t>
      </w:r>
      <w:r w:rsidR="00E71022" w:rsidRPr="00BE2D64">
        <w:t xml:space="preserve"> who</w:t>
      </w:r>
      <w:r w:rsidRPr="00BE2D64">
        <w:t xml:space="preserve"> were diagnosed in the weeks and months following their birth. Where additional information </w:t>
      </w:r>
      <w:proofErr w:type="gramStart"/>
      <w:r w:rsidRPr="00BE2D64">
        <w:t>were</w:t>
      </w:r>
      <w:proofErr w:type="gramEnd"/>
      <w:r w:rsidRPr="00BE2D64">
        <w:t xml:space="preserve"> available, the reason for the later diagnosis were reported as</w:t>
      </w:r>
      <w:r w:rsidR="00836D30" w:rsidRPr="00BE2D64">
        <w:t>:</w:t>
      </w:r>
    </w:p>
    <w:p w14:paraId="43ED8B28" w14:textId="184D3AC9" w:rsidR="00836D30" w:rsidRPr="00237B42" w:rsidRDefault="00714011" w:rsidP="00237B42">
      <w:pPr>
        <w:pStyle w:val="ListBullet"/>
      </w:pPr>
      <w:r w:rsidRPr="00237B42">
        <w:t>the infant not being investigated at birth as they were clinically well</w:t>
      </w:r>
    </w:p>
    <w:p w14:paraId="3D596E11" w14:textId="41507167" w:rsidR="00836D30" w:rsidRPr="00237B42" w:rsidRDefault="00714011" w:rsidP="00237B42">
      <w:pPr>
        <w:pStyle w:val="ListBullet"/>
      </w:pPr>
      <w:r w:rsidRPr="00237B42">
        <w:t xml:space="preserve">the mother </w:t>
      </w:r>
      <w:r w:rsidR="00836D30" w:rsidRPr="00237B42">
        <w:t>being</w:t>
      </w:r>
      <w:r w:rsidRPr="00237B42">
        <w:t xml:space="preserve"> diagnosed with syphilis post-birth</w:t>
      </w:r>
    </w:p>
    <w:p w14:paraId="7C009045" w14:textId="0F386094" w:rsidR="00836D30" w:rsidRPr="00BE2D64" w:rsidRDefault="00714011" w:rsidP="00237B42">
      <w:pPr>
        <w:pStyle w:val="ListBullet"/>
      </w:pPr>
      <w:r w:rsidRPr="00237B42">
        <w:t>the infant present</w:t>
      </w:r>
      <w:r w:rsidR="00836D30" w:rsidRPr="00237B42">
        <w:t>ing</w:t>
      </w:r>
      <w:r w:rsidRPr="00237B42">
        <w:t xml:space="preserve"> w</w:t>
      </w:r>
      <w:r w:rsidRPr="00BE2D64">
        <w:t>ith symptoms post-birth.</w:t>
      </w:r>
    </w:p>
    <w:p w14:paraId="634689C0" w14:textId="69529EBE" w:rsidR="00714011" w:rsidRPr="00BE2D64" w:rsidRDefault="00714011" w:rsidP="00714011">
      <w:r w:rsidRPr="00BE2D64">
        <w:t>The remaining 1</w:t>
      </w:r>
      <w:r w:rsidR="000804EB" w:rsidRPr="00BE2D64">
        <w:t>7</w:t>
      </w:r>
      <w:r w:rsidRPr="00BE2D64">
        <w:t xml:space="preserve"> women gave birth to infants (2</w:t>
      </w:r>
      <w:r w:rsidR="00E751DD" w:rsidRPr="00BE2D64">
        <w:t>1</w:t>
      </w:r>
      <w:r w:rsidRPr="00BE2D64">
        <w:t>%, 1</w:t>
      </w:r>
      <w:r w:rsidR="000804EB" w:rsidRPr="00BE2D64">
        <w:t>7</w:t>
      </w:r>
      <w:r w:rsidRPr="00BE2D64">
        <w:t>/</w:t>
      </w:r>
      <w:r w:rsidR="00E751DD" w:rsidRPr="00BE2D64">
        <w:t>82</w:t>
      </w:r>
      <w:r w:rsidRPr="00BE2D64">
        <w:t xml:space="preserve">) with congenital syphilis </w:t>
      </w:r>
      <w:r w:rsidR="00D41576">
        <w:t xml:space="preserve">who </w:t>
      </w:r>
      <w:r w:rsidRPr="00BE2D64">
        <w:t xml:space="preserve">were </w:t>
      </w:r>
      <w:proofErr w:type="gramStart"/>
      <w:r w:rsidRPr="00BE2D64">
        <w:t>live-born</w:t>
      </w:r>
      <w:proofErr w:type="gramEnd"/>
      <w:r w:rsidRPr="00BE2D64">
        <w:t xml:space="preserve"> with no congenital syphilis symptoms.</w:t>
      </w:r>
    </w:p>
    <w:p w14:paraId="241F6D5C" w14:textId="07CC3F15" w:rsidR="00714011" w:rsidRPr="004757EE" w:rsidRDefault="00714011" w:rsidP="00095CD7">
      <w:pPr>
        <w:pStyle w:val="Figure"/>
      </w:pPr>
      <w:bookmarkStart w:id="77" w:name="_Ref236401111"/>
      <w:r w:rsidRPr="004757EE">
        <w:lastRenderedPageBreak/>
        <w:t xml:space="preserve">Adequate maternal treatment among women giving birth to an infant with congenital syphilis, 2020 </w:t>
      </w:r>
      <w:r w:rsidR="00657FDD" w:rsidRPr="004757EE">
        <w:t>to</w:t>
      </w:r>
      <w:r w:rsidRPr="004757EE">
        <w:t xml:space="preserve"> 202</w:t>
      </w:r>
      <w:r w:rsidR="0071059F" w:rsidRPr="004757EE">
        <w:t>5</w:t>
      </w:r>
      <w:bookmarkEnd w:id="77"/>
    </w:p>
    <w:p w14:paraId="5D45F941" w14:textId="038ACF76" w:rsidR="00AA046D" w:rsidRPr="002A592F" w:rsidRDefault="00832BA4" w:rsidP="002A592F">
      <w:r w:rsidRPr="002A592F">
        <w:rPr>
          <w:noProof/>
        </w:rPr>
        <w:drawing>
          <wp:inline distT="0" distB="0" distL="0" distR="0" wp14:anchorId="726003F0" wp14:editId="0384D4F4">
            <wp:extent cx="6341423" cy="4131980"/>
            <wp:effectExtent l="0" t="0" r="2540" b="1905"/>
            <wp:docPr id="2047714804" name="Picture 33" descr="Adequate maternal treatment among women giving birth to an infant with congenital syphilis, 2020 to 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7714804" name="Picture 33" descr="Adequate maternal treatment among women giving birth to an infant with congenital syphilis, 2020 to 2025"/>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355466" cy="4141130"/>
                    </a:xfrm>
                    <a:prstGeom prst="rect">
                      <a:avLst/>
                    </a:prstGeom>
                    <a:noFill/>
                  </pic:spPr>
                </pic:pic>
              </a:graphicData>
            </a:graphic>
          </wp:inline>
        </w:drawing>
      </w:r>
    </w:p>
    <w:p w14:paraId="3C4D4AC6" w14:textId="0F7537BD" w:rsidR="00245ADB" w:rsidRPr="00BE2D64" w:rsidRDefault="008F5482" w:rsidP="00222B9B">
      <w:pPr>
        <w:pStyle w:val="Heading2"/>
      </w:pPr>
      <w:bookmarkStart w:id="78" w:name="_Toc241664419"/>
      <w:r w:rsidRPr="00BE2D64">
        <w:t xml:space="preserve">Indicator 4.7 </w:t>
      </w:r>
      <w:r w:rsidR="00222B9B" w:rsidRPr="00BE2D64">
        <w:t>–</w:t>
      </w:r>
      <w:r w:rsidRPr="00BE2D64">
        <w:t xml:space="preserve"> </w:t>
      </w:r>
      <w:r w:rsidR="00222B9B" w:rsidRPr="00BE2D64">
        <w:t>Testing during pregnancy</w:t>
      </w:r>
      <w:bookmarkEnd w:id="78"/>
    </w:p>
    <w:p w14:paraId="314FA74D" w14:textId="0837337F" w:rsidR="00245ADB" w:rsidRPr="00BE2D64" w:rsidRDefault="00245ADB" w:rsidP="002E5AE7">
      <w:pPr>
        <w:pStyle w:val="Boxemerald"/>
      </w:pPr>
      <w:r w:rsidRPr="00BE2D64">
        <w:t>4.7 Number of women giving birth to an infant with congenital syphilis by number of syphilis tests received during their pregnancy</w:t>
      </w:r>
    </w:p>
    <w:p w14:paraId="57D214E1" w14:textId="0245209F" w:rsidR="00AA046D" w:rsidRPr="00BE2D64" w:rsidRDefault="00245ADB" w:rsidP="00245ADB">
      <w:r w:rsidRPr="00BE2D64">
        <w:t>Maternal syphilis testing history was reported for 9</w:t>
      </w:r>
      <w:r w:rsidR="00EA34CF" w:rsidRPr="00BE2D64">
        <w:t>7</w:t>
      </w:r>
      <w:r w:rsidRPr="00BE2D64">
        <w:t>% (</w:t>
      </w:r>
      <w:r w:rsidR="007C0F4A" w:rsidRPr="00BE2D64">
        <w:t>8</w:t>
      </w:r>
      <w:r w:rsidR="008F4FB3" w:rsidRPr="00BE2D64">
        <w:t>8</w:t>
      </w:r>
      <w:r w:rsidR="007C0F4A" w:rsidRPr="00BE2D64">
        <w:t>/</w:t>
      </w:r>
      <w:r w:rsidR="008F4FB3" w:rsidRPr="00BE2D64">
        <w:t>91</w:t>
      </w:r>
      <w:r w:rsidRPr="00BE2D64">
        <w:t>) of women giving birth to an infant</w:t>
      </w:r>
      <w:r w:rsidR="007C1FD9" w:rsidRPr="00BE2D64">
        <w:t xml:space="preserve"> with congenital syphilis</w:t>
      </w:r>
      <w:r w:rsidRPr="00BE2D64">
        <w:t xml:space="preserve"> between 2020 and 2025 (</w:t>
      </w:r>
      <w:r w:rsidR="00EE10E5" w:rsidRPr="00BE2D64">
        <w:fldChar w:fldCharType="begin"/>
      </w:r>
      <w:r w:rsidR="00EE10E5" w:rsidRPr="00BE2D64">
        <w:instrText xml:space="preserve"> REF _Ref236401139 \r \h </w:instrText>
      </w:r>
      <w:r w:rsidR="00BE2D64">
        <w:instrText xml:space="preserve"> \* MERGEFORMAT </w:instrText>
      </w:r>
      <w:r w:rsidR="00EE10E5" w:rsidRPr="00BE2D64">
        <w:fldChar w:fldCharType="separate"/>
      </w:r>
      <w:r w:rsidR="00E10F26">
        <w:t>Figure 22</w:t>
      </w:r>
      <w:r w:rsidR="00EE10E5" w:rsidRPr="00BE2D64">
        <w:fldChar w:fldCharType="end"/>
      </w:r>
      <w:r w:rsidRPr="00BE2D64">
        <w:t>). Of those women</w:t>
      </w:r>
      <w:r w:rsidR="00962C43" w:rsidRPr="00BE2D64">
        <w:t>,</w:t>
      </w:r>
      <w:r w:rsidRPr="00BE2D64">
        <w:t xml:space="preserve"> 6</w:t>
      </w:r>
      <w:r w:rsidR="00C458ED" w:rsidRPr="00BE2D64">
        <w:t>5</w:t>
      </w:r>
      <w:r w:rsidRPr="00BE2D64">
        <w:t>% (5</w:t>
      </w:r>
      <w:r w:rsidR="00C458ED" w:rsidRPr="00BE2D64">
        <w:t>7</w:t>
      </w:r>
      <w:r w:rsidRPr="00BE2D64">
        <w:t>/</w:t>
      </w:r>
      <w:r w:rsidR="00C458ED" w:rsidRPr="00BE2D64">
        <w:t>88</w:t>
      </w:r>
      <w:r w:rsidRPr="00BE2D64">
        <w:t xml:space="preserve">) did not report a previous syphilis test during their current pregnancy prior to being diagnosed with infectious syphilis. </w:t>
      </w:r>
      <w:r w:rsidR="000F1B60" w:rsidRPr="00BE2D64">
        <w:t>Thirty per cent (3</w:t>
      </w:r>
      <w:r w:rsidR="00D93C06" w:rsidRPr="00BE2D64">
        <w:t>0</w:t>
      </w:r>
      <w:r w:rsidR="000F1B60" w:rsidRPr="00BE2D64">
        <w:t>%) of cases</w:t>
      </w:r>
      <w:r w:rsidRPr="00BE2D64">
        <w:t xml:space="preserve"> (2</w:t>
      </w:r>
      <w:r w:rsidR="00D46AC9" w:rsidRPr="00BE2D64">
        <w:t>6</w:t>
      </w:r>
      <w:r w:rsidRPr="00BE2D64">
        <w:t>/</w:t>
      </w:r>
      <w:r w:rsidR="005E2A95" w:rsidRPr="00BE2D64">
        <w:t>8</w:t>
      </w:r>
      <w:r w:rsidR="00D46AC9" w:rsidRPr="00BE2D64">
        <w:t>8</w:t>
      </w:r>
      <w:r w:rsidRPr="00BE2D64">
        <w:t>) reported at least one previous syphilis test</w:t>
      </w:r>
      <w:r w:rsidR="00824E30" w:rsidRPr="00BE2D64">
        <w:t xml:space="preserve"> and 1 case reported having 2 </w:t>
      </w:r>
      <w:r w:rsidR="00383020" w:rsidRPr="00BE2D64">
        <w:t>tests during their current pregnancy. O</w:t>
      </w:r>
      <w:r w:rsidR="00141C27" w:rsidRPr="00BE2D64">
        <w:t>nly 1</w:t>
      </w:r>
      <w:r w:rsidRPr="00BE2D64">
        <w:t xml:space="preserve"> wom</w:t>
      </w:r>
      <w:r w:rsidR="0034785F" w:rsidRPr="00BE2D64">
        <w:t>a</w:t>
      </w:r>
      <w:r w:rsidRPr="00BE2D64">
        <w:t xml:space="preserve">n reported having 3 or more tests during their current pregnancy as recommended in national and jurisdictional guidelines </w:t>
      </w:r>
      <w:r w:rsidRPr="00BE2D64">
        <w:fldChar w:fldCharType="begin">
          <w:fldData xml:space="preserve">PEVuZE5vdGU+PENpdGU+PFJlY051bT4xMjwvUmVjTnVtPjxEaXNwbGF5VGV4dD4oMjUtMzIpPC9E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</w:fldData>
        </w:fldChar>
      </w:r>
      <w:r w:rsidR="00B34BC7">
        <w:instrText xml:space="preserve"> ADDIN EN.CITE </w:instrText>
      </w:r>
      <w:r w:rsidR="00B34BC7">
        <w:fldChar w:fldCharType="begin">
          <w:fldData xml:space="preserve">PEVuZE5vdGU+PENpdGU+PFJlY051bT4xMjwvUmVjTnVtPjxEaXNwbGF5VGV4dD4oMjUtMzIpPC9E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</w:fldData>
        </w:fldChar>
      </w:r>
      <w:r w:rsidR="00B34BC7">
        <w:instrText xml:space="preserve"> ADDIN EN.CITE.DATA </w:instrText>
      </w:r>
      <w:r w:rsidR="00B34BC7">
        <w:fldChar w:fldCharType="end"/>
      </w:r>
      <w:r w:rsidRPr="00BE2D64">
        <w:fldChar w:fldCharType="separate"/>
      </w:r>
      <w:r w:rsidR="00B34BC7">
        <w:rPr>
          <w:noProof/>
        </w:rPr>
        <w:t>(25-32)</w:t>
      </w:r>
      <w:r w:rsidRPr="00BE2D64">
        <w:fldChar w:fldCharType="end"/>
      </w:r>
      <w:r w:rsidRPr="00BE2D64">
        <w:t>.</w:t>
      </w:r>
      <w:r w:rsidR="00FE28EB" w:rsidRPr="00BE2D64">
        <w:t xml:space="preserve">The remaining </w:t>
      </w:r>
      <w:r w:rsidR="00D46AC9" w:rsidRPr="00BE2D64">
        <w:t>3</w:t>
      </w:r>
      <w:r w:rsidR="00FE28EB" w:rsidRPr="00BE2D64">
        <w:t xml:space="preserve"> cases report</w:t>
      </w:r>
      <w:r w:rsidR="00DD2F47" w:rsidRPr="00BE2D64">
        <w:t>ed</w:t>
      </w:r>
      <w:r w:rsidR="00FE28EB" w:rsidRPr="00BE2D64">
        <w:t xml:space="preserve"> </w:t>
      </w:r>
      <w:r w:rsidR="00DD2F47" w:rsidRPr="00BE2D64">
        <w:t>a</w:t>
      </w:r>
      <w:r w:rsidR="00FE28EB" w:rsidRPr="00BE2D64">
        <w:t xml:space="preserve"> previous test during the</w:t>
      </w:r>
      <w:r w:rsidR="00DD2F47" w:rsidRPr="00BE2D64">
        <w:t>ir</w:t>
      </w:r>
      <w:r w:rsidR="00FE28EB" w:rsidRPr="00BE2D64">
        <w:t xml:space="preserve"> current pregnancy</w:t>
      </w:r>
      <w:r w:rsidR="00DD2F47" w:rsidRPr="00BE2D64">
        <w:t>, but the number of tests was unknown.</w:t>
      </w:r>
    </w:p>
    <w:p w14:paraId="21FD9927" w14:textId="77777777" w:rsidR="00AA046D" w:rsidRPr="002A592F" w:rsidRDefault="00AA046D" w:rsidP="002A592F">
      <w:r w:rsidRPr="002A592F">
        <w:br w:type="page"/>
      </w:r>
    </w:p>
    <w:p w14:paraId="3177E8C3" w14:textId="7391AA6C" w:rsidR="00245ADB" w:rsidRPr="004757EE" w:rsidRDefault="00245ADB" w:rsidP="00095CD7">
      <w:pPr>
        <w:pStyle w:val="Figure"/>
      </w:pPr>
      <w:bookmarkStart w:id="79" w:name="_Ref236401139"/>
      <w:r w:rsidRPr="004757EE">
        <w:lastRenderedPageBreak/>
        <w:t>Maternal syphilis testing history during pregnancy among women</w:t>
      </w:r>
      <w:r w:rsidR="002E5AE7" w:rsidRPr="004757EE">
        <w:t xml:space="preserve"> </w:t>
      </w:r>
      <w:r w:rsidRPr="004757EE">
        <w:t xml:space="preserve">giving birth to an infant with congenital syphilis, by stage of pregnancy at syphilis diagnosis, 2020 </w:t>
      </w:r>
      <w:r w:rsidR="002E5AE7" w:rsidRPr="004757EE">
        <w:t>to</w:t>
      </w:r>
      <w:r w:rsidRPr="004757EE">
        <w:t xml:space="preserve"> 202</w:t>
      </w:r>
      <w:r w:rsidR="005551C0" w:rsidRPr="004757EE">
        <w:t>5</w:t>
      </w:r>
      <w:bookmarkEnd w:id="79"/>
    </w:p>
    <w:p w14:paraId="6924514B" w14:textId="6C20B566" w:rsidR="00245ADB" w:rsidRPr="00BE2D64" w:rsidRDefault="000C3F4E" w:rsidP="006329C5">
      <w:r>
        <w:rPr>
          <w:noProof/>
        </w:rPr>
        <w:drawing>
          <wp:inline distT="0" distB="0" distL="0" distR="0" wp14:anchorId="69C13B4B" wp14:editId="58C4D499">
            <wp:extent cx="6151418" cy="4008175"/>
            <wp:effectExtent l="0" t="0" r="1905" b="0"/>
            <wp:docPr id="734382719" name="Picture 34" descr="Maternal syphilis testing history during pregnancy among women giving birth to an infant with congenital syphilis, by stage of pregnancy at syphilis diagnosis, 2020 to 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382719" name="Picture 34" descr="Maternal syphilis testing history during pregnancy among women giving birth to an infant with congenital syphilis, by stage of pregnancy at syphilis diagnosis, 2020 to 2025"/>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6163141" cy="4015814"/>
                    </a:xfrm>
                    <a:prstGeom prst="rect">
                      <a:avLst/>
                    </a:prstGeom>
                    <a:noFill/>
                  </pic:spPr>
                </pic:pic>
              </a:graphicData>
            </a:graphic>
          </wp:inline>
        </w:drawing>
      </w:r>
    </w:p>
    <w:p w14:paraId="66D66CD7" w14:textId="60C9D6BC" w:rsidR="00AB1D43" w:rsidRPr="00BE2D64" w:rsidRDefault="001B699C" w:rsidP="00DC6370">
      <w:pPr>
        <w:pStyle w:val="Heading2"/>
      </w:pPr>
      <w:bookmarkStart w:id="80" w:name="_Toc241664420"/>
      <w:r w:rsidRPr="00BE2D64">
        <w:t>Indicator 4.8 – Reinfection during pregnancy</w:t>
      </w:r>
      <w:bookmarkEnd w:id="80"/>
    </w:p>
    <w:p w14:paraId="4647CA34" w14:textId="6C9AE5F2" w:rsidR="00DC6370" w:rsidRPr="00BE2D64" w:rsidRDefault="00DC6370" w:rsidP="00DC6370">
      <w:pPr>
        <w:pStyle w:val="Boxemerald"/>
      </w:pPr>
      <w:r w:rsidRPr="00BE2D64">
        <w:t>4.8 Number of women giving birth to an infant with congenital syphilis reinfected during their pregnancy</w:t>
      </w:r>
    </w:p>
    <w:p w14:paraId="48497CDB" w14:textId="2EE9C6CB" w:rsidR="00DC6370" w:rsidRPr="00BE2D64" w:rsidRDefault="00DB2E94" w:rsidP="006329C5">
      <w:r w:rsidRPr="00BE2D64">
        <w:t xml:space="preserve">Reinfection is generally diagnosed </w:t>
      </w:r>
      <w:proofErr w:type="gramStart"/>
      <w:r w:rsidRPr="00BE2D64">
        <w:t>on the basis of</w:t>
      </w:r>
      <w:proofErr w:type="gramEnd"/>
      <w:r w:rsidRPr="00BE2D64">
        <w:t xml:space="preserve"> changes in </w:t>
      </w:r>
      <w:r w:rsidR="007B298E" w:rsidRPr="00BE2D64">
        <w:t>Rapid Plasma Reagin (</w:t>
      </w:r>
      <w:r w:rsidRPr="00BE2D64">
        <w:t>RPR</w:t>
      </w:r>
      <w:r w:rsidR="007B298E" w:rsidRPr="00BE2D64">
        <w:t>)</w:t>
      </w:r>
      <w:r w:rsidRPr="00BE2D64">
        <w:t xml:space="preserve"> titre. A four-fold or two-titre rise in RPR – for example, 1 in 2 to 1 in 8 – following previous adequate treatment is considered a re-infection.</w:t>
      </w:r>
    </w:p>
    <w:p w14:paraId="6FB9F0D4" w14:textId="35F7F931" w:rsidR="00AE326D" w:rsidRPr="00BE2D64" w:rsidRDefault="008B5747" w:rsidP="006329C5">
      <w:r w:rsidRPr="00BE2D64">
        <w:t>Maternal reinfection data</w:t>
      </w:r>
      <w:r w:rsidR="00AE326D" w:rsidRPr="00BE2D64">
        <w:t xml:space="preserve"> were available for 9</w:t>
      </w:r>
      <w:r w:rsidR="00BF47D0" w:rsidRPr="00BE2D64">
        <w:t>6</w:t>
      </w:r>
      <w:r w:rsidR="00AE326D" w:rsidRPr="00BE2D64">
        <w:t>% (</w:t>
      </w:r>
      <w:r w:rsidR="001B5542" w:rsidRPr="00BE2D64">
        <w:t>8</w:t>
      </w:r>
      <w:r w:rsidR="00752C9B" w:rsidRPr="00BE2D64">
        <w:t>7</w:t>
      </w:r>
      <w:r w:rsidR="00AE326D" w:rsidRPr="00BE2D64">
        <w:t>/</w:t>
      </w:r>
      <w:r w:rsidR="001B5542" w:rsidRPr="00BE2D64">
        <w:t>91</w:t>
      </w:r>
      <w:r w:rsidR="00AE326D" w:rsidRPr="00BE2D64">
        <w:t xml:space="preserve">) of women giving birth to an infant </w:t>
      </w:r>
      <w:r w:rsidR="002E0E33" w:rsidRPr="00BE2D64">
        <w:t xml:space="preserve">with congenital syphilis </w:t>
      </w:r>
      <w:r w:rsidR="00AE326D" w:rsidRPr="00BE2D64">
        <w:t>between 2020 and 202</w:t>
      </w:r>
      <w:r w:rsidR="0039047F" w:rsidRPr="00BE2D64">
        <w:t>5</w:t>
      </w:r>
      <w:r w:rsidRPr="00BE2D64">
        <w:t>, either</w:t>
      </w:r>
      <w:r w:rsidR="00AE326D" w:rsidRPr="00BE2D64">
        <w:t>:</w:t>
      </w:r>
    </w:p>
    <w:p w14:paraId="67D3F01D" w14:textId="73B3B721" w:rsidR="00000F03" w:rsidRPr="00BE2D64" w:rsidRDefault="008B5747" w:rsidP="000C3F4E">
      <w:pPr>
        <w:pStyle w:val="ListBullet"/>
      </w:pPr>
      <w:r w:rsidRPr="00BE2D64">
        <w:t>during the current pregnancy (that is, the pregnancy when the maternal notification was made</w:t>
      </w:r>
      <w:r w:rsidR="00AE326D" w:rsidRPr="00BE2D64">
        <w:t>)</w:t>
      </w:r>
    </w:p>
    <w:p w14:paraId="1F8A7EAC" w14:textId="75AF4362" w:rsidR="00AE326D" w:rsidRPr="00BE2D64" w:rsidRDefault="00000F03" w:rsidP="000C3F4E">
      <w:pPr>
        <w:pStyle w:val="ListBullet"/>
      </w:pPr>
      <w:r w:rsidRPr="00BE2D64">
        <w:t>before</w:t>
      </w:r>
      <w:r w:rsidR="008B5747" w:rsidRPr="00BE2D64">
        <w:t xml:space="preserve"> the current pregnancy.</w:t>
      </w:r>
    </w:p>
    <w:p w14:paraId="07FDC07C" w14:textId="45ED9522" w:rsidR="00496E3C" w:rsidRPr="00BE2D64" w:rsidRDefault="008B5747" w:rsidP="006329C5">
      <w:r w:rsidRPr="00BE2D64">
        <w:t xml:space="preserve">Of the </w:t>
      </w:r>
      <w:r w:rsidR="0039047F" w:rsidRPr="00BE2D64">
        <w:t>8</w:t>
      </w:r>
      <w:r w:rsidR="00BF47D0" w:rsidRPr="00BE2D64">
        <w:t>7</w:t>
      </w:r>
      <w:r w:rsidRPr="00BE2D64">
        <w:t xml:space="preserve"> women with data available</w:t>
      </w:r>
      <w:r w:rsidR="00962C43" w:rsidRPr="00BE2D64">
        <w:t>,</w:t>
      </w:r>
      <w:r w:rsidRPr="00BE2D64">
        <w:t xml:space="preserve"> </w:t>
      </w:r>
      <w:r w:rsidR="00FD62C3" w:rsidRPr="00BE2D64">
        <w:t>4</w:t>
      </w:r>
      <w:r w:rsidRPr="00BE2D64">
        <w:t xml:space="preserve"> (</w:t>
      </w:r>
      <w:r w:rsidR="00FD62C3" w:rsidRPr="00BE2D64">
        <w:t>5</w:t>
      </w:r>
      <w:r w:rsidRPr="00BE2D64">
        <w:t xml:space="preserve">%, </w:t>
      </w:r>
      <w:r w:rsidR="00542D02" w:rsidRPr="00BE2D64">
        <w:t>4</w:t>
      </w:r>
      <w:r w:rsidRPr="00BE2D64">
        <w:t>/</w:t>
      </w:r>
      <w:r w:rsidR="00E52ED0" w:rsidRPr="00BE2D64">
        <w:t>8</w:t>
      </w:r>
      <w:r w:rsidR="00BF47D0" w:rsidRPr="00BE2D64">
        <w:t>7</w:t>
      </w:r>
      <w:r w:rsidRPr="00BE2D64">
        <w:t>) reported being diagnosed with a previous syphilis infection during the current or</w:t>
      </w:r>
      <w:r w:rsidR="00A03CFC">
        <w:t xml:space="preserve"> a</w:t>
      </w:r>
      <w:r w:rsidRPr="00BE2D64">
        <w:t xml:space="preserve"> previous pregnancy. </w:t>
      </w:r>
      <w:r w:rsidR="005A49D0" w:rsidRPr="00BE2D64">
        <w:t>Historical infection with syphilis w</w:t>
      </w:r>
      <w:r w:rsidR="00FF3847" w:rsidRPr="00BE2D64">
        <w:t>as</w:t>
      </w:r>
      <w:r w:rsidR="005A49D0" w:rsidRPr="00BE2D64">
        <w:t xml:space="preserve"> reported for </w:t>
      </w:r>
      <w:r w:rsidR="00FF3847" w:rsidRPr="00BE2D64">
        <w:t>5 women</w:t>
      </w:r>
      <w:r w:rsidR="00B85FBB" w:rsidRPr="00BE2D64">
        <w:t xml:space="preserve"> </w:t>
      </w:r>
      <w:r w:rsidR="00F167E0" w:rsidRPr="00BE2D64">
        <w:t>(6%, 5/87)</w:t>
      </w:r>
      <w:r w:rsidR="00FF3847" w:rsidRPr="00BE2D64">
        <w:t xml:space="preserve">, 4 were not pregnant at diagnosis and 1 </w:t>
      </w:r>
      <w:r w:rsidR="00B85FBB" w:rsidRPr="00BE2D64">
        <w:t xml:space="preserve">for whom it </w:t>
      </w:r>
      <w:r w:rsidR="00B85FBB" w:rsidRPr="00BE2D64">
        <w:lastRenderedPageBreak/>
        <w:t>was unknown if they were pregnant at diagnosis</w:t>
      </w:r>
      <w:r w:rsidR="00F167E0" w:rsidRPr="00BE2D64">
        <w:t xml:space="preserve">. </w:t>
      </w:r>
      <w:r w:rsidRPr="00BE2D64">
        <w:t>The remaining 7</w:t>
      </w:r>
      <w:r w:rsidR="00387724" w:rsidRPr="00BE2D64">
        <w:t>8</w:t>
      </w:r>
      <w:r w:rsidRPr="00BE2D64">
        <w:t xml:space="preserve"> cases (9</w:t>
      </w:r>
      <w:r w:rsidR="00340675" w:rsidRPr="00BE2D64">
        <w:t>0</w:t>
      </w:r>
      <w:r w:rsidRPr="00BE2D64">
        <w:t>%, 7</w:t>
      </w:r>
      <w:r w:rsidR="00340675" w:rsidRPr="00BE2D64">
        <w:t>8</w:t>
      </w:r>
      <w:r w:rsidRPr="00BE2D64">
        <w:t>/</w:t>
      </w:r>
      <w:r w:rsidR="00C3527C" w:rsidRPr="00BE2D64">
        <w:t>8</w:t>
      </w:r>
      <w:r w:rsidR="00281054" w:rsidRPr="00BE2D64">
        <w:t>7</w:t>
      </w:r>
      <w:r w:rsidRPr="00BE2D64">
        <w:t>) did not report a previous syphilis infection prior to the current diagnosis.</w:t>
      </w:r>
      <w:r w:rsidR="00F167E0" w:rsidRPr="00BE2D64">
        <w:rPr>
          <w:rStyle w:val="FootnoteReference"/>
        </w:rPr>
        <w:footnoteReference w:id="1"/>
      </w:r>
    </w:p>
    <w:p w14:paraId="686A4043" w14:textId="714F5FF9" w:rsidR="00496E3C" w:rsidRPr="00DB5ED0" w:rsidRDefault="00496E3C" w:rsidP="00DB5ED0">
      <w:pPr>
        <w:pStyle w:val="Heading2"/>
      </w:pPr>
      <w:bookmarkStart w:id="81" w:name="_Toc241664421"/>
      <w:r w:rsidRPr="00DB5ED0">
        <w:t xml:space="preserve">Indicator 4.9 – </w:t>
      </w:r>
      <w:r w:rsidR="0008210A" w:rsidRPr="00DB5ED0">
        <w:t>Hospitalised (women of reproductive age)</w:t>
      </w:r>
      <w:bookmarkEnd w:id="81"/>
    </w:p>
    <w:p w14:paraId="4F3031E4" w14:textId="6F688227" w:rsidR="00496E3C" w:rsidRPr="00BE2D64" w:rsidRDefault="00496E3C" w:rsidP="00496E3C">
      <w:pPr>
        <w:pStyle w:val="Boxemerald"/>
      </w:pPr>
      <w:r w:rsidRPr="00BE2D64">
        <w:t>4.</w:t>
      </w:r>
      <w:r w:rsidR="00FE4550" w:rsidRPr="00BE2D64">
        <w:t>9</w:t>
      </w:r>
      <w:r w:rsidRPr="00BE2D64">
        <w:t xml:space="preserve"> </w:t>
      </w:r>
      <w:r w:rsidR="002D22FF" w:rsidRPr="00BE2D64">
        <w:t>Number of women of reproductive age (15</w:t>
      </w:r>
      <w:r w:rsidR="00D963D6" w:rsidRPr="00BE2D64">
        <w:t>–</w:t>
      </w:r>
      <w:r w:rsidR="002D22FF" w:rsidRPr="00BE2D64">
        <w:t>44 years) hospitalised with a principal diagnosis of syphilis (ICD-10 coded)</w:t>
      </w:r>
    </w:p>
    <w:p w14:paraId="436C1B37" w14:textId="3FB47D72" w:rsidR="00515141" w:rsidRPr="00DB5ED0" w:rsidRDefault="00DD1DB6" w:rsidP="00DB5ED0">
      <w:r w:rsidRPr="00DB5ED0">
        <w:t xml:space="preserve">Refer to </w:t>
      </w:r>
      <w:hyperlink w:anchor="_Goal_3:_Reduce" w:history="1">
        <w:r w:rsidR="000F6D06" w:rsidRPr="00DB5ED0">
          <w:rPr>
            <w:rStyle w:val="Hyperlink"/>
          </w:rPr>
          <w:t>Goal 3: Reduce morbidity and mortality associated with syphilis</w:t>
        </w:r>
      </w:hyperlink>
      <w:r w:rsidR="000F6D06" w:rsidRPr="00DB5ED0">
        <w:t xml:space="preserve"> </w:t>
      </w:r>
      <w:r w:rsidRPr="00DB5ED0">
        <w:t>for details on categorisation of syphilis-related hospital</w:t>
      </w:r>
      <w:r w:rsidR="00A03CFC" w:rsidRPr="00DB5ED0">
        <w:t xml:space="preserve"> separations</w:t>
      </w:r>
      <w:r w:rsidRPr="00DB5ED0">
        <w:t>.</w:t>
      </w:r>
    </w:p>
    <w:p w14:paraId="756682A7" w14:textId="387D6C44" w:rsidR="00496E3C" w:rsidRPr="00DB5ED0" w:rsidRDefault="00E7304A" w:rsidP="00DB5ED0">
      <w:r w:rsidRPr="00DB5ED0">
        <w:t>Syphilis related hospital separations (A51, A52 and A53) a</w:t>
      </w:r>
      <w:r w:rsidR="00DD1DB6" w:rsidRPr="00DB5ED0">
        <w:t>mong women of reproductive age (15-44 years),</w:t>
      </w:r>
      <w:r w:rsidRPr="00DB5ED0">
        <w:t xml:space="preserve"> </w:t>
      </w:r>
      <w:r w:rsidR="00DD1DB6" w:rsidRPr="00DB5ED0">
        <w:t xml:space="preserve">increased from 29 episodes in 2019–20 to 35 and 36 in 2021–22 and 2022–23 respectively before increasing again to 57 in 2023–24. The increase across this entire </w:t>
      </w:r>
      <w:proofErr w:type="gramStart"/>
      <w:r w:rsidR="00DD1DB6" w:rsidRPr="00DB5ED0">
        <w:t>time period</w:t>
      </w:r>
      <w:proofErr w:type="gramEnd"/>
      <w:r w:rsidR="00DD1DB6" w:rsidRPr="00DB5ED0">
        <w:t xml:space="preserve"> was reported in separations for both early syphilis (A51), which increased from 6 to 15</w:t>
      </w:r>
      <w:r w:rsidR="006114BF" w:rsidRPr="00DB5ED0">
        <w:t xml:space="preserve"> between 2019</w:t>
      </w:r>
      <w:r w:rsidR="00515141" w:rsidRPr="00DB5ED0">
        <w:t>–</w:t>
      </w:r>
      <w:r w:rsidR="00A80A60" w:rsidRPr="00DB5ED0">
        <w:t>20 and 20</w:t>
      </w:r>
      <w:r w:rsidR="003A3DDF" w:rsidRPr="00DB5ED0">
        <w:t>23</w:t>
      </w:r>
      <w:r w:rsidR="002849D7" w:rsidRPr="00DB5ED0">
        <w:t>–</w:t>
      </w:r>
      <w:r w:rsidR="009F5509" w:rsidRPr="00DB5ED0">
        <w:t>24</w:t>
      </w:r>
      <w:r w:rsidR="00DD1DB6" w:rsidRPr="00DB5ED0">
        <w:t>, and late syphilis (A52), which increased from 8 to 32</w:t>
      </w:r>
      <w:r w:rsidR="009F5509" w:rsidRPr="00DB5ED0">
        <w:t xml:space="preserve"> over the same period</w:t>
      </w:r>
      <w:r w:rsidR="00DD1DB6" w:rsidRPr="00DB5ED0">
        <w:t>. Late syphilis</w:t>
      </w:r>
      <w:r w:rsidR="009C592D" w:rsidRPr="00DB5ED0">
        <w:t xml:space="preserve"> (A52)</w:t>
      </w:r>
      <w:r w:rsidR="00DD1DB6" w:rsidRPr="00DB5ED0">
        <w:t xml:space="preserve"> accounted for the largest proportion of separations in 2023–24 (56%), while hospitalisations for early</w:t>
      </w:r>
      <w:r w:rsidR="001934AF" w:rsidRPr="00DB5ED0">
        <w:t xml:space="preserve"> (A51)</w:t>
      </w:r>
      <w:r w:rsidR="00DD1DB6" w:rsidRPr="00DB5ED0">
        <w:t xml:space="preserve"> </w:t>
      </w:r>
      <w:r w:rsidR="0051281C" w:rsidRPr="00DB5ED0">
        <w:t>and</w:t>
      </w:r>
      <w:r w:rsidR="00DD1DB6" w:rsidRPr="00DB5ED0">
        <w:t xml:space="preserve"> other and unspecified syphilis (A53) remained comparatively low, 15 and 10 episodes, respectively. More detailed data can be found in the AIHW's Hospitals data downloads </w:t>
      </w:r>
      <w:r w:rsidR="00962554" w:rsidRPr="00DB5ED0">
        <w:fldChar w:fldCharType="begin"/>
      </w:r>
      <w:r w:rsidR="00B34BC7" w:rsidRPr="00DB5ED0">
        <w:instrText xml:space="preserve"> ADDIN EN.CITE &lt;EndNote&gt;&lt;Cite&gt;&lt;Author&gt;Australian Institute of Health and Welfare&lt;/Author&gt;&lt;RecNum&gt;48&lt;/RecNum&gt;&lt;DisplayText&gt;(23)&lt;/DisplayText&gt;&lt;record&gt;&lt;rec-number&gt;48&lt;/rec-number&gt;&lt;foreign-keys&gt;&lt;key app="EN" db-id="rerr5wt9dra05fetxw4p02tp0vtzztp05ef0" timestamp="1786407217"&gt;48&lt;/key&gt;&lt;/foreign-keys&gt;&lt;ref-type name="Web Page"&gt;12&lt;/ref-type&gt;&lt;contributors&gt;&lt;authors&gt;&lt;author&gt;Australian Institute of Health and Welfare,&lt;/author&gt;&lt;/authors&gt;&lt;/contributors&gt;&lt;titles&gt;&lt;title&gt;Hospitals: data downloads&lt;/title&gt;&lt;/titles&gt;&lt;dates&gt;&lt;/dates&gt;&lt;urls&gt;&lt;related-urls&gt;&lt;url&gt;https://www.aihw.gov.au/hospitals/latest-updates-and-downloads/data&lt;/url&gt;&lt;/related-urls&gt;&lt;/urls&gt;&lt;/record&gt;&lt;/Cite&gt;&lt;/EndNote&gt;</w:instrText>
      </w:r>
      <w:r w:rsidR="00962554" w:rsidRPr="00DB5ED0">
        <w:fldChar w:fldCharType="separate"/>
      </w:r>
      <w:r w:rsidR="00B34BC7" w:rsidRPr="00DB5ED0">
        <w:t>(23)</w:t>
      </w:r>
      <w:r w:rsidR="00962554" w:rsidRPr="00DB5ED0">
        <w:fldChar w:fldCharType="end"/>
      </w:r>
      <w:r w:rsidR="00962554" w:rsidRPr="00DB5ED0">
        <w:t>.</w:t>
      </w:r>
    </w:p>
    <w:p w14:paraId="4C989260" w14:textId="06985889" w:rsidR="00496E3C" w:rsidRPr="00BE2D64" w:rsidRDefault="00496E3C" w:rsidP="00496E3C">
      <w:pPr>
        <w:pStyle w:val="Heading2"/>
      </w:pPr>
      <w:bookmarkStart w:id="82" w:name="_Toc241664422"/>
      <w:r w:rsidRPr="00BE2D64">
        <w:t xml:space="preserve">Indicator 4.10 – </w:t>
      </w:r>
      <w:r w:rsidR="0008210A" w:rsidRPr="00BE2D64">
        <w:t>Hospitalisation during pregnancy</w:t>
      </w:r>
      <w:bookmarkEnd w:id="82"/>
    </w:p>
    <w:p w14:paraId="14344C1D" w14:textId="48AC97A9" w:rsidR="00496E3C" w:rsidRPr="00BE2D64" w:rsidRDefault="00496E3C" w:rsidP="00496E3C">
      <w:pPr>
        <w:pStyle w:val="Boxemerald"/>
      </w:pPr>
      <w:r w:rsidRPr="00BE2D64">
        <w:t>4.</w:t>
      </w:r>
      <w:r w:rsidR="00FE4550" w:rsidRPr="00BE2D64">
        <w:t>10</w:t>
      </w:r>
      <w:r w:rsidRPr="00BE2D64">
        <w:t xml:space="preserve"> </w:t>
      </w:r>
      <w:r w:rsidR="00FE4550" w:rsidRPr="00BE2D64">
        <w:t>Number of people hospitalised with a principal diagnosis of syphilis in pregnancy, childbirth and puerperium (ICD-10 coded)</w:t>
      </w:r>
    </w:p>
    <w:p w14:paraId="5EBF5F6E" w14:textId="77777777" w:rsidR="00900B65" w:rsidRDefault="002B7493" w:rsidP="002B7493">
      <w:r w:rsidRPr="00BE2D64">
        <w:t xml:space="preserve">Refer to </w:t>
      </w:r>
      <w:hyperlink w:anchor="_Goal_3:_Reduce" w:history="1">
        <w:r w:rsidR="00962554" w:rsidRPr="00BE2D64">
          <w:rPr>
            <w:rStyle w:val="Hyperlink"/>
          </w:rPr>
          <w:t>Goal 3: Reduce morbidity and mortality associated with syphilis</w:t>
        </w:r>
      </w:hyperlink>
      <w:r w:rsidR="00962554" w:rsidRPr="00BE2D64">
        <w:t xml:space="preserve"> </w:t>
      </w:r>
      <w:r w:rsidRPr="00BE2D64">
        <w:t>for details on hospital separations.</w:t>
      </w:r>
    </w:p>
    <w:p w14:paraId="21D07019" w14:textId="148B7007" w:rsidR="002B7493" w:rsidRPr="00BE2D64" w:rsidRDefault="002B7493" w:rsidP="002B7493">
      <w:r w:rsidRPr="00BE2D64">
        <w:t xml:space="preserve">The number of </w:t>
      </w:r>
      <w:r w:rsidR="009D08A8">
        <w:t xml:space="preserve">hospital </w:t>
      </w:r>
      <w:r w:rsidR="0066026F">
        <w:t>se</w:t>
      </w:r>
      <w:r w:rsidR="003306EF">
        <w:t>parations</w:t>
      </w:r>
      <w:r w:rsidRPr="00BE2D64">
        <w:t xml:space="preserve"> with a principal diagnosis of syphilis during pregnancy, childbirth and the puerperium</w:t>
      </w:r>
      <w:r w:rsidR="00111350">
        <w:t xml:space="preserve"> (O98.1)</w:t>
      </w:r>
      <w:r w:rsidRPr="00BE2D64">
        <w:t xml:space="preserve"> fluctuated between 2019–20 and 2023–24, declining from 25 separations in 2019–20 to 15 in 2020–21 before increasing to 36 in 2022–23. Separations decreased slightly to 30 in 2023–</w:t>
      </w:r>
      <w:r w:rsidR="00A61DAB" w:rsidRPr="00BE2D64">
        <w:t>24 yet</w:t>
      </w:r>
      <w:r w:rsidRPr="00BE2D64">
        <w:t xml:space="preserve"> remained higher than levels observed at the start of this period. More detailed data can be found in the AIHW's Hospitals data downloads</w:t>
      </w:r>
      <w:r w:rsidR="00E61DAC" w:rsidRPr="00BE2D64">
        <w:fldChar w:fldCharType="begin"/>
      </w:r>
      <w:r w:rsidR="00B34BC7">
        <w:instrText xml:space="preserve"> ADDIN EN.CITE &lt;EndNote&gt;&lt;Cite&gt;&lt;Author&gt;Australian Institute of Health and Welfare&lt;/Author&gt;&lt;RecNum&gt;48&lt;/RecNum&gt;&lt;DisplayText&gt;(23)&lt;/DisplayText&gt;&lt;record&gt;&lt;rec-number&gt;48&lt;/rec-number&gt;&lt;foreign-keys&gt;&lt;key app="EN" db-id="rerr5wt9dra05fetxw4p02tp0vtzztp05ef0" timestamp="1786407217"&gt;48&lt;/key&gt;&lt;/foreign-keys&gt;&lt;ref-type name="Web Page"&gt;12&lt;/ref-type&gt;&lt;contributors&gt;&lt;authors&gt;&lt;author&gt;Australian Institute of Health and Welfare,&lt;/author&gt;&lt;/authors&gt;&lt;/contributors&gt;&lt;titles&gt;&lt;title&gt;Hospitals: data downloads&lt;/title&gt;&lt;/titles&gt;&lt;dates&gt;&lt;/dates&gt;&lt;urls&gt;&lt;related-urls&gt;&lt;url&gt;https://www.aihw.gov.au/hospitals/latest-updates-and-downloads/data&lt;/url&gt;&lt;/related-urls&gt;&lt;/urls&gt;&lt;/record&gt;&lt;/Cite&gt;&lt;/EndNote&gt;</w:instrText>
      </w:r>
      <w:r w:rsidR="00E61DAC" w:rsidRPr="00BE2D64">
        <w:fldChar w:fldCharType="separate"/>
      </w:r>
      <w:r w:rsidR="00B34BC7">
        <w:rPr>
          <w:noProof/>
        </w:rPr>
        <w:t>(23)</w:t>
      </w:r>
      <w:r w:rsidR="00E61DAC" w:rsidRPr="00BE2D64">
        <w:fldChar w:fldCharType="end"/>
      </w:r>
      <w:r w:rsidR="00E61DAC" w:rsidRPr="00BE2D64">
        <w:t>.</w:t>
      </w:r>
    </w:p>
    <w:p w14:paraId="7AE6B809" w14:textId="77777777" w:rsidR="00496E3C" w:rsidRPr="00BE2D64" w:rsidRDefault="00496E3C" w:rsidP="006329C5"/>
    <w:p w14:paraId="3507FD47" w14:textId="3B780E05" w:rsidR="001974EF" w:rsidRPr="00BE2D64" w:rsidRDefault="00835BCD" w:rsidP="00ED1614">
      <w:pPr>
        <w:pStyle w:val="Heading1"/>
      </w:pPr>
      <w:bookmarkStart w:id="83" w:name="_Toc241664423"/>
      <w:bookmarkStart w:id="84" w:name="_Toc218512929"/>
      <w:r w:rsidRPr="00BE2D64">
        <w:lastRenderedPageBreak/>
        <w:t>Notes</w:t>
      </w:r>
      <w:bookmarkEnd w:id="83"/>
    </w:p>
    <w:p w14:paraId="2076ACDC" w14:textId="738AF5E3" w:rsidR="00ED1614" w:rsidRPr="00BE2D64" w:rsidRDefault="00ED1614" w:rsidP="00835BCD">
      <w:pPr>
        <w:pStyle w:val="Heading2"/>
      </w:pPr>
      <w:bookmarkStart w:id="85" w:name="_Toc241664424"/>
      <w:r w:rsidRPr="00BE2D64">
        <w:t>Methodological notes</w:t>
      </w:r>
      <w:bookmarkEnd w:id="84"/>
      <w:bookmarkEnd w:id="85"/>
    </w:p>
    <w:p w14:paraId="03D23F4E" w14:textId="57F7DA11" w:rsidR="00ED1614" w:rsidRPr="00BE2D64" w:rsidRDefault="00ED1614" w:rsidP="00ED1614">
      <w:bookmarkStart w:id="86" w:name="_Hlk149805975"/>
      <w:r w:rsidRPr="00BE2D64">
        <w:t xml:space="preserve">Syphilis notification and enhanced data were extracted from the NNDSS on </w:t>
      </w:r>
      <w:r w:rsidR="0066224B" w:rsidRPr="00BE2D64">
        <w:t>15 July</w:t>
      </w:r>
      <w:r w:rsidRPr="00BE2D64">
        <w:t xml:space="preserve"> 202</w:t>
      </w:r>
      <w:r w:rsidR="007A412A" w:rsidRPr="00BE2D64">
        <w:t>6</w:t>
      </w:r>
      <w:r w:rsidRPr="00BE2D64">
        <w:t xml:space="preserve">, by diagnosis date. Due to the dynamic nature of the NNDSS, data in this extract are subject to retrospective revision and may vary from data reported in published NNDSS reports and reports of notification data by states and territories. </w:t>
      </w:r>
      <w:bookmarkEnd w:id="86"/>
      <w:r w:rsidRPr="00BE2D64">
        <w:t xml:space="preserve">Data are to </w:t>
      </w:r>
      <w:r w:rsidR="003064DE" w:rsidRPr="00BE2D64">
        <w:t>3</w:t>
      </w:r>
      <w:r w:rsidR="0066224B" w:rsidRPr="00BE2D64">
        <w:t>1</w:t>
      </w:r>
      <w:r w:rsidR="003064DE" w:rsidRPr="00BE2D64">
        <w:t xml:space="preserve"> </w:t>
      </w:r>
      <w:r w:rsidR="0066224B" w:rsidRPr="00BE2D64">
        <w:t>December</w:t>
      </w:r>
      <w:r w:rsidRPr="00BE2D64">
        <w:t xml:space="preserve"> 202</w:t>
      </w:r>
      <w:r w:rsidR="00CF4F34" w:rsidRPr="00BE2D64">
        <w:t>5</w:t>
      </w:r>
      <w:r w:rsidRPr="00BE2D64">
        <w:t xml:space="preserve"> unless otherwise specified.</w:t>
      </w:r>
    </w:p>
    <w:p w14:paraId="33D33C79" w14:textId="4A206A3A" w:rsidR="00ED1614" w:rsidRPr="00BE2D64" w:rsidRDefault="00ED1614" w:rsidP="00ED1614">
      <w:r w:rsidRPr="00BE2D64">
        <w:t>In general, notification data represent only a proportion of the total cases occurring in the community, that is, only those cases for which health care was sought, a test conducted, and a diagnosis made, followed by a notification to health authorities. The degree of under-representation of all cases is unknown and is most likely variable by disease and jurisdiction.</w:t>
      </w:r>
    </w:p>
    <w:p w14:paraId="49C3BD15" w14:textId="482E8ECC" w:rsidR="00ED1614" w:rsidRPr="00BE2D64" w:rsidRDefault="00BD1946" w:rsidP="00EF2D63">
      <w:r w:rsidRPr="00BE2D64">
        <w:t>C</w:t>
      </w:r>
      <w:r w:rsidR="00ED1614" w:rsidRPr="00BE2D64">
        <w:t>hanges in notifications over time may not solely reflect changes in disease prevalence or incidence. Changes in testing policies; screening programs including the preferential testing of high-risk populations; the use of less invasive and more sensitive diagnostic tests; and periodic awareness campaigns, may influence the number of notifications that occur annually.</w:t>
      </w:r>
    </w:p>
    <w:p w14:paraId="7539A146" w14:textId="77777777" w:rsidR="00ED1614" w:rsidRPr="00BE2D64" w:rsidRDefault="00ED1614" w:rsidP="00835BCD">
      <w:pPr>
        <w:pStyle w:val="Heading2"/>
      </w:pPr>
      <w:bookmarkStart w:id="87" w:name="_Toc218512930"/>
      <w:bookmarkStart w:id="88" w:name="_Toc241664425"/>
      <w:r w:rsidRPr="00BE2D64">
        <w:t>Data elements</w:t>
      </w:r>
      <w:bookmarkEnd w:id="87"/>
      <w:bookmarkEnd w:id="88"/>
    </w:p>
    <w:p w14:paraId="3EECE1AE" w14:textId="77777777" w:rsidR="00ED1614" w:rsidRPr="005E1681" w:rsidRDefault="00ED1614" w:rsidP="005E1681">
      <w:pPr>
        <w:pStyle w:val="ListBullet"/>
      </w:pPr>
      <w:r w:rsidRPr="005E1681">
        <w:t>‘Diagnosis year’ was used to define the period of analysis. This date represents either the onset date or where the date of onset was not known, the earliest of the specimen collection date, the notification date, or the notification received date.</w:t>
      </w:r>
    </w:p>
    <w:p w14:paraId="209AB5BE" w14:textId="77777777" w:rsidR="00ED1614" w:rsidRPr="005E1681" w:rsidRDefault="00ED1614" w:rsidP="005E1681">
      <w:pPr>
        <w:pStyle w:val="ListBullet"/>
      </w:pPr>
      <w:r w:rsidRPr="005E1681">
        <w:t>‘Residential postcode’ usually reflects the residential location of a case at the time of testing and does not necessarily represent the place where the disease was acquired.</w:t>
      </w:r>
    </w:p>
    <w:p w14:paraId="6A3AF238" w14:textId="21195712" w:rsidR="00ED1614" w:rsidRPr="005E1681" w:rsidRDefault="00986626" w:rsidP="005E1681">
      <w:pPr>
        <w:pStyle w:val="ListBullet"/>
      </w:pPr>
      <w:r w:rsidRPr="005E1681">
        <w:t>‘</w:t>
      </w:r>
      <w:r w:rsidR="00ED1614" w:rsidRPr="005E1681">
        <w:t>Residential postcode’ reported to the NNDSS was used to allocate notifications of infectious and congenital syphilis to remoteness areas and mapped data by Statistical Area 3 (SA3) (as defined by the A</w:t>
      </w:r>
      <w:r w:rsidR="00B10750" w:rsidRPr="005E1681">
        <w:t>BS</w:t>
      </w:r>
      <w:r w:rsidR="00ED1614" w:rsidRPr="005E1681">
        <w:t>). Where a postcode was not reported the notification was excluded from remoteness area, SA3 and IARE analysis.</w:t>
      </w:r>
    </w:p>
    <w:p w14:paraId="726B3106" w14:textId="094D9CAA" w:rsidR="00ED1614" w:rsidRPr="005E1681" w:rsidRDefault="00ED1614" w:rsidP="005E1681">
      <w:pPr>
        <w:pStyle w:val="ListBullet"/>
      </w:pPr>
      <w:r w:rsidRPr="005E1681">
        <w:t xml:space="preserve">The ‘population denominator’ used to calculate notification rates, including for remoteness areas, SA3 and IARE (per 100,000 population) was extracted from the </w:t>
      </w:r>
      <w:r w:rsidR="00B10750" w:rsidRPr="005E1681">
        <w:t>ABS</w:t>
      </w:r>
      <w:r w:rsidRPr="005E1681">
        <w:t xml:space="preserve"> Census Table Builder (based on 2021 Census data).</w:t>
      </w:r>
    </w:p>
    <w:p w14:paraId="1544957D" w14:textId="39C9C0D7" w:rsidR="00ED1614" w:rsidRPr="005E1681" w:rsidRDefault="00ED1614" w:rsidP="005E1681">
      <w:pPr>
        <w:pStyle w:val="ListBullet"/>
      </w:pPr>
      <w:r w:rsidRPr="005E1681">
        <w:t xml:space="preserve">The determination of the Indigenous status is by descent, self-identification, and community acceptance. </w:t>
      </w:r>
      <w:r w:rsidR="00BD1946" w:rsidRPr="005E1681">
        <w:t>C</w:t>
      </w:r>
      <w:r w:rsidRPr="005E1681">
        <w:t xml:space="preserve">ompleteness of the Indigenous status field is generally high, </w:t>
      </w:r>
      <w:r w:rsidR="00BD1946" w:rsidRPr="005E1681">
        <w:t xml:space="preserve">with variations </w:t>
      </w:r>
      <w:r w:rsidRPr="005E1681">
        <w:t>from year to year and jurisdiction to jurisdiction.</w:t>
      </w:r>
    </w:p>
    <w:p w14:paraId="03279BE1" w14:textId="560CD492" w:rsidR="00ED1614" w:rsidRPr="005E1681" w:rsidRDefault="00ED1614" w:rsidP="005E1681">
      <w:pPr>
        <w:pStyle w:val="ListBullet"/>
      </w:pPr>
      <w:r w:rsidRPr="005E1681">
        <w:t xml:space="preserve">‘Syphilis testing data’ have been provided by participating ACCHS. A participating service refers to clinics currently funded by the Australian </w:t>
      </w:r>
      <w:r w:rsidR="00B10750" w:rsidRPr="005E1681">
        <w:t>Centre for Disease Control</w:t>
      </w:r>
      <w:r w:rsidR="00962C43" w:rsidRPr="005E1681">
        <w:t xml:space="preserve"> </w:t>
      </w:r>
      <w:r w:rsidRPr="005E1681">
        <w:t xml:space="preserve">to deliver point of care testing in syphilis outbreak regions. Services extract data from local clinical </w:t>
      </w:r>
      <w:r w:rsidRPr="005E1681">
        <w:lastRenderedPageBreak/>
        <w:t xml:space="preserve">information management systems. Data are provided for the reporting </w:t>
      </w:r>
      <w:r w:rsidR="00585800" w:rsidRPr="005E1681">
        <w:t>quarter</w:t>
      </w:r>
      <w:r w:rsidRPr="005E1681">
        <w:t>, and cumulatively for the previous 12 months. ‘Testing coverage’ is calculated using as the denominator ‘clients attending the service’ (a participating ACCHS) during the reporting period.</w:t>
      </w:r>
    </w:p>
    <w:p w14:paraId="5412CD31" w14:textId="6534318A" w:rsidR="001C21AB" w:rsidRPr="005E1681" w:rsidRDefault="00713A94" w:rsidP="005E1681">
      <w:pPr>
        <w:pStyle w:val="ListBullet"/>
      </w:pPr>
      <w:r w:rsidRPr="005E1681">
        <w:t>The NPDC collates data on pregnancy and childbirth. The data are based on births reported to the perinatal data collection in each state and territory in Australia. Midwives and other birth attendants, using information obtained from mothers and from hospital or other records, complete notification forms for each birth. A standard de-identified extract is provided to the AIHW on an annual basis to form the NPDC.</w:t>
      </w:r>
    </w:p>
    <w:p w14:paraId="5CCA39AF" w14:textId="77777777" w:rsidR="005E1681" w:rsidRPr="005E1681" w:rsidRDefault="00425840" w:rsidP="005E1681">
      <w:pPr>
        <w:pStyle w:val="ListBullet"/>
      </w:pPr>
      <w:r w:rsidRPr="005E1681">
        <w:t>The APC NMDS collect</w:t>
      </w:r>
      <w:r w:rsidR="003B6F94" w:rsidRPr="005E1681">
        <w:t>s</w:t>
      </w:r>
      <w:r w:rsidRPr="005E1681">
        <w:t xml:space="preserve"> information about care provided to admitted patients in Australian hospitals. The scope of the APC NMDS is episodes of care for admitted patients in all public and private acute and psychiatric hospitals, free standing day hospital facilities and alcohol and drug treatment centres in Australia. Hospitals operated by the Australian Defence Force, corrections authorities and in Australia's </w:t>
      </w:r>
      <w:proofErr w:type="gramStart"/>
      <w:r w:rsidRPr="005E1681">
        <w:t>off-shore</w:t>
      </w:r>
      <w:proofErr w:type="gramEnd"/>
      <w:r w:rsidRPr="005E1681">
        <w:t xml:space="preserve"> territories may also be included.</w:t>
      </w:r>
    </w:p>
    <w:p w14:paraId="32D671CA" w14:textId="70B14C55" w:rsidR="00425840" w:rsidRPr="005E1681" w:rsidRDefault="00D4202A" w:rsidP="005E1681">
      <w:pPr>
        <w:pStyle w:val="ListBullet"/>
      </w:pPr>
      <w:r w:rsidRPr="005E1681">
        <w:t xml:space="preserve">General methods for estimation of burden of disease can be found in the </w:t>
      </w:r>
      <w:hyperlink r:id="rId65" w:history="1">
        <w:r w:rsidR="00A9620C" w:rsidRPr="005E1681">
          <w:rPr>
            <w:rStyle w:val="Hyperlink"/>
          </w:rPr>
          <w:t>Australian Burden of Disease Study: Methods and supplementary material 2018, About - Australian Institute of Health and Welfare</w:t>
        </w:r>
      </w:hyperlink>
      <w:r w:rsidR="00A9620C" w:rsidRPr="005E1681">
        <w:t>. This includes descriptions for DALY</w:t>
      </w:r>
      <w:r w:rsidR="00DE0A61" w:rsidRPr="005E1681">
        <w:t>s</w:t>
      </w:r>
      <w:r w:rsidR="00A9620C" w:rsidRPr="005E1681">
        <w:t>.</w:t>
      </w:r>
    </w:p>
    <w:p w14:paraId="59FA9A1C" w14:textId="2834A22B" w:rsidR="005B2E45" w:rsidRPr="005E1681" w:rsidRDefault="001C21AB" w:rsidP="005E1681">
      <w:pPr>
        <w:pStyle w:val="ListBullet"/>
      </w:pPr>
      <w:r w:rsidRPr="005E1681">
        <w:t>ABS</w:t>
      </w:r>
      <w:r w:rsidR="00030ACC" w:rsidRPr="005E1681">
        <w:t xml:space="preserve"> Cause of Death data </w:t>
      </w:r>
      <w:r w:rsidR="000B36B9" w:rsidRPr="005E1681">
        <w:t>include all deaths that occurred and were registered in Australia, including deaths of persons whose usual residence was overseas. Deaths of Australian residents that occurred outside Australia may be registered by individual registries but are not included in ABS deaths or causes of death statistics.</w:t>
      </w:r>
    </w:p>
    <w:p w14:paraId="2193B472" w14:textId="77777777" w:rsidR="00ED1614" w:rsidRPr="00BE2D64" w:rsidRDefault="00ED1614" w:rsidP="00835BCD">
      <w:pPr>
        <w:pStyle w:val="Heading2"/>
      </w:pPr>
      <w:bookmarkStart w:id="89" w:name="_Toc218512931"/>
      <w:bookmarkStart w:id="90" w:name="_Toc241664426"/>
      <w:r w:rsidRPr="00BE2D64">
        <w:t>Case definitions</w:t>
      </w:r>
      <w:bookmarkEnd w:id="89"/>
      <w:bookmarkEnd w:id="90"/>
    </w:p>
    <w:p w14:paraId="3A7E4B9D" w14:textId="007BFBC6" w:rsidR="00ED1614" w:rsidRPr="00BE2D64" w:rsidRDefault="00ED1614" w:rsidP="00ED1614">
      <w:r w:rsidRPr="00BE2D64">
        <w:t xml:space="preserve">The CDNA national surveillance case definitions for infectious and congenital syphilis, including any historical edits, are available at: </w:t>
      </w:r>
      <w:hyperlink r:id="rId66" w:history="1">
        <w:r w:rsidR="00742371" w:rsidRPr="00BE2D64">
          <w:rPr>
            <w:rStyle w:val="Hyperlink"/>
          </w:rPr>
          <w:t>https://www.cdc.gov.au/resources/collections/cdna-surveillance-case-definitions</w:t>
        </w:r>
      </w:hyperlink>
    </w:p>
    <w:p w14:paraId="6C2A10E5" w14:textId="77777777" w:rsidR="00A878AB" w:rsidRPr="005E1681" w:rsidRDefault="00A878AB" w:rsidP="005E1681">
      <w:bookmarkStart w:id="91" w:name="_Toc218512932"/>
      <w:r>
        <w:br w:type="page"/>
      </w:r>
    </w:p>
    <w:p w14:paraId="1A279A7B" w14:textId="66F8A6F6" w:rsidR="00ED1614" w:rsidRPr="00BE2D64" w:rsidRDefault="00ED1614" w:rsidP="00835BCD">
      <w:pPr>
        <w:pStyle w:val="Heading2"/>
      </w:pPr>
      <w:bookmarkStart w:id="92" w:name="_Toc241664427"/>
      <w:r w:rsidRPr="00BE2D64">
        <w:lastRenderedPageBreak/>
        <w:t>Acknowledgements</w:t>
      </w:r>
      <w:bookmarkEnd w:id="91"/>
      <w:bookmarkEnd w:id="92"/>
    </w:p>
    <w:p w14:paraId="7C5E2F5B" w14:textId="5590EBFE" w:rsidR="00ED1614" w:rsidRPr="00BE2D64" w:rsidRDefault="00ED1614" w:rsidP="00ED1614">
      <w:r w:rsidRPr="00BE2D64">
        <w:t xml:space="preserve">We, the Australian Centre for Disease Control, acknowledge the Traditional Owners and Custodians of Country throughout Australia. We recognise the strength and resilience of Aboriginal and Torres Strait Islander people and acknowledge and respect their continuing connections and relationships to country, rivers, land and sea. We acknowledge the ongoing contribution Aboriginal and Torres Strait Islander people make across the </w:t>
      </w:r>
      <w:proofErr w:type="gramStart"/>
      <w:r w:rsidRPr="00BE2D64">
        <w:t>Health</w:t>
      </w:r>
      <w:proofErr w:type="gramEnd"/>
      <w:r w:rsidRPr="00BE2D64">
        <w:t xml:space="preserve"> system and wider community. We also pay our respects to Elders past, present and future and extend that respect to all Traditional Custodians of this land.</w:t>
      </w:r>
    </w:p>
    <w:p w14:paraId="444BAB9F" w14:textId="57A8684C" w:rsidR="00ED1614" w:rsidRPr="00BE2D64" w:rsidRDefault="00ED1614" w:rsidP="00ED1614">
      <w:r w:rsidRPr="00BE2D64">
        <w:t>The Australian Centre for Disease Control acknowledges the Communicable Diseases Network Australia; the work of public health officers involved in the collection of surveillance data; state and territory public health communicable disease surveillance managers and data managers; Aboriginal Community Controlled Health Services, and; all public and private laboratories that support laboratory surveillance in Australia</w:t>
      </w:r>
      <w:r w:rsidR="00EB74A8" w:rsidRPr="00BE2D64">
        <w:t>.</w:t>
      </w:r>
    </w:p>
    <w:p w14:paraId="2603CC74" w14:textId="77777777" w:rsidR="00ED1614" w:rsidRPr="00BE2D64" w:rsidRDefault="00ED1614" w:rsidP="00835BCD">
      <w:pPr>
        <w:pStyle w:val="Heading2"/>
      </w:pPr>
      <w:bookmarkStart w:id="93" w:name="_Toc218512933"/>
      <w:bookmarkStart w:id="94" w:name="_Toc241664428"/>
      <w:r w:rsidRPr="00BE2D64">
        <w:t>Contact</w:t>
      </w:r>
      <w:bookmarkEnd w:id="93"/>
      <w:bookmarkEnd w:id="94"/>
    </w:p>
    <w:p w14:paraId="459E0614" w14:textId="7581BB6C" w:rsidR="00C735FA" w:rsidRPr="00BE2D64" w:rsidRDefault="00ED1614" w:rsidP="00C22B92">
      <w:pPr>
        <w:sectPr w:rsidR="00C735FA" w:rsidRPr="00BE2D64" w:rsidSect="0087292C">
          <w:pgSz w:w="11900" w:h="16840" w:code="9"/>
          <w:pgMar w:top="851" w:right="843" w:bottom="1134" w:left="1134" w:header="709" w:footer="99" w:gutter="0"/>
          <w:cols w:space="708"/>
          <w:docGrid w:linePitch="360"/>
        </w:sectPr>
      </w:pPr>
      <w:r w:rsidRPr="00BE2D64">
        <w:t xml:space="preserve">For any further details about information contained in this report please contact </w:t>
      </w:r>
      <w:r w:rsidR="00C22B92">
        <w:br/>
      </w:r>
      <w:r w:rsidRPr="00BE2D64">
        <w:t xml:space="preserve">Ms Amy Bright by emailing </w:t>
      </w:r>
      <w:hyperlink r:id="rId67" w:history="1">
        <w:r w:rsidR="00835BCD" w:rsidRPr="00BE2D64">
          <w:rPr>
            <w:rStyle w:val="Hyperlink"/>
          </w:rPr>
          <w:t>syphilis.surveillance@cdc.gov.au</w:t>
        </w:r>
      </w:hyperlink>
      <w:r w:rsidR="00835BCD" w:rsidRPr="00BE2D64">
        <w:t>.</w:t>
      </w:r>
    </w:p>
    <w:p w14:paraId="6876B5A7" w14:textId="776F4454" w:rsidR="00FF1282" w:rsidRPr="00BE2D64" w:rsidRDefault="00C073A1" w:rsidP="00C777BF">
      <w:pPr>
        <w:pStyle w:val="Heading1"/>
      </w:pPr>
      <w:bookmarkStart w:id="95" w:name="_Appendix_A_–"/>
      <w:bookmarkStart w:id="96" w:name="_Toc241664429"/>
      <w:bookmarkEnd w:id="95"/>
      <w:r w:rsidRPr="00BE2D64">
        <w:lastRenderedPageBreak/>
        <w:t>Appendix A –</w:t>
      </w:r>
      <w:r w:rsidR="00C777BF" w:rsidRPr="00BE2D64">
        <w:t xml:space="preserve"> Goals and indicators r</w:t>
      </w:r>
      <w:r w:rsidRPr="00BE2D64">
        <w:t>eporting schedule</w:t>
      </w:r>
      <w:bookmarkEnd w:id="96"/>
    </w:p>
    <w:tbl>
      <w:tblPr>
        <w:tblStyle w:val="TableGrid"/>
        <w:tblW w:w="14312" w:type="dxa"/>
        <w:tblLayout w:type="fixed"/>
        <w:tblLook w:val="04A0" w:firstRow="1" w:lastRow="0" w:firstColumn="1" w:lastColumn="0" w:noHBand="0" w:noVBand="1"/>
      </w:tblPr>
      <w:tblGrid>
        <w:gridCol w:w="1271"/>
        <w:gridCol w:w="11345"/>
        <w:gridCol w:w="1696"/>
      </w:tblGrid>
      <w:tr w:rsidR="00FC0E47" w:rsidRPr="008961F2" w14:paraId="3743DD9B" w14:textId="77777777" w:rsidTr="00EF2D63">
        <w:trPr>
          <w:trHeight w:val="20"/>
          <w:tblHeader/>
        </w:trPr>
        <w:tc>
          <w:tcPr>
            <w:tcW w:w="1271" w:type="dxa"/>
            <w:tcBorders>
              <w:top w:val="nil"/>
            </w:tcBorders>
            <w:shd w:val="clear" w:color="auto" w:fill="025F5D"/>
          </w:tcPr>
          <w:p w14:paraId="2B94D238" w14:textId="29D4CE6D" w:rsidR="00FC0E47" w:rsidRPr="008961F2" w:rsidRDefault="00FC0E47" w:rsidP="00A542E7">
            <w:pPr>
              <w:pStyle w:val="Tableheaderrowwhite"/>
            </w:pPr>
            <w:r w:rsidRPr="008961F2">
              <w:t>Indicator</w:t>
            </w:r>
            <w:r w:rsidR="00745726" w:rsidRPr="008961F2">
              <w:t xml:space="preserve"> number</w:t>
            </w:r>
          </w:p>
        </w:tc>
        <w:tc>
          <w:tcPr>
            <w:tcW w:w="11345" w:type="dxa"/>
            <w:tcBorders>
              <w:top w:val="nil"/>
            </w:tcBorders>
            <w:shd w:val="clear" w:color="auto" w:fill="025F5D"/>
          </w:tcPr>
          <w:p w14:paraId="5979B658" w14:textId="7ECAB1BE" w:rsidR="00FC0E47" w:rsidRPr="008961F2" w:rsidRDefault="00745726" w:rsidP="00A542E7">
            <w:pPr>
              <w:pStyle w:val="Tableheaderrowwhite"/>
            </w:pPr>
            <w:r w:rsidRPr="008961F2">
              <w:t>Indicator</w:t>
            </w:r>
          </w:p>
        </w:tc>
        <w:tc>
          <w:tcPr>
            <w:tcW w:w="1696" w:type="dxa"/>
            <w:tcBorders>
              <w:top w:val="nil"/>
            </w:tcBorders>
            <w:shd w:val="clear" w:color="auto" w:fill="025F5D"/>
          </w:tcPr>
          <w:p w14:paraId="2D552A48" w14:textId="75149568" w:rsidR="00FC0E47" w:rsidRPr="008961F2" w:rsidRDefault="000C0480" w:rsidP="00A542E7">
            <w:pPr>
              <w:pStyle w:val="Tableheaderrowwhite"/>
            </w:pPr>
            <w:r w:rsidRPr="008961F2">
              <w:t>Reporting</w:t>
            </w:r>
          </w:p>
        </w:tc>
      </w:tr>
      <w:tr w:rsidR="008F0612" w:rsidRPr="008961F2" w14:paraId="4C80D44B" w14:textId="77777777" w:rsidTr="00EF2D63">
        <w:trPr>
          <w:trHeight w:val="20"/>
        </w:trPr>
        <w:tc>
          <w:tcPr>
            <w:tcW w:w="14312" w:type="dxa"/>
            <w:gridSpan w:val="3"/>
            <w:shd w:val="clear" w:color="auto" w:fill="00DCA1"/>
          </w:tcPr>
          <w:p w14:paraId="2C5B7AC0" w14:textId="16CCE14D" w:rsidR="008F0612" w:rsidRPr="00A542E7" w:rsidRDefault="00B7156E" w:rsidP="00A542E7">
            <w:pPr>
              <w:pStyle w:val="Tableheadingcentred"/>
            </w:pPr>
            <w:r w:rsidRPr="00A542E7">
              <w:t>Goal 1 – Strengthen prevention and testing strategies for syphilis in priority populations and settings, targeting high-burden areas</w:t>
            </w:r>
          </w:p>
        </w:tc>
      </w:tr>
      <w:tr w:rsidR="00745726" w:rsidRPr="008961F2" w14:paraId="2CB49CBD" w14:textId="77777777" w:rsidTr="00EF2D63">
        <w:trPr>
          <w:trHeight w:val="20"/>
        </w:trPr>
        <w:tc>
          <w:tcPr>
            <w:tcW w:w="1271" w:type="dxa"/>
          </w:tcPr>
          <w:p w14:paraId="055D1219" w14:textId="651D9EB1" w:rsidR="00745726" w:rsidRPr="008961F2" w:rsidRDefault="00B7156E" w:rsidP="00276088">
            <w:pPr>
              <w:pStyle w:val="Tabletextleftaligned"/>
            </w:pPr>
            <w:r w:rsidRPr="008961F2">
              <w:t>1.1</w:t>
            </w:r>
          </w:p>
        </w:tc>
        <w:tc>
          <w:tcPr>
            <w:tcW w:w="11345" w:type="dxa"/>
          </w:tcPr>
          <w:p w14:paraId="40A35ABB" w14:textId="318A015E" w:rsidR="00745726" w:rsidRPr="00D5274B" w:rsidRDefault="00535361" w:rsidP="00D5274B">
            <w:pPr>
              <w:pStyle w:val="Tabletextleftaligned"/>
            </w:pPr>
            <w:r w:rsidRPr="00D5274B">
              <w:t>Reported risk factors for people giving birth to an infant with congenital syphilis</w:t>
            </w:r>
          </w:p>
        </w:tc>
        <w:tc>
          <w:tcPr>
            <w:tcW w:w="1696" w:type="dxa"/>
          </w:tcPr>
          <w:p w14:paraId="08D9F5BA" w14:textId="615F7AD7" w:rsidR="00745726" w:rsidRPr="00D5274B" w:rsidRDefault="00B7156E" w:rsidP="00D5274B">
            <w:pPr>
              <w:pStyle w:val="Tabletextleftaligned"/>
            </w:pPr>
            <w:r w:rsidRPr="00D5274B">
              <w:t>Annually</w:t>
            </w:r>
          </w:p>
        </w:tc>
      </w:tr>
      <w:tr w:rsidR="00B7156E" w:rsidRPr="008961F2" w14:paraId="3216F0B9" w14:textId="77777777" w:rsidTr="00EF2D63">
        <w:trPr>
          <w:trHeight w:val="20"/>
        </w:trPr>
        <w:tc>
          <w:tcPr>
            <w:tcW w:w="1271" w:type="dxa"/>
          </w:tcPr>
          <w:p w14:paraId="688AA5BB" w14:textId="43208C20" w:rsidR="00B7156E" w:rsidRPr="008961F2" w:rsidRDefault="00B7156E" w:rsidP="00276088">
            <w:pPr>
              <w:pStyle w:val="Tabletextleftaligned"/>
            </w:pPr>
            <w:r w:rsidRPr="008961F2">
              <w:t>1.2</w:t>
            </w:r>
          </w:p>
        </w:tc>
        <w:tc>
          <w:tcPr>
            <w:tcW w:w="11345" w:type="dxa"/>
          </w:tcPr>
          <w:p w14:paraId="2A04EA8D" w14:textId="0D1AAF7F" w:rsidR="00B7156E" w:rsidRPr="00D5274B" w:rsidRDefault="00247CBA" w:rsidP="00D5274B">
            <w:pPr>
              <w:pStyle w:val="Tabletextleftaligned"/>
            </w:pPr>
            <w:r w:rsidRPr="00D5274B">
              <w:t>Cumulative number of syphilis tests delivered through participating ACCHS, by target and total population</w:t>
            </w:r>
          </w:p>
        </w:tc>
        <w:tc>
          <w:tcPr>
            <w:tcW w:w="1696" w:type="dxa"/>
          </w:tcPr>
          <w:p w14:paraId="19A6E11E" w14:textId="6B975E7B" w:rsidR="00B7156E" w:rsidRPr="00D5274B" w:rsidRDefault="00B7156E" w:rsidP="00D5274B">
            <w:pPr>
              <w:pStyle w:val="Tabletextleftaligned"/>
            </w:pPr>
            <w:r w:rsidRPr="00D5274B">
              <w:t>Quarterly</w:t>
            </w:r>
          </w:p>
        </w:tc>
      </w:tr>
      <w:tr w:rsidR="00B7156E" w:rsidRPr="008961F2" w14:paraId="56029D6E" w14:textId="77777777" w:rsidTr="00EF2D63">
        <w:trPr>
          <w:trHeight w:val="20"/>
        </w:trPr>
        <w:tc>
          <w:tcPr>
            <w:tcW w:w="1271" w:type="dxa"/>
          </w:tcPr>
          <w:p w14:paraId="3CD59F2F" w14:textId="36E3EB67" w:rsidR="00B7156E" w:rsidRPr="008961F2" w:rsidRDefault="00B7156E" w:rsidP="00276088">
            <w:pPr>
              <w:pStyle w:val="Tabletextleftaligned"/>
            </w:pPr>
            <w:r w:rsidRPr="008961F2">
              <w:t>1.3</w:t>
            </w:r>
          </w:p>
        </w:tc>
        <w:tc>
          <w:tcPr>
            <w:tcW w:w="11345" w:type="dxa"/>
          </w:tcPr>
          <w:p w14:paraId="6A48AEE1" w14:textId="2291E843" w:rsidR="00B7156E" w:rsidRPr="00D5274B" w:rsidRDefault="004D1DA5" w:rsidP="00D5274B">
            <w:pPr>
              <w:pStyle w:val="Tabletextleftaligned"/>
            </w:pPr>
            <w:r w:rsidRPr="00D5274B">
              <w:t>Proportion of people attending participating ACCHS receiving a syphilis test within the previous 12 months, by target and total population (syphilis testing coverage)</w:t>
            </w:r>
          </w:p>
        </w:tc>
        <w:tc>
          <w:tcPr>
            <w:tcW w:w="1696" w:type="dxa"/>
          </w:tcPr>
          <w:p w14:paraId="0169E1A8" w14:textId="519C5BD9" w:rsidR="00B7156E" w:rsidRPr="00D5274B" w:rsidRDefault="00B7156E" w:rsidP="00D5274B">
            <w:pPr>
              <w:pStyle w:val="Tabletextleftaligned"/>
            </w:pPr>
            <w:r w:rsidRPr="00D5274B">
              <w:t>Quarterly</w:t>
            </w:r>
          </w:p>
        </w:tc>
      </w:tr>
      <w:tr w:rsidR="00B7156E" w:rsidRPr="008961F2" w14:paraId="7D0E7FE2" w14:textId="77777777" w:rsidTr="00EF2D63">
        <w:trPr>
          <w:trHeight w:val="20"/>
        </w:trPr>
        <w:tc>
          <w:tcPr>
            <w:tcW w:w="1271" w:type="dxa"/>
          </w:tcPr>
          <w:p w14:paraId="71DC3E78" w14:textId="7806971B" w:rsidR="00B7156E" w:rsidRPr="008961F2" w:rsidRDefault="00B7156E" w:rsidP="00276088">
            <w:pPr>
              <w:pStyle w:val="Tabletextleftaligned"/>
            </w:pPr>
            <w:r w:rsidRPr="008961F2">
              <w:t>1.4</w:t>
            </w:r>
          </w:p>
        </w:tc>
        <w:tc>
          <w:tcPr>
            <w:tcW w:w="11345" w:type="dxa"/>
          </w:tcPr>
          <w:p w14:paraId="29558073" w14:textId="4D85F304" w:rsidR="00B7156E" w:rsidRPr="00D5274B" w:rsidRDefault="00BF1812" w:rsidP="00D5274B">
            <w:pPr>
              <w:pStyle w:val="Tabletextleftaligned"/>
            </w:pPr>
            <w:r w:rsidRPr="00D5274B">
              <w:t>Proportion of people from priority populations tested for syphilis in the previous 12 months attending a site within the ACCESS network</w:t>
            </w:r>
          </w:p>
        </w:tc>
        <w:tc>
          <w:tcPr>
            <w:tcW w:w="1696" w:type="dxa"/>
          </w:tcPr>
          <w:p w14:paraId="502D832F" w14:textId="5FAFD02D" w:rsidR="00B7156E" w:rsidRPr="00D5274B" w:rsidRDefault="00B7156E" w:rsidP="00D5274B">
            <w:pPr>
              <w:pStyle w:val="Tabletextleftaligned"/>
            </w:pPr>
            <w:r w:rsidRPr="00D5274B">
              <w:t>Annually</w:t>
            </w:r>
          </w:p>
        </w:tc>
      </w:tr>
      <w:tr w:rsidR="00B7156E" w:rsidRPr="008961F2" w14:paraId="0E889E3A" w14:textId="77777777" w:rsidTr="00EF2D63">
        <w:trPr>
          <w:trHeight w:val="20"/>
        </w:trPr>
        <w:tc>
          <w:tcPr>
            <w:tcW w:w="1271" w:type="dxa"/>
          </w:tcPr>
          <w:p w14:paraId="1B9767E6" w14:textId="71857E27" w:rsidR="00B7156E" w:rsidRPr="008961F2" w:rsidRDefault="00B7156E" w:rsidP="00276088">
            <w:pPr>
              <w:pStyle w:val="Tabletextleftaligned"/>
            </w:pPr>
            <w:r w:rsidRPr="008961F2">
              <w:t>1.5</w:t>
            </w:r>
          </w:p>
        </w:tc>
        <w:tc>
          <w:tcPr>
            <w:tcW w:w="11345" w:type="dxa"/>
          </w:tcPr>
          <w:p w14:paraId="1A799D87" w14:textId="2499FB3F" w:rsidR="00B7156E" w:rsidRPr="00D5274B" w:rsidRDefault="009F0AB8" w:rsidP="00D5274B">
            <w:pPr>
              <w:pStyle w:val="Tabletextleftaligned"/>
            </w:pPr>
            <w:r w:rsidRPr="00D5274B">
              <w:t>Proportion of gay and bisexual men who have sex with men who have been tested for syphilis three or more times in the previous 12 months attending a site within the ACCESS network</w:t>
            </w:r>
          </w:p>
        </w:tc>
        <w:tc>
          <w:tcPr>
            <w:tcW w:w="1696" w:type="dxa"/>
          </w:tcPr>
          <w:p w14:paraId="469CF5A5" w14:textId="14AC2679" w:rsidR="00B7156E" w:rsidRPr="00D5274B" w:rsidRDefault="00B7156E" w:rsidP="00D5274B">
            <w:pPr>
              <w:pStyle w:val="Tabletextleftaligned"/>
            </w:pPr>
            <w:r w:rsidRPr="00D5274B">
              <w:t>Annually</w:t>
            </w:r>
          </w:p>
        </w:tc>
      </w:tr>
      <w:tr w:rsidR="00B7156E" w:rsidRPr="008961F2" w14:paraId="11AEDF07" w14:textId="77777777" w:rsidTr="00EF2D63">
        <w:trPr>
          <w:trHeight w:val="20"/>
        </w:trPr>
        <w:tc>
          <w:tcPr>
            <w:tcW w:w="1271" w:type="dxa"/>
          </w:tcPr>
          <w:p w14:paraId="1CDC05C3" w14:textId="4CA7F89E" w:rsidR="00B7156E" w:rsidRPr="008961F2" w:rsidRDefault="00B7156E" w:rsidP="00276088">
            <w:pPr>
              <w:pStyle w:val="Tabletextleftaligned"/>
            </w:pPr>
            <w:r w:rsidRPr="008961F2">
              <w:t>1.6</w:t>
            </w:r>
          </w:p>
        </w:tc>
        <w:tc>
          <w:tcPr>
            <w:tcW w:w="11345" w:type="dxa"/>
          </w:tcPr>
          <w:p w14:paraId="3FD5C688" w14:textId="359556A0" w:rsidR="00B7156E" w:rsidRPr="00D5274B" w:rsidRDefault="009D025B" w:rsidP="00D5274B">
            <w:pPr>
              <w:pStyle w:val="Tabletextleftaligned"/>
            </w:pPr>
            <w:r w:rsidRPr="00D5274B">
              <w:t>Proportion of women who gave birth, by duration of pregnancy at first antenatal visit</w:t>
            </w:r>
          </w:p>
        </w:tc>
        <w:tc>
          <w:tcPr>
            <w:tcW w:w="1696" w:type="dxa"/>
          </w:tcPr>
          <w:p w14:paraId="072E2E32" w14:textId="2B4CB39E" w:rsidR="00B7156E" w:rsidRPr="00D5274B" w:rsidRDefault="00B7156E" w:rsidP="00D5274B">
            <w:pPr>
              <w:pStyle w:val="Tabletextleftaligned"/>
            </w:pPr>
            <w:r w:rsidRPr="00D5274B">
              <w:t>Annually</w:t>
            </w:r>
          </w:p>
        </w:tc>
      </w:tr>
      <w:tr w:rsidR="00B7156E" w:rsidRPr="008961F2" w14:paraId="05AEC7B7" w14:textId="77777777" w:rsidTr="00EF2D63">
        <w:trPr>
          <w:trHeight w:val="20"/>
        </w:trPr>
        <w:tc>
          <w:tcPr>
            <w:tcW w:w="1271" w:type="dxa"/>
          </w:tcPr>
          <w:p w14:paraId="0FCB0527" w14:textId="1AE51125" w:rsidR="00B7156E" w:rsidRPr="008961F2" w:rsidRDefault="00B7156E" w:rsidP="00276088">
            <w:pPr>
              <w:pStyle w:val="Tabletextleftaligned"/>
            </w:pPr>
            <w:r w:rsidRPr="008961F2">
              <w:t>1.7</w:t>
            </w:r>
          </w:p>
        </w:tc>
        <w:tc>
          <w:tcPr>
            <w:tcW w:w="11345" w:type="dxa"/>
          </w:tcPr>
          <w:p w14:paraId="7A917538" w14:textId="1406CE0C" w:rsidR="00B7156E" w:rsidRPr="00D5274B" w:rsidRDefault="008D073A" w:rsidP="00D5274B">
            <w:pPr>
              <w:pStyle w:val="Tabletextleftaligned"/>
            </w:pPr>
            <w:r w:rsidRPr="00D5274B">
              <w:t>Proportion of women who gave birth, by duration of pregnancy at first antenatal visit</w:t>
            </w:r>
            <w:r w:rsidR="00922A3A" w:rsidRPr="00D5274B">
              <w:t>, by remoteness area</w:t>
            </w:r>
          </w:p>
        </w:tc>
        <w:tc>
          <w:tcPr>
            <w:tcW w:w="1696" w:type="dxa"/>
          </w:tcPr>
          <w:p w14:paraId="394ACD32" w14:textId="38938F10" w:rsidR="00B7156E" w:rsidRPr="00D5274B" w:rsidRDefault="00B7156E" w:rsidP="00D5274B">
            <w:pPr>
              <w:pStyle w:val="Tabletextleftaligned"/>
            </w:pPr>
            <w:r w:rsidRPr="00D5274B">
              <w:t>Annually</w:t>
            </w:r>
          </w:p>
        </w:tc>
      </w:tr>
      <w:tr w:rsidR="00B7156E" w:rsidRPr="008961F2" w14:paraId="695021DC" w14:textId="77777777" w:rsidTr="00EF2D63">
        <w:trPr>
          <w:trHeight w:val="20"/>
        </w:trPr>
        <w:tc>
          <w:tcPr>
            <w:tcW w:w="1271" w:type="dxa"/>
          </w:tcPr>
          <w:p w14:paraId="1F303E74" w14:textId="37E0B838" w:rsidR="00B7156E" w:rsidRPr="008961F2" w:rsidRDefault="00B7156E" w:rsidP="00276088">
            <w:pPr>
              <w:pStyle w:val="Tabletextleftaligned"/>
            </w:pPr>
            <w:r w:rsidRPr="008961F2">
              <w:t>1.8</w:t>
            </w:r>
          </w:p>
        </w:tc>
        <w:tc>
          <w:tcPr>
            <w:tcW w:w="11345" w:type="dxa"/>
          </w:tcPr>
          <w:p w14:paraId="18D8B039" w14:textId="162ECF84" w:rsidR="00B7156E" w:rsidRPr="00D5274B" w:rsidRDefault="006C3634" w:rsidP="00D5274B">
            <w:pPr>
              <w:pStyle w:val="Tabletextleftaligned"/>
            </w:pPr>
            <w:r w:rsidRPr="00D5274B">
              <w:t>Proportion of women who gave birth, by number of antenatal visits</w:t>
            </w:r>
          </w:p>
        </w:tc>
        <w:tc>
          <w:tcPr>
            <w:tcW w:w="1696" w:type="dxa"/>
          </w:tcPr>
          <w:p w14:paraId="4BED4A81" w14:textId="0FE42A6A" w:rsidR="00B7156E" w:rsidRPr="00D5274B" w:rsidRDefault="00B7156E" w:rsidP="00D5274B">
            <w:pPr>
              <w:pStyle w:val="Tabletextleftaligned"/>
            </w:pPr>
            <w:r w:rsidRPr="00D5274B">
              <w:t>Annually</w:t>
            </w:r>
          </w:p>
        </w:tc>
      </w:tr>
      <w:tr w:rsidR="00B7156E" w:rsidRPr="008961F2" w14:paraId="3EBBAE21" w14:textId="77777777" w:rsidTr="00EF2D63">
        <w:trPr>
          <w:trHeight w:val="20"/>
        </w:trPr>
        <w:tc>
          <w:tcPr>
            <w:tcW w:w="1271" w:type="dxa"/>
          </w:tcPr>
          <w:p w14:paraId="2E9D5162" w14:textId="107F3C23" w:rsidR="00B7156E" w:rsidRPr="008961F2" w:rsidRDefault="00B7156E" w:rsidP="00276088">
            <w:pPr>
              <w:pStyle w:val="Tabletextleftaligned"/>
            </w:pPr>
            <w:r w:rsidRPr="008961F2">
              <w:t>1.9</w:t>
            </w:r>
          </w:p>
        </w:tc>
        <w:tc>
          <w:tcPr>
            <w:tcW w:w="11345" w:type="dxa"/>
          </w:tcPr>
          <w:p w14:paraId="6447F564" w14:textId="1E6D4223" w:rsidR="00B7156E" w:rsidRPr="00D5274B" w:rsidRDefault="00522170" w:rsidP="00D5274B">
            <w:pPr>
              <w:pStyle w:val="Tabletextleftaligned"/>
            </w:pPr>
            <w:r w:rsidRPr="00D5274B">
              <w:t>Proportion of women who gave birth, by number of antenatal visits, by remoteness area</w:t>
            </w:r>
          </w:p>
        </w:tc>
        <w:tc>
          <w:tcPr>
            <w:tcW w:w="1696" w:type="dxa"/>
          </w:tcPr>
          <w:p w14:paraId="379DE089" w14:textId="3F3BD091" w:rsidR="00B7156E" w:rsidRPr="00D5274B" w:rsidRDefault="00B7156E" w:rsidP="00D5274B">
            <w:pPr>
              <w:pStyle w:val="Tabletextleftaligned"/>
            </w:pPr>
            <w:r w:rsidRPr="00D5274B">
              <w:t>Annually</w:t>
            </w:r>
          </w:p>
        </w:tc>
      </w:tr>
      <w:tr w:rsidR="00B7156E" w:rsidRPr="008961F2" w14:paraId="770C0B84" w14:textId="77777777" w:rsidTr="00EF2D63">
        <w:trPr>
          <w:trHeight w:val="20"/>
        </w:trPr>
        <w:tc>
          <w:tcPr>
            <w:tcW w:w="1271" w:type="dxa"/>
          </w:tcPr>
          <w:p w14:paraId="505CB4D2" w14:textId="7059EA97" w:rsidR="00B7156E" w:rsidRPr="008961F2" w:rsidRDefault="00B7156E" w:rsidP="00276088">
            <w:pPr>
              <w:pStyle w:val="Tabletextleftaligned"/>
            </w:pPr>
            <w:r w:rsidRPr="008961F2">
              <w:t>1.10</w:t>
            </w:r>
          </w:p>
        </w:tc>
        <w:tc>
          <w:tcPr>
            <w:tcW w:w="11345" w:type="dxa"/>
          </w:tcPr>
          <w:p w14:paraId="0F91B90E" w14:textId="623F2047" w:rsidR="00B7156E" w:rsidRPr="00D5274B" w:rsidRDefault="00506CF9" w:rsidP="00D5274B">
            <w:pPr>
              <w:pStyle w:val="Tabletextleftaligned"/>
            </w:pPr>
            <w:r w:rsidRPr="00D5274B">
              <w:t>Proportion of women who gave birth, by country of birth</w:t>
            </w:r>
          </w:p>
        </w:tc>
        <w:tc>
          <w:tcPr>
            <w:tcW w:w="1696" w:type="dxa"/>
          </w:tcPr>
          <w:p w14:paraId="6474FC9D" w14:textId="74BD1D05" w:rsidR="00B7156E" w:rsidRPr="00D5274B" w:rsidRDefault="00B7156E" w:rsidP="00D5274B">
            <w:pPr>
              <w:pStyle w:val="Tabletextleftaligned"/>
            </w:pPr>
            <w:r w:rsidRPr="00D5274B">
              <w:t>Annually</w:t>
            </w:r>
          </w:p>
        </w:tc>
      </w:tr>
      <w:tr w:rsidR="00506CF9" w:rsidRPr="008961F2" w14:paraId="2E39A5D6" w14:textId="77777777" w:rsidTr="00EF2D63">
        <w:trPr>
          <w:trHeight w:val="20"/>
        </w:trPr>
        <w:tc>
          <w:tcPr>
            <w:tcW w:w="14312" w:type="dxa"/>
            <w:gridSpan w:val="3"/>
            <w:shd w:val="clear" w:color="auto" w:fill="00DCA1"/>
          </w:tcPr>
          <w:p w14:paraId="0F1831C2" w14:textId="7EEB4943" w:rsidR="00506CF9" w:rsidRPr="00A542E7" w:rsidRDefault="00CD49E5" w:rsidP="00A542E7">
            <w:pPr>
              <w:pStyle w:val="Tableheadingcentred"/>
            </w:pPr>
            <w:r w:rsidRPr="00A542E7">
              <w:t xml:space="preserve">Goal 2 </w:t>
            </w:r>
            <w:r w:rsidR="008862FB" w:rsidRPr="00A542E7">
              <w:t>–</w:t>
            </w:r>
            <w:r w:rsidRPr="00A542E7">
              <w:t xml:space="preserve"> Reduce ongoing transmission and incidence of syphilis across priority populations</w:t>
            </w:r>
          </w:p>
        </w:tc>
      </w:tr>
      <w:tr w:rsidR="00506CF9" w:rsidRPr="008961F2" w14:paraId="464C54C2" w14:textId="77777777" w:rsidTr="00EF2D63">
        <w:trPr>
          <w:trHeight w:val="20"/>
        </w:trPr>
        <w:tc>
          <w:tcPr>
            <w:tcW w:w="1271" w:type="dxa"/>
          </w:tcPr>
          <w:p w14:paraId="749BCBB8" w14:textId="69ABCC11" w:rsidR="00506CF9" w:rsidRPr="00D5274B" w:rsidRDefault="00CD49E5" w:rsidP="00D5274B">
            <w:pPr>
              <w:pStyle w:val="Tabletextleftaligned"/>
            </w:pPr>
            <w:r w:rsidRPr="00D5274B">
              <w:t>2</w:t>
            </w:r>
            <w:r w:rsidR="00506CF9" w:rsidRPr="00D5274B">
              <w:t>.1</w:t>
            </w:r>
          </w:p>
        </w:tc>
        <w:tc>
          <w:tcPr>
            <w:tcW w:w="11345" w:type="dxa"/>
          </w:tcPr>
          <w:p w14:paraId="17E34EE7" w14:textId="0B50EBEF" w:rsidR="00506CF9" w:rsidRPr="008961F2" w:rsidRDefault="003E1805" w:rsidP="00D5274B">
            <w:pPr>
              <w:pStyle w:val="Tabletextleftaligned"/>
            </w:pPr>
            <w:r w:rsidRPr="008961F2">
              <w:t>Notification rate of infectious syphilis by Indigenous status, sex, age and remoteness area classification</w:t>
            </w:r>
          </w:p>
        </w:tc>
        <w:tc>
          <w:tcPr>
            <w:tcW w:w="1696" w:type="dxa"/>
          </w:tcPr>
          <w:p w14:paraId="0656AD8B" w14:textId="73D7BB65" w:rsidR="00506CF9" w:rsidRPr="008961F2" w:rsidRDefault="00CD49E5" w:rsidP="00D5274B">
            <w:pPr>
              <w:pStyle w:val="Tabletextleftaligned"/>
            </w:pPr>
            <w:r w:rsidRPr="008961F2">
              <w:t>Quarterly</w:t>
            </w:r>
          </w:p>
        </w:tc>
      </w:tr>
      <w:tr w:rsidR="00CD49E5" w:rsidRPr="008961F2" w14:paraId="7C350D73" w14:textId="77777777" w:rsidTr="00EF2D63">
        <w:trPr>
          <w:trHeight w:val="20"/>
        </w:trPr>
        <w:tc>
          <w:tcPr>
            <w:tcW w:w="1271" w:type="dxa"/>
          </w:tcPr>
          <w:p w14:paraId="1E20DF8A" w14:textId="4C013A08" w:rsidR="00CD49E5" w:rsidRPr="00D5274B" w:rsidRDefault="00CD49E5" w:rsidP="00D5274B">
            <w:pPr>
              <w:pStyle w:val="Tabletextleftaligned"/>
            </w:pPr>
            <w:r w:rsidRPr="00D5274B">
              <w:t>2.2</w:t>
            </w:r>
          </w:p>
        </w:tc>
        <w:tc>
          <w:tcPr>
            <w:tcW w:w="11345" w:type="dxa"/>
          </w:tcPr>
          <w:p w14:paraId="6E2C68A7" w14:textId="33BA5B19" w:rsidR="00CD49E5" w:rsidRPr="008961F2" w:rsidRDefault="00977A29" w:rsidP="00D5274B">
            <w:pPr>
              <w:pStyle w:val="Tabletextleftaligned"/>
            </w:pPr>
            <w:r w:rsidRPr="008961F2">
              <w:t>Notification rate of infectious syphilis in Aboriginal and Torres Strait Islander people by Indigenous Areas (IAREs)</w:t>
            </w:r>
          </w:p>
        </w:tc>
        <w:tc>
          <w:tcPr>
            <w:tcW w:w="1696" w:type="dxa"/>
          </w:tcPr>
          <w:p w14:paraId="38B7BF5C" w14:textId="1B9FE602" w:rsidR="00CD49E5" w:rsidRPr="008961F2" w:rsidRDefault="00CD49E5" w:rsidP="00D5274B">
            <w:pPr>
              <w:pStyle w:val="Tabletextleftaligned"/>
            </w:pPr>
            <w:r w:rsidRPr="008961F2">
              <w:t>Quarterly</w:t>
            </w:r>
          </w:p>
        </w:tc>
      </w:tr>
      <w:tr w:rsidR="00CD49E5" w:rsidRPr="008961F2" w14:paraId="2BBD1CFF" w14:textId="77777777" w:rsidTr="00EF2D63">
        <w:trPr>
          <w:trHeight w:val="20"/>
        </w:trPr>
        <w:tc>
          <w:tcPr>
            <w:tcW w:w="1271" w:type="dxa"/>
          </w:tcPr>
          <w:p w14:paraId="0F95EE94" w14:textId="27305A3B" w:rsidR="00CD49E5" w:rsidRPr="00D5274B" w:rsidRDefault="00CD49E5" w:rsidP="00D5274B">
            <w:pPr>
              <w:pStyle w:val="Tabletextleftaligned"/>
            </w:pPr>
            <w:r w:rsidRPr="00D5274B">
              <w:t>2.3</w:t>
            </w:r>
          </w:p>
        </w:tc>
        <w:tc>
          <w:tcPr>
            <w:tcW w:w="11345" w:type="dxa"/>
          </w:tcPr>
          <w:p w14:paraId="05EE6089" w14:textId="57F09641" w:rsidR="00CD49E5" w:rsidRPr="008961F2" w:rsidRDefault="001D626B" w:rsidP="00D5274B">
            <w:pPr>
              <w:pStyle w:val="Tabletextleftaligned"/>
            </w:pPr>
            <w:r w:rsidRPr="008961F2">
              <w:t>Notification rate of infectious syphilis by Statistical Area 3 (SA3), by Indigenous status</w:t>
            </w:r>
          </w:p>
        </w:tc>
        <w:tc>
          <w:tcPr>
            <w:tcW w:w="1696" w:type="dxa"/>
          </w:tcPr>
          <w:p w14:paraId="24FA2729" w14:textId="60479971" w:rsidR="00CD49E5" w:rsidRPr="008961F2" w:rsidRDefault="00CD49E5" w:rsidP="00D5274B">
            <w:pPr>
              <w:pStyle w:val="Tabletextleftaligned"/>
            </w:pPr>
            <w:r w:rsidRPr="008961F2">
              <w:t>Quarterly</w:t>
            </w:r>
          </w:p>
        </w:tc>
      </w:tr>
      <w:tr w:rsidR="00CD49E5" w:rsidRPr="008961F2" w14:paraId="45E1FA60" w14:textId="77777777" w:rsidTr="00EF2D63">
        <w:trPr>
          <w:trHeight w:val="20"/>
        </w:trPr>
        <w:tc>
          <w:tcPr>
            <w:tcW w:w="1271" w:type="dxa"/>
          </w:tcPr>
          <w:p w14:paraId="4F440755" w14:textId="45F94FBE" w:rsidR="00CD49E5" w:rsidRPr="00D5274B" w:rsidRDefault="00CD49E5" w:rsidP="00D5274B">
            <w:pPr>
              <w:pStyle w:val="Tabletextleftaligned"/>
            </w:pPr>
            <w:r w:rsidRPr="00D5274B">
              <w:lastRenderedPageBreak/>
              <w:t>2.4</w:t>
            </w:r>
          </w:p>
        </w:tc>
        <w:tc>
          <w:tcPr>
            <w:tcW w:w="11345" w:type="dxa"/>
          </w:tcPr>
          <w:p w14:paraId="7FDA2F80" w14:textId="33D5BEA3" w:rsidR="00CD49E5" w:rsidRPr="008961F2" w:rsidRDefault="007E0F77" w:rsidP="00D5274B">
            <w:pPr>
              <w:pStyle w:val="Tabletextleftaligned"/>
            </w:pPr>
            <w:r w:rsidRPr="008961F2">
              <w:t>Notification rate of infectious syphilis in women of reproductive age (15 to 44 years) by Indigenous status and remoteness area</w:t>
            </w:r>
          </w:p>
        </w:tc>
        <w:tc>
          <w:tcPr>
            <w:tcW w:w="1696" w:type="dxa"/>
          </w:tcPr>
          <w:p w14:paraId="705D49B8" w14:textId="35D65F2A" w:rsidR="00CD49E5" w:rsidRPr="008961F2" w:rsidRDefault="00CD49E5" w:rsidP="00D5274B">
            <w:pPr>
              <w:pStyle w:val="Tabletextleftaligned"/>
            </w:pPr>
            <w:r w:rsidRPr="008961F2">
              <w:t>Quarterly</w:t>
            </w:r>
          </w:p>
        </w:tc>
      </w:tr>
      <w:tr w:rsidR="00CD49E5" w:rsidRPr="008961F2" w14:paraId="066E7D07" w14:textId="77777777" w:rsidTr="00EF2D63">
        <w:trPr>
          <w:trHeight w:val="20"/>
        </w:trPr>
        <w:tc>
          <w:tcPr>
            <w:tcW w:w="1271" w:type="dxa"/>
          </w:tcPr>
          <w:p w14:paraId="27E20556" w14:textId="550BE1DF" w:rsidR="00CD49E5" w:rsidRPr="008961F2" w:rsidRDefault="00CD49E5" w:rsidP="00276088">
            <w:pPr>
              <w:pStyle w:val="Tabletextleftaligned"/>
            </w:pPr>
            <w:r w:rsidRPr="008961F2">
              <w:t>2.5</w:t>
            </w:r>
          </w:p>
        </w:tc>
        <w:tc>
          <w:tcPr>
            <w:tcW w:w="11345" w:type="dxa"/>
          </w:tcPr>
          <w:p w14:paraId="24F37655" w14:textId="77777777" w:rsidR="00CD49E5" w:rsidRPr="008961F2" w:rsidRDefault="00C6288C" w:rsidP="00276088">
            <w:pPr>
              <w:pStyle w:val="Tabletextleftaligned"/>
            </w:pPr>
            <w:r w:rsidRPr="008961F2">
              <w:t>Proportion of infectious syphilis notifications in men reporting sexual exposure with men only</w:t>
            </w:r>
          </w:p>
        </w:tc>
        <w:tc>
          <w:tcPr>
            <w:tcW w:w="1696" w:type="dxa"/>
          </w:tcPr>
          <w:p w14:paraId="2B0F564C" w14:textId="7C0DA34C" w:rsidR="00CD49E5" w:rsidRPr="008961F2" w:rsidRDefault="00CD49E5" w:rsidP="00276088">
            <w:pPr>
              <w:pStyle w:val="Tabletextleftaligned"/>
            </w:pPr>
            <w:r w:rsidRPr="008961F2">
              <w:t>Quarterly</w:t>
            </w:r>
          </w:p>
        </w:tc>
      </w:tr>
      <w:tr w:rsidR="00CD49E5" w:rsidRPr="008961F2" w14:paraId="7A65BC54" w14:textId="77777777" w:rsidTr="00EF2D63">
        <w:trPr>
          <w:trHeight w:val="20"/>
        </w:trPr>
        <w:tc>
          <w:tcPr>
            <w:tcW w:w="1271" w:type="dxa"/>
          </w:tcPr>
          <w:p w14:paraId="67E0F79A" w14:textId="09453D6E" w:rsidR="00CD49E5" w:rsidRPr="008961F2" w:rsidRDefault="00CD49E5" w:rsidP="00276088">
            <w:pPr>
              <w:pStyle w:val="Tabletextleftaligned"/>
            </w:pPr>
            <w:r w:rsidRPr="008961F2">
              <w:t>2.6</w:t>
            </w:r>
          </w:p>
        </w:tc>
        <w:tc>
          <w:tcPr>
            <w:tcW w:w="11345" w:type="dxa"/>
          </w:tcPr>
          <w:p w14:paraId="3C87AC75" w14:textId="524ACF12" w:rsidR="00CD49E5" w:rsidRPr="008961F2" w:rsidRDefault="00F04511" w:rsidP="00276088">
            <w:pPr>
              <w:pStyle w:val="Tabletextleftaligned"/>
            </w:pPr>
            <w:r w:rsidRPr="008961F2">
              <w:t>Proportion of infectious syphilis notifications in men reporting sexual exposure with men and women</w:t>
            </w:r>
          </w:p>
        </w:tc>
        <w:tc>
          <w:tcPr>
            <w:tcW w:w="1696" w:type="dxa"/>
          </w:tcPr>
          <w:p w14:paraId="3BEFD25B" w14:textId="323EA108" w:rsidR="00CD49E5" w:rsidRPr="008961F2" w:rsidRDefault="00CD49E5" w:rsidP="00276088">
            <w:pPr>
              <w:pStyle w:val="Tabletextleftaligned"/>
            </w:pPr>
            <w:r w:rsidRPr="008961F2">
              <w:t>Quarterly</w:t>
            </w:r>
          </w:p>
        </w:tc>
      </w:tr>
      <w:tr w:rsidR="00B7156E" w:rsidRPr="008961F2" w14:paraId="788FDD84" w14:textId="77777777" w:rsidTr="00EF2D63">
        <w:trPr>
          <w:trHeight w:val="20"/>
        </w:trPr>
        <w:tc>
          <w:tcPr>
            <w:tcW w:w="1271" w:type="dxa"/>
          </w:tcPr>
          <w:p w14:paraId="13B2EAE1" w14:textId="4B50ABA4" w:rsidR="00B7156E" w:rsidRPr="008961F2" w:rsidRDefault="00CD49E5" w:rsidP="00276088">
            <w:pPr>
              <w:pStyle w:val="Tabletextleftaligned"/>
            </w:pPr>
            <w:r w:rsidRPr="008961F2">
              <w:t>2.7</w:t>
            </w:r>
          </w:p>
        </w:tc>
        <w:tc>
          <w:tcPr>
            <w:tcW w:w="11345" w:type="dxa"/>
          </w:tcPr>
          <w:p w14:paraId="51E980C5" w14:textId="754F4C0C" w:rsidR="00B7156E" w:rsidRPr="008961F2" w:rsidRDefault="00412E82" w:rsidP="00276088">
            <w:pPr>
              <w:pStyle w:val="Tabletextleftaligned"/>
            </w:pPr>
            <w:r w:rsidRPr="008961F2">
              <w:t>Proportion of infectious syphilis notifications by primary reason for testing</w:t>
            </w:r>
          </w:p>
        </w:tc>
        <w:tc>
          <w:tcPr>
            <w:tcW w:w="1696" w:type="dxa"/>
          </w:tcPr>
          <w:p w14:paraId="05FDE6E7" w14:textId="170B589C" w:rsidR="00B7156E" w:rsidRPr="008961F2" w:rsidRDefault="00CD49E5" w:rsidP="00276088">
            <w:pPr>
              <w:pStyle w:val="Tabletextleftaligned"/>
            </w:pPr>
            <w:r w:rsidRPr="008961F2">
              <w:t>Annually</w:t>
            </w:r>
          </w:p>
        </w:tc>
      </w:tr>
      <w:tr w:rsidR="00CD49E5" w:rsidRPr="008961F2" w14:paraId="05E47E7E" w14:textId="77777777" w:rsidTr="00EF2D63">
        <w:trPr>
          <w:trHeight w:val="20"/>
        </w:trPr>
        <w:tc>
          <w:tcPr>
            <w:tcW w:w="1271" w:type="dxa"/>
          </w:tcPr>
          <w:p w14:paraId="0C6B876C" w14:textId="14E6CBAE" w:rsidR="00CD49E5" w:rsidRPr="008961F2" w:rsidRDefault="00CD49E5" w:rsidP="00276088">
            <w:pPr>
              <w:pStyle w:val="Tabletextleftaligned"/>
            </w:pPr>
            <w:r w:rsidRPr="008961F2">
              <w:t>2.8</w:t>
            </w:r>
          </w:p>
        </w:tc>
        <w:tc>
          <w:tcPr>
            <w:tcW w:w="11345" w:type="dxa"/>
          </w:tcPr>
          <w:p w14:paraId="1436EB2A" w14:textId="649ECB8C" w:rsidR="00CD49E5" w:rsidRPr="008961F2" w:rsidRDefault="00FF0DA4" w:rsidP="00276088">
            <w:pPr>
              <w:pStyle w:val="Tabletextleftaligned"/>
            </w:pPr>
            <w:r w:rsidRPr="008961F2">
              <w:t>Proportion of infectious syphilis notifications in gay and bisexual men who have sex with men reporting HIV PrEP use at time of syphilis diagnosis</w:t>
            </w:r>
          </w:p>
        </w:tc>
        <w:tc>
          <w:tcPr>
            <w:tcW w:w="1696" w:type="dxa"/>
          </w:tcPr>
          <w:p w14:paraId="19E87530" w14:textId="46778668" w:rsidR="00CD49E5" w:rsidRPr="008961F2" w:rsidRDefault="00CD49E5" w:rsidP="00276088">
            <w:pPr>
              <w:pStyle w:val="Tabletextleftaligned"/>
            </w:pPr>
            <w:r w:rsidRPr="008961F2">
              <w:t>Annually</w:t>
            </w:r>
          </w:p>
        </w:tc>
      </w:tr>
      <w:tr w:rsidR="00CD49E5" w:rsidRPr="008961F2" w14:paraId="7ED80C00" w14:textId="77777777" w:rsidTr="00EF2D63">
        <w:trPr>
          <w:trHeight w:val="20"/>
        </w:trPr>
        <w:tc>
          <w:tcPr>
            <w:tcW w:w="1271" w:type="dxa"/>
          </w:tcPr>
          <w:p w14:paraId="2A46454E" w14:textId="6F174EE8" w:rsidR="00CD49E5" w:rsidRPr="008961F2" w:rsidRDefault="00CD49E5" w:rsidP="00276088">
            <w:pPr>
              <w:pStyle w:val="Tabletextleftaligned"/>
            </w:pPr>
            <w:r w:rsidRPr="008961F2">
              <w:t>2.9</w:t>
            </w:r>
          </w:p>
        </w:tc>
        <w:tc>
          <w:tcPr>
            <w:tcW w:w="11345" w:type="dxa"/>
          </w:tcPr>
          <w:p w14:paraId="64DD7FE6" w14:textId="4B0BF849" w:rsidR="00CD49E5" w:rsidRPr="008961F2" w:rsidRDefault="00CF03EF" w:rsidP="00276088">
            <w:pPr>
              <w:pStyle w:val="Tabletextleftaligned"/>
            </w:pPr>
            <w:r w:rsidRPr="008961F2">
              <w:t>Proportion of infectious syphilis notifications by clinical facility where the syphilis infection was diagnosed</w:t>
            </w:r>
          </w:p>
        </w:tc>
        <w:tc>
          <w:tcPr>
            <w:tcW w:w="1696" w:type="dxa"/>
          </w:tcPr>
          <w:p w14:paraId="20808E19" w14:textId="726C11C7" w:rsidR="00CD49E5" w:rsidRPr="008961F2" w:rsidRDefault="00CD49E5" w:rsidP="00276088">
            <w:pPr>
              <w:pStyle w:val="Tabletextleftaligned"/>
            </w:pPr>
            <w:r w:rsidRPr="008961F2">
              <w:t>Annually</w:t>
            </w:r>
          </w:p>
        </w:tc>
      </w:tr>
      <w:tr w:rsidR="00CD49E5" w:rsidRPr="008961F2" w14:paraId="174D95C9" w14:textId="77777777" w:rsidTr="00EF2D63">
        <w:trPr>
          <w:trHeight w:val="20"/>
        </w:trPr>
        <w:tc>
          <w:tcPr>
            <w:tcW w:w="1271" w:type="dxa"/>
          </w:tcPr>
          <w:p w14:paraId="75703C91" w14:textId="159F8888" w:rsidR="00CD49E5" w:rsidRPr="008961F2" w:rsidRDefault="00CD49E5" w:rsidP="00276088">
            <w:pPr>
              <w:pStyle w:val="Tabletextleftaligned"/>
            </w:pPr>
            <w:r w:rsidRPr="008961F2">
              <w:t>2.10</w:t>
            </w:r>
          </w:p>
        </w:tc>
        <w:tc>
          <w:tcPr>
            <w:tcW w:w="11345" w:type="dxa"/>
          </w:tcPr>
          <w:p w14:paraId="6DD072CB" w14:textId="7A57F161" w:rsidR="00CD49E5" w:rsidRPr="008961F2" w:rsidRDefault="00AB2947" w:rsidP="00276088">
            <w:pPr>
              <w:pStyle w:val="Tabletextleftaligned"/>
            </w:pPr>
            <w:r w:rsidRPr="008961F2">
              <w:t>Proportion of infectious syphilis notifications receiving treatment, by time to treatment</w:t>
            </w:r>
          </w:p>
        </w:tc>
        <w:tc>
          <w:tcPr>
            <w:tcW w:w="1696" w:type="dxa"/>
          </w:tcPr>
          <w:p w14:paraId="70D0DA24" w14:textId="36F302DE" w:rsidR="00CD49E5" w:rsidRPr="008961F2" w:rsidRDefault="00CD49E5" w:rsidP="00276088">
            <w:pPr>
              <w:pStyle w:val="Tabletextleftaligned"/>
            </w:pPr>
            <w:r w:rsidRPr="008961F2">
              <w:t>Annually</w:t>
            </w:r>
          </w:p>
        </w:tc>
      </w:tr>
      <w:tr w:rsidR="00AB2947" w:rsidRPr="008961F2" w14:paraId="19393550" w14:textId="77777777" w:rsidTr="00EF2D63">
        <w:trPr>
          <w:trHeight w:val="20"/>
        </w:trPr>
        <w:tc>
          <w:tcPr>
            <w:tcW w:w="14312" w:type="dxa"/>
            <w:gridSpan w:val="3"/>
            <w:shd w:val="clear" w:color="auto" w:fill="00DCA1"/>
          </w:tcPr>
          <w:p w14:paraId="301B0FC8" w14:textId="5E203315" w:rsidR="00AB2947" w:rsidRPr="00A542E7" w:rsidRDefault="00355965" w:rsidP="00A542E7">
            <w:pPr>
              <w:pStyle w:val="Tableheadingcentred"/>
            </w:pPr>
            <w:r w:rsidRPr="00A542E7">
              <w:t xml:space="preserve">Goal 3 </w:t>
            </w:r>
            <w:r w:rsidR="008862FB" w:rsidRPr="00A542E7">
              <w:t>–</w:t>
            </w:r>
            <w:r w:rsidRPr="00A542E7">
              <w:t xml:space="preserve"> Reduce morbidity and mortality associated with syphilis</w:t>
            </w:r>
          </w:p>
        </w:tc>
      </w:tr>
      <w:tr w:rsidR="00AB2947" w:rsidRPr="008961F2" w14:paraId="02B66CAF" w14:textId="77777777" w:rsidTr="00EF2D63">
        <w:trPr>
          <w:trHeight w:val="20"/>
        </w:trPr>
        <w:tc>
          <w:tcPr>
            <w:tcW w:w="1271" w:type="dxa"/>
          </w:tcPr>
          <w:p w14:paraId="42BF06BE" w14:textId="5D19FDAA" w:rsidR="00AB2947" w:rsidRPr="008961F2" w:rsidRDefault="00355965" w:rsidP="00276088">
            <w:pPr>
              <w:pStyle w:val="Tabletextleftaligned"/>
            </w:pPr>
            <w:r w:rsidRPr="008961F2">
              <w:t>3.1</w:t>
            </w:r>
          </w:p>
        </w:tc>
        <w:tc>
          <w:tcPr>
            <w:tcW w:w="11345" w:type="dxa"/>
          </w:tcPr>
          <w:p w14:paraId="35728835" w14:textId="099CBB8F" w:rsidR="00AB2947" w:rsidRPr="008961F2" w:rsidRDefault="00A86DBC" w:rsidP="00276088">
            <w:pPr>
              <w:pStyle w:val="Tabletextleftaligned"/>
            </w:pPr>
            <w:r w:rsidRPr="008961F2">
              <w:t>Number of syphilis related deaths (ICD-10 coded), by stage of infection</w:t>
            </w:r>
          </w:p>
        </w:tc>
        <w:tc>
          <w:tcPr>
            <w:tcW w:w="1696" w:type="dxa"/>
          </w:tcPr>
          <w:p w14:paraId="05E02349" w14:textId="2B5105E2" w:rsidR="00AB2947" w:rsidRPr="008961F2" w:rsidRDefault="006220DA" w:rsidP="00276088">
            <w:pPr>
              <w:pStyle w:val="Tabletextleftaligned"/>
            </w:pPr>
            <w:r w:rsidRPr="008961F2">
              <w:t>Annually</w:t>
            </w:r>
          </w:p>
        </w:tc>
      </w:tr>
      <w:tr w:rsidR="00355965" w:rsidRPr="008961F2" w14:paraId="615F8FCB" w14:textId="77777777" w:rsidTr="00EF2D63">
        <w:trPr>
          <w:trHeight w:val="20"/>
        </w:trPr>
        <w:tc>
          <w:tcPr>
            <w:tcW w:w="1271" w:type="dxa"/>
          </w:tcPr>
          <w:p w14:paraId="679AE02F" w14:textId="6F214CB4" w:rsidR="00355965" w:rsidRPr="008961F2" w:rsidRDefault="00355965" w:rsidP="00276088">
            <w:pPr>
              <w:pStyle w:val="Tabletextleftaligned"/>
            </w:pPr>
            <w:r w:rsidRPr="008961F2">
              <w:t>3.2</w:t>
            </w:r>
          </w:p>
        </w:tc>
        <w:tc>
          <w:tcPr>
            <w:tcW w:w="11345" w:type="dxa"/>
          </w:tcPr>
          <w:p w14:paraId="3B9751CD" w14:textId="7D896C55" w:rsidR="00355965" w:rsidRPr="008961F2" w:rsidRDefault="002C5CD1" w:rsidP="00276088">
            <w:pPr>
              <w:pStyle w:val="Tabletextleftaligned"/>
            </w:pPr>
            <w:r w:rsidRPr="008961F2">
              <w:t>Number of hospitalisations with a principal diagnosis of syphilis (ICD-10 coded)</w:t>
            </w:r>
          </w:p>
        </w:tc>
        <w:tc>
          <w:tcPr>
            <w:tcW w:w="1696" w:type="dxa"/>
          </w:tcPr>
          <w:p w14:paraId="372A0070" w14:textId="5E5B7A2E" w:rsidR="00355965" w:rsidRPr="008961F2" w:rsidRDefault="006220DA" w:rsidP="00276088">
            <w:pPr>
              <w:pStyle w:val="Tabletextleftaligned"/>
            </w:pPr>
            <w:r w:rsidRPr="008961F2">
              <w:t>Annually</w:t>
            </w:r>
          </w:p>
        </w:tc>
      </w:tr>
      <w:tr w:rsidR="00355965" w:rsidRPr="008961F2" w14:paraId="0BB26331" w14:textId="77777777" w:rsidTr="00EF2D63">
        <w:trPr>
          <w:trHeight w:val="20"/>
        </w:trPr>
        <w:tc>
          <w:tcPr>
            <w:tcW w:w="1271" w:type="dxa"/>
          </w:tcPr>
          <w:p w14:paraId="243735E6" w14:textId="4D290D9E" w:rsidR="00355965" w:rsidRPr="008961F2" w:rsidRDefault="00355965" w:rsidP="00276088">
            <w:pPr>
              <w:pStyle w:val="Tabletextleftaligned"/>
            </w:pPr>
            <w:r w:rsidRPr="008961F2">
              <w:t>3.3</w:t>
            </w:r>
          </w:p>
        </w:tc>
        <w:tc>
          <w:tcPr>
            <w:tcW w:w="11345" w:type="dxa"/>
          </w:tcPr>
          <w:p w14:paraId="751B79D0" w14:textId="7680BC2C" w:rsidR="00355965" w:rsidRPr="008961F2" w:rsidRDefault="000701A1" w:rsidP="00276088">
            <w:pPr>
              <w:pStyle w:val="Tabletextleftaligned"/>
            </w:pPr>
            <w:r w:rsidRPr="008961F2">
              <w:t>Estimated number of disability-adjusted life years (DALY) due to syphilis</w:t>
            </w:r>
          </w:p>
        </w:tc>
        <w:tc>
          <w:tcPr>
            <w:tcW w:w="1696" w:type="dxa"/>
          </w:tcPr>
          <w:p w14:paraId="3A1D28C8" w14:textId="766B10B2" w:rsidR="00355965" w:rsidRPr="008961F2" w:rsidRDefault="006220DA" w:rsidP="00276088">
            <w:pPr>
              <w:pStyle w:val="Tabletextleftaligned"/>
            </w:pPr>
            <w:r w:rsidRPr="008961F2">
              <w:t>Annually</w:t>
            </w:r>
          </w:p>
        </w:tc>
      </w:tr>
      <w:tr w:rsidR="000701A1" w:rsidRPr="008961F2" w14:paraId="4850BF9E" w14:textId="77777777" w:rsidTr="00EF2D63">
        <w:trPr>
          <w:trHeight w:val="20"/>
        </w:trPr>
        <w:tc>
          <w:tcPr>
            <w:tcW w:w="14312" w:type="dxa"/>
            <w:gridSpan w:val="3"/>
            <w:shd w:val="clear" w:color="auto" w:fill="00DCA1"/>
          </w:tcPr>
          <w:p w14:paraId="20611AE0" w14:textId="23531C94" w:rsidR="000701A1" w:rsidRPr="00A542E7" w:rsidRDefault="000701A1" w:rsidP="00A542E7">
            <w:pPr>
              <w:pStyle w:val="Tableheadingcentred"/>
            </w:pPr>
            <w:r w:rsidRPr="00A542E7">
              <w:t xml:space="preserve">Goal 4 </w:t>
            </w:r>
            <w:r w:rsidR="008862FB" w:rsidRPr="00A542E7">
              <w:t>–</w:t>
            </w:r>
            <w:r w:rsidRPr="00A542E7">
              <w:t xml:space="preserve"> </w:t>
            </w:r>
            <w:r w:rsidR="008862FB" w:rsidRPr="00A542E7">
              <w:t>Eliminate congenital syphilis (defined as sustained zero congenital syphilis cases)</w:t>
            </w:r>
          </w:p>
        </w:tc>
      </w:tr>
      <w:tr w:rsidR="000701A1" w:rsidRPr="008961F2" w14:paraId="638DBAD8" w14:textId="77777777" w:rsidTr="00EF2D63">
        <w:trPr>
          <w:trHeight w:val="20"/>
        </w:trPr>
        <w:tc>
          <w:tcPr>
            <w:tcW w:w="1271" w:type="dxa"/>
          </w:tcPr>
          <w:p w14:paraId="5CD3EBBC" w14:textId="098534AC" w:rsidR="000701A1" w:rsidRPr="008961F2" w:rsidRDefault="008862FB" w:rsidP="00276088">
            <w:pPr>
              <w:pStyle w:val="Tabletextleftaligned"/>
            </w:pPr>
            <w:r w:rsidRPr="008961F2">
              <w:t>4.1</w:t>
            </w:r>
          </w:p>
        </w:tc>
        <w:tc>
          <w:tcPr>
            <w:tcW w:w="11345" w:type="dxa"/>
          </w:tcPr>
          <w:p w14:paraId="4907753F" w14:textId="50EEED99" w:rsidR="000701A1" w:rsidRPr="008961F2" w:rsidRDefault="00D24D2E" w:rsidP="00276088">
            <w:pPr>
              <w:pStyle w:val="Tabletextleftaligned"/>
            </w:pPr>
            <w:r w:rsidRPr="008961F2">
              <w:t>Number of congenital syphilis cases by remoteness area and Indigenous status</w:t>
            </w:r>
          </w:p>
        </w:tc>
        <w:tc>
          <w:tcPr>
            <w:tcW w:w="1696" w:type="dxa"/>
          </w:tcPr>
          <w:p w14:paraId="3E29C595" w14:textId="281964BF" w:rsidR="000701A1" w:rsidRPr="008961F2" w:rsidRDefault="00171578" w:rsidP="00276088">
            <w:pPr>
              <w:pStyle w:val="Tabletextleftaligned"/>
            </w:pPr>
            <w:r w:rsidRPr="008961F2">
              <w:t>Quarterly</w:t>
            </w:r>
          </w:p>
        </w:tc>
      </w:tr>
      <w:tr w:rsidR="00355965" w:rsidRPr="008961F2" w14:paraId="3E02691F" w14:textId="77777777" w:rsidTr="00EF2D63">
        <w:trPr>
          <w:trHeight w:val="20"/>
        </w:trPr>
        <w:tc>
          <w:tcPr>
            <w:tcW w:w="1271" w:type="dxa"/>
          </w:tcPr>
          <w:p w14:paraId="2F267325" w14:textId="69AEE8D3" w:rsidR="00355965" w:rsidRPr="008961F2" w:rsidRDefault="008862FB" w:rsidP="00276088">
            <w:pPr>
              <w:pStyle w:val="Tabletextleftaligned"/>
            </w:pPr>
            <w:r w:rsidRPr="008961F2">
              <w:t>4.2</w:t>
            </w:r>
          </w:p>
        </w:tc>
        <w:tc>
          <w:tcPr>
            <w:tcW w:w="11345" w:type="dxa"/>
          </w:tcPr>
          <w:p w14:paraId="711C29BB" w14:textId="3EAAB373" w:rsidR="00355965" w:rsidRPr="008961F2" w:rsidRDefault="00085816" w:rsidP="00276088">
            <w:pPr>
              <w:pStyle w:val="Tabletextleftaligned"/>
            </w:pPr>
            <w:r w:rsidRPr="008961F2">
              <w:t>Number of congenital syphilis related deaths by Indigenous status</w:t>
            </w:r>
          </w:p>
        </w:tc>
        <w:tc>
          <w:tcPr>
            <w:tcW w:w="1696" w:type="dxa"/>
          </w:tcPr>
          <w:p w14:paraId="6079DC39" w14:textId="713AAD9A" w:rsidR="00355965" w:rsidRPr="008961F2" w:rsidRDefault="00171578" w:rsidP="00276088">
            <w:pPr>
              <w:pStyle w:val="Tabletextleftaligned"/>
            </w:pPr>
            <w:r w:rsidRPr="008961F2">
              <w:t>Quarterly</w:t>
            </w:r>
          </w:p>
        </w:tc>
      </w:tr>
      <w:tr w:rsidR="008862FB" w:rsidRPr="008961F2" w14:paraId="37CBFFFF" w14:textId="77777777" w:rsidTr="00EF2D63">
        <w:trPr>
          <w:trHeight w:val="20"/>
        </w:trPr>
        <w:tc>
          <w:tcPr>
            <w:tcW w:w="1271" w:type="dxa"/>
          </w:tcPr>
          <w:p w14:paraId="1B7EED6C" w14:textId="6ECC28CD" w:rsidR="008862FB" w:rsidRPr="008961F2" w:rsidRDefault="008862FB" w:rsidP="00276088">
            <w:pPr>
              <w:pStyle w:val="Tabletextleftaligned"/>
            </w:pPr>
            <w:r w:rsidRPr="008961F2">
              <w:t>4.3</w:t>
            </w:r>
          </w:p>
        </w:tc>
        <w:tc>
          <w:tcPr>
            <w:tcW w:w="11345" w:type="dxa"/>
          </w:tcPr>
          <w:p w14:paraId="6F670B5E" w14:textId="009E6289" w:rsidR="008862FB" w:rsidRPr="008961F2" w:rsidRDefault="002759FE" w:rsidP="00276088">
            <w:pPr>
              <w:pStyle w:val="Tabletextleftaligned"/>
            </w:pPr>
            <w:r w:rsidRPr="008961F2">
              <w:t>Notification rate of congenital syphilis per 100,000 live births by remoteness area and Indigenous status</w:t>
            </w:r>
          </w:p>
        </w:tc>
        <w:tc>
          <w:tcPr>
            <w:tcW w:w="1696" w:type="dxa"/>
          </w:tcPr>
          <w:p w14:paraId="5F2C0BC2" w14:textId="7322F251" w:rsidR="008862FB" w:rsidRPr="008961F2" w:rsidRDefault="00171578" w:rsidP="00276088">
            <w:pPr>
              <w:pStyle w:val="Tabletextleftaligned"/>
            </w:pPr>
            <w:r w:rsidRPr="008961F2">
              <w:t>Quarterly</w:t>
            </w:r>
          </w:p>
        </w:tc>
      </w:tr>
      <w:tr w:rsidR="008862FB" w:rsidRPr="008961F2" w14:paraId="7E2635C3" w14:textId="77777777" w:rsidTr="00EF2D63">
        <w:trPr>
          <w:trHeight w:val="20"/>
        </w:trPr>
        <w:tc>
          <w:tcPr>
            <w:tcW w:w="1271" w:type="dxa"/>
          </w:tcPr>
          <w:p w14:paraId="3EE684CD" w14:textId="26A5C55D" w:rsidR="008862FB" w:rsidRPr="008961F2" w:rsidRDefault="008862FB" w:rsidP="00276088">
            <w:pPr>
              <w:pStyle w:val="Tabletextleftaligned"/>
            </w:pPr>
            <w:r w:rsidRPr="008961F2">
              <w:t>4.4</w:t>
            </w:r>
          </w:p>
        </w:tc>
        <w:tc>
          <w:tcPr>
            <w:tcW w:w="11345" w:type="dxa"/>
          </w:tcPr>
          <w:p w14:paraId="2C8184E4" w14:textId="09255B50" w:rsidR="008862FB" w:rsidRPr="008961F2" w:rsidRDefault="00387A73" w:rsidP="00276088">
            <w:pPr>
              <w:pStyle w:val="Tabletextleftaligned"/>
            </w:pPr>
            <w:r w:rsidRPr="008961F2">
              <w:t>Proportion of syphilis notifications among women of reproductive age (15</w:t>
            </w:r>
            <w:r w:rsidR="00A94577" w:rsidRPr="008961F2">
              <w:t xml:space="preserve"> to </w:t>
            </w:r>
            <w:r w:rsidRPr="008961F2">
              <w:t>44 years) who were pregnant at time of diagnosis, by remoteness area classification and Indigenous status</w:t>
            </w:r>
          </w:p>
        </w:tc>
        <w:tc>
          <w:tcPr>
            <w:tcW w:w="1696" w:type="dxa"/>
          </w:tcPr>
          <w:p w14:paraId="7FD3DF30" w14:textId="1EB6F38E" w:rsidR="008862FB" w:rsidRPr="008961F2" w:rsidRDefault="00171578" w:rsidP="00276088">
            <w:pPr>
              <w:pStyle w:val="Tabletextleftaligned"/>
            </w:pPr>
            <w:r w:rsidRPr="008961F2">
              <w:t>Quarterly</w:t>
            </w:r>
          </w:p>
        </w:tc>
      </w:tr>
      <w:tr w:rsidR="008862FB" w:rsidRPr="008961F2" w14:paraId="36CE876B" w14:textId="77777777" w:rsidTr="00EF2D63">
        <w:trPr>
          <w:trHeight w:val="20"/>
        </w:trPr>
        <w:tc>
          <w:tcPr>
            <w:tcW w:w="1271" w:type="dxa"/>
          </w:tcPr>
          <w:p w14:paraId="381F17A3" w14:textId="14109F14" w:rsidR="008862FB" w:rsidRPr="008961F2" w:rsidRDefault="008862FB" w:rsidP="00276088">
            <w:pPr>
              <w:pStyle w:val="Tabletextleftaligned"/>
            </w:pPr>
            <w:r w:rsidRPr="008961F2">
              <w:t>4.5</w:t>
            </w:r>
          </w:p>
        </w:tc>
        <w:tc>
          <w:tcPr>
            <w:tcW w:w="11345" w:type="dxa"/>
          </w:tcPr>
          <w:p w14:paraId="1BDAA67A" w14:textId="74D679E9" w:rsidR="008862FB" w:rsidRPr="008961F2" w:rsidRDefault="00BC289C" w:rsidP="00276088">
            <w:pPr>
              <w:pStyle w:val="Tabletextleftaligned"/>
            </w:pPr>
            <w:r w:rsidRPr="008961F2">
              <w:t>Number of women giving birth to an infant with congenital syphilis who were diagnosed with syphilis ‘late’ in pregnancy by Indigenous status</w:t>
            </w:r>
          </w:p>
        </w:tc>
        <w:tc>
          <w:tcPr>
            <w:tcW w:w="1696" w:type="dxa"/>
          </w:tcPr>
          <w:p w14:paraId="2E315D21" w14:textId="6BAA583D" w:rsidR="008862FB" w:rsidRPr="008961F2" w:rsidRDefault="00171578" w:rsidP="00276088">
            <w:pPr>
              <w:pStyle w:val="Tabletextleftaligned"/>
            </w:pPr>
            <w:r w:rsidRPr="008961F2">
              <w:t>Quarterly</w:t>
            </w:r>
          </w:p>
        </w:tc>
      </w:tr>
      <w:tr w:rsidR="008862FB" w:rsidRPr="008961F2" w14:paraId="70D3B8DC" w14:textId="77777777" w:rsidTr="00EF2D63">
        <w:trPr>
          <w:trHeight w:val="20"/>
        </w:trPr>
        <w:tc>
          <w:tcPr>
            <w:tcW w:w="1271" w:type="dxa"/>
          </w:tcPr>
          <w:p w14:paraId="69C7351C" w14:textId="210F04FD" w:rsidR="008862FB" w:rsidRPr="008961F2" w:rsidRDefault="008862FB" w:rsidP="00276088">
            <w:pPr>
              <w:pStyle w:val="Tabletextleftaligned"/>
            </w:pPr>
            <w:r w:rsidRPr="008961F2">
              <w:lastRenderedPageBreak/>
              <w:t>4.6</w:t>
            </w:r>
          </w:p>
        </w:tc>
        <w:tc>
          <w:tcPr>
            <w:tcW w:w="11345" w:type="dxa"/>
          </w:tcPr>
          <w:p w14:paraId="1A4D599A" w14:textId="57755CDF" w:rsidR="008862FB" w:rsidRPr="008961F2" w:rsidRDefault="009E09CF" w:rsidP="00276088">
            <w:pPr>
              <w:pStyle w:val="Tabletextleftaligned"/>
            </w:pPr>
            <w:r w:rsidRPr="008961F2">
              <w:t>Proportion of women giving birth to an infant with congenital syphilis receiving adequate treatment prior to delivery</w:t>
            </w:r>
          </w:p>
        </w:tc>
        <w:tc>
          <w:tcPr>
            <w:tcW w:w="1696" w:type="dxa"/>
          </w:tcPr>
          <w:p w14:paraId="24732809" w14:textId="01080B35" w:rsidR="008862FB" w:rsidRPr="008961F2" w:rsidRDefault="00171578" w:rsidP="00276088">
            <w:pPr>
              <w:pStyle w:val="Tabletextleftaligned"/>
            </w:pPr>
            <w:r w:rsidRPr="008961F2">
              <w:t>Quarterly</w:t>
            </w:r>
          </w:p>
        </w:tc>
      </w:tr>
      <w:tr w:rsidR="00355965" w:rsidRPr="008961F2" w14:paraId="32E38644" w14:textId="77777777" w:rsidTr="00EF2D63">
        <w:trPr>
          <w:trHeight w:val="20"/>
        </w:trPr>
        <w:tc>
          <w:tcPr>
            <w:tcW w:w="1271" w:type="dxa"/>
          </w:tcPr>
          <w:p w14:paraId="6C88E1E3" w14:textId="04F55D2E" w:rsidR="00355965" w:rsidRPr="008961F2" w:rsidRDefault="008862FB" w:rsidP="00276088">
            <w:pPr>
              <w:pStyle w:val="Tabletextleftaligned"/>
            </w:pPr>
            <w:r w:rsidRPr="008961F2">
              <w:t>4.7</w:t>
            </w:r>
          </w:p>
        </w:tc>
        <w:tc>
          <w:tcPr>
            <w:tcW w:w="11345" w:type="dxa"/>
          </w:tcPr>
          <w:p w14:paraId="5A4EAAF6" w14:textId="287D0931" w:rsidR="00355965" w:rsidRPr="008961F2" w:rsidRDefault="000D5D43" w:rsidP="00276088">
            <w:pPr>
              <w:pStyle w:val="Tabletextleftaligned"/>
            </w:pPr>
            <w:r w:rsidRPr="008961F2">
              <w:t>Number of women giving birth to an infant with congenital syphilis by number of syphilis tests received during their pregnancy</w:t>
            </w:r>
          </w:p>
        </w:tc>
        <w:tc>
          <w:tcPr>
            <w:tcW w:w="1696" w:type="dxa"/>
          </w:tcPr>
          <w:p w14:paraId="170195FB" w14:textId="2CA2AB39" w:rsidR="00355965" w:rsidRPr="008961F2" w:rsidRDefault="00171578" w:rsidP="00276088">
            <w:pPr>
              <w:pStyle w:val="Tabletextleftaligned"/>
            </w:pPr>
            <w:r w:rsidRPr="008961F2">
              <w:t>Quarterly</w:t>
            </w:r>
          </w:p>
        </w:tc>
      </w:tr>
      <w:tr w:rsidR="00CD49E5" w:rsidRPr="008961F2" w14:paraId="1B8F0D06" w14:textId="77777777" w:rsidTr="00EF2D63">
        <w:trPr>
          <w:trHeight w:val="20"/>
        </w:trPr>
        <w:tc>
          <w:tcPr>
            <w:tcW w:w="1271" w:type="dxa"/>
          </w:tcPr>
          <w:p w14:paraId="7F426FA9" w14:textId="4318FB52" w:rsidR="00CD49E5" w:rsidRPr="008961F2" w:rsidRDefault="008862FB" w:rsidP="00276088">
            <w:pPr>
              <w:pStyle w:val="Tabletextleftaligned"/>
            </w:pPr>
            <w:r w:rsidRPr="008961F2">
              <w:t>4.8</w:t>
            </w:r>
          </w:p>
        </w:tc>
        <w:tc>
          <w:tcPr>
            <w:tcW w:w="11345" w:type="dxa"/>
          </w:tcPr>
          <w:p w14:paraId="32C2955D" w14:textId="122DC364" w:rsidR="00CD49E5" w:rsidRPr="008961F2" w:rsidRDefault="00532A7D" w:rsidP="00276088">
            <w:pPr>
              <w:pStyle w:val="Tabletextleftaligned"/>
            </w:pPr>
            <w:r w:rsidRPr="008961F2">
              <w:t>Number of women giving birth to an infant with congenital syphilis reinfected during their pregnancy</w:t>
            </w:r>
          </w:p>
        </w:tc>
        <w:tc>
          <w:tcPr>
            <w:tcW w:w="1696" w:type="dxa"/>
          </w:tcPr>
          <w:p w14:paraId="6DE8EB12" w14:textId="778F81AC" w:rsidR="00CD49E5" w:rsidRPr="008961F2" w:rsidRDefault="00171578" w:rsidP="00276088">
            <w:pPr>
              <w:pStyle w:val="Tabletextleftaligned"/>
            </w:pPr>
            <w:r w:rsidRPr="008961F2">
              <w:t>Quarterly</w:t>
            </w:r>
          </w:p>
        </w:tc>
      </w:tr>
      <w:tr w:rsidR="00171578" w:rsidRPr="008961F2" w14:paraId="281F40D6" w14:textId="77777777" w:rsidTr="00EF2D63">
        <w:trPr>
          <w:trHeight w:val="20"/>
        </w:trPr>
        <w:tc>
          <w:tcPr>
            <w:tcW w:w="1271" w:type="dxa"/>
          </w:tcPr>
          <w:p w14:paraId="00090E87" w14:textId="7048C91C" w:rsidR="00171578" w:rsidRPr="008961F2" w:rsidRDefault="00171578" w:rsidP="00276088">
            <w:pPr>
              <w:pStyle w:val="Tabletextleftaligned"/>
            </w:pPr>
            <w:r w:rsidRPr="008961F2">
              <w:t>4.9</w:t>
            </w:r>
          </w:p>
        </w:tc>
        <w:tc>
          <w:tcPr>
            <w:tcW w:w="11345" w:type="dxa"/>
          </w:tcPr>
          <w:p w14:paraId="767EFE85" w14:textId="339E236D" w:rsidR="00171578" w:rsidRPr="008961F2" w:rsidRDefault="00E908C7" w:rsidP="00276088">
            <w:pPr>
              <w:pStyle w:val="Tabletextleftaligned"/>
            </w:pPr>
            <w:r w:rsidRPr="008961F2">
              <w:t>Number of women of reproductive age (15 to 44 years) hospitalised with a principal diagnosis of syphilis (ICD-10 coded)</w:t>
            </w:r>
          </w:p>
        </w:tc>
        <w:tc>
          <w:tcPr>
            <w:tcW w:w="1696" w:type="dxa"/>
          </w:tcPr>
          <w:p w14:paraId="00F73E57" w14:textId="7F697E73" w:rsidR="00171578" w:rsidRPr="008961F2" w:rsidRDefault="00171578" w:rsidP="00276088">
            <w:pPr>
              <w:pStyle w:val="Tabletextleftaligned"/>
            </w:pPr>
            <w:r w:rsidRPr="008961F2">
              <w:t>Annually</w:t>
            </w:r>
          </w:p>
        </w:tc>
      </w:tr>
      <w:tr w:rsidR="008862FB" w:rsidRPr="008961F2" w14:paraId="7108CADA" w14:textId="77777777" w:rsidTr="00EF2D63">
        <w:trPr>
          <w:trHeight w:val="20"/>
        </w:trPr>
        <w:tc>
          <w:tcPr>
            <w:tcW w:w="1271" w:type="dxa"/>
          </w:tcPr>
          <w:p w14:paraId="6B0B1FDE" w14:textId="475E798E" w:rsidR="008862FB" w:rsidRPr="008961F2" w:rsidRDefault="00171578" w:rsidP="00276088">
            <w:pPr>
              <w:pStyle w:val="Tabletextleftaligned"/>
            </w:pPr>
            <w:r w:rsidRPr="008961F2">
              <w:t>4.10</w:t>
            </w:r>
          </w:p>
        </w:tc>
        <w:tc>
          <w:tcPr>
            <w:tcW w:w="11345" w:type="dxa"/>
          </w:tcPr>
          <w:p w14:paraId="24D2720C" w14:textId="6FDE72EE" w:rsidR="008862FB" w:rsidRPr="008961F2" w:rsidRDefault="006C7360" w:rsidP="00276088">
            <w:pPr>
              <w:pStyle w:val="Tabletextleftaligned"/>
            </w:pPr>
            <w:r w:rsidRPr="008961F2">
              <w:t>Number of women hospitalised with a principal diagnosis of syphilis in pregnancy, childbirth and puerperium (ICD-10 coded)</w:t>
            </w:r>
          </w:p>
        </w:tc>
        <w:tc>
          <w:tcPr>
            <w:tcW w:w="1696" w:type="dxa"/>
          </w:tcPr>
          <w:p w14:paraId="386E0D80" w14:textId="48200BB1" w:rsidR="008862FB" w:rsidRPr="008961F2" w:rsidRDefault="00171578" w:rsidP="00276088">
            <w:pPr>
              <w:pStyle w:val="Tabletextleftaligned"/>
            </w:pPr>
            <w:r w:rsidRPr="008961F2">
              <w:t>Annually</w:t>
            </w:r>
          </w:p>
        </w:tc>
      </w:tr>
    </w:tbl>
    <w:p w14:paraId="5DAC8B43" w14:textId="77777777" w:rsidR="00663C30" w:rsidRPr="00A542E7" w:rsidRDefault="00663C30" w:rsidP="00A542E7">
      <w:bookmarkStart w:id="97" w:name="_Toc218512935"/>
      <w:r>
        <w:br w:type="page"/>
      </w:r>
    </w:p>
    <w:p w14:paraId="2EE304C4" w14:textId="6084D502" w:rsidR="00B02726" w:rsidRPr="00BE2D64" w:rsidRDefault="000F0541" w:rsidP="000F0541">
      <w:pPr>
        <w:pStyle w:val="Heading1"/>
      </w:pPr>
      <w:bookmarkStart w:id="98" w:name="_Appendix_B_–"/>
      <w:bookmarkStart w:id="99" w:name="_Toc241664430"/>
      <w:bookmarkEnd w:id="98"/>
      <w:r w:rsidRPr="00BE2D64">
        <w:lastRenderedPageBreak/>
        <w:t>Appendix B – NNDSS syphilis notification and enhanced data completeness by year,</w:t>
      </w:r>
      <w:r w:rsidR="00C93271" w:rsidRPr="00BE2D64">
        <w:t xml:space="preserve"> 2020 to</w:t>
      </w:r>
      <w:r w:rsidRPr="00BE2D64">
        <w:t xml:space="preserve"> 202</w:t>
      </w:r>
      <w:bookmarkEnd w:id="97"/>
      <w:r w:rsidR="00381907" w:rsidRPr="00BE2D64">
        <w:t>5</w:t>
      </w:r>
      <w:bookmarkEnd w:id="99"/>
    </w:p>
    <w:tbl>
      <w:tblPr>
        <w:tblStyle w:val="CDCTable2"/>
        <w:tblW w:w="14601"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3686"/>
        <w:gridCol w:w="1559"/>
        <w:gridCol w:w="1843"/>
        <w:gridCol w:w="1984"/>
        <w:gridCol w:w="1985"/>
        <w:gridCol w:w="1843"/>
        <w:gridCol w:w="1701"/>
      </w:tblGrid>
      <w:tr w:rsidR="00E61F70" w:rsidRPr="00A542E7" w14:paraId="7CD8676E" w14:textId="26D780EB" w:rsidTr="00DC4D5A">
        <w:trPr>
          <w:cnfStyle w:val="100000000000" w:firstRow="1" w:lastRow="0" w:firstColumn="0" w:lastColumn="0" w:oddVBand="0" w:evenVBand="0" w:oddHBand="0" w:evenHBand="0" w:firstRowFirstColumn="0" w:firstRowLastColumn="0" w:lastRowFirstColumn="0" w:lastRowLastColumn="0"/>
          <w:trHeight w:val="20"/>
          <w:tblHeader/>
        </w:trPr>
        <w:tc>
          <w:tcPr>
            <w:tcW w:w="3686" w:type="dxa"/>
            <w:shd w:val="clear" w:color="auto" w:fill="025F5D"/>
          </w:tcPr>
          <w:p w14:paraId="556A6CCB" w14:textId="7F4E1087" w:rsidR="00E61F70" w:rsidRPr="00A542E7" w:rsidRDefault="00E61F70" w:rsidP="00A542E7">
            <w:pPr>
              <w:pStyle w:val="Tableheaderrowwhite"/>
            </w:pPr>
            <w:r w:rsidRPr="00A542E7">
              <w:t>Variable1</w:t>
            </w:r>
          </w:p>
        </w:tc>
        <w:tc>
          <w:tcPr>
            <w:tcW w:w="1559" w:type="dxa"/>
            <w:shd w:val="clear" w:color="auto" w:fill="025F5D"/>
          </w:tcPr>
          <w:p w14:paraId="6EDC9B22" w14:textId="77777777" w:rsidR="00E61F70" w:rsidRPr="00A542E7" w:rsidRDefault="00E61F70" w:rsidP="00A542E7">
            <w:pPr>
              <w:pStyle w:val="Tableheaderrowwhite"/>
            </w:pPr>
            <w:r w:rsidRPr="00A542E7">
              <w:t>2020</w:t>
            </w:r>
          </w:p>
        </w:tc>
        <w:tc>
          <w:tcPr>
            <w:tcW w:w="1843" w:type="dxa"/>
            <w:shd w:val="clear" w:color="auto" w:fill="025F5D"/>
          </w:tcPr>
          <w:p w14:paraId="20385D11" w14:textId="77777777" w:rsidR="00E61F70" w:rsidRPr="00A542E7" w:rsidRDefault="00E61F70" w:rsidP="00A542E7">
            <w:pPr>
              <w:pStyle w:val="Tableheaderrowwhite"/>
            </w:pPr>
            <w:r w:rsidRPr="00A542E7">
              <w:t>2021</w:t>
            </w:r>
          </w:p>
        </w:tc>
        <w:tc>
          <w:tcPr>
            <w:tcW w:w="1984" w:type="dxa"/>
            <w:shd w:val="clear" w:color="auto" w:fill="025F5D"/>
          </w:tcPr>
          <w:p w14:paraId="2D571671" w14:textId="77777777" w:rsidR="00E61F70" w:rsidRPr="00A542E7" w:rsidRDefault="00E61F70" w:rsidP="00A542E7">
            <w:pPr>
              <w:pStyle w:val="Tableheaderrowwhite"/>
            </w:pPr>
            <w:r w:rsidRPr="00A542E7">
              <w:t>2022</w:t>
            </w:r>
          </w:p>
        </w:tc>
        <w:tc>
          <w:tcPr>
            <w:tcW w:w="1985" w:type="dxa"/>
            <w:shd w:val="clear" w:color="auto" w:fill="025F5D"/>
          </w:tcPr>
          <w:p w14:paraId="0104A88C" w14:textId="77777777" w:rsidR="00E61F70" w:rsidRPr="00A542E7" w:rsidRDefault="00E61F70" w:rsidP="00A542E7">
            <w:pPr>
              <w:pStyle w:val="Tableheaderrowwhite"/>
            </w:pPr>
            <w:r w:rsidRPr="00A542E7">
              <w:t>2023</w:t>
            </w:r>
          </w:p>
        </w:tc>
        <w:tc>
          <w:tcPr>
            <w:tcW w:w="1843" w:type="dxa"/>
            <w:shd w:val="clear" w:color="auto" w:fill="025F5D"/>
          </w:tcPr>
          <w:p w14:paraId="2AC2BEE1" w14:textId="77777777" w:rsidR="00E61F70" w:rsidRPr="00A542E7" w:rsidRDefault="00E61F70" w:rsidP="00A542E7">
            <w:pPr>
              <w:pStyle w:val="Tableheaderrowwhite"/>
            </w:pPr>
            <w:r w:rsidRPr="00A542E7">
              <w:t>2024</w:t>
            </w:r>
          </w:p>
        </w:tc>
        <w:tc>
          <w:tcPr>
            <w:tcW w:w="1701" w:type="dxa"/>
            <w:shd w:val="clear" w:color="auto" w:fill="025F5D"/>
          </w:tcPr>
          <w:p w14:paraId="34798885" w14:textId="7A6AC766" w:rsidR="00E61F70" w:rsidRPr="00A542E7" w:rsidRDefault="00E61F70" w:rsidP="00A542E7">
            <w:pPr>
              <w:pStyle w:val="Tableheaderrowwhite"/>
            </w:pPr>
            <w:r w:rsidRPr="00A542E7">
              <w:t>2025</w:t>
            </w:r>
          </w:p>
        </w:tc>
      </w:tr>
      <w:tr w:rsidR="00814754" w:rsidRPr="00DC4D5A" w14:paraId="4131010C" w14:textId="699E65C1" w:rsidTr="00DC4D5A">
        <w:trPr>
          <w:trHeight w:val="20"/>
        </w:trPr>
        <w:tc>
          <w:tcPr>
            <w:tcW w:w="14601" w:type="dxa"/>
            <w:gridSpan w:val="7"/>
            <w:shd w:val="clear" w:color="auto" w:fill="00DCA1"/>
          </w:tcPr>
          <w:p w14:paraId="7CB286D5" w14:textId="49833A9A" w:rsidR="00814754" w:rsidRPr="00A542E7" w:rsidRDefault="00814754" w:rsidP="00A542E7">
            <w:pPr>
              <w:pStyle w:val="Tableheadingcentred"/>
            </w:pPr>
            <w:r w:rsidRPr="00A542E7">
              <w:t>Indigenous status</w:t>
            </w:r>
          </w:p>
        </w:tc>
      </w:tr>
      <w:tr w:rsidR="00E61F70" w:rsidRPr="00DC4D5A" w14:paraId="2C847AD2" w14:textId="68EC5917" w:rsidTr="00DC4D5A">
        <w:trPr>
          <w:trHeight w:val="20"/>
        </w:trPr>
        <w:tc>
          <w:tcPr>
            <w:tcW w:w="3686" w:type="dxa"/>
          </w:tcPr>
          <w:p w14:paraId="1D6B587C" w14:textId="10BBB44F" w:rsidR="00E61F70" w:rsidRPr="00DC4D5A" w:rsidRDefault="00E61F70" w:rsidP="00276088">
            <w:pPr>
              <w:pStyle w:val="Tabletextleftaligned"/>
            </w:pPr>
            <w:r w:rsidRPr="00DC4D5A">
              <w:t>Infectious syphilis</w:t>
            </w:r>
          </w:p>
        </w:tc>
        <w:tc>
          <w:tcPr>
            <w:tcW w:w="1559" w:type="dxa"/>
          </w:tcPr>
          <w:p w14:paraId="3A2E4924" w14:textId="0D18EEEF" w:rsidR="00E61F70" w:rsidRPr="00DC4D5A" w:rsidRDefault="00E61F70" w:rsidP="00D5274B">
            <w:pPr>
              <w:pStyle w:val="Tabletextcentred"/>
            </w:pPr>
            <w:r w:rsidRPr="00DC4D5A">
              <w:t>96%</w:t>
            </w:r>
          </w:p>
        </w:tc>
        <w:tc>
          <w:tcPr>
            <w:tcW w:w="1843" w:type="dxa"/>
          </w:tcPr>
          <w:p w14:paraId="1CB8B77B" w14:textId="5526B1C3" w:rsidR="00E61F70" w:rsidRPr="00DC4D5A" w:rsidRDefault="00E61F70" w:rsidP="00D5274B">
            <w:pPr>
              <w:pStyle w:val="Tabletextcentred"/>
            </w:pPr>
            <w:r w:rsidRPr="00DC4D5A">
              <w:t>95%</w:t>
            </w:r>
          </w:p>
        </w:tc>
        <w:tc>
          <w:tcPr>
            <w:tcW w:w="1984" w:type="dxa"/>
          </w:tcPr>
          <w:p w14:paraId="7563B582" w14:textId="65AC5E3C" w:rsidR="00E61F70" w:rsidRPr="00DC4D5A" w:rsidRDefault="00E61F70" w:rsidP="00D5274B">
            <w:pPr>
              <w:pStyle w:val="Tabletextcentred"/>
            </w:pPr>
            <w:r w:rsidRPr="00DC4D5A">
              <w:t>92%</w:t>
            </w:r>
          </w:p>
        </w:tc>
        <w:tc>
          <w:tcPr>
            <w:tcW w:w="1985" w:type="dxa"/>
          </w:tcPr>
          <w:p w14:paraId="0D37358A" w14:textId="728AE8F4" w:rsidR="00E61F70" w:rsidRPr="00DC4D5A" w:rsidRDefault="00E61F70" w:rsidP="00D5274B">
            <w:pPr>
              <w:pStyle w:val="Tabletextcentred"/>
            </w:pPr>
            <w:r w:rsidRPr="00DC4D5A">
              <w:t>94%</w:t>
            </w:r>
          </w:p>
        </w:tc>
        <w:tc>
          <w:tcPr>
            <w:tcW w:w="1843" w:type="dxa"/>
          </w:tcPr>
          <w:p w14:paraId="1A0DA59C" w14:textId="35F989CA" w:rsidR="00E61F70" w:rsidRPr="00DC4D5A" w:rsidRDefault="00E61F70" w:rsidP="00D5274B">
            <w:pPr>
              <w:pStyle w:val="Tabletextcentred"/>
            </w:pPr>
            <w:r w:rsidRPr="00DC4D5A">
              <w:t>95%</w:t>
            </w:r>
          </w:p>
        </w:tc>
        <w:tc>
          <w:tcPr>
            <w:tcW w:w="1701" w:type="dxa"/>
          </w:tcPr>
          <w:p w14:paraId="4E22C5E9" w14:textId="17F570EA" w:rsidR="00E61F70" w:rsidRPr="00DC4D5A" w:rsidRDefault="00034FD2" w:rsidP="00D5274B">
            <w:pPr>
              <w:pStyle w:val="Tabletextcentred"/>
            </w:pPr>
            <w:r w:rsidRPr="00DC4D5A">
              <w:t>95%</w:t>
            </w:r>
          </w:p>
        </w:tc>
      </w:tr>
      <w:tr w:rsidR="00E61F70" w:rsidRPr="00DC4D5A" w14:paraId="3A92A2A5" w14:textId="6F10F4EE" w:rsidTr="00DC4D5A">
        <w:trPr>
          <w:trHeight w:val="20"/>
        </w:trPr>
        <w:tc>
          <w:tcPr>
            <w:tcW w:w="3686" w:type="dxa"/>
          </w:tcPr>
          <w:p w14:paraId="1001F3C4" w14:textId="1226FEF8" w:rsidR="00E61F70" w:rsidRPr="00DC4D5A" w:rsidRDefault="00E61F70" w:rsidP="00276088">
            <w:pPr>
              <w:pStyle w:val="Tabletextleftaligned"/>
            </w:pPr>
            <w:r w:rsidRPr="00DC4D5A">
              <w:t>Congenital syphilis</w:t>
            </w:r>
          </w:p>
        </w:tc>
        <w:tc>
          <w:tcPr>
            <w:tcW w:w="1559" w:type="dxa"/>
          </w:tcPr>
          <w:p w14:paraId="35F167D7" w14:textId="09548D33" w:rsidR="00E61F70" w:rsidRPr="00DC4D5A" w:rsidRDefault="00E61F70" w:rsidP="00D5274B">
            <w:pPr>
              <w:pStyle w:val="Tabletextcentred"/>
            </w:pPr>
            <w:r w:rsidRPr="00DC4D5A">
              <w:t>100%</w:t>
            </w:r>
          </w:p>
        </w:tc>
        <w:tc>
          <w:tcPr>
            <w:tcW w:w="1843" w:type="dxa"/>
          </w:tcPr>
          <w:p w14:paraId="09298172" w14:textId="463493BC" w:rsidR="00E61F70" w:rsidRPr="00DC4D5A" w:rsidRDefault="00E61F70" w:rsidP="00D5274B">
            <w:pPr>
              <w:pStyle w:val="Tabletextcentred"/>
            </w:pPr>
            <w:r w:rsidRPr="00DC4D5A">
              <w:t>100%</w:t>
            </w:r>
          </w:p>
        </w:tc>
        <w:tc>
          <w:tcPr>
            <w:tcW w:w="1984" w:type="dxa"/>
          </w:tcPr>
          <w:p w14:paraId="185799D4" w14:textId="32EEB16F" w:rsidR="00E61F70" w:rsidRPr="00DC4D5A" w:rsidRDefault="00E61F70" w:rsidP="00D5274B">
            <w:pPr>
              <w:pStyle w:val="Tabletextcentred"/>
            </w:pPr>
            <w:r w:rsidRPr="00DC4D5A">
              <w:t>93%</w:t>
            </w:r>
          </w:p>
        </w:tc>
        <w:tc>
          <w:tcPr>
            <w:tcW w:w="1985" w:type="dxa"/>
          </w:tcPr>
          <w:p w14:paraId="73B52252" w14:textId="5A52E79D" w:rsidR="00E61F70" w:rsidRPr="00DC4D5A" w:rsidRDefault="00E61F70" w:rsidP="00D5274B">
            <w:pPr>
              <w:pStyle w:val="Tabletextcentred"/>
            </w:pPr>
            <w:r w:rsidRPr="00DC4D5A">
              <w:t>100%</w:t>
            </w:r>
          </w:p>
        </w:tc>
        <w:tc>
          <w:tcPr>
            <w:tcW w:w="1843" w:type="dxa"/>
          </w:tcPr>
          <w:p w14:paraId="06F2887F" w14:textId="3E485829" w:rsidR="00E61F70" w:rsidRPr="00DC4D5A" w:rsidRDefault="00E61F70" w:rsidP="00D5274B">
            <w:pPr>
              <w:pStyle w:val="Tabletextcentred"/>
            </w:pPr>
            <w:r w:rsidRPr="00DC4D5A">
              <w:t>90%</w:t>
            </w:r>
          </w:p>
        </w:tc>
        <w:tc>
          <w:tcPr>
            <w:tcW w:w="1701" w:type="dxa"/>
          </w:tcPr>
          <w:p w14:paraId="78914153" w14:textId="6269AE95" w:rsidR="00E61F70" w:rsidRPr="00DC4D5A" w:rsidRDefault="008C2695" w:rsidP="00D5274B">
            <w:pPr>
              <w:pStyle w:val="Tabletextcentred"/>
            </w:pPr>
            <w:r w:rsidRPr="00DC4D5A">
              <w:t>100%</w:t>
            </w:r>
          </w:p>
        </w:tc>
      </w:tr>
      <w:tr w:rsidR="008630EF" w:rsidRPr="00DC4D5A" w14:paraId="0734F46A" w14:textId="27D01AAB" w:rsidTr="00DC4D5A">
        <w:trPr>
          <w:trHeight w:val="20"/>
        </w:trPr>
        <w:tc>
          <w:tcPr>
            <w:tcW w:w="14601" w:type="dxa"/>
            <w:gridSpan w:val="7"/>
            <w:shd w:val="clear" w:color="auto" w:fill="00DCA1"/>
          </w:tcPr>
          <w:p w14:paraId="759BC7C4" w14:textId="70C95F61" w:rsidR="008630EF" w:rsidRPr="00A542E7" w:rsidRDefault="008630EF" w:rsidP="00A542E7">
            <w:pPr>
              <w:pStyle w:val="Tableheadingcentred"/>
            </w:pPr>
            <w:r w:rsidRPr="00A542E7">
              <w:t>Residential location (to map to reported geographies)</w:t>
            </w:r>
          </w:p>
        </w:tc>
      </w:tr>
      <w:tr w:rsidR="00E61F70" w:rsidRPr="00DC4D5A" w14:paraId="1CC820B9" w14:textId="3D5A956A" w:rsidTr="00DC4D5A">
        <w:trPr>
          <w:trHeight w:val="20"/>
        </w:trPr>
        <w:tc>
          <w:tcPr>
            <w:tcW w:w="3686" w:type="dxa"/>
          </w:tcPr>
          <w:p w14:paraId="15913C76" w14:textId="79F5BE65" w:rsidR="00E61F70" w:rsidRPr="00DC4D5A" w:rsidRDefault="00E61F70" w:rsidP="00276088">
            <w:pPr>
              <w:pStyle w:val="Tabletextleftaligned"/>
            </w:pPr>
            <w:r w:rsidRPr="00DC4D5A">
              <w:t>Remoteness area</w:t>
            </w:r>
          </w:p>
        </w:tc>
        <w:tc>
          <w:tcPr>
            <w:tcW w:w="1559" w:type="dxa"/>
          </w:tcPr>
          <w:p w14:paraId="7FC925F3" w14:textId="2281F800" w:rsidR="00E61F70" w:rsidRPr="00DC4D5A" w:rsidRDefault="00E61F70" w:rsidP="00D5274B">
            <w:pPr>
              <w:pStyle w:val="Tabletextcentred"/>
            </w:pPr>
            <w:r w:rsidRPr="00DC4D5A">
              <w:t>98%</w:t>
            </w:r>
          </w:p>
        </w:tc>
        <w:tc>
          <w:tcPr>
            <w:tcW w:w="1843" w:type="dxa"/>
          </w:tcPr>
          <w:p w14:paraId="62C1C620" w14:textId="6A9F1460" w:rsidR="00E61F70" w:rsidRPr="00DC4D5A" w:rsidRDefault="00E61F70" w:rsidP="00D5274B">
            <w:pPr>
              <w:pStyle w:val="Tabletextcentred"/>
            </w:pPr>
            <w:r w:rsidRPr="00DC4D5A">
              <w:t>97%</w:t>
            </w:r>
          </w:p>
        </w:tc>
        <w:tc>
          <w:tcPr>
            <w:tcW w:w="1984" w:type="dxa"/>
          </w:tcPr>
          <w:p w14:paraId="3EDA945D" w14:textId="14F8AEA3" w:rsidR="00E61F70" w:rsidRPr="00DC4D5A" w:rsidRDefault="00E61F70" w:rsidP="00D5274B">
            <w:pPr>
              <w:pStyle w:val="Tabletextcentred"/>
            </w:pPr>
            <w:r w:rsidRPr="00DC4D5A">
              <w:t>97%</w:t>
            </w:r>
          </w:p>
        </w:tc>
        <w:tc>
          <w:tcPr>
            <w:tcW w:w="1985" w:type="dxa"/>
          </w:tcPr>
          <w:p w14:paraId="627A8C59" w14:textId="55B88D09" w:rsidR="00E61F70" w:rsidRPr="00DC4D5A" w:rsidRDefault="00E61F70" w:rsidP="00D5274B">
            <w:pPr>
              <w:pStyle w:val="Tabletextcentred"/>
            </w:pPr>
            <w:r w:rsidRPr="00DC4D5A">
              <w:t>97%</w:t>
            </w:r>
          </w:p>
        </w:tc>
        <w:tc>
          <w:tcPr>
            <w:tcW w:w="1843" w:type="dxa"/>
          </w:tcPr>
          <w:p w14:paraId="12672700" w14:textId="6019A059" w:rsidR="00E61F70" w:rsidRPr="00DC4D5A" w:rsidRDefault="00E61F70" w:rsidP="00D5274B">
            <w:pPr>
              <w:pStyle w:val="Tabletextcentred"/>
            </w:pPr>
            <w:r w:rsidRPr="00DC4D5A">
              <w:t>9</w:t>
            </w:r>
            <w:r w:rsidR="00B74045" w:rsidRPr="00DC4D5A">
              <w:t>7</w:t>
            </w:r>
            <w:r w:rsidRPr="00DC4D5A">
              <w:t>%</w:t>
            </w:r>
          </w:p>
        </w:tc>
        <w:tc>
          <w:tcPr>
            <w:tcW w:w="1701" w:type="dxa"/>
          </w:tcPr>
          <w:p w14:paraId="5722DF12" w14:textId="47A6DD17" w:rsidR="00E61F70" w:rsidRPr="00DC4D5A" w:rsidRDefault="00B74045" w:rsidP="00D5274B">
            <w:pPr>
              <w:pStyle w:val="Tabletextcentred"/>
            </w:pPr>
            <w:r w:rsidRPr="00DC4D5A">
              <w:t>97%</w:t>
            </w:r>
          </w:p>
        </w:tc>
      </w:tr>
      <w:tr w:rsidR="00E61F70" w:rsidRPr="00DC4D5A" w14:paraId="39515061" w14:textId="2EFF4B01" w:rsidTr="00DC4D5A">
        <w:trPr>
          <w:trHeight w:val="20"/>
        </w:trPr>
        <w:tc>
          <w:tcPr>
            <w:tcW w:w="3686" w:type="dxa"/>
          </w:tcPr>
          <w:p w14:paraId="449C1A3F" w14:textId="2EA2F5DF" w:rsidR="00E61F70" w:rsidRPr="00DC4D5A" w:rsidRDefault="00E61F70" w:rsidP="00276088">
            <w:pPr>
              <w:pStyle w:val="Tabletextleftaligned"/>
            </w:pPr>
            <w:r w:rsidRPr="00DC4D5A">
              <w:t>Statistical area 3</w:t>
            </w:r>
          </w:p>
        </w:tc>
        <w:tc>
          <w:tcPr>
            <w:tcW w:w="1559" w:type="dxa"/>
          </w:tcPr>
          <w:p w14:paraId="33A7AFD7" w14:textId="10F2189C" w:rsidR="00E61F70" w:rsidRPr="00DC4D5A" w:rsidRDefault="00E61F70" w:rsidP="00D5274B">
            <w:pPr>
              <w:pStyle w:val="Tabletextcentred"/>
            </w:pPr>
            <w:r w:rsidRPr="00DC4D5A">
              <w:t>n/a</w:t>
            </w:r>
          </w:p>
        </w:tc>
        <w:tc>
          <w:tcPr>
            <w:tcW w:w="1843" w:type="dxa"/>
          </w:tcPr>
          <w:p w14:paraId="4311937D" w14:textId="092C058B" w:rsidR="00E61F70" w:rsidRPr="00DC4D5A" w:rsidRDefault="00E61F70" w:rsidP="00D5274B">
            <w:pPr>
              <w:pStyle w:val="Tabletextcentred"/>
            </w:pPr>
            <w:r w:rsidRPr="00DC4D5A">
              <w:t>n/a</w:t>
            </w:r>
          </w:p>
        </w:tc>
        <w:tc>
          <w:tcPr>
            <w:tcW w:w="1984" w:type="dxa"/>
          </w:tcPr>
          <w:p w14:paraId="1453E7B9" w14:textId="5C75AB31" w:rsidR="00E61F70" w:rsidRPr="00DC4D5A" w:rsidRDefault="00E61F70" w:rsidP="00D5274B">
            <w:pPr>
              <w:pStyle w:val="Tabletextcentred"/>
            </w:pPr>
            <w:r w:rsidRPr="00DC4D5A">
              <w:t>n/a</w:t>
            </w:r>
          </w:p>
        </w:tc>
        <w:tc>
          <w:tcPr>
            <w:tcW w:w="1985" w:type="dxa"/>
          </w:tcPr>
          <w:p w14:paraId="71ED585B" w14:textId="29D50A6B" w:rsidR="00E61F70" w:rsidRPr="00DC4D5A" w:rsidRDefault="00E61F70" w:rsidP="00D5274B">
            <w:pPr>
              <w:pStyle w:val="Tabletextcentred"/>
            </w:pPr>
            <w:r w:rsidRPr="00DC4D5A">
              <w:t>n/a</w:t>
            </w:r>
          </w:p>
        </w:tc>
        <w:tc>
          <w:tcPr>
            <w:tcW w:w="1843" w:type="dxa"/>
          </w:tcPr>
          <w:p w14:paraId="39638515" w14:textId="3150C4BB" w:rsidR="00E61F70" w:rsidRPr="00DC4D5A" w:rsidRDefault="00D80126" w:rsidP="00D5274B">
            <w:pPr>
              <w:pStyle w:val="Tabletextcentred"/>
            </w:pPr>
            <w:r w:rsidRPr="00DC4D5A">
              <w:t>n/a</w:t>
            </w:r>
          </w:p>
        </w:tc>
        <w:tc>
          <w:tcPr>
            <w:tcW w:w="1701" w:type="dxa"/>
          </w:tcPr>
          <w:p w14:paraId="12ED2CD9" w14:textId="75B221E1" w:rsidR="00E61F70" w:rsidRPr="00DC4D5A" w:rsidRDefault="00DB77E8" w:rsidP="00D5274B">
            <w:pPr>
              <w:pStyle w:val="Tabletextcentred"/>
            </w:pPr>
            <w:r w:rsidRPr="00DC4D5A">
              <w:t>97%</w:t>
            </w:r>
          </w:p>
        </w:tc>
      </w:tr>
      <w:tr w:rsidR="00E61F70" w:rsidRPr="00DC4D5A" w14:paraId="646FCC0D" w14:textId="6E0355EF" w:rsidTr="00DC4D5A">
        <w:trPr>
          <w:trHeight w:val="20"/>
        </w:trPr>
        <w:tc>
          <w:tcPr>
            <w:tcW w:w="3686" w:type="dxa"/>
          </w:tcPr>
          <w:p w14:paraId="04915793" w14:textId="3018A07C" w:rsidR="00E61F70" w:rsidRPr="00DC4D5A" w:rsidRDefault="00E61F70" w:rsidP="00724369">
            <w:pPr>
              <w:pStyle w:val="Tabletextleftaligned"/>
              <w:rPr>
                <w:rFonts w:cs="Segoe UI"/>
                <w:sz w:val="24"/>
                <w:szCs w:val="24"/>
              </w:rPr>
            </w:pPr>
            <w:r w:rsidRPr="00276088">
              <w:t>Indigenous areas</w:t>
            </w:r>
            <w:r w:rsidR="00B74045" w:rsidRPr="00352859">
              <w:rPr>
                <w:rStyle w:val="SuperscriptblackChar"/>
              </w:rPr>
              <w:t>2</w:t>
            </w:r>
          </w:p>
        </w:tc>
        <w:tc>
          <w:tcPr>
            <w:tcW w:w="1559" w:type="dxa"/>
          </w:tcPr>
          <w:p w14:paraId="56D96696" w14:textId="155F74EE" w:rsidR="00E61F70" w:rsidRPr="00DC4D5A" w:rsidRDefault="00E61F70" w:rsidP="00D5274B">
            <w:pPr>
              <w:pStyle w:val="Tabletextcentred"/>
            </w:pPr>
            <w:r w:rsidRPr="00DC4D5A">
              <w:t>n/a</w:t>
            </w:r>
          </w:p>
        </w:tc>
        <w:tc>
          <w:tcPr>
            <w:tcW w:w="1843" w:type="dxa"/>
          </w:tcPr>
          <w:p w14:paraId="6D416D91" w14:textId="76600F0A" w:rsidR="00E61F70" w:rsidRPr="00DC4D5A" w:rsidRDefault="00E61F70" w:rsidP="00D5274B">
            <w:pPr>
              <w:pStyle w:val="Tabletextcentred"/>
            </w:pPr>
            <w:r w:rsidRPr="00DC4D5A">
              <w:t>n/a</w:t>
            </w:r>
          </w:p>
        </w:tc>
        <w:tc>
          <w:tcPr>
            <w:tcW w:w="1984" w:type="dxa"/>
          </w:tcPr>
          <w:p w14:paraId="02155528" w14:textId="10598933" w:rsidR="00E61F70" w:rsidRPr="00DC4D5A" w:rsidRDefault="00E61F70" w:rsidP="00D5274B">
            <w:pPr>
              <w:pStyle w:val="Tabletextcentred"/>
            </w:pPr>
            <w:r w:rsidRPr="00DC4D5A">
              <w:t>n/a</w:t>
            </w:r>
          </w:p>
        </w:tc>
        <w:tc>
          <w:tcPr>
            <w:tcW w:w="1985" w:type="dxa"/>
          </w:tcPr>
          <w:p w14:paraId="07708E37" w14:textId="2E73D0D1" w:rsidR="00E61F70" w:rsidRPr="00DC4D5A" w:rsidRDefault="00E61F70" w:rsidP="00D5274B">
            <w:pPr>
              <w:pStyle w:val="Tabletextcentred"/>
            </w:pPr>
            <w:r w:rsidRPr="00DC4D5A">
              <w:t>n/a</w:t>
            </w:r>
          </w:p>
        </w:tc>
        <w:tc>
          <w:tcPr>
            <w:tcW w:w="1843" w:type="dxa"/>
          </w:tcPr>
          <w:p w14:paraId="040C8DAE" w14:textId="29725404" w:rsidR="00E61F70" w:rsidRPr="00DC4D5A" w:rsidRDefault="00D80126" w:rsidP="00D5274B">
            <w:pPr>
              <w:pStyle w:val="Tabletextcentred"/>
            </w:pPr>
            <w:r w:rsidRPr="00DC4D5A">
              <w:t>n/a</w:t>
            </w:r>
          </w:p>
        </w:tc>
        <w:tc>
          <w:tcPr>
            <w:tcW w:w="1701" w:type="dxa"/>
          </w:tcPr>
          <w:p w14:paraId="1104B6D3" w14:textId="38E562CC" w:rsidR="00E61F70" w:rsidRPr="00DC4D5A" w:rsidRDefault="00315141" w:rsidP="00D5274B">
            <w:pPr>
              <w:pStyle w:val="Tabletextcentred"/>
            </w:pPr>
            <w:r w:rsidRPr="00DC4D5A">
              <w:t>98%</w:t>
            </w:r>
          </w:p>
        </w:tc>
      </w:tr>
      <w:tr w:rsidR="00E61F70" w:rsidRPr="00DC4D5A" w14:paraId="5EAAA61B" w14:textId="2779A4C2" w:rsidTr="00DC4D5A">
        <w:trPr>
          <w:trHeight w:val="20"/>
        </w:trPr>
        <w:tc>
          <w:tcPr>
            <w:tcW w:w="14601" w:type="dxa"/>
            <w:gridSpan w:val="7"/>
            <w:shd w:val="clear" w:color="auto" w:fill="00DCA1"/>
          </w:tcPr>
          <w:p w14:paraId="00B25EFA" w14:textId="34CC2368" w:rsidR="00E61F70" w:rsidRPr="00A542E7" w:rsidRDefault="00E61F70" w:rsidP="00A542E7">
            <w:pPr>
              <w:pStyle w:val="Tableheadingcentred"/>
            </w:pPr>
            <w:r w:rsidRPr="00A542E7">
              <w:t>Enhanced infectious syphilis</w:t>
            </w:r>
          </w:p>
        </w:tc>
      </w:tr>
      <w:tr w:rsidR="00E61F70" w:rsidRPr="00DC4D5A" w14:paraId="1311FAA7" w14:textId="20AA9D89" w:rsidTr="00DC4D5A">
        <w:trPr>
          <w:trHeight w:val="20"/>
        </w:trPr>
        <w:tc>
          <w:tcPr>
            <w:tcW w:w="3686" w:type="dxa"/>
          </w:tcPr>
          <w:p w14:paraId="53B33B84" w14:textId="65DA25D9" w:rsidR="00E61F70" w:rsidRPr="00DC4D5A" w:rsidRDefault="00E61F70" w:rsidP="00276088">
            <w:pPr>
              <w:pStyle w:val="Tabletextleftaligned"/>
            </w:pPr>
            <w:r w:rsidRPr="00DC4D5A">
              <w:t>Pregnancy status</w:t>
            </w:r>
          </w:p>
        </w:tc>
        <w:tc>
          <w:tcPr>
            <w:tcW w:w="1559" w:type="dxa"/>
          </w:tcPr>
          <w:p w14:paraId="1DFF0B66" w14:textId="17706DEA" w:rsidR="00E61F70" w:rsidRPr="00DC4D5A" w:rsidRDefault="00E61F70" w:rsidP="00D5274B">
            <w:pPr>
              <w:pStyle w:val="Tabletextcentred"/>
            </w:pPr>
            <w:r w:rsidRPr="00DC4D5A">
              <w:t>62%</w:t>
            </w:r>
            <w:r w:rsidR="00E00B31" w:rsidRPr="00352859">
              <w:rPr>
                <w:rStyle w:val="SuperscriptblackChar"/>
                <w:rFonts w:eastAsiaTheme="minorHAnsi"/>
              </w:rPr>
              <w:t>3</w:t>
            </w:r>
          </w:p>
        </w:tc>
        <w:tc>
          <w:tcPr>
            <w:tcW w:w="1843" w:type="dxa"/>
          </w:tcPr>
          <w:p w14:paraId="5C6516BA" w14:textId="7F20EB72" w:rsidR="00E61F70" w:rsidRPr="00DC4D5A" w:rsidRDefault="00E61F70" w:rsidP="00D5274B">
            <w:pPr>
              <w:pStyle w:val="Tabletextcentred"/>
            </w:pPr>
            <w:r w:rsidRPr="00DC4D5A">
              <w:t>73%</w:t>
            </w:r>
            <w:r w:rsidR="00CA4BAA" w:rsidRPr="00352859">
              <w:rPr>
                <w:rStyle w:val="SuperscriptblackChar"/>
                <w:rFonts w:eastAsiaTheme="minorHAnsi"/>
              </w:rPr>
              <w:t>4</w:t>
            </w:r>
          </w:p>
        </w:tc>
        <w:tc>
          <w:tcPr>
            <w:tcW w:w="1984" w:type="dxa"/>
          </w:tcPr>
          <w:p w14:paraId="2D25D322" w14:textId="5D14FF56" w:rsidR="00E61F70" w:rsidRPr="00DC4D5A" w:rsidRDefault="00E61F70" w:rsidP="00D5274B">
            <w:pPr>
              <w:pStyle w:val="Tabletextcentred"/>
            </w:pPr>
            <w:r w:rsidRPr="00DC4D5A">
              <w:t>72%</w:t>
            </w:r>
            <w:r w:rsidR="00CA4BAA" w:rsidRPr="00352859">
              <w:rPr>
                <w:rStyle w:val="SuperscriptblackChar"/>
                <w:rFonts w:eastAsiaTheme="minorHAnsi"/>
              </w:rPr>
              <w:t>4</w:t>
            </w:r>
          </w:p>
        </w:tc>
        <w:tc>
          <w:tcPr>
            <w:tcW w:w="1985" w:type="dxa"/>
          </w:tcPr>
          <w:p w14:paraId="1F2198F8" w14:textId="1F981060" w:rsidR="00E61F70" w:rsidRPr="00DC4D5A" w:rsidRDefault="00E61F70" w:rsidP="00D5274B">
            <w:pPr>
              <w:pStyle w:val="Tabletextcentred"/>
            </w:pPr>
            <w:r w:rsidRPr="00DC4D5A">
              <w:t>80%</w:t>
            </w:r>
            <w:r w:rsidR="00CA4BAA" w:rsidRPr="00352859">
              <w:rPr>
                <w:rStyle w:val="SuperscriptblackChar"/>
                <w:rFonts w:eastAsiaTheme="minorHAnsi"/>
              </w:rPr>
              <w:t>4</w:t>
            </w:r>
          </w:p>
        </w:tc>
        <w:tc>
          <w:tcPr>
            <w:tcW w:w="1843" w:type="dxa"/>
          </w:tcPr>
          <w:p w14:paraId="66F61EDC" w14:textId="7F2CD10A" w:rsidR="00E61F70" w:rsidRPr="00DC4D5A" w:rsidRDefault="00FF5682" w:rsidP="00D5274B">
            <w:pPr>
              <w:pStyle w:val="Tabletextcentred"/>
            </w:pPr>
            <w:r w:rsidRPr="00DC4D5A">
              <w:t>60</w:t>
            </w:r>
            <w:r w:rsidR="00E61F70" w:rsidRPr="00DC4D5A">
              <w:t>%</w:t>
            </w:r>
            <w:r w:rsidR="00CA4BAA" w:rsidRPr="00352859">
              <w:rPr>
                <w:rStyle w:val="SuperscriptblackChar"/>
                <w:rFonts w:eastAsiaTheme="minorHAnsi"/>
              </w:rPr>
              <w:t>4</w:t>
            </w:r>
          </w:p>
        </w:tc>
        <w:tc>
          <w:tcPr>
            <w:tcW w:w="1701" w:type="dxa"/>
          </w:tcPr>
          <w:p w14:paraId="4C6A4E83" w14:textId="755C6CE8" w:rsidR="00E61F70" w:rsidRPr="00DC4D5A" w:rsidRDefault="00FF5682" w:rsidP="00D5274B">
            <w:pPr>
              <w:pStyle w:val="Tabletextcentred"/>
              <w:rPr>
                <w:vertAlign w:val="superscript"/>
              </w:rPr>
            </w:pPr>
            <w:r w:rsidRPr="00DC4D5A">
              <w:t>74%</w:t>
            </w:r>
            <w:r w:rsidR="00CA4BAA" w:rsidRPr="00352859">
              <w:rPr>
                <w:rStyle w:val="SuperscriptblackChar"/>
                <w:rFonts w:eastAsiaTheme="minorHAnsi"/>
              </w:rPr>
              <w:t>5</w:t>
            </w:r>
          </w:p>
        </w:tc>
      </w:tr>
      <w:tr w:rsidR="00E61F70" w:rsidRPr="00DC4D5A" w14:paraId="52629FEA" w14:textId="5155B49C" w:rsidTr="00DC4D5A">
        <w:trPr>
          <w:trHeight w:val="20"/>
        </w:trPr>
        <w:tc>
          <w:tcPr>
            <w:tcW w:w="3686" w:type="dxa"/>
          </w:tcPr>
          <w:p w14:paraId="2FF3F227" w14:textId="4A97B755" w:rsidR="00E61F70" w:rsidRPr="00DC4D5A" w:rsidRDefault="00E61F70" w:rsidP="00276088">
            <w:pPr>
              <w:pStyle w:val="Tabletextleftaligned"/>
            </w:pPr>
            <w:r w:rsidRPr="00DC4D5A">
              <w:t>Sexual exposure (males)</w:t>
            </w:r>
          </w:p>
        </w:tc>
        <w:tc>
          <w:tcPr>
            <w:tcW w:w="1559" w:type="dxa"/>
          </w:tcPr>
          <w:p w14:paraId="3C9D9D6E" w14:textId="7CFE3F68" w:rsidR="00E61F70" w:rsidRPr="00DC4D5A" w:rsidRDefault="009926D5" w:rsidP="00D5274B">
            <w:pPr>
              <w:pStyle w:val="Tabletextcentred"/>
            </w:pPr>
            <w:r w:rsidRPr="00DC4D5A">
              <w:t>81</w:t>
            </w:r>
            <w:r w:rsidR="00E61F70" w:rsidRPr="00DC4D5A">
              <w:t>%</w:t>
            </w:r>
          </w:p>
        </w:tc>
        <w:tc>
          <w:tcPr>
            <w:tcW w:w="1843" w:type="dxa"/>
          </w:tcPr>
          <w:p w14:paraId="05AD67F2" w14:textId="0B6DB1F4" w:rsidR="00E61F70" w:rsidRPr="00DC4D5A" w:rsidRDefault="00E61F70" w:rsidP="00D5274B">
            <w:pPr>
              <w:pStyle w:val="Tabletextcentred"/>
            </w:pPr>
            <w:r w:rsidRPr="00DC4D5A">
              <w:t>7</w:t>
            </w:r>
            <w:r w:rsidR="009926D5" w:rsidRPr="00DC4D5A">
              <w:t>7</w:t>
            </w:r>
            <w:r w:rsidRPr="00DC4D5A">
              <w:t>%</w:t>
            </w:r>
          </w:p>
        </w:tc>
        <w:tc>
          <w:tcPr>
            <w:tcW w:w="1984" w:type="dxa"/>
          </w:tcPr>
          <w:p w14:paraId="6879605D" w14:textId="3D83750A" w:rsidR="00E61F70" w:rsidRPr="00DC4D5A" w:rsidRDefault="009926D5" w:rsidP="00D5274B">
            <w:pPr>
              <w:pStyle w:val="Tabletextcentred"/>
            </w:pPr>
            <w:r w:rsidRPr="00DC4D5A">
              <w:t>74</w:t>
            </w:r>
            <w:r w:rsidR="00E61F70" w:rsidRPr="00DC4D5A">
              <w:t>%</w:t>
            </w:r>
          </w:p>
        </w:tc>
        <w:tc>
          <w:tcPr>
            <w:tcW w:w="1985" w:type="dxa"/>
          </w:tcPr>
          <w:p w14:paraId="1372CB7F" w14:textId="01D03C5B" w:rsidR="00E61F70" w:rsidRPr="00DC4D5A" w:rsidRDefault="009926D5" w:rsidP="00D5274B">
            <w:pPr>
              <w:pStyle w:val="Tabletextcentred"/>
            </w:pPr>
            <w:r w:rsidRPr="00DC4D5A">
              <w:t>77</w:t>
            </w:r>
            <w:r w:rsidR="00E61F70" w:rsidRPr="00DC4D5A">
              <w:t>%</w:t>
            </w:r>
          </w:p>
        </w:tc>
        <w:tc>
          <w:tcPr>
            <w:tcW w:w="1843" w:type="dxa"/>
          </w:tcPr>
          <w:p w14:paraId="35F57658" w14:textId="46B81C2B" w:rsidR="00E61F70" w:rsidRPr="00DC4D5A" w:rsidRDefault="00E61F70" w:rsidP="00D5274B">
            <w:pPr>
              <w:pStyle w:val="Tabletextcentred"/>
            </w:pPr>
            <w:r w:rsidRPr="00DC4D5A">
              <w:t>7</w:t>
            </w:r>
            <w:r w:rsidR="009926D5" w:rsidRPr="00DC4D5A">
              <w:t>9</w:t>
            </w:r>
            <w:r w:rsidRPr="00DC4D5A">
              <w:t>%</w:t>
            </w:r>
          </w:p>
        </w:tc>
        <w:tc>
          <w:tcPr>
            <w:tcW w:w="1701" w:type="dxa"/>
          </w:tcPr>
          <w:p w14:paraId="5FFEA0C2" w14:textId="4AEF28E8" w:rsidR="00E61F70" w:rsidRPr="00DC4D5A" w:rsidRDefault="009926D5" w:rsidP="00D5274B">
            <w:pPr>
              <w:pStyle w:val="Tabletextcentred"/>
            </w:pPr>
            <w:r w:rsidRPr="00DC4D5A">
              <w:t>77%</w:t>
            </w:r>
          </w:p>
        </w:tc>
      </w:tr>
      <w:tr w:rsidR="00941B93" w:rsidRPr="00DC4D5A" w14:paraId="03C09035" w14:textId="77777777" w:rsidTr="00DC4D5A">
        <w:trPr>
          <w:trHeight w:val="20"/>
        </w:trPr>
        <w:tc>
          <w:tcPr>
            <w:tcW w:w="3686" w:type="dxa"/>
          </w:tcPr>
          <w:p w14:paraId="0AB4507F" w14:textId="2808FDCE" w:rsidR="00941B93" w:rsidRPr="00DC4D5A" w:rsidRDefault="00941B93" w:rsidP="00276088">
            <w:pPr>
              <w:pStyle w:val="Tabletextleftaligned"/>
            </w:pPr>
            <w:r w:rsidRPr="00DC4D5A">
              <w:t>Primary reason for testing</w:t>
            </w:r>
          </w:p>
        </w:tc>
        <w:tc>
          <w:tcPr>
            <w:tcW w:w="1559" w:type="dxa"/>
          </w:tcPr>
          <w:p w14:paraId="4280D61A" w14:textId="30345358" w:rsidR="00941B93" w:rsidRPr="00DC4D5A" w:rsidRDefault="00C151B2" w:rsidP="00D5274B">
            <w:pPr>
              <w:pStyle w:val="Tabletextcentred"/>
            </w:pPr>
            <w:r w:rsidRPr="00DC4D5A">
              <w:t>81%</w:t>
            </w:r>
            <w:r w:rsidR="002058DC" w:rsidRPr="00352859">
              <w:rPr>
                <w:rStyle w:val="SuperscriptblackChar"/>
                <w:rFonts w:eastAsiaTheme="minorHAnsi"/>
              </w:rPr>
              <w:t>6</w:t>
            </w:r>
          </w:p>
        </w:tc>
        <w:tc>
          <w:tcPr>
            <w:tcW w:w="1843" w:type="dxa"/>
          </w:tcPr>
          <w:p w14:paraId="63A28599" w14:textId="69C8C2DB" w:rsidR="00941B93" w:rsidRPr="00DC4D5A" w:rsidRDefault="00C151B2" w:rsidP="00D5274B">
            <w:pPr>
              <w:pStyle w:val="Tabletextcentred"/>
            </w:pPr>
            <w:r w:rsidRPr="00DC4D5A">
              <w:t>72%</w:t>
            </w:r>
            <w:r w:rsidR="0070775F" w:rsidRPr="00352859">
              <w:rPr>
                <w:rStyle w:val="SuperscriptblackChar"/>
                <w:rFonts w:eastAsiaTheme="minorHAnsi"/>
              </w:rPr>
              <w:t>7</w:t>
            </w:r>
          </w:p>
        </w:tc>
        <w:tc>
          <w:tcPr>
            <w:tcW w:w="1984" w:type="dxa"/>
          </w:tcPr>
          <w:p w14:paraId="6CEC3CD5" w14:textId="4B47CE2B" w:rsidR="00941B93" w:rsidRPr="00DC4D5A" w:rsidRDefault="00C151B2" w:rsidP="00D5274B">
            <w:pPr>
              <w:pStyle w:val="Tabletextcentred"/>
            </w:pPr>
            <w:r w:rsidRPr="00DC4D5A">
              <w:t>74%</w:t>
            </w:r>
            <w:r w:rsidR="0070775F" w:rsidRPr="00352859">
              <w:rPr>
                <w:rStyle w:val="SuperscriptblackChar"/>
                <w:rFonts w:eastAsiaTheme="minorHAnsi"/>
              </w:rPr>
              <w:t>7</w:t>
            </w:r>
          </w:p>
        </w:tc>
        <w:tc>
          <w:tcPr>
            <w:tcW w:w="1985" w:type="dxa"/>
          </w:tcPr>
          <w:p w14:paraId="3DE6BA0E" w14:textId="7BA52336" w:rsidR="00941B93" w:rsidRPr="00DC4D5A" w:rsidRDefault="000D608E" w:rsidP="00D5274B">
            <w:pPr>
              <w:pStyle w:val="Tabletextcentred"/>
            </w:pPr>
            <w:r w:rsidRPr="00DC4D5A">
              <w:t>78%</w:t>
            </w:r>
            <w:r w:rsidR="001D3D39" w:rsidRPr="00352859">
              <w:rPr>
                <w:rStyle w:val="SuperscriptblackChar"/>
                <w:rFonts w:eastAsiaTheme="minorHAnsi"/>
              </w:rPr>
              <w:t>3</w:t>
            </w:r>
          </w:p>
        </w:tc>
        <w:tc>
          <w:tcPr>
            <w:tcW w:w="1843" w:type="dxa"/>
          </w:tcPr>
          <w:p w14:paraId="577C7C88" w14:textId="61680348" w:rsidR="00941B93" w:rsidRPr="00DC4D5A" w:rsidRDefault="000D608E" w:rsidP="00D5274B">
            <w:pPr>
              <w:pStyle w:val="Tabletextcentred"/>
            </w:pPr>
            <w:r w:rsidRPr="00DC4D5A">
              <w:t>65%</w:t>
            </w:r>
            <w:r w:rsidR="001D3D39" w:rsidRPr="00352859">
              <w:rPr>
                <w:rStyle w:val="SuperscriptblackChar"/>
                <w:rFonts w:eastAsiaTheme="minorHAnsi"/>
              </w:rPr>
              <w:t>3</w:t>
            </w:r>
          </w:p>
        </w:tc>
        <w:tc>
          <w:tcPr>
            <w:tcW w:w="1701" w:type="dxa"/>
          </w:tcPr>
          <w:p w14:paraId="5DC25841" w14:textId="136DC082" w:rsidR="00941B93" w:rsidRPr="00DC4D5A" w:rsidRDefault="000D608E" w:rsidP="00D5274B">
            <w:pPr>
              <w:pStyle w:val="Tabletextcentred"/>
              <w:rPr>
                <w:vertAlign w:val="superscript"/>
              </w:rPr>
            </w:pPr>
            <w:r w:rsidRPr="00DC4D5A">
              <w:t>8</w:t>
            </w:r>
            <w:r w:rsidR="00F54C17" w:rsidRPr="00DC4D5A">
              <w:t>2</w:t>
            </w:r>
            <w:r w:rsidRPr="00DC4D5A">
              <w:t>%</w:t>
            </w:r>
            <w:r w:rsidR="00F54C17" w:rsidRPr="00352859">
              <w:rPr>
                <w:rStyle w:val="SuperscriptblackChar"/>
                <w:rFonts w:eastAsiaTheme="minorHAnsi"/>
              </w:rPr>
              <w:t>4</w:t>
            </w:r>
          </w:p>
        </w:tc>
      </w:tr>
      <w:tr w:rsidR="00941B93" w:rsidRPr="00DC4D5A" w14:paraId="4FB66D2F" w14:textId="77777777" w:rsidTr="00DC4D5A">
        <w:trPr>
          <w:trHeight w:val="20"/>
        </w:trPr>
        <w:tc>
          <w:tcPr>
            <w:tcW w:w="3686" w:type="dxa"/>
          </w:tcPr>
          <w:p w14:paraId="2223D65C" w14:textId="7EDCEFA3" w:rsidR="00941B93" w:rsidRPr="00DC4D5A" w:rsidRDefault="00F51091" w:rsidP="00276088">
            <w:pPr>
              <w:pStyle w:val="Tabletextleftaligned"/>
            </w:pPr>
            <w:r w:rsidRPr="00DC4D5A">
              <w:t xml:space="preserve">HIV PrEP use </w:t>
            </w:r>
            <w:r w:rsidR="00F5798F" w:rsidRPr="00DC4D5A">
              <w:t>(males, sexual exposure)</w:t>
            </w:r>
          </w:p>
        </w:tc>
        <w:tc>
          <w:tcPr>
            <w:tcW w:w="1559" w:type="dxa"/>
          </w:tcPr>
          <w:p w14:paraId="53E33D12" w14:textId="0DAEDF37" w:rsidR="00941B93" w:rsidRPr="00DC4D5A" w:rsidRDefault="00F5798F" w:rsidP="00D5274B">
            <w:pPr>
              <w:pStyle w:val="Tabletextcentred"/>
            </w:pPr>
            <w:r w:rsidRPr="00DC4D5A">
              <w:t>n/a</w:t>
            </w:r>
          </w:p>
        </w:tc>
        <w:tc>
          <w:tcPr>
            <w:tcW w:w="1843" w:type="dxa"/>
          </w:tcPr>
          <w:p w14:paraId="4FAAB77A" w14:textId="1C7F0D6B" w:rsidR="00941B93" w:rsidRPr="00DC4D5A" w:rsidRDefault="00F5798F" w:rsidP="00D5274B">
            <w:pPr>
              <w:pStyle w:val="Tabletextcentred"/>
            </w:pPr>
            <w:r w:rsidRPr="00DC4D5A">
              <w:t>n/a</w:t>
            </w:r>
          </w:p>
        </w:tc>
        <w:tc>
          <w:tcPr>
            <w:tcW w:w="1984" w:type="dxa"/>
          </w:tcPr>
          <w:p w14:paraId="634D984A" w14:textId="429FB912" w:rsidR="00941B93" w:rsidRPr="00DC4D5A" w:rsidRDefault="0061454E" w:rsidP="00D5274B">
            <w:pPr>
              <w:pStyle w:val="Tabletextcentred"/>
              <w:rPr>
                <w:vertAlign w:val="superscript"/>
              </w:rPr>
            </w:pPr>
            <w:r w:rsidRPr="00DC4D5A">
              <w:t>62%</w:t>
            </w:r>
            <w:r w:rsidRPr="00352859">
              <w:rPr>
                <w:rStyle w:val="SuperscriptblackChar"/>
                <w:rFonts w:eastAsiaTheme="minorHAnsi"/>
              </w:rPr>
              <w:t>7</w:t>
            </w:r>
          </w:p>
        </w:tc>
        <w:tc>
          <w:tcPr>
            <w:tcW w:w="1985" w:type="dxa"/>
          </w:tcPr>
          <w:p w14:paraId="32D827F9" w14:textId="005A6783" w:rsidR="00941B93" w:rsidRPr="00DC4D5A" w:rsidRDefault="0061454E" w:rsidP="00D5274B">
            <w:pPr>
              <w:pStyle w:val="Tabletextcentred"/>
              <w:rPr>
                <w:vertAlign w:val="superscript"/>
              </w:rPr>
            </w:pPr>
            <w:r w:rsidRPr="00DC4D5A">
              <w:t>87%</w:t>
            </w:r>
            <w:r w:rsidR="000722C4" w:rsidRPr="00352859">
              <w:rPr>
                <w:rStyle w:val="SuperscriptblackChar"/>
                <w:rFonts w:eastAsiaTheme="minorHAnsi"/>
              </w:rPr>
              <w:t>3</w:t>
            </w:r>
          </w:p>
        </w:tc>
        <w:tc>
          <w:tcPr>
            <w:tcW w:w="1843" w:type="dxa"/>
          </w:tcPr>
          <w:p w14:paraId="2982542C" w14:textId="20D99932" w:rsidR="00941B93" w:rsidRPr="00DC4D5A" w:rsidRDefault="0061454E" w:rsidP="00D5274B">
            <w:pPr>
              <w:pStyle w:val="Tabletextcentred"/>
              <w:rPr>
                <w:vertAlign w:val="superscript"/>
              </w:rPr>
            </w:pPr>
            <w:r w:rsidRPr="00DC4D5A">
              <w:t>78%</w:t>
            </w:r>
            <w:r w:rsidR="000722C4" w:rsidRPr="00352859">
              <w:rPr>
                <w:rStyle w:val="SuperscriptblackChar"/>
                <w:rFonts w:eastAsiaTheme="minorHAnsi"/>
              </w:rPr>
              <w:t>3</w:t>
            </w:r>
          </w:p>
        </w:tc>
        <w:tc>
          <w:tcPr>
            <w:tcW w:w="1701" w:type="dxa"/>
          </w:tcPr>
          <w:p w14:paraId="07E3F83A" w14:textId="44799F54" w:rsidR="00941B93" w:rsidRPr="00DC4D5A" w:rsidRDefault="0061454E" w:rsidP="00D5274B">
            <w:pPr>
              <w:pStyle w:val="Tabletextcentred"/>
              <w:rPr>
                <w:vertAlign w:val="superscript"/>
              </w:rPr>
            </w:pPr>
            <w:r w:rsidRPr="00DC4D5A">
              <w:t>78%</w:t>
            </w:r>
            <w:r w:rsidR="00B70625" w:rsidRPr="00352859">
              <w:rPr>
                <w:rStyle w:val="SuperscriptblackChar"/>
                <w:rFonts w:eastAsiaTheme="minorHAnsi"/>
              </w:rPr>
              <w:t>4</w:t>
            </w:r>
          </w:p>
        </w:tc>
      </w:tr>
      <w:tr w:rsidR="00941B93" w:rsidRPr="00DC4D5A" w14:paraId="125079B0" w14:textId="77777777" w:rsidTr="00DC4D5A">
        <w:trPr>
          <w:trHeight w:val="20"/>
        </w:trPr>
        <w:tc>
          <w:tcPr>
            <w:tcW w:w="3686" w:type="dxa"/>
          </w:tcPr>
          <w:p w14:paraId="46A56930" w14:textId="0CF24A16" w:rsidR="00941B93" w:rsidRPr="00DC4D5A" w:rsidRDefault="00437B85" w:rsidP="00276088">
            <w:pPr>
              <w:pStyle w:val="Tabletextleftaligned"/>
            </w:pPr>
            <w:r w:rsidRPr="00DC4D5A">
              <w:t>Clinical facility type</w:t>
            </w:r>
          </w:p>
        </w:tc>
        <w:tc>
          <w:tcPr>
            <w:tcW w:w="1559" w:type="dxa"/>
          </w:tcPr>
          <w:p w14:paraId="52C1355F" w14:textId="0A2DB517" w:rsidR="00941B93" w:rsidRPr="00DC4D5A" w:rsidRDefault="002819EA" w:rsidP="00D5274B">
            <w:pPr>
              <w:pStyle w:val="Tabletextcentred"/>
              <w:rPr>
                <w:vertAlign w:val="superscript"/>
              </w:rPr>
            </w:pPr>
            <w:r w:rsidRPr="00DC4D5A">
              <w:t>84%</w:t>
            </w:r>
            <w:r w:rsidR="008630EF" w:rsidRPr="00352859">
              <w:rPr>
                <w:rStyle w:val="SuperscriptblackChar"/>
                <w:rFonts w:eastAsiaTheme="minorHAnsi"/>
              </w:rPr>
              <w:t>4</w:t>
            </w:r>
          </w:p>
        </w:tc>
        <w:tc>
          <w:tcPr>
            <w:tcW w:w="1843" w:type="dxa"/>
          </w:tcPr>
          <w:p w14:paraId="59295CAB" w14:textId="1688EB68" w:rsidR="00941B93" w:rsidRPr="00DC4D5A" w:rsidRDefault="002819EA" w:rsidP="00D5274B">
            <w:pPr>
              <w:pStyle w:val="Tabletextcentred"/>
              <w:rPr>
                <w:vertAlign w:val="superscript"/>
              </w:rPr>
            </w:pPr>
            <w:r w:rsidRPr="00DC4D5A">
              <w:t>87%</w:t>
            </w:r>
            <w:r w:rsidR="008630EF" w:rsidRPr="00352859">
              <w:rPr>
                <w:rStyle w:val="SuperscriptblackChar"/>
                <w:rFonts w:eastAsiaTheme="minorHAnsi"/>
              </w:rPr>
              <w:t>4</w:t>
            </w:r>
          </w:p>
        </w:tc>
        <w:tc>
          <w:tcPr>
            <w:tcW w:w="1984" w:type="dxa"/>
          </w:tcPr>
          <w:p w14:paraId="22D50030" w14:textId="1DBBA32A" w:rsidR="00941B93" w:rsidRPr="00DC4D5A" w:rsidRDefault="002819EA" w:rsidP="00D5274B">
            <w:pPr>
              <w:pStyle w:val="Tabletextcentred"/>
              <w:rPr>
                <w:vertAlign w:val="superscript"/>
              </w:rPr>
            </w:pPr>
            <w:r w:rsidRPr="00DC4D5A">
              <w:t>92%</w:t>
            </w:r>
            <w:r w:rsidR="008630EF" w:rsidRPr="00352859">
              <w:rPr>
                <w:rStyle w:val="SuperscriptblackChar"/>
                <w:rFonts w:eastAsiaTheme="minorHAnsi"/>
              </w:rPr>
              <w:t>4</w:t>
            </w:r>
          </w:p>
        </w:tc>
        <w:tc>
          <w:tcPr>
            <w:tcW w:w="1985" w:type="dxa"/>
          </w:tcPr>
          <w:p w14:paraId="6074F2C6" w14:textId="426F4671" w:rsidR="00941B93" w:rsidRPr="00DC4D5A" w:rsidRDefault="002819EA" w:rsidP="00D5274B">
            <w:pPr>
              <w:pStyle w:val="Tabletextcentred"/>
              <w:rPr>
                <w:vertAlign w:val="superscript"/>
              </w:rPr>
            </w:pPr>
            <w:r w:rsidRPr="00DC4D5A">
              <w:t>89%</w:t>
            </w:r>
            <w:r w:rsidR="008630EF" w:rsidRPr="00352859">
              <w:rPr>
                <w:rStyle w:val="SuperscriptblackChar"/>
                <w:rFonts w:eastAsiaTheme="minorHAnsi"/>
              </w:rPr>
              <w:t>4</w:t>
            </w:r>
          </w:p>
        </w:tc>
        <w:tc>
          <w:tcPr>
            <w:tcW w:w="1843" w:type="dxa"/>
          </w:tcPr>
          <w:p w14:paraId="01927EC2" w14:textId="41EE4221" w:rsidR="00941B93" w:rsidRPr="00DC4D5A" w:rsidRDefault="002819EA" w:rsidP="00D5274B">
            <w:pPr>
              <w:pStyle w:val="Tabletextcentred"/>
              <w:rPr>
                <w:vertAlign w:val="superscript"/>
              </w:rPr>
            </w:pPr>
            <w:r w:rsidRPr="00DC4D5A">
              <w:t>84%</w:t>
            </w:r>
            <w:r w:rsidR="008630EF" w:rsidRPr="00352859">
              <w:rPr>
                <w:rStyle w:val="SuperscriptblackChar"/>
                <w:rFonts w:eastAsiaTheme="minorHAnsi"/>
              </w:rPr>
              <w:t>4</w:t>
            </w:r>
          </w:p>
        </w:tc>
        <w:tc>
          <w:tcPr>
            <w:tcW w:w="1701" w:type="dxa"/>
          </w:tcPr>
          <w:p w14:paraId="6C15905F" w14:textId="6C6BC719" w:rsidR="00941B93" w:rsidRPr="00DC4D5A" w:rsidRDefault="002819EA" w:rsidP="00D5274B">
            <w:pPr>
              <w:pStyle w:val="Tabletextcentred"/>
              <w:rPr>
                <w:vertAlign w:val="superscript"/>
              </w:rPr>
            </w:pPr>
            <w:r w:rsidRPr="00DC4D5A">
              <w:t>77%</w:t>
            </w:r>
            <w:r w:rsidR="008630EF" w:rsidRPr="00352859">
              <w:rPr>
                <w:rStyle w:val="SuperscriptblackChar"/>
                <w:rFonts w:eastAsiaTheme="minorHAnsi"/>
              </w:rPr>
              <w:t>4</w:t>
            </w:r>
          </w:p>
        </w:tc>
      </w:tr>
      <w:tr w:rsidR="00941B93" w:rsidRPr="00DC4D5A" w14:paraId="0B8E2092" w14:textId="77777777" w:rsidTr="00DC4D5A">
        <w:trPr>
          <w:trHeight w:val="20"/>
        </w:trPr>
        <w:tc>
          <w:tcPr>
            <w:tcW w:w="3686" w:type="dxa"/>
          </w:tcPr>
          <w:p w14:paraId="47D0D63E" w14:textId="4D21CB84" w:rsidR="00B77886" w:rsidRPr="00DC4D5A" w:rsidRDefault="008705C8" w:rsidP="00276088">
            <w:pPr>
              <w:pStyle w:val="Tabletextleftaligned"/>
            </w:pPr>
            <w:r w:rsidRPr="00DC4D5A">
              <w:t>Treatment (t</w:t>
            </w:r>
            <w:r w:rsidR="008630EF" w:rsidRPr="00DC4D5A">
              <w:t>ime to treatment</w:t>
            </w:r>
            <w:r w:rsidRPr="00DC4D5A">
              <w:t>)</w:t>
            </w:r>
          </w:p>
        </w:tc>
        <w:tc>
          <w:tcPr>
            <w:tcW w:w="1559" w:type="dxa"/>
          </w:tcPr>
          <w:p w14:paraId="31B7F073" w14:textId="5949FFF7" w:rsidR="00941B93" w:rsidRPr="00DC4D5A" w:rsidRDefault="008206A1" w:rsidP="00D5274B">
            <w:pPr>
              <w:pStyle w:val="Tabletextcentred"/>
            </w:pPr>
            <w:r w:rsidRPr="00276088">
              <w:t>81%</w:t>
            </w:r>
            <w:r w:rsidR="009B59A8" w:rsidRPr="00352859">
              <w:rPr>
                <w:rStyle w:val="SuperscriptblackChar"/>
                <w:rFonts w:eastAsiaTheme="minorHAnsi"/>
              </w:rPr>
              <w:t>6</w:t>
            </w:r>
            <w:r w:rsidRPr="00DC4D5A">
              <w:t xml:space="preserve"> (n/a)</w:t>
            </w:r>
          </w:p>
        </w:tc>
        <w:tc>
          <w:tcPr>
            <w:tcW w:w="1843" w:type="dxa"/>
          </w:tcPr>
          <w:p w14:paraId="78904324" w14:textId="6F022961" w:rsidR="00941B93" w:rsidRPr="00DC4D5A" w:rsidRDefault="009507B3" w:rsidP="00D5274B">
            <w:pPr>
              <w:pStyle w:val="Tabletextcentred"/>
            </w:pPr>
            <w:r w:rsidRPr="00276088">
              <w:t>70%</w:t>
            </w:r>
            <w:r w:rsidR="00C534C9" w:rsidRPr="00352859">
              <w:rPr>
                <w:rStyle w:val="SuperscriptblackChar"/>
                <w:rFonts w:eastAsiaTheme="minorHAnsi"/>
              </w:rPr>
              <w:t>7</w:t>
            </w:r>
            <w:r w:rsidRPr="00DC4D5A">
              <w:t xml:space="preserve"> (n/a)</w:t>
            </w:r>
          </w:p>
        </w:tc>
        <w:tc>
          <w:tcPr>
            <w:tcW w:w="1984" w:type="dxa"/>
          </w:tcPr>
          <w:p w14:paraId="516CB456" w14:textId="6589B56E" w:rsidR="00941B93" w:rsidRPr="00DC4D5A" w:rsidRDefault="009507B3" w:rsidP="00D5274B">
            <w:pPr>
              <w:pStyle w:val="Tabletextcentred"/>
            </w:pPr>
            <w:r w:rsidRPr="00276088">
              <w:t>64%</w:t>
            </w:r>
            <w:r w:rsidR="00C534C9" w:rsidRPr="00352859">
              <w:rPr>
                <w:rStyle w:val="SuperscriptblackChar"/>
                <w:rFonts w:eastAsiaTheme="minorHAnsi"/>
              </w:rPr>
              <w:t>7</w:t>
            </w:r>
            <w:r w:rsidRPr="00DC4D5A">
              <w:t xml:space="preserve"> (n/a)</w:t>
            </w:r>
          </w:p>
        </w:tc>
        <w:tc>
          <w:tcPr>
            <w:tcW w:w="1985" w:type="dxa"/>
          </w:tcPr>
          <w:p w14:paraId="524F359C" w14:textId="6E198ED7" w:rsidR="00941B93" w:rsidRPr="00DC4D5A" w:rsidRDefault="009507B3" w:rsidP="00D5274B">
            <w:pPr>
              <w:pStyle w:val="Tabletextcentred"/>
            </w:pPr>
            <w:r w:rsidRPr="00276088">
              <w:t>68%</w:t>
            </w:r>
            <w:r w:rsidR="00C534C9" w:rsidRPr="00352859">
              <w:rPr>
                <w:rStyle w:val="SuperscriptblackChar"/>
                <w:rFonts w:eastAsiaTheme="minorHAnsi"/>
              </w:rPr>
              <w:t>3</w:t>
            </w:r>
            <w:r w:rsidRPr="00DC4D5A">
              <w:t xml:space="preserve"> (n/a)</w:t>
            </w:r>
          </w:p>
        </w:tc>
        <w:tc>
          <w:tcPr>
            <w:tcW w:w="1843" w:type="dxa"/>
          </w:tcPr>
          <w:p w14:paraId="43C890DE" w14:textId="3AC336C9" w:rsidR="00941B93" w:rsidRPr="00DC4D5A" w:rsidRDefault="00243F74" w:rsidP="00D5274B">
            <w:pPr>
              <w:pStyle w:val="Tabletextcentred"/>
            </w:pPr>
            <w:r w:rsidRPr="00276088">
              <w:t>66%</w:t>
            </w:r>
            <w:r w:rsidR="00C534C9" w:rsidRPr="00352859">
              <w:rPr>
                <w:rStyle w:val="SuperscriptblackChar"/>
                <w:rFonts w:eastAsiaTheme="minorHAnsi"/>
              </w:rPr>
              <w:t>3</w:t>
            </w:r>
            <w:r w:rsidRPr="00DC4D5A">
              <w:t xml:space="preserve"> (n/a)</w:t>
            </w:r>
          </w:p>
        </w:tc>
        <w:tc>
          <w:tcPr>
            <w:tcW w:w="1701" w:type="dxa"/>
          </w:tcPr>
          <w:p w14:paraId="006A5D68" w14:textId="492A6459" w:rsidR="00C05299" w:rsidRPr="00DC4D5A" w:rsidRDefault="00243F74" w:rsidP="00D5274B">
            <w:pPr>
              <w:pStyle w:val="Tabletextcentred"/>
            </w:pPr>
            <w:r w:rsidRPr="00DC4D5A">
              <w:t>72%</w:t>
            </w:r>
            <w:r w:rsidR="00AA07E7" w:rsidRPr="00352859">
              <w:rPr>
                <w:rStyle w:val="SuperscriptblackChar"/>
                <w:rFonts w:eastAsiaTheme="minorHAnsi"/>
              </w:rPr>
              <w:t>4</w:t>
            </w:r>
            <w:r w:rsidRPr="00DC4D5A">
              <w:t xml:space="preserve"> (</w:t>
            </w:r>
            <w:r w:rsidR="00F157C6" w:rsidRPr="00DC4D5A">
              <w:t>8</w:t>
            </w:r>
            <w:r w:rsidR="00427C24" w:rsidRPr="00DC4D5A">
              <w:t>4</w:t>
            </w:r>
            <w:r w:rsidR="00F157C6" w:rsidRPr="00DC4D5A">
              <w:t>%)</w:t>
            </w:r>
          </w:p>
        </w:tc>
      </w:tr>
      <w:tr w:rsidR="00E61F70" w:rsidRPr="00DC4D5A" w14:paraId="0B7D4779" w14:textId="4EE7123E" w:rsidTr="00DC4D5A">
        <w:trPr>
          <w:trHeight w:val="20"/>
        </w:trPr>
        <w:tc>
          <w:tcPr>
            <w:tcW w:w="14601" w:type="dxa"/>
            <w:gridSpan w:val="7"/>
            <w:shd w:val="clear" w:color="auto" w:fill="00DCA1"/>
          </w:tcPr>
          <w:p w14:paraId="11B3A9DF" w14:textId="47B7015C" w:rsidR="00E61F70" w:rsidRPr="00A542E7" w:rsidRDefault="00E61F70" w:rsidP="00A542E7">
            <w:pPr>
              <w:pStyle w:val="Tableheadingcentred"/>
            </w:pPr>
            <w:r w:rsidRPr="00A542E7">
              <w:t>Enhanced congenital syphilis</w:t>
            </w:r>
          </w:p>
        </w:tc>
      </w:tr>
      <w:tr w:rsidR="00E61F70" w:rsidRPr="00DC4D5A" w14:paraId="7D6A51F4" w14:textId="5BAC7F40" w:rsidTr="00DC4D5A">
        <w:trPr>
          <w:trHeight w:val="20"/>
        </w:trPr>
        <w:tc>
          <w:tcPr>
            <w:tcW w:w="3686" w:type="dxa"/>
          </w:tcPr>
          <w:p w14:paraId="602BAF6B" w14:textId="0927CF19" w:rsidR="00E61F70" w:rsidRPr="00DC4D5A" w:rsidRDefault="00E61F70" w:rsidP="00276088">
            <w:pPr>
              <w:pStyle w:val="Tabletextleftaligned"/>
            </w:pPr>
            <w:r w:rsidRPr="00DC4D5A">
              <w:t>Stage of pregnancy</w:t>
            </w:r>
          </w:p>
        </w:tc>
        <w:tc>
          <w:tcPr>
            <w:tcW w:w="1559" w:type="dxa"/>
          </w:tcPr>
          <w:p w14:paraId="06F57A22" w14:textId="6CEE76C0" w:rsidR="00E61F70" w:rsidRPr="00DC4D5A" w:rsidRDefault="00E61F70" w:rsidP="00D5274B">
            <w:pPr>
              <w:pStyle w:val="Tabletextcentred"/>
            </w:pPr>
            <w:r w:rsidRPr="00DC4D5A">
              <w:t>100%</w:t>
            </w:r>
          </w:p>
        </w:tc>
        <w:tc>
          <w:tcPr>
            <w:tcW w:w="1843" w:type="dxa"/>
          </w:tcPr>
          <w:p w14:paraId="125B3129" w14:textId="39529FE2" w:rsidR="00E61F70" w:rsidRPr="00DC4D5A" w:rsidRDefault="00E61F70" w:rsidP="00D5274B">
            <w:pPr>
              <w:pStyle w:val="Tabletextcentred"/>
            </w:pPr>
            <w:r w:rsidRPr="00DC4D5A">
              <w:t>100%</w:t>
            </w:r>
          </w:p>
        </w:tc>
        <w:tc>
          <w:tcPr>
            <w:tcW w:w="1984" w:type="dxa"/>
          </w:tcPr>
          <w:p w14:paraId="4F79BE52" w14:textId="72F0BB56" w:rsidR="00E61F70" w:rsidRPr="00DC4D5A" w:rsidRDefault="00E61F70" w:rsidP="00D5274B">
            <w:pPr>
              <w:pStyle w:val="Tabletextcentred"/>
            </w:pPr>
            <w:r w:rsidRPr="00DC4D5A">
              <w:t>80%</w:t>
            </w:r>
          </w:p>
        </w:tc>
        <w:tc>
          <w:tcPr>
            <w:tcW w:w="1985" w:type="dxa"/>
          </w:tcPr>
          <w:p w14:paraId="0C87341F" w14:textId="346FB4B6" w:rsidR="00E61F70" w:rsidRPr="00DC4D5A" w:rsidRDefault="00E61F70" w:rsidP="00D5274B">
            <w:pPr>
              <w:pStyle w:val="Tabletextcentred"/>
            </w:pPr>
            <w:r w:rsidRPr="00DC4D5A">
              <w:t>100%</w:t>
            </w:r>
          </w:p>
        </w:tc>
        <w:tc>
          <w:tcPr>
            <w:tcW w:w="1843" w:type="dxa"/>
          </w:tcPr>
          <w:p w14:paraId="39E7450E" w14:textId="269A05A5" w:rsidR="00E61F70" w:rsidRPr="00DC4D5A" w:rsidRDefault="00E61F70" w:rsidP="00D5274B">
            <w:pPr>
              <w:pStyle w:val="Tabletextcentred"/>
            </w:pPr>
            <w:r w:rsidRPr="00DC4D5A">
              <w:t>100%</w:t>
            </w:r>
          </w:p>
        </w:tc>
        <w:tc>
          <w:tcPr>
            <w:tcW w:w="1701" w:type="dxa"/>
          </w:tcPr>
          <w:p w14:paraId="039A997D" w14:textId="10B39911" w:rsidR="00E61F70" w:rsidRPr="00DC4D5A" w:rsidRDefault="00BD3304" w:rsidP="00D5274B">
            <w:pPr>
              <w:pStyle w:val="Tabletextcentred"/>
            </w:pPr>
            <w:r w:rsidRPr="00DC4D5A">
              <w:t>100%</w:t>
            </w:r>
          </w:p>
        </w:tc>
      </w:tr>
      <w:tr w:rsidR="00E61F70" w:rsidRPr="00DC4D5A" w14:paraId="7EDF2DA5" w14:textId="3C4FA6A6" w:rsidTr="00DC4D5A">
        <w:trPr>
          <w:trHeight w:val="20"/>
        </w:trPr>
        <w:tc>
          <w:tcPr>
            <w:tcW w:w="3686" w:type="dxa"/>
          </w:tcPr>
          <w:p w14:paraId="2C9DBE8F" w14:textId="588E033D" w:rsidR="00E61F70" w:rsidRPr="00DC4D5A" w:rsidRDefault="00E61F70" w:rsidP="00276088">
            <w:pPr>
              <w:pStyle w:val="Tabletextleftaligned"/>
            </w:pPr>
            <w:r w:rsidRPr="00DC4D5A">
              <w:t>Treatment prior to delivery</w:t>
            </w:r>
          </w:p>
        </w:tc>
        <w:tc>
          <w:tcPr>
            <w:tcW w:w="1559" w:type="dxa"/>
          </w:tcPr>
          <w:p w14:paraId="3AA432AA" w14:textId="59475143" w:rsidR="00E61F70" w:rsidRPr="00DC4D5A" w:rsidRDefault="00E61F70" w:rsidP="00D5274B">
            <w:pPr>
              <w:pStyle w:val="Tabletextcentred"/>
            </w:pPr>
            <w:r w:rsidRPr="00DC4D5A">
              <w:t>94%</w:t>
            </w:r>
          </w:p>
        </w:tc>
        <w:tc>
          <w:tcPr>
            <w:tcW w:w="1843" w:type="dxa"/>
          </w:tcPr>
          <w:p w14:paraId="48387EDF" w14:textId="4834D28D" w:rsidR="00E61F70" w:rsidRPr="00DC4D5A" w:rsidRDefault="00E61F70" w:rsidP="00D5274B">
            <w:pPr>
              <w:pStyle w:val="Tabletextcentred"/>
            </w:pPr>
            <w:r w:rsidRPr="00DC4D5A">
              <w:t>100%</w:t>
            </w:r>
          </w:p>
        </w:tc>
        <w:tc>
          <w:tcPr>
            <w:tcW w:w="1984" w:type="dxa"/>
          </w:tcPr>
          <w:p w14:paraId="3A68060E" w14:textId="5169AEEA" w:rsidR="00E61F70" w:rsidRPr="00DC4D5A" w:rsidRDefault="00E61F70" w:rsidP="00D5274B">
            <w:pPr>
              <w:pStyle w:val="Tabletextcentred"/>
            </w:pPr>
            <w:r w:rsidRPr="00DC4D5A">
              <w:t>87%</w:t>
            </w:r>
          </w:p>
        </w:tc>
        <w:tc>
          <w:tcPr>
            <w:tcW w:w="1985" w:type="dxa"/>
          </w:tcPr>
          <w:p w14:paraId="43BD2725" w14:textId="51355A4D" w:rsidR="00E61F70" w:rsidRPr="00DC4D5A" w:rsidRDefault="000911CE" w:rsidP="00D5274B">
            <w:pPr>
              <w:pStyle w:val="Tabletextcentred"/>
            </w:pPr>
            <w:r w:rsidRPr="00DC4D5A">
              <w:t>9</w:t>
            </w:r>
            <w:r w:rsidR="00E61F70" w:rsidRPr="00DC4D5A">
              <w:t>5%</w:t>
            </w:r>
          </w:p>
        </w:tc>
        <w:tc>
          <w:tcPr>
            <w:tcW w:w="1843" w:type="dxa"/>
          </w:tcPr>
          <w:p w14:paraId="4A938B09" w14:textId="71F5FFA7" w:rsidR="00E61F70" w:rsidRPr="00DC4D5A" w:rsidRDefault="00E61F70" w:rsidP="00D5274B">
            <w:pPr>
              <w:pStyle w:val="Tabletextcentred"/>
            </w:pPr>
            <w:r w:rsidRPr="00DC4D5A">
              <w:t>80%</w:t>
            </w:r>
          </w:p>
        </w:tc>
        <w:tc>
          <w:tcPr>
            <w:tcW w:w="1701" w:type="dxa"/>
          </w:tcPr>
          <w:p w14:paraId="56B9090B" w14:textId="0C336F66" w:rsidR="00E61F70" w:rsidRPr="00DC4D5A" w:rsidRDefault="00AC1DBE" w:rsidP="00D5274B">
            <w:pPr>
              <w:pStyle w:val="Tabletextcentred"/>
            </w:pPr>
            <w:r w:rsidRPr="00DC4D5A">
              <w:t>100%</w:t>
            </w:r>
          </w:p>
        </w:tc>
      </w:tr>
      <w:tr w:rsidR="00E61F70" w:rsidRPr="00DC4D5A" w14:paraId="7D7C865D" w14:textId="303A0EC2" w:rsidTr="00DC4D5A">
        <w:trPr>
          <w:trHeight w:val="20"/>
        </w:trPr>
        <w:tc>
          <w:tcPr>
            <w:tcW w:w="3686" w:type="dxa"/>
          </w:tcPr>
          <w:p w14:paraId="146B83E1" w14:textId="744E7EF2" w:rsidR="00E61F70" w:rsidRPr="00DC4D5A" w:rsidRDefault="00E61F70" w:rsidP="00276088">
            <w:pPr>
              <w:pStyle w:val="Tabletextleftaligned"/>
            </w:pPr>
            <w:r w:rsidRPr="00DC4D5A">
              <w:lastRenderedPageBreak/>
              <w:t>Testing history</w:t>
            </w:r>
          </w:p>
        </w:tc>
        <w:tc>
          <w:tcPr>
            <w:tcW w:w="1559" w:type="dxa"/>
          </w:tcPr>
          <w:p w14:paraId="7BAF1744" w14:textId="23924844" w:rsidR="00E61F70" w:rsidRPr="00DC4D5A" w:rsidRDefault="00E61F70" w:rsidP="00D5274B">
            <w:pPr>
              <w:pStyle w:val="Tabletextcentred"/>
            </w:pPr>
            <w:r w:rsidRPr="00DC4D5A">
              <w:t>100%</w:t>
            </w:r>
          </w:p>
        </w:tc>
        <w:tc>
          <w:tcPr>
            <w:tcW w:w="1843" w:type="dxa"/>
          </w:tcPr>
          <w:p w14:paraId="071C8551" w14:textId="7FA636B4" w:rsidR="00E61F70" w:rsidRPr="00DC4D5A" w:rsidRDefault="00E61F70" w:rsidP="00D5274B">
            <w:pPr>
              <w:pStyle w:val="Tabletextcentred"/>
            </w:pPr>
            <w:r w:rsidRPr="00DC4D5A">
              <w:t>100%</w:t>
            </w:r>
          </w:p>
        </w:tc>
        <w:tc>
          <w:tcPr>
            <w:tcW w:w="1984" w:type="dxa"/>
          </w:tcPr>
          <w:p w14:paraId="6C332068" w14:textId="268D9798" w:rsidR="00E61F70" w:rsidRPr="00DC4D5A" w:rsidRDefault="00E61F70" w:rsidP="00D5274B">
            <w:pPr>
              <w:pStyle w:val="Tabletextcentred"/>
            </w:pPr>
            <w:r w:rsidRPr="00DC4D5A">
              <w:t>100%</w:t>
            </w:r>
          </w:p>
        </w:tc>
        <w:tc>
          <w:tcPr>
            <w:tcW w:w="1985" w:type="dxa"/>
          </w:tcPr>
          <w:p w14:paraId="006F2787" w14:textId="35EE5B76" w:rsidR="00E61F70" w:rsidRPr="00DC4D5A" w:rsidRDefault="00E61F70" w:rsidP="00D5274B">
            <w:pPr>
              <w:pStyle w:val="Tabletextcentred"/>
            </w:pPr>
            <w:r w:rsidRPr="00DC4D5A">
              <w:t>95%</w:t>
            </w:r>
          </w:p>
        </w:tc>
        <w:tc>
          <w:tcPr>
            <w:tcW w:w="1843" w:type="dxa"/>
          </w:tcPr>
          <w:p w14:paraId="434C0F54" w14:textId="253098FF" w:rsidR="00E61F70" w:rsidRPr="00DC4D5A" w:rsidRDefault="00E61F70" w:rsidP="00D5274B">
            <w:pPr>
              <w:pStyle w:val="Tabletextcentred"/>
            </w:pPr>
            <w:r w:rsidRPr="00DC4D5A">
              <w:t>90%</w:t>
            </w:r>
          </w:p>
        </w:tc>
        <w:tc>
          <w:tcPr>
            <w:tcW w:w="1701" w:type="dxa"/>
          </w:tcPr>
          <w:p w14:paraId="3E54F056" w14:textId="0DC1F87A" w:rsidR="00E61F70" w:rsidRPr="00DC4D5A" w:rsidRDefault="0031431D" w:rsidP="00D5274B">
            <w:pPr>
              <w:pStyle w:val="Tabletextcentred"/>
            </w:pPr>
            <w:r w:rsidRPr="00DC4D5A">
              <w:t>93%</w:t>
            </w:r>
          </w:p>
        </w:tc>
      </w:tr>
      <w:tr w:rsidR="00E61F70" w:rsidRPr="00DC4D5A" w14:paraId="4D8ADAD8" w14:textId="7AECA69E" w:rsidTr="00DC4D5A">
        <w:trPr>
          <w:trHeight w:val="20"/>
        </w:trPr>
        <w:tc>
          <w:tcPr>
            <w:tcW w:w="3686" w:type="dxa"/>
          </w:tcPr>
          <w:p w14:paraId="100438A4" w14:textId="7A2559BE" w:rsidR="00E61F70" w:rsidRPr="00DC4D5A" w:rsidRDefault="00E61F70" w:rsidP="00276088">
            <w:pPr>
              <w:pStyle w:val="Tabletextleftaligned"/>
            </w:pPr>
            <w:r w:rsidRPr="00DC4D5A">
              <w:t>Re-infection (current pregnancy)</w:t>
            </w:r>
          </w:p>
        </w:tc>
        <w:tc>
          <w:tcPr>
            <w:tcW w:w="1559" w:type="dxa"/>
          </w:tcPr>
          <w:p w14:paraId="0CFDB323" w14:textId="4B86A041" w:rsidR="00E61F70" w:rsidRPr="00DC4D5A" w:rsidRDefault="00E61F70" w:rsidP="00D5274B">
            <w:pPr>
              <w:pStyle w:val="Tabletextcentred"/>
            </w:pPr>
            <w:r w:rsidRPr="00DC4D5A">
              <w:t>88%</w:t>
            </w:r>
          </w:p>
        </w:tc>
        <w:tc>
          <w:tcPr>
            <w:tcW w:w="1843" w:type="dxa"/>
          </w:tcPr>
          <w:p w14:paraId="7BCE0B18" w14:textId="123CD499" w:rsidR="00E61F70" w:rsidRPr="00DC4D5A" w:rsidRDefault="00E61F70" w:rsidP="00D5274B">
            <w:pPr>
              <w:pStyle w:val="Tabletextcentred"/>
            </w:pPr>
            <w:r w:rsidRPr="00DC4D5A">
              <w:t>73%</w:t>
            </w:r>
          </w:p>
        </w:tc>
        <w:tc>
          <w:tcPr>
            <w:tcW w:w="1984" w:type="dxa"/>
          </w:tcPr>
          <w:p w14:paraId="2A8C9F91" w14:textId="42B49E64" w:rsidR="00E61F70" w:rsidRPr="00DC4D5A" w:rsidRDefault="00E61F70" w:rsidP="00D5274B">
            <w:pPr>
              <w:pStyle w:val="Tabletextcentred"/>
            </w:pPr>
            <w:r w:rsidRPr="00DC4D5A">
              <w:t>100%</w:t>
            </w:r>
          </w:p>
        </w:tc>
        <w:tc>
          <w:tcPr>
            <w:tcW w:w="1985" w:type="dxa"/>
          </w:tcPr>
          <w:p w14:paraId="6FD23D4A" w14:textId="5E7D4AD8" w:rsidR="00E61F70" w:rsidRPr="00DC4D5A" w:rsidRDefault="00E61F70" w:rsidP="00D5274B">
            <w:pPr>
              <w:pStyle w:val="Tabletextcentred"/>
            </w:pPr>
            <w:r w:rsidRPr="00DC4D5A">
              <w:t>65%</w:t>
            </w:r>
          </w:p>
        </w:tc>
        <w:tc>
          <w:tcPr>
            <w:tcW w:w="1843" w:type="dxa"/>
          </w:tcPr>
          <w:p w14:paraId="6F8621E3" w14:textId="602788F6" w:rsidR="00E61F70" w:rsidRPr="00DC4D5A" w:rsidRDefault="00E61F70" w:rsidP="00D5274B">
            <w:pPr>
              <w:pStyle w:val="Tabletextcentred"/>
            </w:pPr>
            <w:r w:rsidRPr="00DC4D5A">
              <w:t>80%</w:t>
            </w:r>
          </w:p>
        </w:tc>
        <w:tc>
          <w:tcPr>
            <w:tcW w:w="1701" w:type="dxa"/>
          </w:tcPr>
          <w:p w14:paraId="63C0E652" w14:textId="10E36BC3" w:rsidR="00E61F70" w:rsidRPr="00DC4D5A" w:rsidRDefault="00DB25B1" w:rsidP="00D5274B">
            <w:pPr>
              <w:pStyle w:val="Tabletextcentred"/>
            </w:pPr>
            <w:r w:rsidRPr="00DC4D5A">
              <w:t>86%</w:t>
            </w:r>
          </w:p>
        </w:tc>
      </w:tr>
    </w:tbl>
    <w:p w14:paraId="2036D49D" w14:textId="5AA43FA0" w:rsidR="00361FC5" w:rsidRPr="00C14F29" w:rsidRDefault="00361FC5" w:rsidP="00C14F29">
      <w:pPr>
        <w:pStyle w:val="FootnoteText"/>
      </w:pPr>
      <w:r w:rsidRPr="00C14F29">
        <w:t>Notes:</w:t>
      </w:r>
    </w:p>
    <w:p w14:paraId="3CCC72DD" w14:textId="129630E1" w:rsidR="00514298" w:rsidRPr="00C14F29" w:rsidRDefault="00514298" w:rsidP="00C14F29">
      <w:pPr>
        <w:pStyle w:val="Footnotenumbered"/>
        <w:numPr>
          <w:ilvl w:val="0"/>
          <w:numId w:val="56"/>
        </w:numPr>
      </w:pPr>
      <w:r w:rsidRPr="00C14F29">
        <w:t>Where completeness is less than 50%, data has been excluded.</w:t>
      </w:r>
    </w:p>
    <w:p w14:paraId="4B0A7351" w14:textId="29B68D11" w:rsidR="00E430EC" w:rsidRPr="00C14F29" w:rsidRDefault="008C4D27" w:rsidP="00C14F29">
      <w:pPr>
        <w:pStyle w:val="Footnotenumbered"/>
      </w:pPr>
      <w:r w:rsidRPr="00C14F29">
        <w:t>Aboriginal and Torres Strait Islander people only</w:t>
      </w:r>
      <w:r w:rsidR="0011260E" w:rsidRPr="00C14F29">
        <w:t>.</w:t>
      </w:r>
    </w:p>
    <w:p w14:paraId="1E055B25" w14:textId="6EA51740" w:rsidR="0011260E" w:rsidRPr="00C14F29" w:rsidRDefault="00E430EC" w:rsidP="00C14F29">
      <w:pPr>
        <w:pStyle w:val="Footnotenumbered"/>
      </w:pPr>
      <w:r w:rsidRPr="00C14F29">
        <w:t>Includes 6 jurisdictions.</w:t>
      </w:r>
    </w:p>
    <w:p w14:paraId="3D792204" w14:textId="3271D646" w:rsidR="0011260E" w:rsidRPr="00C14F29" w:rsidRDefault="0011260E" w:rsidP="00C14F29">
      <w:pPr>
        <w:pStyle w:val="Footnotenumbered"/>
      </w:pPr>
      <w:r w:rsidRPr="00C14F29">
        <w:t>Includes 7 jurisdictions.</w:t>
      </w:r>
    </w:p>
    <w:p w14:paraId="34EC4E0F" w14:textId="39E3695A" w:rsidR="00E274FA" w:rsidRPr="00C14F29" w:rsidRDefault="00E274FA" w:rsidP="00C14F29">
      <w:pPr>
        <w:pStyle w:val="Footnotenumbered"/>
      </w:pPr>
      <w:r w:rsidRPr="00C14F29">
        <w:t xml:space="preserve">Includes </w:t>
      </w:r>
      <w:r w:rsidR="00193C02" w:rsidRPr="00C14F29">
        <w:t>all</w:t>
      </w:r>
      <w:r w:rsidRPr="00C14F29">
        <w:t xml:space="preserve"> </w:t>
      </w:r>
      <w:r w:rsidR="00193C02" w:rsidRPr="00C14F29">
        <w:t>states and territories.</w:t>
      </w:r>
    </w:p>
    <w:p w14:paraId="58DF1E15" w14:textId="099D7E8F" w:rsidR="002058DC" w:rsidRPr="00C14F29" w:rsidRDefault="002058DC" w:rsidP="00C14F29">
      <w:pPr>
        <w:pStyle w:val="Footnotenumbered"/>
      </w:pPr>
      <w:r w:rsidRPr="00C14F29">
        <w:t>Includes 4 jurisdictions.</w:t>
      </w:r>
    </w:p>
    <w:p w14:paraId="6B1AD8AE" w14:textId="5E251A9A" w:rsidR="0070775F" w:rsidRPr="00C14F29" w:rsidRDefault="008D2965" w:rsidP="00C14F29">
      <w:pPr>
        <w:pStyle w:val="Footnotenumbered"/>
        <w:sectPr w:rsidR="0070775F" w:rsidRPr="00C14F29" w:rsidSect="006F0390">
          <w:footerReference w:type="default" r:id="rId68"/>
          <w:pgSz w:w="16840" w:h="11900" w:orient="landscape" w:code="9"/>
          <w:pgMar w:top="709" w:right="1134" w:bottom="1134" w:left="1134" w:header="709" w:footer="259" w:gutter="0"/>
          <w:cols w:space="708"/>
          <w:docGrid w:linePitch="360"/>
        </w:sectPr>
      </w:pPr>
      <w:r w:rsidRPr="00C14F29">
        <w:t>Includes 5 jurisdictions.</w:t>
      </w:r>
    </w:p>
    <w:p w14:paraId="051472C4" w14:textId="77777777" w:rsidR="00753321" w:rsidRPr="00BE2D64" w:rsidRDefault="00753321" w:rsidP="00753321">
      <w:pPr>
        <w:pStyle w:val="Heading1"/>
      </w:pPr>
      <w:bookmarkStart w:id="100" w:name="_Toc218512936"/>
      <w:bookmarkStart w:id="101" w:name="_Toc241664431"/>
      <w:r w:rsidRPr="00BE2D64">
        <w:lastRenderedPageBreak/>
        <w:t>References</w:t>
      </w:r>
      <w:bookmarkEnd w:id="100"/>
      <w:bookmarkEnd w:id="101"/>
    </w:p>
    <w:p w14:paraId="4A0444F9" w14:textId="77777777" w:rsidR="00EF2D63" w:rsidRPr="005E1681" w:rsidRDefault="00753321" w:rsidP="005E1681">
      <w:pPr>
        <w:pStyle w:val="EndNoteBibliography"/>
      </w:pPr>
      <w:r w:rsidRPr="005E1681">
        <w:fldChar w:fldCharType="begin"/>
      </w:r>
      <w:r w:rsidRPr="005E1681">
        <w:instrText xml:space="preserve"> ADDIN EN.REFLIST </w:instrText>
      </w:r>
      <w:r w:rsidRPr="005E1681">
        <w:fldChar w:fldCharType="separate"/>
      </w:r>
      <w:r w:rsidR="00EF2D63" w:rsidRPr="005E1681">
        <w:t>1.</w:t>
      </w:r>
      <w:r w:rsidR="00EF2D63" w:rsidRPr="005E1681">
        <w:tab/>
        <w:t>Penman SV, Beatson RM, Walker EH, Goldfeld S, Molloy CS. Barriers to accessing and receiving antenatal care: Findings from interviews with Australian women experiencing disadvantage. Journal of Advanced Nursing. 2023;79(12):4672-86.</w:t>
      </w:r>
    </w:p>
    <w:p w14:paraId="3EDA611B" w14:textId="77777777" w:rsidR="00EF2D63" w:rsidRPr="005E1681" w:rsidRDefault="00EF2D63" w:rsidP="005E1681">
      <w:pPr>
        <w:pStyle w:val="EndNoteBibliography"/>
      </w:pPr>
      <w:r w:rsidRPr="005E1681">
        <w:t>2.</w:t>
      </w:r>
      <w:r w:rsidRPr="005E1681">
        <w:tab/>
        <w:t>Vasilevski V, Graham K, McKay F, Dunn M, Wright M, Radelaar E, et al. Barriers and enablers to antenatal care attendance for women referred to social work services in a Victorian regional hospital: A qualitative descriptive study. Women and Birth. 2024;37(2):443-50.</w:t>
      </w:r>
    </w:p>
    <w:p w14:paraId="697E4CDE" w14:textId="77777777" w:rsidR="00EF2D63" w:rsidRPr="005E1681" w:rsidRDefault="00EF2D63" w:rsidP="005E1681">
      <w:pPr>
        <w:pStyle w:val="EndNoteBibliography"/>
      </w:pPr>
      <w:r w:rsidRPr="005E1681">
        <w:t>3.</w:t>
      </w:r>
      <w:r w:rsidRPr="005E1681">
        <w:tab/>
        <w:t>Neely E, Dixon L, Bartle C, Raven B, Aspin C. Providing maternity care for disadvantaged women in Aotearoa New Zealand: The impact on midwives. Women Birth. 2022;35(2):144-51.</w:t>
      </w:r>
    </w:p>
    <w:p w14:paraId="6FC91941" w14:textId="77777777" w:rsidR="00EF2D63" w:rsidRPr="005E1681" w:rsidRDefault="00EF2D63" w:rsidP="005E1681">
      <w:pPr>
        <w:pStyle w:val="EndNoteBibliography"/>
      </w:pPr>
      <w:r w:rsidRPr="005E1681">
        <w:t>4.</w:t>
      </w:r>
      <w:r w:rsidRPr="005E1681">
        <w:tab/>
        <w:t>Cunnington S, Mims C, Barbeau R, Booker S, Abiado MA, Robinson G, et al. Lessons learned from a sustained mobile prenatal care delivery program: results from a mixed-methods evaluation to understand appointment attendance and patient satisfaction. BMC Pregnancy and Childbirth. 2026;26(1):610.</w:t>
      </w:r>
    </w:p>
    <w:p w14:paraId="706D8EF7" w14:textId="77777777" w:rsidR="00EF2D63" w:rsidRPr="005E1681" w:rsidRDefault="00EF2D63" w:rsidP="005E1681">
      <w:pPr>
        <w:pStyle w:val="EndNoteBibliography"/>
      </w:pPr>
      <w:r w:rsidRPr="005E1681">
        <w:t>5.</w:t>
      </w:r>
      <w:r w:rsidRPr="005E1681">
        <w:tab/>
        <w:t>Doherty EA, Griffin S, Cartmell KB, Heo M, Chen L, Britt JL, et al. Patient Characteristics Associated With Group Prenatal Care Attendance in a Randomized Controlled Trial. Women's Health Issues. 2026;36(2):151-62.</w:t>
      </w:r>
    </w:p>
    <w:p w14:paraId="4FA66AFC" w14:textId="77777777" w:rsidR="00EF2D63" w:rsidRPr="005E1681" w:rsidRDefault="00EF2D63" w:rsidP="005E1681">
      <w:pPr>
        <w:pStyle w:val="EndNoteBibliography"/>
      </w:pPr>
      <w:r w:rsidRPr="005E1681">
        <w:t>6.</w:t>
      </w:r>
      <w:r w:rsidRPr="005E1681">
        <w:tab/>
        <w:t>Equity Economics. Blueprint for the Future: Evaluation of NACCHO’s Role under the Enhanced Syphilis Response. A Report prepared for the National Aboriginal Community Controlled Health Organisation (NACCHO). 2021.</w:t>
      </w:r>
    </w:p>
    <w:p w14:paraId="7B507AC1" w14:textId="77777777" w:rsidR="00EF2D63" w:rsidRPr="005E1681" w:rsidRDefault="00EF2D63" w:rsidP="005E1681">
      <w:pPr>
        <w:pStyle w:val="EndNoteBibliography"/>
      </w:pPr>
      <w:r w:rsidRPr="005E1681">
        <w:t>7.</w:t>
      </w:r>
      <w:r w:rsidRPr="005E1681">
        <w:tab/>
        <w:t>National Syphilis Surveillance Quarterly Report (Quarter 4: 1 October - 31 December 2024). 2025.</w:t>
      </w:r>
    </w:p>
    <w:p w14:paraId="60C52900" w14:textId="077FD92A" w:rsidR="00EF2D63" w:rsidRPr="005E1681" w:rsidRDefault="00EF2D63" w:rsidP="005E1681">
      <w:pPr>
        <w:pStyle w:val="EndNoteBibliography"/>
      </w:pPr>
      <w:r w:rsidRPr="005E1681">
        <w:t>8.</w:t>
      </w:r>
      <w:r w:rsidRPr="005E1681">
        <w:tab/>
        <w:t xml:space="preserve">Australian Living Evidence Collaboration. Australian Pregnancy Care Guidelines (version 10.1) 2026 [Available from: </w:t>
      </w:r>
      <w:hyperlink r:id="rId69" w:anchor="/guideline/jm83RE" w:history="1">
        <w:r w:rsidRPr="000D5FB0">
          <w:rPr>
            <w:rStyle w:val="Hyperlink"/>
          </w:rPr>
          <w:t>https://app.magicapp.org/?language=ms#/guideline/jm83RE</w:t>
        </w:r>
      </w:hyperlink>
      <w:r w:rsidRPr="005E1681">
        <w:t>.</w:t>
      </w:r>
    </w:p>
    <w:p w14:paraId="06425673" w14:textId="48A79C10" w:rsidR="00EF2D63" w:rsidRPr="005E1681" w:rsidRDefault="00EF2D63" w:rsidP="005E1681">
      <w:pPr>
        <w:pStyle w:val="EndNoteBibliography"/>
      </w:pPr>
      <w:r w:rsidRPr="005E1681">
        <w:t>9.</w:t>
      </w:r>
      <w:r w:rsidRPr="005E1681">
        <w:tab/>
        <w:t xml:space="preserve">Australian Institute of Health and Welfare. Australia's mothers and babies 2026 [Available from: </w:t>
      </w:r>
      <w:hyperlink r:id="rId70" w:history="1">
        <w:r w:rsidRPr="000D5FB0">
          <w:rPr>
            <w:rStyle w:val="Hyperlink"/>
          </w:rPr>
          <w:t>https://www.aihw.gov.au/reports/mothers-babies/australias-mothers-babies/contents/antenatal-period/antenatal-visits</w:t>
        </w:r>
      </w:hyperlink>
      <w:r w:rsidRPr="005E1681">
        <w:t>.</w:t>
      </w:r>
    </w:p>
    <w:p w14:paraId="72351D81" w14:textId="33ADD45F" w:rsidR="00EF2D63" w:rsidRPr="005E1681" w:rsidRDefault="00EF2D63" w:rsidP="005E1681">
      <w:pPr>
        <w:pStyle w:val="EndNoteBibliography"/>
      </w:pPr>
      <w:r w:rsidRPr="005E1681">
        <w:t>10.</w:t>
      </w:r>
      <w:r w:rsidRPr="005E1681">
        <w:tab/>
        <w:t xml:space="preserve">Australian Institute of Health and Welfare. Australia's mothers and babies: maternal country of birth 2026 [Available from: </w:t>
      </w:r>
      <w:hyperlink r:id="rId71" w:history="1">
        <w:r w:rsidRPr="000D5FB0">
          <w:rPr>
            <w:rStyle w:val="Hyperlink"/>
          </w:rPr>
          <w:t>https://www.aihw.gov.au/reports/mothers-babies/australias-mothers-babies/contents/overview-and-demographics/maternal-country-of-birth</w:t>
        </w:r>
      </w:hyperlink>
      <w:r w:rsidRPr="005E1681">
        <w:t>.</w:t>
      </w:r>
    </w:p>
    <w:p w14:paraId="1D8313FC" w14:textId="3BFA9DFD" w:rsidR="00EF2D63" w:rsidRPr="005E1681" w:rsidRDefault="00EF2D63" w:rsidP="005E1681">
      <w:pPr>
        <w:pStyle w:val="EndNoteBibliography"/>
      </w:pPr>
      <w:r w:rsidRPr="005E1681">
        <w:t>11.</w:t>
      </w:r>
      <w:r w:rsidRPr="005E1681">
        <w:tab/>
        <w:t xml:space="preserve">NT Health. Public health alert: syphilis - ongoing high transmission: NT Health Centre for Disease Control; 2026 [Available from: </w:t>
      </w:r>
      <w:hyperlink r:id="rId72" w:history="1">
        <w:r w:rsidRPr="000D5FB0">
          <w:rPr>
            <w:rStyle w:val="Hyperlink"/>
          </w:rPr>
          <w:t>https://health.nt.gov.au/__data/assets/pdf_file/0009/1592199/health-alert-syphilis-update-11.02.2026.pdf</w:t>
        </w:r>
      </w:hyperlink>
      <w:r w:rsidRPr="005E1681">
        <w:t>.</w:t>
      </w:r>
    </w:p>
    <w:p w14:paraId="068C2276" w14:textId="77777777" w:rsidR="00EF2D63" w:rsidRPr="005E1681" w:rsidRDefault="00EF2D63" w:rsidP="005E1681">
      <w:pPr>
        <w:pStyle w:val="EndNoteBibliography"/>
      </w:pPr>
      <w:r w:rsidRPr="005E1681">
        <w:t>12.</w:t>
      </w:r>
      <w:r w:rsidRPr="005E1681">
        <w:tab/>
        <w:t>Australian Institute of Health and Welfare. Aboriginal and Torres Strait Islander Health Performance Framework: summary report. AIHW: Australian Government; 2025.</w:t>
      </w:r>
    </w:p>
    <w:p w14:paraId="77D69935" w14:textId="1A1FAC1B" w:rsidR="00EF2D63" w:rsidRPr="005E1681" w:rsidRDefault="00EF2D63" w:rsidP="005E1681">
      <w:pPr>
        <w:pStyle w:val="EndNoteBibliography"/>
      </w:pPr>
      <w:r w:rsidRPr="005E1681">
        <w:t>13.</w:t>
      </w:r>
      <w:r w:rsidRPr="005E1681">
        <w:tab/>
        <w:t xml:space="preserve">Australian Statistical Geography Standard (ASGS) Edition 3: Indigenous Structure: Australian Bureau of Statistics; 2021 [Available from: </w:t>
      </w:r>
      <w:hyperlink r:id="rId73" w:history="1">
        <w:r w:rsidRPr="000D5FB0">
          <w:rPr>
            <w:rStyle w:val="Hyperlink"/>
          </w:rPr>
          <w:t>https://www.abs.gov.au/statistics/standards/australian-statistical-geography-standard-asgs-edition-3/jul2021-jun2026/indigenous-structure</w:t>
        </w:r>
      </w:hyperlink>
      <w:r w:rsidRPr="005E1681">
        <w:t>.</w:t>
      </w:r>
    </w:p>
    <w:p w14:paraId="49D03CC7" w14:textId="77777777" w:rsidR="00EF2D63" w:rsidRPr="005E1681" w:rsidRDefault="00EF2D63" w:rsidP="005E1681">
      <w:pPr>
        <w:pStyle w:val="EndNoteBibliography"/>
      </w:pPr>
      <w:r w:rsidRPr="005E1681">
        <w:t>14.</w:t>
      </w:r>
      <w:r w:rsidRPr="005E1681">
        <w:tab/>
        <w:t>Taouk M, Taiaroa G, Pasricha S, Herman S, Chow E, Azzatto F, et al. Characterisation of Treponema pallidum lineages within the contemporary syphilis outbreak in Australia: a genomic epidemiological analysis. The Lancet Microbe. 2022;3(6):e417 - e26.</w:t>
      </w:r>
    </w:p>
    <w:p w14:paraId="66CAE5D4" w14:textId="77777777" w:rsidR="00EF2D63" w:rsidRPr="005E1681" w:rsidRDefault="00EF2D63" w:rsidP="005E1681">
      <w:pPr>
        <w:pStyle w:val="EndNoteBibliography"/>
      </w:pPr>
      <w:r w:rsidRPr="005E1681">
        <w:t>15.</w:t>
      </w:r>
      <w:r w:rsidRPr="005E1681">
        <w:tab/>
        <w:t>Williamson D, Chow E, Gorrie C, Seemann T, Ingle D, Higgins N, et al. Bridging of Neisseria gonorrhoeae lineages across sexual networks in the HIV pre-exposure prophylaxis era. Nature Communications. 2019;10.</w:t>
      </w:r>
    </w:p>
    <w:p w14:paraId="759791D5" w14:textId="38413A9C" w:rsidR="00EF2D63" w:rsidRPr="005E1681" w:rsidRDefault="00EF2D63" w:rsidP="005E1681">
      <w:pPr>
        <w:pStyle w:val="EndNoteBibliography"/>
      </w:pPr>
      <w:r w:rsidRPr="005E1681">
        <w:lastRenderedPageBreak/>
        <w:t>16.</w:t>
      </w:r>
      <w:r w:rsidRPr="005E1681">
        <w:tab/>
        <w:t xml:space="preserve">World Health Organization. HIV and AIDS (fact sheet) 2026 [Available from: </w:t>
      </w:r>
      <w:hyperlink r:id="rId74" w:history="1">
        <w:r w:rsidRPr="000D5FB0">
          <w:rPr>
            <w:rStyle w:val="Hyperlink"/>
          </w:rPr>
          <w:t>https://www.who.int/news-room/fact-sheets/detail/hiv-aids</w:t>
        </w:r>
      </w:hyperlink>
      <w:r w:rsidRPr="005E1681">
        <w:t>.</w:t>
      </w:r>
    </w:p>
    <w:p w14:paraId="45ED97E8" w14:textId="209F46D7" w:rsidR="00EF2D63" w:rsidRPr="005E1681" w:rsidRDefault="00EF2D63" w:rsidP="005E1681">
      <w:pPr>
        <w:pStyle w:val="EndNoteBibliography"/>
      </w:pPr>
      <w:r w:rsidRPr="005E1681">
        <w:t>17.</w:t>
      </w:r>
      <w:r w:rsidRPr="005E1681">
        <w:tab/>
        <w:t xml:space="preserve">ASHM Health National PrEP Guidelines Update. Prevent HIV by prescribing PrEP 2025 [Available from: </w:t>
      </w:r>
      <w:hyperlink r:id="rId75" w:history="1">
        <w:r w:rsidRPr="000D5FB0">
          <w:rPr>
            <w:rStyle w:val="Hyperlink"/>
          </w:rPr>
          <w:t>https://hiv.guidelines.org.au/wp-content/uploads/2026/01/ASHM-PrEP-guidelines-2025_FINAL.pdf</w:t>
        </w:r>
      </w:hyperlink>
      <w:r w:rsidRPr="005E1681">
        <w:t>.</w:t>
      </w:r>
    </w:p>
    <w:p w14:paraId="4CA69E20" w14:textId="77777777" w:rsidR="00EF2D63" w:rsidRPr="005E1681" w:rsidRDefault="00EF2D63" w:rsidP="005E1681">
      <w:pPr>
        <w:pStyle w:val="EndNoteBibliography"/>
      </w:pPr>
      <w:r w:rsidRPr="005E1681">
        <w:t>18.</w:t>
      </w:r>
      <w:r w:rsidRPr="005E1681">
        <w:tab/>
        <w:t>Ong J, Bourne C, Dean J, Ryder N, Cornelisse V, Murray S, et al. Australian sexually transmitted infection (STI) management guidelines for use in primary care 2022 update. Sexual Health. 2023;20(1).</w:t>
      </w:r>
    </w:p>
    <w:p w14:paraId="22BFC2EE" w14:textId="6FDDAD26" w:rsidR="00EF2D63" w:rsidRPr="005E1681" w:rsidRDefault="00EF2D63" w:rsidP="005E1681">
      <w:pPr>
        <w:pStyle w:val="EndNoteBibliography"/>
      </w:pPr>
      <w:r w:rsidRPr="005E1681">
        <w:t>19.</w:t>
      </w:r>
      <w:r w:rsidRPr="005E1681">
        <w:tab/>
        <w:t xml:space="preserve">Australian STI management guidelines for use in primary care: syphilis  [Available from: </w:t>
      </w:r>
      <w:hyperlink r:id="rId76" w:history="1">
        <w:r w:rsidRPr="000D5FB0">
          <w:rPr>
            <w:rStyle w:val="Hyperlink"/>
          </w:rPr>
          <w:t>https://sti.guidelines.org.au/sexually-transmissible-infections/syphilis/</w:t>
        </w:r>
      </w:hyperlink>
      <w:r w:rsidRPr="005E1681">
        <w:t>.</w:t>
      </w:r>
    </w:p>
    <w:p w14:paraId="346AE557" w14:textId="15614FA0" w:rsidR="00EF2D63" w:rsidRPr="005E1681" w:rsidRDefault="00EF2D63" w:rsidP="005E1681">
      <w:pPr>
        <w:pStyle w:val="EndNoteBibliography"/>
      </w:pPr>
      <w:r w:rsidRPr="005E1681">
        <w:t>20.</w:t>
      </w:r>
      <w:r w:rsidRPr="005E1681">
        <w:tab/>
        <w:t xml:space="preserve">World Health Organization. International Classification of Diseases 11th Revision 2024 [Available from: </w:t>
      </w:r>
      <w:hyperlink r:id="rId77" w:history="1">
        <w:r w:rsidRPr="000D5FB0">
          <w:rPr>
            <w:rStyle w:val="Hyperlink"/>
          </w:rPr>
          <w:t>https://www.who.int/standards/classifications/classification-of-diseases</w:t>
        </w:r>
      </w:hyperlink>
      <w:r w:rsidRPr="005E1681">
        <w:t>.</w:t>
      </w:r>
    </w:p>
    <w:p w14:paraId="45746066" w14:textId="73A059D6" w:rsidR="00EF2D63" w:rsidRPr="005E1681" w:rsidRDefault="00EF2D63" w:rsidP="005E1681">
      <w:pPr>
        <w:pStyle w:val="EndNoteBibliography"/>
      </w:pPr>
      <w:r w:rsidRPr="005E1681">
        <w:t>21.</w:t>
      </w:r>
      <w:r w:rsidRPr="005E1681">
        <w:tab/>
        <w:t xml:space="preserve">Australian Institute of Health and Welfare. METEOR (metadata online registry): separation  [Available from: </w:t>
      </w:r>
      <w:hyperlink r:id="rId78" w:history="1">
        <w:r w:rsidRPr="000D5FB0">
          <w:rPr>
            <w:rStyle w:val="Hyperlink"/>
          </w:rPr>
          <w:t>https://meteor.aihw.gov.au/content/327268</w:t>
        </w:r>
      </w:hyperlink>
      <w:r w:rsidRPr="005E1681">
        <w:t>.</w:t>
      </w:r>
    </w:p>
    <w:p w14:paraId="3567F4B7" w14:textId="67EE5E50" w:rsidR="00EF2D63" w:rsidRPr="005E1681" w:rsidRDefault="00EF2D63" w:rsidP="005E1681">
      <w:pPr>
        <w:pStyle w:val="EndNoteBibliography"/>
      </w:pPr>
      <w:r w:rsidRPr="005E1681">
        <w:t>22.</w:t>
      </w:r>
      <w:r w:rsidRPr="005E1681">
        <w:tab/>
        <w:t xml:space="preserve">Australian Institute of Health and Welfare. National Hospitals data collection  [Available from: </w:t>
      </w:r>
      <w:hyperlink r:id="rId79" w:history="1">
        <w:r w:rsidRPr="000D5FB0">
          <w:rPr>
            <w:rStyle w:val="Hyperlink"/>
          </w:rPr>
          <w:t>https://www.aihw.gov.au/about-our-data/our-data-collections/national-hospitals-data-collection</w:t>
        </w:r>
      </w:hyperlink>
      <w:r w:rsidRPr="005E1681">
        <w:t>.</w:t>
      </w:r>
    </w:p>
    <w:p w14:paraId="0048CEFB" w14:textId="1A9C61F0" w:rsidR="00EF2D63" w:rsidRPr="005E1681" w:rsidRDefault="00EF2D63" w:rsidP="005E1681">
      <w:pPr>
        <w:pStyle w:val="EndNoteBibliography"/>
      </w:pPr>
      <w:r w:rsidRPr="005E1681">
        <w:t>23.</w:t>
      </w:r>
      <w:r w:rsidRPr="005E1681">
        <w:tab/>
        <w:t xml:space="preserve">Australian Institute of Health and Welfare. Hospitals: data downloads  [Available from: </w:t>
      </w:r>
      <w:hyperlink r:id="rId80" w:history="1">
        <w:r w:rsidRPr="000D5FB0">
          <w:rPr>
            <w:rStyle w:val="Hyperlink"/>
          </w:rPr>
          <w:t>https://www.aihw.gov.au/hospitals/latest-updates-and-downloads/data</w:t>
        </w:r>
      </w:hyperlink>
      <w:r w:rsidRPr="005E1681">
        <w:t>.</w:t>
      </w:r>
    </w:p>
    <w:p w14:paraId="1CDC01ED" w14:textId="69DBB2F1" w:rsidR="00EF2D63" w:rsidRPr="005E1681" w:rsidRDefault="00EF2D63" w:rsidP="005E1681">
      <w:pPr>
        <w:pStyle w:val="EndNoteBibliography"/>
      </w:pPr>
      <w:r w:rsidRPr="005E1681">
        <w:t>24.</w:t>
      </w:r>
      <w:r w:rsidRPr="005E1681">
        <w:tab/>
        <w:t xml:space="preserve">Australian Institute of Health and Welfare. Australian Burden of Disease Study 2024 2024 [Available from: </w:t>
      </w:r>
      <w:hyperlink r:id="rId81" w:history="1">
        <w:r w:rsidRPr="000D5FB0">
          <w:rPr>
            <w:rStyle w:val="Hyperlink"/>
          </w:rPr>
          <w:t>https://www.aihw.gov.au/reports/burden-of-disease/australian-burden-of-disease-study-2024/data</w:t>
        </w:r>
      </w:hyperlink>
      <w:r w:rsidRPr="005E1681">
        <w:t>.</w:t>
      </w:r>
    </w:p>
    <w:p w14:paraId="1CA7F29E" w14:textId="74753F89" w:rsidR="00EF2D63" w:rsidRPr="005E1681" w:rsidRDefault="00EF2D63" w:rsidP="005E1681">
      <w:pPr>
        <w:pStyle w:val="EndNoteBibliography"/>
      </w:pPr>
      <w:r w:rsidRPr="005E1681">
        <w:t>25.</w:t>
      </w:r>
      <w:r w:rsidRPr="005E1681">
        <w:tab/>
        <w:t xml:space="preserve">Syphilis – CDNA National Guidelines for Public Health Units  [Available from: </w:t>
      </w:r>
      <w:hyperlink r:id="rId82" w:history="1">
        <w:r w:rsidRPr="000D5FB0">
          <w:rPr>
            <w:rStyle w:val="Hyperlink"/>
          </w:rPr>
          <w:t>https://www.health.gov.au/resources/publications/syphilis-cdna-national-guidelines-for-public-health-units?language=en</w:t>
        </w:r>
      </w:hyperlink>
      <w:r w:rsidRPr="005E1681">
        <w:t>.</w:t>
      </w:r>
    </w:p>
    <w:p w14:paraId="20B3963A" w14:textId="095EBCEC" w:rsidR="00EF2D63" w:rsidRPr="005E1681" w:rsidRDefault="00EF2D63" w:rsidP="005E1681">
      <w:pPr>
        <w:pStyle w:val="EndNoteBibliography"/>
      </w:pPr>
      <w:r w:rsidRPr="005E1681">
        <w:t>26.</w:t>
      </w:r>
      <w:r w:rsidRPr="005E1681">
        <w:tab/>
        <w:t xml:space="preserve">Queensland clinical guidelines. Translating evidence into best clinical practice - Syphilis and pregnancy (Qld Health): Queensland Health; 2025 [Available from: </w:t>
      </w:r>
      <w:hyperlink r:id="rId83" w:history="1">
        <w:r w:rsidRPr="000D5FB0">
          <w:rPr>
            <w:rStyle w:val="Hyperlink"/>
          </w:rPr>
          <w:t>https://www.health.qld.gov.au/__data/assets/pdf_file/0035/736883/g-sip.pdf</w:t>
        </w:r>
      </w:hyperlink>
      <w:r w:rsidRPr="005E1681">
        <w:t>.</w:t>
      </w:r>
    </w:p>
    <w:p w14:paraId="11ED09E0" w14:textId="1D576910" w:rsidR="00EF2D63" w:rsidRPr="005E1681" w:rsidRDefault="00EF2D63" w:rsidP="005E1681">
      <w:pPr>
        <w:pStyle w:val="EndNoteBibliography"/>
      </w:pPr>
      <w:r w:rsidRPr="005E1681">
        <w:t>27.</w:t>
      </w:r>
      <w:r w:rsidRPr="005E1681">
        <w:tab/>
        <w:t xml:space="preserve">Statewide Maternity Shared Care Guidelines (WA Health): Government of Western Australia North Metropolitan Health Service Women and Newborn Health Service; 2021 [Available from: </w:t>
      </w:r>
      <w:hyperlink r:id="rId84" w:history="1">
        <w:r w:rsidRPr="000D5FB0">
          <w:rPr>
            <w:rStyle w:val="Hyperlink"/>
          </w:rPr>
          <w:t>https://kemh.health.wa.gov.au/~/media/HSPs/NMHS/Hospitals/WNHS/Documents/Clinical-guidelines/Statewide-Maternity-Shared-Care-Guidelines.pdf</w:t>
        </w:r>
      </w:hyperlink>
      <w:r w:rsidRPr="005E1681">
        <w:t>.</w:t>
      </w:r>
    </w:p>
    <w:p w14:paraId="40C78B4F" w14:textId="299982D1" w:rsidR="00EF2D63" w:rsidRPr="005E1681" w:rsidRDefault="00EF2D63" w:rsidP="005E1681">
      <w:pPr>
        <w:pStyle w:val="EndNoteBibliography"/>
      </w:pPr>
      <w:r w:rsidRPr="005E1681">
        <w:t>28.</w:t>
      </w:r>
      <w:r w:rsidRPr="005E1681">
        <w:tab/>
        <w:t xml:space="preserve">South Australian Perinatal Practice Guideline. Syphilis in pregnancy and the neonate PPG015 (SA Health) 2025 [Available from: </w:t>
      </w:r>
      <w:hyperlink r:id="rId85" w:history="1">
        <w:r w:rsidRPr="000D5FB0">
          <w:rPr>
            <w:rStyle w:val="Hyperlink"/>
          </w:rPr>
          <w:t>https://www.sahealth.sa.gov.au/wps/wcm/connect/4f3188804eedeac1b604b76a7ac0d6e4/Syphilis+in+pregnancy+and+the+neonate+PPG+v_5_0_.pdf?MOD=AJPERES&amp;CACHEID=ROOTWORKSPACE-4f3188804eedeac1b604b76a7ac0d6e4-ph8fmcZ</w:t>
        </w:r>
      </w:hyperlink>
      <w:r w:rsidRPr="005E1681">
        <w:t>.</w:t>
      </w:r>
    </w:p>
    <w:p w14:paraId="57F0EE7F" w14:textId="42ED3CD7" w:rsidR="00EF2D63" w:rsidRPr="005E1681" w:rsidRDefault="00EF2D63" w:rsidP="005E1681">
      <w:pPr>
        <w:pStyle w:val="EndNoteBibliography"/>
      </w:pPr>
      <w:r w:rsidRPr="005E1681">
        <w:t>29.</w:t>
      </w:r>
      <w:r w:rsidRPr="005E1681">
        <w:tab/>
        <w:t xml:space="preserve">Syphilis testing during pregnancy (Safer Care Victoria) 2025 [Available from: </w:t>
      </w:r>
      <w:hyperlink r:id="rId86" w:history="1">
        <w:r w:rsidRPr="000D5FB0">
          <w:rPr>
            <w:rStyle w:val="Hyperlink"/>
          </w:rPr>
          <w:t>https://www.safercare.vic.gov.au/best-practice-improvement/clinical-guidance/maternity/syphilis-testing-during-pregnancy</w:t>
        </w:r>
      </w:hyperlink>
      <w:r w:rsidRPr="005E1681">
        <w:t>.</w:t>
      </w:r>
    </w:p>
    <w:p w14:paraId="6DADB46C" w14:textId="5D2B8EA1" w:rsidR="00EF2D63" w:rsidRPr="005E1681" w:rsidRDefault="00EF2D63" w:rsidP="005E1681">
      <w:pPr>
        <w:pStyle w:val="EndNoteBibliography"/>
      </w:pPr>
      <w:r w:rsidRPr="005E1681">
        <w:t>30.</w:t>
      </w:r>
      <w:r w:rsidRPr="005E1681">
        <w:tab/>
        <w:t xml:space="preserve">Three syphilis tests are now recommended in every pregnancy to prevent congenital syphilis (Tas.  Health) 2025 [Available from: </w:t>
      </w:r>
      <w:hyperlink r:id="rId87" w:history="1">
        <w:r w:rsidRPr="000D5FB0">
          <w:rPr>
            <w:rStyle w:val="Hyperlink"/>
          </w:rPr>
          <w:t>https://www.health.tas.gov.au/news/articles/three-syphilis-tests-are-now-recommended-every-pregnancy-prevent-congenital-syphilis</w:t>
        </w:r>
      </w:hyperlink>
      <w:r w:rsidRPr="005E1681">
        <w:t>.</w:t>
      </w:r>
    </w:p>
    <w:p w14:paraId="604E1600" w14:textId="17C0CEA2" w:rsidR="00EF2D63" w:rsidRPr="005E1681" w:rsidRDefault="00EF2D63" w:rsidP="005E1681">
      <w:pPr>
        <w:pStyle w:val="EndNoteBibliography"/>
      </w:pPr>
      <w:r w:rsidRPr="005E1681">
        <w:t>31.</w:t>
      </w:r>
      <w:r w:rsidRPr="005E1681">
        <w:tab/>
        <w:t xml:space="preserve">Congenital syphilis guidelines for the Northern Territory (NT Health) 2015 [Available from: </w:t>
      </w:r>
      <w:hyperlink r:id="rId88" w:history="1">
        <w:r w:rsidRPr="000D5FB0">
          <w:rPr>
            <w:rStyle w:val="Hyperlink"/>
          </w:rPr>
          <w:t>https://digitallibrary.health.nt.gov.au/nthealthserver/api/core/bitstreams/77f72074-3e47-4697-9b80-63b3f5fd5630/content</w:t>
        </w:r>
      </w:hyperlink>
      <w:r w:rsidRPr="005E1681">
        <w:t>.</w:t>
      </w:r>
    </w:p>
    <w:p w14:paraId="30E20571" w14:textId="20CEEB97" w:rsidR="00EF2D63" w:rsidRPr="005E1681" w:rsidRDefault="00EF2D63" w:rsidP="005E1681">
      <w:pPr>
        <w:pStyle w:val="EndNoteBibliography"/>
      </w:pPr>
      <w:r w:rsidRPr="005E1681">
        <w:t>32.</w:t>
      </w:r>
      <w:r w:rsidRPr="005E1681">
        <w:tab/>
        <w:t xml:space="preserve">Public health clinical alert. Syphilis and mpox: Information for ACT clinicians (ACT Health) 2024 [Available from: </w:t>
      </w:r>
      <w:hyperlink r:id="rId89" w:history="1">
        <w:r w:rsidRPr="000D5FB0">
          <w:rPr>
            <w:rStyle w:val="Hyperlink"/>
          </w:rPr>
          <w:t>https://www.act.gov.au/__data/assets/pdf_file/0009/2629926/Mpox-and-syphilis-clinician-alert.pdf</w:t>
        </w:r>
      </w:hyperlink>
      <w:r w:rsidRPr="005E1681">
        <w:t>.</w:t>
      </w:r>
    </w:p>
    <w:p w14:paraId="1DFFDAF8" w14:textId="4DAC93E4" w:rsidR="000148FA" w:rsidRPr="005E1681" w:rsidRDefault="00753321" w:rsidP="005E1681">
      <w:pPr>
        <w:pStyle w:val="EndNoteBibliography"/>
      </w:pPr>
      <w:r w:rsidRPr="005E1681">
        <w:lastRenderedPageBreak/>
        <w:fldChar w:fldCharType="end"/>
      </w:r>
      <w:r w:rsidR="000148FA">
        <w:br w:type="page"/>
      </w:r>
    </w:p>
    <w:p w14:paraId="09ECB91E" w14:textId="4BE6B2E7" w:rsidR="00392A4D" w:rsidRDefault="00FF5A8C" w:rsidP="001C3090">
      <w:r>
        <w:rPr>
          <w:noProof/>
        </w:rPr>
        <w:lastRenderedPageBreak/>
        <w:drawing>
          <wp:anchor distT="0" distB="0" distL="114300" distR="114300" simplePos="0" relativeHeight="251658240" behindDoc="1" locked="0" layoutInCell="1" allowOverlap="1" wp14:anchorId="5A64D663" wp14:editId="6A91669E">
            <wp:simplePos x="0" y="0"/>
            <wp:positionH relativeFrom="page">
              <wp:align>left</wp:align>
            </wp:positionH>
            <wp:positionV relativeFrom="paragraph">
              <wp:posOffset>-792189</wp:posOffset>
            </wp:positionV>
            <wp:extent cx="7873005" cy="11141295"/>
            <wp:effectExtent l="0" t="0" r="0" b="3175"/>
            <wp:wrapNone/>
            <wp:docPr id="510625982" name="Graphic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625982" name="Graphic 7">
                      <a:extLst>
                        <a:ext uri="{C183D7F6-B498-43B3-948B-1728B52AA6E4}">
                          <adec:decorative xmlns:adec="http://schemas.microsoft.com/office/drawing/2017/decorative" val="1"/>
                        </a:ext>
                      </a:extLst>
                    </pic:cNvPr>
                    <pic:cNvPicPr/>
                  </pic:nvPicPr>
                  <pic:blipFill>
                    <a:blip r:embed="rId90">
                      <a:extLst>
                        <a:ext uri="{96DAC541-7B7A-43D3-8B79-37D633B846F1}">
                          <asvg:svgBlip xmlns:asvg="http://schemas.microsoft.com/office/drawing/2016/SVG/main" r:embed="rId91"/>
                        </a:ext>
                      </a:extLst>
                    </a:blip>
                    <a:stretch>
                      <a:fillRect/>
                    </a:stretch>
                  </pic:blipFill>
                  <pic:spPr>
                    <a:xfrm>
                      <a:off x="0" y="0"/>
                      <a:ext cx="7873005" cy="11141295"/>
                    </a:xfrm>
                    <a:prstGeom prst="rect">
                      <a:avLst/>
                    </a:prstGeom>
                  </pic:spPr>
                </pic:pic>
              </a:graphicData>
            </a:graphic>
            <wp14:sizeRelH relativeFrom="page">
              <wp14:pctWidth>0</wp14:pctWidth>
            </wp14:sizeRelH>
            <wp14:sizeRelV relativeFrom="page">
              <wp14:pctHeight>0</wp14:pctHeight>
            </wp14:sizeRelV>
          </wp:anchor>
        </w:drawing>
      </w:r>
    </w:p>
    <w:sectPr w:rsidR="00392A4D" w:rsidSect="005F0659">
      <w:pgSz w:w="11900" w:h="16840" w:code="9"/>
      <w:pgMar w:top="1134" w:right="1134" w:bottom="1134" w:left="1134" w:header="709" w:footer="4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EF2E97" w14:textId="77777777" w:rsidR="007D5C73" w:rsidRDefault="007D5C73" w:rsidP="00BD640A">
      <w:pPr>
        <w:spacing w:line="240" w:lineRule="auto"/>
      </w:pPr>
      <w:r>
        <w:separator/>
      </w:r>
    </w:p>
  </w:endnote>
  <w:endnote w:type="continuationSeparator" w:id="0">
    <w:p w14:paraId="570735E4" w14:textId="77777777" w:rsidR="007D5C73" w:rsidRDefault="007D5C73" w:rsidP="00BD640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Times New Roman (Body CS)">
    <w:altName w:val="Times New Roman"/>
    <w:panose1 w:val="00000000000000000000"/>
    <w:charset w:val="00"/>
    <w:family w:val="roman"/>
    <w:notTrueType/>
    <w:pitch w:val="default"/>
  </w:font>
  <w:font w:name="GulimChe">
    <w:charset w:val="81"/>
    <w:family w:val="modern"/>
    <w:pitch w:val="fixed"/>
    <w:sig w:usb0="B00002AF" w:usb1="69D77CFB" w:usb2="00000030" w:usb3="00000000" w:csb0="0008009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7FF4A" w14:textId="77777777" w:rsidR="00A6092B" w:rsidRDefault="00A6092B">
    <w:pPr>
      <w:pStyle w:val="Footer"/>
    </w:pPr>
    <w:r>
      <w:rPr>
        <w:noProof/>
      </w:rPr>
      <mc:AlternateContent>
        <mc:Choice Requires="wps">
          <w:drawing>
            <wp:anchor distT="0" distB="0" distL="0" distR="0" simplePos="0" relativeHeight="251655680" behindDoc="0" locked="0" layoutInCell="1" allowOverlap="1" wp14:anchorId="1B496429" wp14:editId="69944026">
              <wp:simplePos x="635" y="635"/>
              <wp:positionH relativeFrom="page">
                <wp:align>center</wp:align>
              </wp:positionH>
              <wp:positionV relativeFrom="page">
                <wp:align>bottom</wp:align>
              </wp:positionV>
              <wp:extent cx="622300" cy="480695"/>
              <wp:effectExtent l="0" t="0" r="0" b="0"/>
              <wp:wrapNone/>
              <wp:docPr id="1304229065"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01E504BB" w14:textId="77777777" w:rsidR="00A6092B" w:rsidRPr="00A6092B" w:rsidRDefault="00A6092B" w:rsidP="00A6092B">
                          <w:pPr>
                            <w:rPr>
                              <w:rFonts w:ascii="Aptos" w:eastAsia="Aptos" w:hAnsi="Aptos" w:cs="Aptos"/>
                              <w:noProof/>
                              <w:color w:val="FF0000"/>
                            </w:rPr>
                          </w:pPr>
                          <w:r w:rsidRPr="00A6092B">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B496429" id="_x0000_t202" coordsize="21600,21600" o:spt="202" path="m,l,21600r21600,l21600,xe">
              <v:stroke joinstyle="miter"/>
              <v:path gradientshapeok="t" o:connecttype="rect"/>
            </v:shapetype>
            <v:shape id="Text Box 5" o:spid="_x0000_s1027" type="#_x0000_t202" alt="OFFICIAL" style="position:absolute;margin-left:0;margin-top:0;width:49pt;height:37.85pt;z-index:25165568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" filled="f" stroked="f">
              <v:textbox style="mso-fit-shape-to-text:t" inset="0,0,0,15pt">
                <w:txbxContent>
                  <w:p w14:paraId="01E504BB" w14:textId="77777777" w:rsidR="00A6092B" w:rsidRPr="00A6092B" w:rsidRDefault="00A6092B" w:rsidP="00A6092B">
                    <w:pPr>
                      <w:rPr>
                        <w:rFonts w:ascii="Aptos" w:eastAsia="Aptos" w:hAnsi="Aptos" w:cs="Aptos"/>
                        <w:noProof/>
                        <w:color w:val="FF0000"/>
                      </w:rPr>
                    </w:pPr>
                    <w:r w:rsidRPr="00A6092B">
                      <w:rPr>
                        <w:rFonts w:ascii="Aptos" w:eastAsia="Aptos" w:hAnsi="Aptos" w:cs="Aptos"/>
                        <w:noProof/>
                        <w:color w:val="FF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1C563" w14:textId="408188C4" w:rsidR="00121E5A" w:rsidRPr="00CA11E3" w:rsidRDefault="00E30527" w:rsidP="00121E5A">
    <w:pPr>
      <w:pStyle w:val="Footer"/>
      <w:tabs>
        <w:tab w:val="clear" w:pos="4513"/>
        <w:tab w:val="clear" w:pos="9026"/>
        <w:tab w:val="right" w:pos="13892"/>
      </w:tabs>
      <w:rPr>
        <w:color w:val="FFFFFF" w:themeColor="background1"/>
      </w:rPr>
    </w:pPr>
    <w:r w:rsidRPr="00E30527">
      <w:rPr>
        <w:noProof/>
        <w:color w:val="000000" w:themeColor="text1"/>
      </w:rPr>
      <w:drawing>
        <wp:anchor distT="0" distB="0" distL="114300" distR="114300" simplePos="0" relativeHeight="251658752" behindDoc="1" locked="0" layoutInCell="1" allowOverlap="1" wp14:anchorId="60242918" wp14:editId="28759CBF">
          <wp:simplePos x="0" y="0"/>
          <wp:positionH relativeFrom="page">
            <wp:posOffset>-662305</wp:posOffset>
          </wp:positionH>
          <wp:positionV relativeFrom="paragraph">
            <wp:posOffset>-205740</wp:posOffset>
          </wp:positionV>
          <wp:extent cx="8439412" cy="730250"/>
          <wp:effectExtent l="0" t="0" r="0" b="0"/>
          <wp:wrapNone/>
          <wp:docPr id="20564615" name="Graphic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4615" name="Graphic 5">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8439412" cy="730250"/>
                  </a:xfrm>
                  <a:prstGeom prst="rect">
                    <a:avLst/>
                  </a:prstGeom>
                </pic:spPr>
              </pic:pic>
            </a:graphicData>
          </a:graphic>
          <wp14:sizeRelH relativeFrom="page">
            <wp14:pctWidth>0</wp14:pctWidth>
          </wp14:sizeRelH>
          <wp14:sizeRelV relativeFrom="page">
            <wp14:pctHeight>0</wp14:pctHeight>
          </wp14:sizeRelV>
        </wp:anchor>
      </w:drawing>
    </w:r>
    <w:r w:rsidR="00121E5A" w:rsidRPr="00E30527">
      <w:rPr>
        <w:color w:val="000000" w:themeColor="text1"/>
      </w:rPr>
      <w:t>Australian Centre for Disease Control</w:t>
    </w:r>
    <w:r w:rsidR="00121E5A" w:rsidRPr="00121E5A">
      <w:rPr>
        <w:color w:val="FFFFFF" w:themeColor="background1"/>
      </w:rPr>
      <w:tab/>
    </w:r>
    <w:r w:rsidR="00121E5A" w:rsidRPr="00121E5A">
      <w:rPr>
        <w:color w:val="FFFFFF" w:themeColor="background1"/>
      </w:rPr>
      <w:fldChar w:fldCharType="begin"/>
    </w:r>
    <w:r w:rsidR="00121E5A" w:rsidRPr="00121E5A">
      <w:rPr>
        <w:color w:val="FFFFFF" w:themeColor="background1"/>
      </w:rPr>
      <w:instrText xml:space="preserve"> PAGE   \* MERGEFORMAT </w:instrText>
    </w:r>
    <w:r w:rsidR="00121E5A" w:rsidRPr="00121E5A">
      <w:rPr>
        <w:color w:val="FFFFFF" w:themeColor="background1"/>
      </w:rPr>
      <w:fldChar w:fldCharType="separate"/>
    </w:r>
    <w:r w:rsidR="00121E5A" w:rsidRPr="00121E5A">
      <w:rPr>
        <w:noProof/>
        <w:color w:val="FFFFFF" w:themeColor="background1"/>
      </w:rPr>
      <w:t>1</w:t>
    </w:r>
    <w:r w:rsidR="00121E5A" w:rsidRPr="00121E5A">
      <w:rPr>
        <w:noProof/>
        <w:color w:val="FFFFFF" w:themeColor="background1"/>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3E4FA" w14:textId="72DBDD11" w:rsidR="004B339D" w:rsidRPr="00CA11E3" w:rsidRDefault="00121E5A" w:rsidP="00BD60F9">
    <w:pPr>
      <w:pStyle w:val="Footer"/>
      <w:tabs>
        <w:tab w:val="clear" w:pos="4513"/>
        <w:tab w:val="clear" w:pos="9026"/>
        <w:tab w:val="left" w:pos="6970"/>
        <w:tab w:val="right" w:pos="13892"/>
      </w:tabs>
      <w:rPr>
        <w:color w:val="FFFFFF" w:themeColor="background1"/>
      </w:rPr>
    </w:pPr>
    <w:r w:rsidRPr="00121E5A">
      <w:rPr>
        <w:color w:val="FFFFFF" w:themeColor="background1"/>
      </w:rPr>
      <w:t>Australian Centre for Disease Control</w:t>
    </w:r>
    <w:r w:rsidRPr="00121E5A">
      <w:rPr>
        <w:color w:val="FFFFFF" w:themeColor="background1"/>
      </w:rPr>
      <w:tab/>
    </w:r>
    <w:r w:rsidR="00BD60F9">
      <w:rPr>
        <w:color w:val="FFFFFF" w:themeColor="background1"/>
      </w:rP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4E3BA" w14:textId="74217803" w:rsidR="00385FAC" w:rsidRPr="00C237B4" w:rsidRDefault="00385FAC" w:rsidP="00121E5A">
    <w:pPr>
      <w:pStyle w:val="Footer"/>
      <w:tabs>
        <w:tab w:val="clear" w:pos="4513"/>
        <w:tab w:val="clear" w:pos="9026"/>
        <w:tab w:val="right" w:pos="13892"/>
      </w:tabs>
    </w:pPr>
    <w:r w:rsidRPr="00E30527">
      <w:rPr>
        <w:noProof/>
        <w:color w:val="000000" w:themeColor="text1"/>
      </w:rPr>
      <w:drawing>
        <wp:anchor distT="0" distB="0" distL="114300" distR="114300" simplePos="0" relativeHeight="251659776" behindDoc="1" locked="0" layoutInCell="1" allowOverlap="1" wp14:anchorId="5A712CBD" wp14:editId="116673D6">
          <wp:simplePos x="0" y="0"/>
          <wp:positionH relativeFrom="page">
            <wp:posOffset>-662305</wp:posOffset>
          </wp:positionH>
          <wp:positionV relativeFrom="paragraph">
            <wp:posOffset>-139065</wp:posOffset>
          </wp:positionV>
          <wp:extent cx="8439412" cy="730250"/>
          <wp:effectExtent l="0" t="0" r="0" b="0"/>
          <wp:wrapNone/>
          <wp:docPr id="1352555217" name="Graphic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757517" name="Graphic 5">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8439412" cy="730250"/>
                  </a:xfrm>
                  <a:prstGeom prst="rect">
                    <a:avLst/>
                  </a:prstGeom>
                </pic:spPr>
              </pic:pic>
            </a:graphicData>
          </a:graphic>
          <wp14:sizeRelH relativeFrom="page">
            <wp14:pctWidth>0</wp14:pctWidth>
          </wp14:sizeRelH>
          <wp14:sizeRelV relativeFrom="page">
            <wp14:pctHeight>0</wp14:pctHeight>
          </wp14:sizeRelV>
        </wp:anchor>
      </w:drawing>
    </w:r>
    <w:r w:rsidRPr="00E30527">
      <w:rPr>
        <w:color w:val="000000" w:themeColor="text1"/>
      </w:rPr>
      <w:t>Australian Centre for Disease Control</w:t>
    </w:r>
    <w:r w:rsidRPr="00121E5A">
      <w:rPr>
        <w:color w:val="FFFFFF" w:themeColor="background1"/>
      </w:rPr>
      <w:tab/>
    </w:r>
    <w:r w:rsidR="00A73D75" w:rsidRPr="00C237B4">
      <w:fldChar w:fldCharType="begin"/>
    </w:r>
    <w:r w:rsidR="00A73D75" w:rsidRPr="00C237B4">
      <w:instrText xml:space="preserve"> PAGE  \* Arabic  \* MERGEFORMAT </w:instrText>
    </w:r>
    <w:r w:rsidR="00A73D75" w:rsidRPr="00C237B4">
      <w:fldChar w:fldCharType="separate"/>
    </w:r>
    <w:r w:rsidR="00A73D75" w:rsidRPr="00C237B4">
      <w:rPr>
        <w:noProof/>
      </w:rPr>
      <w:t>0</w:t>
    </w:r>
    <w:r w:rsidR="00A73D75" w:rsidRPr="00C237B4">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A74C2" w14:textId="3BF0C64B" w:rsidR="00BD60F9" w:rsidRPr="00C237B4" w:rsidRDefault="00C237B4" w:rsidP="00BD60F9">
    <w:pPr>
      <w:pStyle w:val="Footer"/>
      <w:tabs>
        <w:tab w:val="clear" w:pos="4513"/>
        <w:tab w:val="clear" w:pos="9026"/>
        <w:tab w:val="left" w:pos="6970"/>
        <w:tab w:val="right" w:pos="13892"/>
      </w:tabs>
    </w:pPr>
    <w:r w:rsidRPr="00C237B4">
      <w:rPr>
        <w:noProof/>
      </w:rPr>
      <w:drawing>
        <wp:anchor distT="0" distB="0" distL="114300" distR="114300" simplePos="0" relativeHeight="251660800" behindDoc="1" locked="0" layoutInCell="1" allowOverlap="1" wp14:anchorId="2B0345FF" wp14:editId="3B9D131B">
          <wp:simplePos x="0" y="0"/>
          <wp:positionH relativeFrom="column">
            <wp:posOffset>-2409190</wp:posOffset>
          </wp:positionH>
          <wp:positionV relativeFrom="paragraph">
            <wp:posOffset>-193040</wp:posOffset>
          </wp:positionV>
          <wp:extent cx="9690735" cy="838466"/>
          <wp:effectExtent l="0" t="0" r="5715" b="0"/>
          <wp:wrapNone/>
          <wp:docPr id="1433699127" name="Graphic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1053210" name="Graphic 6">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9690735" cy="838466"/>
                  </a:xfrm>
                  <a:prstGeom prst="rect">
                    <a:avLst/>
                  </a:prstGeom>
                </pic:spPr>
              </pic:pic>
            </a:graphicData>
          </a:graphic>
          <wp14:sizeRelH relativeFrom="margin">
            <wp14:pctWidth>0</wp14:pctWidth>
          </wp14:sizeRelH>
          <wp14:sizeRelV relativeFrom="margin">
            <wp14:pctHeight>0</wp14:pctHeight>
          </wp14:sizeRelV>
        </wp:anchor>
      </w:drawing>
    </w:r>
    <w:r w:rsidR="00BD60F9" w:rsidRPr="00C237B4">
      <w:t>Australian Centre for Disease Control</w:t>
    </w:r>
    <w:r w:rsidR="00BD60F9" w:rsidRPr="00121E5A">
      <w:rPr>
        <w:color w:val="FFFFFF" w:themeColor="background1"/>
      </w:rPr>
      <w:tab/>
    </w:r>
    <w:r w:rsidR="00BD60F9">
      <w:rPr>
        <w:color w:val="FFFFFF" w:themeColor="background1"/>
      </w:rPr>
      <w:tab/>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E49C7" w14:textId="1178ECEE" w:rsidR="00A6701E" w:rsidRPr="00C237B4" w:rsidRDefault="00A6701E" w:rsidP="00121E5A">
    <w:pPr>
      <w:pStyle w:val="Footer"/>
      <w:tabs>
        <w:tab w:val="clear" w:pos="4513"/>
        <w:tab w:val="clear" w:pos="9026"/>
        <w:tab w:val="right" w:pos="13892"/>
      </w:tabs>
    </w:pPr>
    <w:r>
      <w:rPr>
        <w:noProof/>
        <w:color w:val="000000" w:themeColor="text1"/>
      </w:rPr>
      <w:drawing>
        <wp:anchor distT="0" distB="0" distL="114300" distR="114300" simplePos="0" relativeHeight="251652608" behindDoc="1" locked="0" layoutInCell="1" allowOverlap="1" wp14:anchorId="0A55F286" wp14:editId="66709927">
          <wp:simplePos x="0" y="0"/>
          <wp:positionH relativeFrom="page">
            <wp:align>right</wp:align>
          </wp:positionH>
          <wp:positionV relativeFrom="paragraph">
            <wp:posOffset>-138529</wp:posOffset>
          </wp:positionV>
          <wp:extent cx="19665538" cy="828040"/>
          <wp:effectExtent l="0" t="0" r="0" b="0"/>
          <wp:wrapNone/>
          <wp:docPr id="1158207713" name="Graphic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8207713" name="Graphic 4">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19665538" cy="828040"/>
                  </a:xfrm>
                  <a:prstGeom prst="rect">
                    <a:avLst/>
                  </a:prstGeom>
                </pic:spPr>
              </pic:pic>
            </a:graphicData>
          </a:graphic>
          <wp14:sizeRelH relativeFrom="page">
            <wp14:pctWidth>0</wp14:pctWidth>
          </wp14:sizeRelH>
          <wp14:sizeRelV relativeFrom="page">
            <wp14:pctHeight>0</wp14:pctHeight>
          </wp14:sizeRelV>
        </wp:anchor>
      </w:drawing>
    </w:r>
    <w:r w:rsidRPr="00E30527">
      <w:rPr>
        <w:color w:val="000000" w:themeColor="text1"/>
      </w:rPr>
      <w:t>Australian Centre for Disease Control</w:t>
    </w:r>
    <w:r w:rsidRPr="00121E5A">
      <w:rPr>
        <w:color w:val="FFFFFF" w:themeColor="background1"/>
      </w:rPr>
      <w:tab/>
    </w:r>
    <w:r w:rsidRPr="00C237B4">
      <w:fldChar w:fldCharType="begin"/>
    </w:r>
    <w:r w:rsidRPr="00C237B4">
      <w:instrText xml:space="preserve"> PAGE  \* Arabic  \* MERGEFORMAT </w:instrText>
    </w:r>
    <w:r w:rsidRPr="00C237B4">
      <w:fldChar w:fldCharType="separate"/>
    </w:r>
    <w:r w:rsidRPr="00C237B4">
      <w:rPr>
        <w:noProof/>
      </w:rPr>
      <w:t>0</w:t>
    </w:r>
    <w:r w:rsidRPr="00C237B4">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44DBB" w14:textId="0D065CEF" w:rsidR="00872C66" w:rsidRPr="00C237B4" w:rsidRDefault="00872C66" w:rsidP="00121E5A">
    <w:pPr>
      <w:pStyle w:val="Footer"/>
      <w:tabs>
        <w:tab w:val="clear" w:pos="4513"/>
        <w:tab w:val="clear" w:pos="9026"/>
        <w:tab w:val="right" w:pos="13892"/>
      </w:tabs>
    </w:pPr>
    <w:r>
      <w:rPr>
        <w:noProof/>
        <w:color w:val="000000" w:themeColor="text1"/>
      </w:rPr>
      <w:drawing>
        <wp:anchor distT="0" distB="0" distL="114300" distR="114300" simplePos="0" relativeHeight="251661824" behindDoc="1" locked="0" layoutInCell="1" allowOverlap="1" wp14:anchorId="3AF20CB4" wp14:editId="719D5B7C">
          <wp:simplePos x="0" y="0"/>
          <wp:positionH relativeFrom="page">
            <wp:posOffset>-1745982</wp:posOffset>
          </wp:positionH>
          <wp:positionV relativeFrom="paragraph">
            <wp:posOffset>-202762</wp:posOffset>
          </wp:positionV>
          <wp:extent cx="12459026" cy="757993"/>
          <wp:effectExtent l="0" t="0" r="0" b="4445"/>
          <wp:wrapNone/>
          <wp:docPr id="1351892938" name="Graphic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892938" name="Graphic 5">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12459026" cy="757993"/>
                  </a:xfrm>
                  <a:prstGeom prst="rect">
                    <a:avLst/>
                  </a:prstGeom>
                </pic:spPr>
              </pic:pic>
            </a:graphicData>
          </a:graphic>
          <wp14:sizeRelH relativeFrom="page">
            <wp14:pctWidth>0</wp14:pctWidth>
          </wp14:sizeRelH>
          <wp14:sizeRelV relativeFrom="page">
            <wp14:pctHeight>0</wp14:pctHeight>
          </wp14:sizeRelV>
        </wp:anchor>
      </w:drawing>
    </w:r>
    <w:r w:rsidRPr="00E30527">
      <w:rPr>
        <w:color w:val="000000" w:themeColor="text1"/>
      </w:rPr>
      <w:t>Australian Centre for Disease Control</w:t>
    </w:r>
    <w:r w:rsidRPr="00121E5A">
      <w:rPr>
        <w:color w:val="FFFFFF" w:themeColor="background1"/>
      </w:rPr>
      <w:tab/>
    </w:r>
    <w:r w:rsidRPr="00C237B4">
      <w:fldChar w:fldCharType="begin"/>
    </w:r>
    <w:r w:rsidRPr="00C237B4">
      <w:instrText xml:space="preserve"> PAGE  \* Arabic  \* MERGEFORMAT </w:instrText>
    </w:r>
    <w:r w:rsidRPr="00C237B4">
      <w:fldChar w:fldCharType="separate"/>
    </w:r>
    <w:r w:rsidRPr="00C237B4">
      <w:rPr>
        <w:noProof/>
      </w:rPr>
      <w:t>0</w:t>
    </w:r>
    <w:r w:rsidRPr="00C237B4">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65DF49" w14:textId="77777777" w:rsidR="007D5C73" w:rsidRDefault="007D5C73" w:rsidP="00BD640A">
      <w:pPr>
        <w:spacing w:line="240" w:lineRule="auto"/>
      </w:pPr>
      <w:r>
        <w:separator/>
      </w:r>
    </w:p>
  </w:footnote>
  <w:footnote w:type="continuationSeparator" w:id="0">
    <w:p w14:paraId="27073A61" w14:textId="77777777" w:rsidR="007D5C73" w:rsidRDefault="007D5C73" w:rsidP="00BD640A">
      <w:pPr>
        <w:spacing w:line="240" w:lineRule="auto"/>
      </w:pPr>
      <w:r>
        <w:continuationSeparator/>
      </w:r>
    </w:p>
  </w:footnote>
  <w:footnote w:id="1">
    <w:p w14:paraId="3A3D5142" w14:textId="221F53FC" w:rsidR="00F167E0" w:rsidRDefault="00F167E0">
      <w:pPr>
        <w:pStyle w:val="FootnoteText"/>
      </w:pPr>
      <w:r>
        <w:rPr>
          <w:rStyle w:val="FootnoteReference"/>
        </w:rPr>
        <w:footnoteRef/>
      </w:r>
      <w:r>
        <w:t xml:space="preserve"> </w:t>
      </w:r>
      <w:r w:rsidR="00173185">
        <w:t>Does not add up to 100% due to rounding.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B8992" w14:textId="5909FFCA" w:rsidR="00A6092B" w:rsidRDefault="00A6092B">
    <w:pPr>
      <w:pStyle w:val="Header"/>
    </w:pPr>
    <w:r>
      <w:rPr>
        <w:noProof/>
      </w:rPr>
      <mc:AlternateContent>
        <mc:Choice Requires="wps">
          <w:drawing>
            <wp:anchor distT="0" distB="0" distL="0" distR="0" simplePos="0" relativeHeight="251656704" behindDoc="0" locked="0" layoutInCell="1" allowOverlap="1" wp14:anchorId="004690E1" wp14:editId="2E30A57C">
              <wp:simplePos x="635" y="635"/>
              <wp:positionH relativeFrom="page">
                <wp:align>center</wp:align>
              </wp:positionH>
              <wp:positionV relativeFrom="page">
                <wp:align>top</wp:align>
              </wp:positionV>
              <wp:extent cx="622300" cy="480695"/>
              <wp:effectExtent l="0" t="0" r="0" b="1905"/>
              <wp:wrapNone/>
              <wp:docPr id="173580764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12144D45" w14:textId="77777777" w:rsidR="00A6092B" w:rsidRPr="00A6092B" w:rsidRDefault="00A6092B" w:rsidP="00A6092B">
                          <w:pPr>
                            <w:rPr>
                              <w:rFonts w:ascii="Aptos" w:eastAsia="Aptos" w:hAnsi="Aptos" w:cs="Aptos"/>
                              <w:noProof/>
                              <w:color w:val="FF0000"/>
                            </w:rPr>
                          </w:pPr>
                          <w:r w:rsidRPr="00A6092B">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04690E1" id="_x0000_t202" coordsize="21600,21600" o:spt="202" path="m,l,21600r21600,l21600,xe">
              <v:stroke joinstyle="miter"/>
              <v:path gradientshapeok="t" o:connecttype="rect"/>
            </v:shapetype>
            <v:shape id="Text Box 2" o:spid="_x0000_s1026" type="#_x0000_t202" alt="OFFICIAL" style="position:absolute;margin-left:0;margin-top:0;width:49pt;height:37.85pt;z-index:25165670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" filled="f" stroked="f">
              <v:textbox style="mso-fit-shape-to-text:t" inset="0,15pt,0,0">
                <w:txbxContent>
                  <w:p w14:paraId="12144D45" w14:textId="77777777" w:rsidR="00A6092B" w:rsidRPr="00A6092B" w:rsidRDefault="00A6092B" w:rsidP="00A6092B">
                    <w:pPr>
                      <w:rPr>
                        <w:rFonts w:ascii="Aptos" w:eastAsia="Aptos" w:hAnsi="Aptos" w:cs="Aptos"/>
                        <w:noProof/>
                        <w:color w:val="FF0000"/>
                      </w:rPr>
                    </w:pPr>
                    <w:r w:rsidRPr="00A6092B">
                      <w:rPr>
                        <w:rFonts w:ascii="Aptos" w:eastAsia="Aptos" w:hAnsi="Aptos" w:cs="Aptos"/>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10"/>
      <w:gridCol w:w="3210"/>
      <w:gridCol w:w="3210"/>
    </w:tblGrid>
    <w:tr w:rsidR="2E92A591" w14:paraId="632C48D6" w14:textId="77777777" w:rsidTr="2E92A591">
      <w:trPr>
        <w:trHeight w:val="300"/>
      </w:trPr>
      <w:tc>
        <w:tcPr>
          <w:tcW w:w="3210" w:type="dxa"/>
        </w:tcPr>
        <w:p w14:paraId="65E49DE4" w14:textId="37C021E5" w:rsidR="2E92A591" w:rsidRDefault="2E92A591" w:rsidP="2E92A591">
          <w:pPr>
            <w:pStyle w:val="Header"/>
            <w:ind w:left="-115"/>
          </w:pPr>
        </w:p>
      </w:tc>
      <w:tc>
        <w:tcPr>
          <w:tcW w:w="3210" w:type="dxa"/>
        </w:tcPr>
        <w:p w14:paraId="0A1CC0A2" w14:textId="350AC994" w:rsidR="2E92A591" w:rsidRDefault="2E92A591" w:rsidP="2E92A591">
          <w:pPr>
            <w:pStyle w:val="Header"/>
            <w:jc w:val="center"/>
          </w:pPr>
        </w:p>
      </w:tc>
      <w:tc>
        <w:tcPr>
          <w:tcW w:w="3210" w:type="dxa"/>
        </w:tcPr>
        <w:p w14:paraId="5D12C79A" w14:textId="55093518" w:rsidR="2E92A591" w:rsidRDefault="2E92A591" w:rsidP="2E92A591">
          <w:pPr>
            <w:pStyle w:val="Header"/>
            <w:ind w:right="-115"/>
            <w:jc w:val="right"/>
          </w:pPr>
        </w:p>
      </w:tc>
    </w:tr>
  </w:tbl>
  <w:p w14:paraId="256ED90C" w14:textId="74FA02B4" w:rsidR="004E7874" w:rsidRDefault="004E787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3553A" w14:textId="49CB7124" w:rsidR="00B3660E" w:rsidRDefault="008802F5">
    <w:pPr>
      <w:pStyle w:val="Header"/>
    </w:pPr>
    <w:r>
      <w:rPr>
        <w:noProof/>
      </w:rPr>
      <w:drawing>
        <wp:anchor distT="0" distB="0" distL="114300" distR="114300" simplePos="0" relativeHeight="251657728" behindDoc="1" locked="0" layoutInCell="1" allowOverlap="1" wp14:anchorId="1CC05AE8" wp14:editId="19F9BDC7">
          <wp:simplePos x="0" y="0"/>
          <wp:positionH relativeFrom="page">
            <wp:align>right</wp:align>
          </wp:positionH>
          <wp:positionV relativeFrom="paragraph">
            <wp:posOffset>-450216</wp:posOffset>
          </wp:positionV>
          <wp:extent cx="7766050" cy="10793071"/>
          <wp:effectExtent l="0" t="0" r="6350" b="8890"/>
          <wp:wrapNone/>
          <wp:docPr id="160436285" name="Graphic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436285" name="Graphic 4">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7766050" cy="10793071"/>
                  </a:xfrm>
                  <a:prstGeom prst="rect">
                    <a:avLst/>
                  </a:prstGeom>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E43DC" w14:textId="3E835EF4" w:rsidR="004E7874" w:rsidRDefault="004E787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1D1B0" w14:textId="2F20A0DF" w:rsidR="00336622" w:rsidRDefault="0033662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9CBD8" w14:textId="3D8CD3BC" w:rsidR="00BB7973" w:rsidRDefault="00000000">
    <w:pPr>
      <w:pStyle w:val="Header"/>
    </w:pPr>
    <w:r>
      <w:rPr>
        <w:noProof/>
      </w:rPr>
      <w:pict w14:anchorId="0473083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9" type="#_x0000_t136" style="position:absolute;margin-left:0;margin-top:0;width:492.5pt;height:197pt;rotation:315;z-index:-251653632;mso-position-horizontal:center;mso-position-horizontal-relative:margin;mso-position-vertical:center;mso-position-vertical-relative:margin" o:allowincell="f" fillcolor="#ff7373 [1302]" stroked="f">
          <v:fill opacity=".5"/>
          <v:textpath style="font-family:&quot;Arial&quot;;font-size:1pt" string="DRAFT"/>
          <w10:wrap anchorx="margin" anchory="margin"/>
        </v:shape>
      </w:pict>
    </w:r>
    <w:r w:rsidR="00BB7973">
      <w:rPr>
        <w:noProof/>
      </w:rPr>
      <mc:AlternateContent>
        <mc:Choice Requires="wps">
          <w:drawing>
            <wp:anchor distT="0" distB="0" distL="0" distR="0" simplePos="0" relativeHeight="251653632" behindDoc="0" locked="0" layoutInCell="1" allowOverlap="1" wp14:anchorId="2C3DF297" wp14:editId="5F904B84">
              <wp:simplePos x="635" y="635"/>
              <wp:positionH relativeFrom="page">
                <wp:align>center</wp:align>
              </wp:positionH>
              <wp:positionV relativeFrom="page">
                <wp:align>top</wp:align>
              </wp:positionV>
              <wp:extent cx="622300" cy="480695"/>
              <wp:effectExtent l="0" t="0" r="0" b="1905"/>
              <wp:wrapNone/>
              <wp:docPr id="38332354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4C0E39B5" w14:textId="77777777" w:rsidR="00BB7973" w:rsidRPr="00A6092B" w:rsidRDefault="00BB7973" w:rsidP="00A6092B">
                          <w:pPr>
                            <w:rPr>
                              <w:rFonts w:ascii="Aptos" w:eastAsia="Aptos" w:hAnsi="Aptos" w:cs="Aptos"/>
                              <w:noProof/>
                              <w:color w:val="FF0000"/>
                            </w:rPr>
                          </w:pPr>
                          <w:r w:rsidRPr="00A6092B">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C3DF297" id="_x0000_t202" coordsize="21600,21600" o:spt="202" path="m,l,21600r21600,l21600,xe">
              <v:stroke joinstyle="miter"/>
              <v:path gradientshapeok="t" o:connecttype="rect"/>
            </v:shapetype>
            <v:shape id="_x0000_s1028" type="#_x0000_t202" alt="OFFICIAL" style="position:absolute;margin-left:0;margin-top:0;width:49pt;height:37.85pt;z-index:25165363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" filled="f" stroked="f">
              <v:textbox style="mso-fit-shape-to-text:t" inset="0,15pt,0,0">
                <w:txbxContent>
                  <w:p w14:paraId="4C0E39B5" w14:textId="77777777" w:rsidR="00BB7973" w:rsidRPr="00A6092B" w:rsidRDefault="00BB7973" w:rsidP="00A6092B">
                    <w:pPr>
                      <w:rPr>
                        <w:rFonts w:ascii="Aptos" w:eastAsia="Aptos" w:hAnsi="Aptos" w:cs="Aptos"/>
                        <w:noProof/>
                        <w:color w:val="FF0000"/>
                      </w:rPr>
                    </w:pPr>
                    <w:r w:rsidRPr="00A6092B">
                      <w:rPr>
                        <w:rFonts w:ascii="Aptos" w:eastAsia="Aptos" w:hAnsi="Aptos" w:cs="Aptos"/>
                        <w:noProof/>
                        <w:color w:val="FF0000"/>
                      </w:rPr>
                      <w:t>OFFICIAL</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1190E" w14:textId="7C4A66FA" w:rsidR="00BB7973" w:rsidRDefault="00BB797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96D4C" w14:textId="6FA8E602" w:rsidR="00CB1437" w:rsidRDefault="00CB1437">
    <w:pPr>
      <w:pStyle w:val="Header"/>
    </w:pPr>
    <w:r>
      <w:rPr>
        <w:noProof/>
        <w:lang w:eastAsia="en-AU"/>
      </w:rPr>
      <w:drawing>
        <wp:anchor distT="0" distB="0" distL="114300" distR="114300" simplePos="0" relativeHeight="251654656" behindDoc="1" locked="1" layoutInCell="1" allowOverlap="1" wp14:anchorId="7A12CC7B" wp14:editId="3E3B7CA6">
          <wp:simplePos x="0" y="0"/>
          <wp:positionH relativeFrom="page">
            <wp:align>right</wp:align>
          </wp:positionH>
          <wp:positionV relativeFrom="page">
            <wp:posOffset>11430</wp:posOffset>
          </wp:positionV>
          <wp:extent cx="7559675" cy="10727690"/>
          <wp:effectExtent l="0" t="0" r="3175" b="0"/>
          <wp:wrapNone/>
          <wp:docPr id="134571799" name="Picture 134571799" descr="Australian Centre for Disease Control">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424365" name="Picture 807424365" descr="Australian Centre for Disease Control">
                    <a:extLst>
                      <a:ext uri="{C183D7F6-B498-43B3-948B-1728B52AA6E4}">
                        <adec:decorative xmlns:adec="http://schemas.microsoft.com/office/drawing/2017/decorative" val="0"/>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072769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6B2BB3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3E8FD6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A624178"/>
    <w:lvl w:ilvl="0">
      <w:start w:val="1"/>
      <w:numFmt w:val="decimal"/>
      <w:pStyle w:val="ListNumber3"/>
      <w:lvlText w:val="%1."/>
      <w:lvlJc w:val="left"/>
      <w:pPr>
        <w:tabs>
          <w:tab w:val="num" w:pos="926"/>
        </w:tabs>
        <w:ind w:left="926" w:hanging="360"/>
      </w:pPr>
    </w:lvl>
  </w:abstractNum>
  <w:abstractNum w:abstractNumId="3" w15:restartNumberingAfterBreak="0">
    <w:nsid w:val="FFFFFF80"/>
    <w:multiLevelType w:val="singleLevel"/>
    <w:tmpl w:val="DD94281A"/>
    <w:lvl w:ilvl="0">
      <w:start w:val="1"/>
      <w:numFmt w:val="bullet"/>
      <w:pStyle w:val="ListBullet5"/>
      <w:lvlText w:val=""/>
      <w:lvlJc w:val="left"/>
      <w:pPr>
        <w:ind w:left="1789" w:hanging="360"/>
      </w:pPr>
      <w:rPr>
        <w:rFonts w:ascii="Wingdings" w:hAnsi="Wingdings" w:hint="default"/>
      </w:rPr>
    </w:lvl>
  </w:abstractNum>
  <w:abstractNum w:abstractNumId="4" w15:restartNumberingAfterBreak="0">
    <w:nsid w:val="FFFFFF81"/>
    <w:multiLevelType w:val="singleLevel"/>
    <w:tmpl w:val="B20E3152"/>
    <w:lvl w:ilvl="0">
      <w:start w:val="1"/>
      <w:numFmt w:val="bullet"/>
      <w:pStyle w:val="ListBullet4"/>
      <w:lvlText w:val=""/>
      <w:lvlJc w:val="left"/>
      <w:pPr>
        <w:ind w:left="1789" w:hanging="360"/>
      </w:pPr>
      <w:rPr>
        <w:rFonts w:ascii="Wingdings" w:hAnsi="Wingdings" w:hint="default"/>
      </w:rPr>
    </w:lvl>
  </w:abstractNum>
  <w:abstractNum w:abstractNumId="5" w15:restartNumberingAfterBreak="0">
    <w:nsid w:val="FFFFFF82"/>
    <w:multiLevelType w:val="singleLevel"/>
    <w:tmpl w:val="5AC6C896"/>
    <w:lvl w:ilvl="0">
      <w:start w:val="1"/>
      <w:numFmt w:val="bullet"/>
      <w:pStyle w:val="ListBullet3"/>
      <w:lvlText w:val=""/>
      <w:lvlJc w:val="left"/>
      <w:pPr>
        <w:ind w:left="927" w:hanging="360"/>
      </w:pPr>
      <w:rPr>
        <w:rFonts w:ascii="Wingdings" w:hAnsi="Wingdings" w:hint="default"/>
      </w:rPr>
    </w:lvl>
  </w:abstractNum>
  <w:abstractNum w:abstractNumId="6" w15:restartNumberingAfterBreak="0">
    <w:nsid w:val="FFFFFF88"/>
    <w:multiLevelType w:val="singleLevel"/>
    <w:tmpl w:val="8EDAD38C"/>
    <w:lvl w:ilvl="0">
      <w:start w:val="1"/>
      <w:numFmt w:val="decimal"/>
      <w:pStyle w:val="ListNumber"/>
      <w:lvlText w:val="%1."/>
      <w:lvlJc w:val="left"/>
      <w:pPr>
        <w:ind w:left="717" w:hanging="360"/>
      </w:pPr>
    </w:lvl>
  </w:abstractNum>
  <w:abstractNum w:abstractNumId="7" w15:restartNumberingAfterBreak="0">
    <w:nsid w:val="FFFFFF89"/>
    <w:multiLevelType w:val="singleLevel"/>
    <w:tmpl w:val="0C14CA9A"/>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0000334A"/>
    <w:multiLevelType w:val="hybridMultilevel"/>
    <w:tmpl w:val="9132C960"/>
    <w:lvl w:ilvl="0" w:tplc="83DC03F4">
      <w:start w:val="1"/>
      <w:numFmt w:val="bullet"/>
      <w:pStyle w:val="Greenboxlistindented"/>
      <w:lvlText w:val="o"/>
      <w:lvlJc w:val="left"/>
      <w:pPr>
        <w:ind w:left="2148" w:hanging="360"/>
      </w:pPr>
      <w:rPr>
        <w:rFonts w:ascii="Courier New" w:hAnsi="Courier New" w:cs="Courier New" w:hint="default"/>
      </w:rPr>
    </w:lvl>
    <w:lvl w:ilvl="1" w:tplc="0C090003">
      <w:start w:val="1"/>
      <w:numFmt w:val="bullet"/>
      <w:lvlText w:val="o"/>
      <w:lvlJc w:val="left"/>
      <w:pPr>
        <w:ind w:left="2868" w:hanging="360"/>
      </w:pPr>
      <w:rPr>
        <w:rFonts w:ascii="Courier New" w:hAnsi="Courier New" w:cs="Courier New" w:hint="default"/>
      </w:rPr>
    </w:lvl>
    <w:lvl w:ilvl="2" w:tplc="0C090005" w:tentative="1">
      <w:start w:val="1"/>
      <w:numFmt w:val="bullet"/>
      <w:lvlText w:val=""/>
      <w:lvlJc w:val="left"/>
      <w:pPr>
        <w:ind w:left="3588" w:hanging="360"/>
      </w:pPr>
      <w:rPr>
        <w:rFonts w:ascii="Wingdings" w:hAnsi="Wingdings" w:hint="default"/>
      </w:rPr>
    </w:lvl>
    <w:lvl w:ilvl="3" w:tplc="0C090001" w:tentative="1">
      <w:start w:val="1"/>
      <w:numFmt w:val="bullet"/>
      <w:lvlText w:val=""/>
      <w:lvlJc w:val="left"/>
      <w:pPr>
        <w:ind w:left="4308" w:hanging="360"/>
      </w:pPr>
      <w:rPr>
        <w:rFonts w:ascii="Symbol" w:hAnsi="Symbol" w:hint="default"/>
      </w:rPr>
    </w:lvl>
    <w:lvl w:ilvl="4" w:tplc="0C090003" w:tentative="1">
      <w:start w:val="1"/>
      <w:numFmt w:val="bullet"/>
      <w:lvlText w:val="o"/>
      <w:lvlJc w:val="left"/>
      <w:pPr>
        <w:ind w:left="5028" w:hanging="360"/>
      </w:pPr>
      <w:rPr>
        <w:rFonts w:ascii="Courier New" w:hAnsi="Courier New" w:cs="Courier New" w:hint="default"/>
      </w:rPr>
    </w:lvl>
    <w:lvl w:ilvl="5" w:tplc="0C090005" w:tentative="1">
      <w:start w:val="1"/>
      <w:numFmt w:val="bullet"/>
      <w:lvlText w:val=""/>
      <w:lvlJc w:val="left"/>
      <w:pPr>
        <w:ind w:left="5748" w:hanging="360"/>
      </w:pPr>
      <w:rPr>
        <w:rFonts w:ascii="Wingdings" w:hAnsi="Wingdings" w:hint="default"/>
      </w:rPr>
    </w:lvl>
    <w:lvl w:ilvl="6" w:tplc="0C090001" w:tentative="1">
      <w:start w:val="1"/>
      <w:numFmt w:val="bullet"/>
      <w:lvlText w:val=""/>
      <w:lvlJc w:val="left"/>
      <w:pPr>
        <w:ind w:left="6468" w:hanging="360"/>
      </w:pPr>
      <w:rPr>
        <w:rFonts w:ascii="Symbol" w:hAnsi="Symbol" w:hint="default"/>
      </w:rPr>
    </w:lvl>
    <w:lvl w:ilvl="7" w:tplc="0C090003" w:tentative="1">
      <w:start w:val="1"/>
      <w:numFmt w:val="bullet"/>
      <w:lvlText w:val="o"/>
      <w:lvlJc w:val="left"/>
      <w:pPr>
        <w:ind w:left="7188" w:hanging="360"/>
      </w:pPr>
      <w:rPr>
        <w:rFonts w:ascii="Courier New" w:hAnsi="Courier New" w:cs="Courier New" w:hint="default"/>
      </w:rPr>
    </w:lvl>
    <w:lvl w:ilvl="8" w:tplc="0C090005" w:tentative="1">
      <w:start w:val="1"/>
      <w:numFmt w:val="bullet"/>
      <w:lvlText w:val=""/>
      <w:lvlJc w:val="left"/>
      <w:pPr>
        <w:ind w:left="7908" w:hanging="360"/>
      </w:pPr>
      <w:rPr>
        <w:rFonts w:ascii="Wingdings" w:hAnsi="Wingdings" w:hint="default"/>
      </w:rPr>
    </w:lvl>
  </w:abstractNum>
  <w:abstractNum w:abstractNumId="9" w15:restartNumberingAfterBreak="0">
    <w:nsid w:val="07932FD4"/>
    <w:multiLevelType w:val="hybridMultilevel"/>
    <w:tmpl w:val="707A6748"/>
    <w:lvl w:ilvl="0" w:tplc="557CF4DA">
      <w:start w:val="1"/>
      <w:numFmt w:val="decimal"/>
      <w:pStyle w:val="ListNumber2"/>
      <w:lvlText w:val="%1."/>
      <w:lvlJc w:val="left"/>
      <w:pPr>
        <w:ind w:left="1074" w:hanging="360"/>
      </w:pPr>
    </w:lvl>
    <w:lvl w:ilvl="1" w:tplc="0C090019" w:tentative="1">
      <w:start w:val="1"/>
      <w:numFmt w:val="lowerLetter"/>
      <w:lvlText w:val="%2."/>
      <w:lvlJc w:val="left"/>
      <w:pPr>
        <w:ind w:left="1724" w:hanging="360"/>
      </w:pPr>
    </w:lvl>
    <w:lvl w:ilvl="2" w:tplc="0C09001B" w:tentative="1">
      <w:start w:val="1"/>
      <w:numFmt w:val="lowerRoman"/>
      <w:lvlText w:val="%3."/>
      <w:lvlJc w:val="right"/>
      <w:pPr>
        <w:ind w:left="2444" w:hanging="180"/>
      </w:pPr>
    </w:lvl>
    <w:lvl w:ilvl="3" w:tplc="0C09000F" w:tentative="1">
      <w:start w:val="1"/>
      <w:numFmt w:val="decimal"/>
      <w:lvlText w:val="%4."/>
      <w:lvlJc w:val="left"/>
      <w:pPr>
        <w:ind w:left="3164" w:hanging="360"/>
      </w:pPr>
    </w:lvl>
    <w:lvl w:ilvl="4" w:tplc="0C090019" w:tentative="1">
      <w:start w:val="1"/>
      <w:numFmt w:val="lowerLetter"/>
      <w:lvlText w:val="%5."/>
      <w:lvlJc w:val="left"/>
      <w:pPr>
        <w:ind w:left="3884" w:hanging="360"/>
      </w:pPr>
    </w:lvl>
    <w:lvl w:ilvl="5" w:tplc="0C09001B" w:tentative="1">
      <w:start w:val="1"/>
      <w:numFmt w:val="lowerRoman"/>
      <w:lvlText w:val="%6."/>
      <w:lvlJc w:val="right"/>
      <w:pPr>
        <w:ind w:left="4604" w:hanging="180"/>
      </w:pPr>
    </w:lvl>
    <w:lvl w:ilvl="6" w:tplc="0C09000F" w:tentative="1">
      <w:start w:val="1"/>
      <w:numFmt w:val="decimal"/>
      <w:lvlText w:val="%7."/>
      <w:lvlJc w:val="left"/>
      <w:pPr>
        <w:ind w:left="5324" w:hanging="360"/>
      </w:pPr>
    </w:lvl>
    <w:lvl w:ilvl="7" w:tplc="0C090019" w:tentative="1">
      <w:start w:val="1"/>
      <w:numFmt w:val="lowerLetter"/>
      <w:lvlText w:val="%8."/>
      <w:lvlJc w:val="left"/>
      <w:pPr>
        <w:ind w:left="6044" w:hanging="360"/>
      </w:pPr>
    </w:lvl>
    <w:lvl w:ilvl="8" w:tplc="0C09001B" w:tentative="1">
      <w:start w:val="1"/>
      <w:numFmt w:val="lowerRoman"/>
      <w:lvlText w:val="%9."/>
      <w:lvlJc w:val="right"/>
      <w:pPr>
        <w:ind w:left="6764" w:hanging="180"/>
      </w:pPr>
    </w:lvl>
  </w:abstractNum>
  <w:abstractNum w:abstractNumId="10" w15:restartNumberingAfterBreak="0">
    <w:nsid w:val="10386758"/>
    <w:multiLevelType w:val="multilevel"/>
    <w:tmpl w:val="CA9AF3B0"/>
    <w:lvl w:ilvl="0">
      <w:start w:val="1"/>
      <w:numFmt w:val="decimal"/>
      <w:lvlText w:val="%1."/>
      <w:lvlJc w:val="left"/>
      <w:pPr>
        <w:ind w:left="720" w:hanging="360"/>
      </w:pPr>
      <w:rPr>
        <w:rFonts w:hint="default"/>
      </w:rPr>
    </w:lvl>
    <w:lvl w:ilvl="1">
      <w:start w:val="4"/>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110D5D0D"/>
    <w:multiLevelType w:val="hybridMultilevel"/>
    <w:tmpl w:val="CB1446BE"/>
    <w:lvl w:ilvl="0" w:tplc="39F840E0">
      <w:numFmt w:val="bullet"/>
      <w:pStyle w:val="Boxtypelistbullet"/>
      <w:lvlText w:val=""/>
      <w:lvlJc w:val="left"/>
      <w:pPr>
        <w:ind w:left="587" w:hanging="360"/>
      </w:pPr>
      <w:rPr>
        <w:rFonts w:ascii="Symbol" w:eastAsia="Times New Roman" w:hAnsi="Symbol" w:cs="Arial" w:hint="default"/>
      </w:rPr>
    </w:lvl>
    <w:lvl w:ilvl="1" w:tplc="0C090003" w:tentative="1">
      <w:start w:val="1"/>
      <w:numFmt w:val="bullet"/>
      <w:lvlText w:val="o"/>
      <w:lvlJc w:val="left"/>
      <w:pPr>
        <w:ind w:left="1307" w:hanging="360"/>
      </w:pPr>
      <w:rPr>
        <w:rFonts w:ascii="Courier New" w:hAnsi="Courier New" w:cs="Courier New" w:hint="default"/>
      </w:rPr>
    </w:lvl>
    <w:lvl w:ilvl="2" w:tplc="0C090005" w:tentative="1">
      <w:start w:val="1"/>
      <w:numFmt w:val="bullet"/>
      <w:lvlText w:val=""/>
      <w:lvlJc w:val="left"/>
      <w:pPr>
        <w:ind w:left="2027" w:hanging="360"/>
      </w:pPr>
      <w:rPr>
        <w:rFonts w:ascii="Wingdings" w:hAnsi="Wingdings" w:hint="default"/>
      </w:rPr>
    </w:lvl>
    <w:lvl w:ilvl="3" w:tplc="0C090001" w:tentative="1">
      <w:start w:val="1"/>
      <w:numFmt w:val="bullet"/>
      <w:lvlText w:val=""/>
      <w:lvlJc w:val="left"/>
      <w:pPr>
        <w:ind w:left="2747" w:hanging="360"/>
      </w:pPr>
      <w:rPr>
        <w:rFonts w:ascii="Symbol" w:hAnsi="Symbol" w:hint="default"/>
      </w:rPr>
    </w:lvl>
    <w:lvl w:ilvl="4" w:tplc="0C090003" w:tentative="1">
      <w:start w:val="1"/>
      <w:numFmt w:val="bullet"/>
      <w:lvlText w:val="o"/>
      <w:lvlJc w:val="left"/>
      <w:pPr>
        <w:ind w:left="3467" w:hanging="360"/>
      </w:pPr>
      <w:rPr>
        <w:rFonts w:ascii="Courier New" w:hAnsi="Courier New" w:cs="Courier New" w:hint="default"/>
      </w:rPr>
    </w:lvl>
    <w:lvl w:ilvl="5" w:tplc="0C090005" w:tentative="1">
      <w:start w:val="1"/>
      <w:numFmt w:val="bullet"/>
      <w:lvlText w:val=""/>
      <w:lvlJc w:val="left"/>
      <w:pPr>
        <w:ind w:left="4187" w:hanging="360"/>
      </w:pPr>
      <w:rPr>
        <w:rFonts w:ascii="Wingdings" w:hAnsi="Wingdings" w:hint="default"/>
      </w:rPr>
    </w:lvl>
    <w:lvl w:ilvl="6" w:tplc="0C090001" w:tentative="1">
      <w:start w:val="1"/>
      <w:numFmt w:val="bullet"/>
      <w:lvlText w:val=""/>
      <w:lvlJc w:val="left"/>
      <w:pPr>
        <w:ind w:left="4907" w:hanging="360"/>
      </w:pPr>
      <w:rPr>
        <w:rFonts w:ascii="Symbol" w:hAnsi="Symbol" w:hint="default"/>
      </w:rPr>
    </w:lvl>
    <w:lvl w:ilvl="7" w:tplc="0C090003" w:tentative="1">
      <w:start w:val="1"/>
      <w:numFmt w:val="bullet"/>
      <w:lvlText w:val="o"/>
      <w:lvlJc w:val="left"/>
      <w:pPr>
        <w:ind w:left="5627" w:hanging="360"/>
      </w:pPr>
      <w:rPr>
        <w:rFonts w:ascii="Courier New" w:hAnsi="Courier New" w:cs="Courier New" w:hint="default"/>
      </w:rPr>
    </w:lvl>
    <w:lvl w:ilvl="8" w:tplc="0C090005" w:tentative="1">
      <w:start w:val="1"/>
      <w:numFmt w:val="bullet"/>
      <w:lvlText w:val=""/>
      <w:lvlJc w:val="left"/>
      <w:pPr>
        <w:ind w:left="6347" w:hanging="360"/>
      </w:pPr>
      <w:rPr>
        <w:rFonts w:ascii="Wingdings" w:hAnsi="Wingdings" w:hint="default"/>
      </w:rPr>
    </w:lvl>
  </w:abstractNum>
  <w:abstractNum w:abstractNumId="12" w15:restartNumberingAfterBreak="0">
    <w:nsid w:val="13363506"/>
    <w:multiLevelType w:val="hybridMultilevel"/>
    <w:tmpl w:val="9FEA7CEA"/>
    <w:lvl w:ilvl="0" w:tplc="E96C518A">
      <w:start w:val="1"/>
      <w:numFmt w:val="bullet"/>
      <w:lvlText w:val=""/>
      <w:lvlJc w:val="left"/>
      <w:pPr>
        <w:ind w:left="36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5E23D41"/>
    <w:multiLevelType w:val="hybridMultilevel"/>
    <w:tmpl w:val="5470AA0E"/>
    <w:lvl w:ilvl="0" w:tplc="7564F708">
      <w:start w:val="1"/>
      <w:numFmt w:val="bullet"/>
      <w:pStyle w:val="Boxgreen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63D4CFC"/>
    <w:multiLevelType w:val="hybridMultilevel"/>
    <w:tmpl w:val="3E86F0E2"/>
    <w:lvl w:ilvl="0" w:tplc="62803022">
      <w:start w:val="1"/>
      <w:numFmt w:val="bullet"/>
      <w:pStyle w:val="ListBullet2"/>
      <w:lvlText w:val="o"/>
      <w:lvlJc w:val="left"/>
      <w:pPr>
        <w:ind w:left="598" w:hanging="360"/>
      </w:pPr>
      <w:rPr>
        <w:rFonts w:ascii="Courier New" w:hAnsi="Courier New" w:cs="Courier New"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5" w15:restartNumberingAfterBreak="0">
    <w:nsid w:val="18A8184B"/>
    <w:multiLevelType w:val="multilevel"/>
    <w:tmpl w:val="ADE0FE30"/>
    <w:styleLink w:val="CurrentList1"/>
    <w:lvl w:ilvl="0">
      <w:start w:val="1"/>
      <w:numFmt w:val="decimal"/>
      <w:lvlText w:val="Number %1."/>
      <w:lvlJc w:val="left"/>
      <w:pPr>
        <w:tabs>
          <w:tab w:val="num" w:pos="1247"/>
        </w:tabs>
        <w:ind w:left="1247" w:hanging="1247"/>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1F802566"/>
    <w:multiLevelType w:val="multilevel"/>
    <w:tmpl w:val="DC149FE0"/>
    <w:styleLink w:val="Bulletlist"/>
    <w:lvl w:ilvl="0">
      <w:start w:val="1"/>
      <w:numFmt w:val="bullet"/>
      <w:lvlText w:val=""/>
      <w:lvlJc w:val="left"/>
      <w:pPr>
        <w:ind w:left="720" w:hanging="360"/>
      </w:pPr>
      <w:rPr>
        <w:rFonts w:ascii="Symbol" w:hAnsi="Symbol"/>
        <w:kern w:val="0"/>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250F7AE3"/>
    <w:multiLevelType w:val="hybridMultilevel"/>
    <w:tmpl w:val="FB22102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255C6C38"/>
    <w:multiLevelType w:val="hybridMultilevel"/>
    <w:tmpl w:val="FB22102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2D457DF4"/>
    <w:multiLevelType w:val="hybridMultilevel"/>
    <w:tmpl w:val="DC149FE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3250676A"/>
    <w:multiLevelType w:val="hybridMultilevel"/>
    <w:tmpl w:val="DA5C7D1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3AD83BAF"/>
    <w:multiLevelType w:val="hybridMultilevel"/>
    <w:tmpl w:val="A58A2268"/>
    <w:lvl w:ilvl="0" w:tplc="796CC20A">
      <w:start w:val="1"/>
      <w:numFmt w:val="decimal"/>
      <w:pStyle w:val="Figure"/>
      <w:lvlText w:val="Figure %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DB03EB5"/>
    <w:multiLevelType w:val="hybridMultilevel"/>
    <w:tmpl w:val="C3F2A288"/>
    <w:lvl w:ilvl="0" w:tplc="1CB23032">
      <w:start w:val="1"/>
      <w:numFmt w:val="bullet"/>
      <w:pStyle w:val="Copyrightbulletlis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3" w15:restartNumberingAfterBreak="0">
    <w:nsid w:val="412905E8"/>
    <w:multiLevelType w:val="hybridMultilevel"/>
    <w:tmpl w:val="7CB21A86"/>
    <w:lvl w:ilvl="0" w:tplc="C1A43444">
      <w:start w:val="1"/>
      <w:numFmt w:val="bullet"/>
      <w:pStyle w:val="Boxlightgreen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B69489B"/>
    <w:multiLevelType w:val="hybridMultilevel"/>
    <w:tmpl w:val="6422E57E"/>
    <w:lvl w:ilvl="0" w:tplc="AD88C258">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223441A"/>
    <w:multiLevelType w:val="hybridMultilevel"/>
    <w:tmpl w:val="6C4AC56C"/>
    <w:lvl w:ilvl="0" w:tplc="0A5EF892">
      <w:start w:val="1"/>
      <w:numFmt w:val="decimal"/>
      <w:pStyle w:val="Footnotenumbered"/>
      <w:lvlText w:val="%1."/>
      <w:lvlJc w:val="left"/>
      <w:pPr>
        <w:ind w:left="717" w:hanging="360"/>
      </w:pPr>
      <w:rPr>
        <w:rFonts w:hint="default"/>
        <w:b w:val="0"/>
        <w:i w:val="0"/>
        <w:color w:val="033636" w:themeColor="text2"/>
        <w:sz w:val="18"/>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59DD3F9C"/>
    <w:multiLevelType w:val="hybridMultilevel"/>
    <w:tmpl w:val="8E68BEE6"/>
    <w:lvl w:ilvl="0" w:tplc="C47C5764">
      <w:start w:val="1"/>
      <w:numFmt w:val="bullet"/>
      <w:lvlText w:val=""/>
      <w:lvlJc w:val="left"/>
      <w:pPr>
        <w:ind w:left="720" w:hanging="360"/>
      </w:pPr>
      <w:rPr>
        <w:rFonts w:ascii="Symbol" w:hAnsi="Symbol" w:hint="default"/>
      </w:rPr>
    </w:lvl>
    <w:lvl w:ilvl="1" w:tplc="3950FF3E">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C6422CF"/>
    <w:multiLevelType w:val="hybridMultilevel"/>
    <w:tmpl w:val="31448B12"/>
    <w:lvl w:ilvl="0" w:tplc="CFC8E5C4">
      <w:start w:val="1"/>
      <w:numFmt w:val="bullet"/>
      <w:pStyle w:val="Boxpurple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D820573"/>
    <w:multiLevelType w:val="hybridMultilevel"/>
    <w:tmpl w:val="9C2854D2"/>
    <w:lvl w:ilvl="0" w:tplc="5DF6F9A4">
      <w:start w:val="1"/>
      <w:numFmt w:val="decimal"/>
      <w:pStyle w:val="Tabletitle"/>
      <w:lvlText w:val="Table %1."/>
      <w:lvlJc w:val="left"/>
      <w:pPr>
        <w:ind w:left="360" w:hanging="360"/>
      </w:pPr>
      <w:rPr>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45B3D30"/>
    <w:multiLevelType w:val="multilevel"/>
    <w:tmpl w:val="55E4A408"/>
    <w:styleLink w:val="CurrentList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6CF8287E"/>
    <w:multiLevelType w:val="hybridMultilevel"/>
    <w:tmpl w:val="91C827E0"/>
    <w:lvl w:ilvl="0" w:tplc="0D001382">
      <w:start w:val="1"/>
      <w:numFmt w:val="bullet"/>
      <w:pStyle w:val="Tablelist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1" w15:restartNumberingAfterBreak="0">
    <w:nsid w:val="6E33750E"/>
    <w:multiLevelType w:val="hybridMultilevel"/>
    <w:tmpl w:val="F2F6750C"/>
    <w:lvl w:ilvl="0" w:tplc="EE5CFBB8">
      <w:start w:val="1"/>
      <w:numFmt w:val="bullet"/>
      <w:pStyle w:val="Boxreversedtealbullet"/>
      <w:lvlText w:val=""/>
      <w:lvlJc w:val="left"/>
      <w:pPr>
        <w:ind w:left="720" w:hanging="360"/>
      </w:pPr>
      <w:rPr>
        <w:rFonts w:ascii="Symbol" w:hAnsi="Symbol" w:hint="default"/>
        <w:color w:val="FFFFFF" w:themeColor="background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74B64403"/>
    <w:multiLevelType w:val="hybridMultilevel"/>
    <w:tmpl w:val="D3E44B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A596CE0"/>
    <w:multiLevelType w:val="hybridMultilevel"/>
    <w:tmpl w:val="28665394"/>
    <w:lvl w:ilvl="0" w:tplc="CB16BCE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01134077">
    <w:abstractNumId w:val="19"/>
  </w:num>
  <w:num w:numId="2" w16cid:durableId="561913990">
    <w:abstractNumId w:val="32"/>
  </w:num>
  <w:num w:numId="3" w16cid:durableId="1821144484">
    <w:abstractNumId w:val="28"/>
  </w:num>
  <w:num w:numId="4" w16cid:durableId="1128666264">
    <w:abstractNumId w:val="21"/>
  </w:num>
  <w:num w:numId="5" w16cid:durableId="585654748">
    <w:abstractNumId w:val="15"/>
  </w:num>
  <w:num w:numId="6" w16cid:durableId="1674411436">
    <w:abstractNumId w:val="13"/>
  </w:num>
  <w:num w:numId="7" w16cid:durableId="406080009">
    <w:abstractNumId w:val="33"/>
  </w:num>
  <w:num w:numId="8" w16cid:durableId="1672641317">
    <w:abstractNumId w:val="30"/>
  </w:num>
  <w:num w:numId="9" w16cid:durableId="197360763">
    <w:abstractNumId w:val="29"/>
  </w:num>
  <w:num w:numId="10" w16cid:durableId="1082065217">
    <w:abstractNumId w:val="6"/>
  </w:num>
  <w:num w:numId="11" w16cid:durableId="1198160136">
    <w:abstractNumId w:val="11"/>
  </w:num>
  <w:num w:numId="12" w16cid:durableId="875780103">
    <w:abstractNumId w:val="24"/>
  </w:num>
  <w:num w:numId="13" w16cid:durableId="1939170792">
    <w:abstractNumId w:val="12"/>
  </w:num>
  <w:num w:numId="14" w16cid:durableId="339819143">
    <w:abstractNumId w:val="17"/>
  </w:num>
  <w:num w:numId="15" w16cid:durableId="1912039604">
    <w:abstractNumId w:val="13"/>
  </w:num>
  <w:num w:numId="16" w16cid:durableId="961615877">
    <w:abstractNumId w:val="13"/>
  </w:num>
  <w:num w:numId="17" w16cid:durableId="1499073578">
    <w:abstractNumId w:val="13"/>
  </w:num>
  <w:num w:numId="18" w16cid:durableId="2008745051">
    <w:abstractNumId w:val="18"/>
  </w:num>
  <w:num w:numId="19" w16cid:durableId="2111120248">
    <w:abstractNumId w:val="20"/>
  </w:num>
  <w:num w:numId="20" w16cid:durableId="2079085760">
    <w:abstractNumId w:val="24"/>
  </w:num>
  <w:num w:numId="21" w16cid:durableId="1692144682">
    <w:abstractNumId w:val="10"/>
  </w:num>
  <w:num w:numId="22" w16cid:durableId="611596464">
    <w:abstractNumId w:val="13"/>
  </w:num>
  <w:num w:numId="23" w16cid:durableId="1946957081">
    <w:abstractNumId w:val="31"/>
  </w:num>
  <w:num w:numId="24" w16cid:durableId="946811162">
    <w:abstractNumId w:val="23"/>
  </w:num>
  <w:num w:numId="25" w16cid:durableId="1573347863">
    <w:abstractNumId w:val="27"/>
  </w:num>
  <w:num w:numId="26" w16cid:durableId="1430854809">
    <w:abstractNumId w:val="31"/>
  </w:num>
  <w:num w:numId="27" w16cid:durableId="1453860475">
    <w:abstractNumId w:val="16"/>
  </w:num>
  <w:num w:numId="28" w16cid:durableId="1945533275">
    <w:abstractNumId w:val="22"/>
  </w:num>
  <w:num w:numId="29" w16cid:durableId="728186150">
    <w:abstractNumId w:val="15"/>
  </w:num>
  <w:num w:numId="30" w16cid:durableId="332030552">
    <w:abstractNumId w:val="29"/>
  </w:num>
  <w:num w:numId="31" w16cid:durableId="657422245">
    <w:abstractNumId w:val="21"/>
  </w:num>
  <w:num w:numId="32" w16cid:durableId="1134561522">
    <w:abstractNumId w:val="7"/>
  </w:num>
  <w:num w:numId="33" w16cid:durableId="1343704378">
    <w:abstractNumId w:val="9"/>
  </w:num>
  <w:num w:numId="34" w16cid:durableId="1906916757">
    <w:abstractNumId w:val="14"/>
  </w:num>
  <w:num w:numId="35" w16cid:durableId="673728124">
    <w:abstractNumId w:val="5"/>
  </w:num>
  <w:num w:numId="36" w16cid:durableId="1840388181">
    <w:abstractNumId w:val="5"/>
  </w:num>
  <w:num w:numId="37" w16cid:durableId="1912306891">
    <w:abstractNumId w:val="4"/>
  </w:num>
  <w:num w:numId="38" w16cid:durableId="1635718307">
    <w:abstractNumId w:val="4"/>
  </w:num>
  <w:num w:numId="39" w16cid:durableId="1177620775">
    <w:abstractNumId w:val="3"/>
  </w:num>
  <w:num w:numId="40" w16cid:durableId="1515152486">
    <w:abstractNumId w:val="3"/>
  </w:num>
  <w:num w:numId="41" w16cid:durableId="1595698532">
    <w:abstractNumId w:val="6"/>
  </w:num>
  <w:num w:numId="42" w16cid:durableId="1988707980">
    <w:abstractNumId w:val="2"/>
  </w:num>
  <w:num w:numId="43" w16cid:durableId="753741704">
    <w:abstractNumId w:val="2"/>
  </w:num>
  <w:num w:numId="44" w16cid:durableId="1232236003">
    <w:abstractNumId w:val="1"/>
  </w:num>
  <w:num w:numId="45" w16cid:durableId="933169648">
    <w:abstractNumId w:val="1"/>
  </w:num>
  <w:num w:numId="46" w16cid:durableId="820584004">
    <w:abstractNumId w:val="0"/>
  </w:num>
  <w:num w:numId="47" w16cid:durableId="1227565550">
    <w:abstractNumId w:val="0"/>
  </w:num>
  <w:num w:numId="48" w16cid:durableId="1080827953">
    <w:abstractNumId w:val="30"/>
  </w:num>
  <w:num w:numId="49" w16cid:durableId="972365297">
    <w:abstractNumId w:val="14"/>
  </w:num>
  <w:num w:numId="50" w16cid:durableId="1675915320">
    <w:abstractNumId w:val="28"/>
  </w:num>
  <w:num w:numId="51" w16cid:durableId="321861654">
    <w:abstractNumId w:val="26"/>
  </w:num>
  <w:num w:numId="52" w16cid:durableId="48654142">
    <w:abstractNumId w:val="8"/>
  </w:num>
  <w:num w:numId="53" w16cid:durableId="68432857">
    <w:abstractNumId w:val="28"/>
  </w:num>
  <w:num w:numId="54" w16cid:durableId="967517538">
    <w:abstractNumId w:val="25"/>
  </w:num>
  <w:num w:numId="55" w16cid:durableId="795607859">
    <w:abstractNumId w:val="25"/>
    <w:lvlOverride w:ilvl="0">
      <w:startOverride w:val="1"/>
    </w:lvlOverride>
  </w:num>
  <w:num w:numId="56" w16cid:durableId="155615221">
    <w:abstractNumId w:val="25"/>
    <w:lvlOverride w:ilvl="0">
      <w:startOverride w:val="1"/>
    </w:lvlOverride>
  </w:num>
  <w:num w:numId="57" w16cid:durableId="1755975102">
    <w:abstractNumId w:val="25"/>
    <w:lvlOverride w:ilvl="0">
      <w:startOverride w:val="1"/>
    </w:lvlOverride>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stylePaneSortMethod w:val="00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Arial&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err5wt9dra05fetxw4p02tp0vtzztp05ef0&quot;&gt;CDI syphilis My EndNote Library&lt;record-ids&gt;&lt;item&gt;12&lt;/item&gt;&lt;item&gt;17&lt;/item&gt;&lt;item&gt;19&lt;/item&gt;&lt;item&gt;20&lt;/item&gt;&lt;item&gt;21&lt;/item&gt;&lt;item&gt;22&lt;/item&gt;&lt;item&gt;23&lt;/item&gt;&lt;item&gt;24&lt;/item&gt;&lt;item&gt;25&lt;/item&gt;&lt;item&gt;27&lt;/item&gt;&lt;item&gt;28&lt;/item&gt;&lt;item&gt;29&lt;/item&gt;&lt;item&gt;30&lt;/item&gt;&lt;item&gt;31&lt;/item&gt;&lt;item&gt;32&lt;/item&gt;&lt;item&gt;33&lt;/item&gt;&lt;item&gt;34&lt;/item&gt;&lt;item&gt;35&lt;/item&gt;&lt;item&gt;36&lt;/item&gt;&lt;item&gt;37&lt;/item&gt;&lt;item&gt;38&lt;/item&gt;&lt;item&gt;39&lt;/item&gt;&lt;item&gt;40&lt;/item&gt;&lt;item&gt;41&lt;/item&gt;&lt;item&gt;42&lt;/item&gt;&lt;item&gt;43&lt;/item&gt;&lt;item&gt;44&lt;/item&gt;&lt;item&gt;45&lt;/item&gt;&lt;item&gt;46&lt;/item&gt;&lt;item&gt;47&lt;/item&gt;&lt;item&gt;48&lt;/item&gt;&lt;item&gt;49&lt;/item&gt;&lt;/record-ids&gt;&lt;/item&gt;&lt;/Libraries&gt;"/>
  </w:docVars>
  <w:rsids>
    <w:rsidRoot w:val="009B7AA1"/>
    <w:rsid w:val="00000853"/>
    <w:rsid w:val="00000F03"/>
    <w:rsid w:val="00001C34"/>
    <w:rsid w:val="00001E4E"/>
    <w:rsid w:val="00001F3C"/>
    <w:rsid w:val="00001F4E"/>
    <w:rsid w:val="0000218B"/>
    <w:rsid w:val="00004A5F"/>
    <w:rsid w:val="00005B5E"/>
    <w:rsid w:val="00005D4A"/>
    <w:rsid w:val="00006607"/>
    <w:rsid w:val="0000722B"/>
    <w:rsid w:val="000076B7"/>
    <w:rsid w:val="00010056"/>
    <w:rsid w:val="00010577"/>
    <w:rsid w:val="0001143F"/>
    <w:rsid w:val="0001219F"/>
    <w:rsid w:val="0001408F"/>
    <w:rsid w:val="0001417F"/>
    <w:rsid w:val="000148FA"/>
    <w:rsid w:val="00014DDC"/>
    <w:rsid w:val="00015390"/>
    <w:rsid w:val="0001631A"/>
    <w:rsid w:val="00016594"/>
    <w:rsid w:val="00016762"/>
    <w:rsid w:val="00016C10"/>
    <w:rsid w:val="00020516"/>
    <w:rsid w:val="000209DB"/>
    <w:rsid w:val="00020C82"/>
    <w:rsid w:val="000223FE"/>
    <w:rsid w:val="00022427"/>
    <w:rsid w:val="000225AC"/>
    <w:rsid w:val="00023119"/>
    <w:rsid w:val="000235C0"/>
    <w:rsid w:val="00023CD8"/>
    <w:rsid w:val="00024464"/>
    <w:rsid w:val="00025A07"/>
    <w:rsid w:val="00025EBB"/>
    <w:rsid w:val="00027700"/>
    <w:rsid w:val="00027930"/>
    <w:rsid w:val="00030213"/>
    <w:rsid w:val="00030881"/>
    <w:rsid w:val="00030ACC"/>
    <w:rsid w:val="000311A5"/>
    <w:rsid w:val="00031B2B"/>
    <w:rsid w:val="00031CAB"/>
    <w:rsid w:val="000323E0"/>
    <w:rsid w:val="00032C80"/>
    <w:rsid w:val="00032CBD"/>
    <w:rsid w:val="00033B34"/>
    <w:rsid w:val="00034227"/>
    <w:rsid w:val="00034273"/>
    <w:rsid w:val="00034FD2"/>
    <w:rsid w:val="000351EB"/>
    <w:rsid w:val="0003648E"/>
    <w:rsid w:val="0003678C"/>
    <w:rsid w:val="000379B5"/>
    <w:rsid w:val="00040326"/>
    <w:rsid w:val="000403A3"/>
    <w:rsid w:val="00040610"/>
    <w:rsid w:val="00041732"/>
    <w:rsid w:val="00041800"/>
    <w:rsid w:val="00041F9C"/>
    <w:rsid w:val="00042AC2"/>
    <w:rsid w:val="000439B5"/>
    <w:rsid w:val="00043B65"/>
    <w:rsid w:val="000440C0"/>
    <w:rsid w:val="00044D4D"/>
    <w:rsid w:val="00045C2B"/>
    <w:rsid w:val="000464BB"/>
    <w:rsid w:val="00051116"/>
    <w:rsid w:val="00051810"/>
    <w:rsid w:val="000519E3"/>
    <w:rsid w:val="000521F8"/>
    <w:rsid w:val="00052A9F"/>
    <w:rsid w:val="0005484D"/>
    <w:rsid w:val="0005524B"/>
    <w:rsid w:val="0005590E"/>
    <w:rsid w:val="00055938"/>
    <w:rsid w:val="00055D9B"/>
    <w:rsid w:val="000563AD"/>
    <w:rsid w:val="0005643F"/>
    <w:rsid w:val="000566DA"/>
    <w:rsid w:val="00056A0F"/>
    <w:rsid w:val="00056A7B"/>
    <w:rsid w:val="00057438"/>
    <w:rsid w:val="000574E5"/>
    <w:rsid w:val="0005772D"/>
    <w:rsid w:val="00060775"/>
    <w:rsid w:val="00061216"/>
    <w:rsid w:val="000613CE"/>
    <w:rsid w:val="00062D26"/>
    <w:rsid w:val="0006405F"/>
    <w:rsid w:val="00064DEC"/>
    <w:rsid w:val="00064FDB"/>
    <w:rsid w:val="000654AE"/>
    <w:rsid w:val="000654EA"/>
    <w:rsid w:val="00065A55"/>
    <w:rsid w:val="00065E38"/>
    <w:rsid w:val="0006649A"/>
    <w:rsid w:val="00066534"/>
    <w:rsid w:val="00066744"/>
    <w:rsid w:val="00066928"/>
    <w:rsid w:val="00067B37"/>
    <w:rsid w:val="000701A1"/>
    <w:rsid w:val="000701E7"/>
    <w:rsid w:val="000701F4"/>
    <w:rsid w:val="00070652"/>
    <w:rsid w:val="00070781"/>
    <w:rsid w:val="00070A25"/>
    <w:rsid w:val="00070CDC"/>
    <w:rsid w:val="00071786"/>
    <w:rsid w:val="0007181E"/>
    <w:rsid w:val="00071841"/>
    <w:rsid w:val="00071C04"/>
    <w:rsid w:val="000722C4"/>
    <w:rsid w:val="00072EA9"/>
    <w:rsid w:val="00073390"/>
    <w:rsid w:val="000743E2"/>
    <w:rsid w:val="000752D5"/>
    <w:rsid w:val="00075818"/>
    <w:rsid w:val="00075EB1"/>
    <w:rsid w:val="00075F8F"/>
    <w:rsid w:val="000804EB"/>
    <w:rsid w:val="00080CB9"/>
    <w:rsid w:val="00081A17"/>
    <w:rsid w:val="00081F5E"/>
    <w:rsid w:val="0008210A"/>
    <w:rsid w:val="00082595"/>
    <w:rsid w:val="00082803"/>
    <w:rsid w:val="00082EE5"/>
    <w:rsid w:val="00083AED"/>
    <w:rsid w:val="00083C16"/>
    <w:rsid w:val="00084D67"/>
    <w:rsid w:val="00085663"/>
    <w:rsid w:val="00085816"/>
    <w:rsid w:val="00085A45"/>
    <w:rsid w:val="000868DE"/>
    <w:rsid w:val="0008701A"/>
    <w:rsid w:val="0009039D"/>
    <w:rsid w:val="0009063E"/>
    <w:rsid w:val="00090DC3"/>
    <w:rsid w:val="000911CE"/>
    <w:rsid w:val="00092202"/>
    <w:rsid w:val="00092289"/>
    <w:rsid w:val="00092E41"/>
    <w:rsid w:val="000940E7"/>
    <w:rsid w:val="00094D00"/>
    <w:rsid w:val="00094FE2"/>
    <w:rsid w:val="00095CD7"/>
    <w:rsid w:val="00096325"/>
    <w:rsid w:val="0009635E"/>
    <w:rsid w:val="00096D96"/>
    <w:rsid w:val="00096DE4"/>
    <w:rsid w:val="00097D27"/>
    <w:rsid w:val="00097D5E"/>
    <w:rsid w:val="00097D9D"/>
    <w:rsid w:val="000A064B"/>
    <w:rsid w:val="000A06FC"/>
    <w:rsid w:val="000A114A"/>
    <w:rsid w:val="000A1517"/>
    <w:rsid w:val="000A1580"/>
    <w:rsid w:val="000A1EB7"/>
    <w:rsid w:val="000A200C"/>
    <w:rsid w:val="000A3014"/>
    <w:rsid w:val="000A4BA8"/>
    <w:rsid w:val="000A5BDA"/>
    <w:rsid w:val="000B108B"/>
    <w:rsid w:val="000B1F91"/>
    <w:rsid w:val="000B21B4"/>
    <w:rsid w:val="000B23EB"/>
    <w:rsid w:val="000B28E4"/>
    <w:rsid w:val="000B36B9"/>
    <w:rsid w:val="000B3ECF"/>
    <w:rsid w:val="000B43E1"/>
    <w:rsid w:val="000B494A"/>
    <w:rsid w:val="000B4A6B"/>
    <w:rsid w:val="000B5661"/>
    <w:rsid w:val="000B5D73"/>
    <w:rsid w:val="000B6C16"/>
    <w:rsid w:val="000C0480"/>
    <w:rsid w:val="000C04F6"/>
    <w:rsid w:val="000C0E87"/>
    <w:rsid w:val="000C12E7"/>
    <w:rsid w:val="000C13A2"/>
    <w:rsid w:val="000C17B9"/>
    <w:rsid w:val="000C1FAB"/>
    <w:rsid w:val="000C3107"/>
    <w:rsid w:val="000C3F4E"/>
    <w:rsid w:val="000C482E"/>
    <w:rsid w:val="000C4A73"/>
    <w:rsid w:val="000C4B32"/>
    <w:rsid w:val="000C5179"/>
    <w:rsid w:val="000C6CAA"/>
    <w:rsid w:val="000C6CCA"/>
    <w:rsid w:val="000C7466"/>
    <w:rsid w:val="000C75AA"/>
    <w:rsid w:val="000C77FF"/>
    <w:rsid w:val="000C7806"/>
    <w:rsid w:val="000C7B14"/>
    <w:rsid w:val="000C7EAC"/>
    <w:rsid w:val="000D0D44"/>
    <w:rsid w:val="000D101B"/>
    <w:rsid w:val="000D2029"/>
    <w:rsid w:val="000D209F"/>
    <w:rsid w:val="000D221D"/>
    <w:rsid w:val="000D23FC"/>
    <w:rsid w:val="000D31B7"/>
    <w:rsid w:val="000D328C"/>
    <w:rsid w:val="000D33CB"/>
    <w:rsid w:val="000D3456"/>
    <w:rsid w:val="000D3913"/>
    <w:rsid w:val="000D458B"/>
    <w:rsid w:val="000D4647"/>
    <w:rsid w:val="000D4992"/>
    <w:rsid w:val="000D4C6A"/>
    <w:rsid w:val="000D4F99"/>
    <w:rsid w:val="000D55D5"/>
    <w:rsid w:val="000D5D43"/>
    <w:rsid w:val="000D5FB0"/>
    <w:rsid w:val="000D608E"/>
    <w:rsid w:val="000D6B98"/>
    <w:rsid w:val="000D78AF"/>
    <w:rsid w:val="000D7E97"/>
    <w:rsid w:val="000E058F"/>
    <w:rsid w:val="000E1997"/>
    <w:rsid w:val="000E1A68"/>
    <w:rsid w:val="000E1DD4"/>
    <w:rsid w:val="000E1E77"/>
    <w:rsid w:val="000E209C"/>
    <w:rsid w:val="000E2541"/>
    <w:rsid w:val="000E44C2"/>
    <w:rsid w:val="000E537F"/>
    <w:rsid w:val="000E56B1"/>
    <w:rsid w:val="000E5B8F"/>
    <w:rsid w:val="000E7ACA"/>
    <w:rsid w:val="000E7E22"/>
    <w:rsid w:val="000F00F8"/>
    <w:rsid w:val="000F0271"/>
    <w:rsid w:val="000F0392"/>
    <w:rsid w:val="000F0541"/>
    <w:rsid w:val="000F0933"/>
    <w:rsid w:val="000F0936"/>
    <w:rsid w:val="000F0995"/>
    <w:rsid w:val="000F1B60"/>
    <w:rsid w:val="000F1CBC"/>
    <w:rsid w:val="000F26E2"/>
    <w:rsid w:val="000F3EBE"/>
    <w:rsid w:val="000F4652"/>
    <w:rsid w:val="000F49B7"/>
    <w:rsid w:val="000F59D5"/>
    <w:rsid w:val="000F62E8"/>
    <w:rsid w:val="000F6D06"/>
    <w:rsid w:val="000F7507"/>
    <w:rsid w:val="00100614"/>
    <w:rsid w:val="001013EE"/>
    <w:rsid w:val="00101E58"/>
    <w:rsid w:val="00102726"/>
    <w:rsid w:val="00102F29"/>
    <w:rsid w:val="00103B1C"/>
    <w:rsid w:val="00103EFA"/>
    <w:rsid w:val="0010557A"/>
    <w:rsid w:val="00105936"/>
    <w:rsid w:val="00105C11"/>
    <w:rsid w:val="00105FEB"/>
    <w:rsid w:val="00107741"/>
    <w:rsid w:val="00107B44"/>
    <w:rsid w:val="00107FB3"/>
    <w:rsid w:val="00110FE8"/>
    <w:rsid w:val="00111000"/>
    <w:rsid w:val="00111350"/>
    <w:rsid w:val="0011260E"/>
    <w:rsid w:val="001130A7"/>
    <w:rsid w:val="001130E4"/>
    <w:rsid w:val="001133BE"/>
    <w:rsid w:val="00113AB4"/>
    <w:rsid w:val="00114412"/>
    <w:rsid w:val="001144CF"/>
    <w:rsid w:val="00114DBF"/>
    <w:rsid w:val="00114EA6"/>
    <w:rsid w:val="0011559F"/>
    <w:rsid w:val="00116619"/>
    <w:rsid w:val="00117CCD"/>
    <w:rsid w:val="00117FDD"/>
    <w:rsid w:val="00120627"/>
    <w:rsid w:val="00120A72"/>
    <w:rsid w:val="00120BC8"/>
    <w:rsid w:val="001211E6"/>
    <w:rsid w:val="00121E07"/>
    <w:rsid w:val="00121E5A"/>
    <w:rsid w:val="00122756"/>
    <w:rsid w:val="00122FAB"/>
    <w:rsid w:val="001249D6"/>
    <w:rsid w:val="00125370"/>
    <w:rsid w:val="001255B3"/>
    <w:rsid w:val="00125A41"/>
    <w:rsid w:val="001264BF"/>
    <w:rsid w:val="00126D4C"/>
    <w:rsid w:val="00126D9A"/>
    <w:rsid w:val="0012722C"/>
    <w:rsid w:val="00130212"/>
    <w:rsid w:val="0013162C"/>
    <w:rsid w:val="00131A8D"/>
    <w:rsid w:val="00132500"/>
    <w:rsid w:val="00132AC2"/>
    <w:rsid w:val="00134055"/>
    <w:rsid w:val="0013457A"/>
    <w:rsid w:val="0013460A"/>
    <w:rsid w:val="00135C09"/>
    <w:rsid w:val="00135C78"/>
    <w:rsid w:val="00136072"/>
    <w:rsid w:val="00137099"/>
    <w:rsid w:val="001376B2"/>
    <w:rsid w:val="001402E9"/>
    <w:rsid w:val="00140F18"/>
    <w:rsid w:val="001410AE"/>
    <w:rsid w:val="00141811"/>
    <w:rsid w:val="00141C27"/>
    <w:rsid w:val="00142BEA"/>
    <w:rsid w:val="00142D64"/>
    <w:rsid w:val="001434B3"/>
    <w:rsid w:val="00144ACF"/>
    <w:rsid w:val="001451B7"/>
    <w:rsid w:val="001455C8"/>
    <w:rsid w:val="00146BCC"/>
    <w:rsid w:val="0014734E"/>
    <w:rsid w:val="0014776C"/>
    <w:rsid w:val="0014784C"/>
    <w:rsid w:val="001501B9"/>
    <w:rsid w:val="001504A9"/>
    <w:rsid w:val="00150979"/>
    <w:rsid w:val="001513F3"/>
    <w:rsid w:val="001521B8"/>
    <w:rsid w:val="00152B50"/>
    <w:rsid w:val="00152B7D"/>
    <w:rsid w:val="00153623"/>
    <w:rsid w:val="001540DC"/>
    <w:rsid w:val="00154ACC"/>
    <w:rsid w:val="00155EA0"/>
    <w:rsid w:val="0015652F"/>
    <w:rsid w:val="001573A0"/>
    <w:rsid w:val="001573F3"/>
    <w:rsid w:val="00157A96"/>
    <w:rsid w:val="001605CB"/>
    <w:rsid w:val="00160B58"/>
    <w:rsid w:val="00161DE7"/>
    <w:rsid w:val="001629AA"/>
    <w:rsid w:val="00163488"/>
    <w:rsid w:val="0016362C"/>
    <w:rsid w:val="001644C0"/>
    <w:rsid w:val="00164BE6"/>
    <w:rsid w:val="00164FCC"/>
    <w:rsid w:val="00165511"/>
    <w:rsid w:val="00165582"/>
    <w:rsid w:val="0016596C"/>
    <w:rsid w:val="001663CA"/>
    <w:rsid w:val="00166686"/>
    <w:rsid w:val="00166B77"/>
    <w:rsid w:val="00170126"/>
    <w:rsid w:val="00170369"/>
    <w:rsid w:val="00170646"/>
    <w:rsid w:val="00171011"/>
    <w:rsid w:val="00171578"/>
    <w:rsid w:val="00171A71"/>
    <w:rsid w:val="00171CE1"/>
    <w:rsid w:val="00171F79"/>
    <w:rsid w:val="0017241A"/>
    <w:rsid w:val="001724DB"/>
    <w:rsid w:val="00172C9B"/>
    <w:rsid w:val="00172F05"/>
    <w:rsid w:val="00173176"/>
    <w:rsid w:val="00173185"/>
    <w:rsid w:val="001734CC"/>
    <w:rsid w:val="001736B5"/>
    <w:rsid w:val="0017402C"/>
    <w:rsid w:val="0017488E"/>
    <w:rsid w:val="00174B91"/>
    <w:rsid w:val="00174BB4"/>
    <w:rsid w:val="00174D6C"/>
    <w:rsid w:val="00175778"/>
    <w:rsid w:val="0017650B"/>
    <w:rsid w:val="00176C25"/>
    <w:rsid w:val="00181353"/>
    <w:rsid w:val="001822E1"/>
    <w:rsid w:val="00182B8E"/>
    <w:rsid w:val="00182E3E"/>
    <w:rsid w:val="00182E67"/>
    <w:rsid w:val="001830C7"/>
    <w:rsid w:val="00183377"/>
    <w:rsid w:val="001837AD"/>
    <w:rsid w:val="001837E6"/>
    <w:rsid w:val="00184712"/>
    <w:rsid w:val="001848CD"/>
    <w:rsid w:val="001850EB"/>
    <w:rsid w:val="001856A4"/>
    <w:rsid w:val="00187042"/>
    <w:rsid w:val="00190494"/>
    <w:rsid w:val="00190D5B"/>
    <w:rsid w:val="0019181C"/>
    <w:rsid w:val="00191A27"/>
    <w:rsid w:val="00191C3A"/>
    <w:rsid w:val="001920D4"/>
    <w:rsid w:val="001927BB"/>
    <w:rsid w:val="001934AF"/>
    <w:rsid w:val="00193C02"/>
    <w:rsid w:val="001941A6"/>
    <w:rsid w:val="001942E1"/>
    <w:rsid w:val="00195160"/>
    <w:rsid w:val="0019530E"/>
    <w:rsid w:val="00195705"/>
    <w:rsid w:val="001959E9"/>
    <w:rsid w:val="0019624E"/>
    <w:rsid w:val="00196D76"/>
    <w:rsid w:val="001974EF"/>
    <w:rsid w:val="00197998"/>
    <w:rsid w:val="001A04C9"/>
    <w:rsid w:val="001A1722"/>
    <w:rsid w:val="001A1FE2"/>
    <w:rsid w:val="001A25FF"/>
    <w:rsid w:val="001A3688"/>
    <w:rsid w:val="001A41C2"/>
    <w:rsid w:val="001A47EE"/>
    <w:rsid w:val="001A4DDA"/>
    <w:rsid w:val="001A512D"/>
    <w:rsid w:val="001A59B6"/>
    <w:rsid w:val="001A5FA3"/>
    <w:rsid w:val="001A7CD9"/>
    <w:rsid w:val="001B0CC2"/>
    <w:rsid w:val="001B131C"/>
    <w:rsid w:val="001B18AF"/>
    <w:rsid w:val="001B1BA0"/>
    <w:rsid w:val="001B20D4"/>
    <w:rsid w:val="001B223D"/>
    <w:rsid w:val="001B3394"/>
    <w:rsid w:val="001B3794"/>
    <w:rsid w:val="001B3B07"/>
    <w:rsid w:val="001B3B5C"/>
    <w:rsid w:val="001B3BBE"/>
    <w:rsid w:val="001B3D2E"/>
    <w:rsid w:val="001B3D60"/>
    <w:rsid w:val="001B4194"/>
    <w:rsid w:val="001B5542"/>
    <w:rsid w:val="001B577F"/>
    <w:rsid w:val="001B5E9A"/>
    <w:rsid w:val="001B699C"/>
    <w:rsid w:val="001B69AD"/>
    <w:rsid w:val="001B6EE9"/>
    <w:rsid w:val="001B7526"/>
    <w:rsid w:val="001B7CCF"/>
    <w:rsid w:val="001B7F17"/>
    <w:rsid w:val="001C0276"/>
    <w:rsid w:val="001C1617"/>
    <w:rsid w:val="001C21AB"/>
    <w:rsid w:val="001C237C"/>
    <w:rsid w:val="001C2809"/>
    <w:rsid w:val="001C29D5"/>
    <w:rsid w:val="001C3090"/>
    <w:rsid w:val="001C3D7E"/>
    <w:rsid w:val="001C408D"/>
    <w:rsid w:val="001C46BF"/>
    <w:rsid w:val="001C4EAB"/>
    <w:rsid w:val="001C4F6E"/>
    <w:rsid w:val="001C5732"/>
    <w:rsid w:val="001C75FE"/>
    <w:rsid w:val="001D094A"/>
    <w:rsid w:val="001D09EB"/>
    <w:rsid w:val="001D0BD1"/>
    <w:rsid w:val="001D1116"/>
    <w:rsid w:val="001D137C"/>
    <w:rsid w:val="001D1617"/>
    <w:rsid w:val="001D164A"/>
    <w:rsid w:val="001D24DD"/>
    <w:rsid w:val="001D2711"/>
    <w:rsid w:val="001D2A90"/>
    <w:rsid w:val="001D2FF8"/>
    <w:rsid w:val="001D352D"/>
    <w:rsid w:val="001D3D39"/>
    <w:rsid w:val="001D43BF"/>
    <w:rsid w:val="001D4CD7"/>
    <w:rsid w:val="001D5E01"/>
    <w:rsid w:val="001D626B"/>
    <w:rsid w:val="001D675E"/>
    <w:rsid w:val="001E0545"/>
    <w:rsid w:val="001E0C21"/>
    <w:rsid w:val="001E0F46"/>
    <w:rsid w:val="001E1E4E"/>
    <w:rsid w:val="001E24CC"/>
    <w:rsid w:val="001E316A"/>
    <w:rsid w:val="001E4165"/>
    <w:rsid w:val="001E45A0"/>
    <w:rsid w:val="001E4721"/>
    <w:rsid w:val="001E6857"/>
    <w:rsid w:val="001E6C3C"/>
    <w:rsid w:val="001E6E65"/>
    <w:rsid w:val="001E7087"/>
    <w:rsid w:val="001F0DE6"/>
    <w:rsid w:val="001F0FB8"/>
    <w:rsid w:val="001F12D5"/>
    <w:rsid w:val="001F1484"/>
    <w:rsid w:val="001F1E1E"/>
    <w:rsid w:val="001F2287"/>
    <w:rsid w:val="001F2AFF"/>
    <w:rsid w:val="001F32B5"/>
    <w:rsid w:val="001F37ED"/>
    <w:rsid w:val="001F3927"/>
    <w:rsid w:val="001F4AD6"/>
    <w:rsid w:val="001F587C"/>
    <w:rsid w:val="001F6D24"/>
    <w:rsid w:val="0020006A"/>
    <w:rsid w:val="002009C0"/>
    <w:rsid w:val="00201698"/>
    <w:rsid w:val="00201AB6"/>
    <w:rsid w:val="00201CEE"/>
    <w:rsid w:val="00202288"/>
    <w:rsid w:val="002031C9"/>
    <w:rsid w:val="002033D5"/>
    <w:rsid w:val="00203E9F"/>
    <w:rsid w:val="0020490F"/>
    <w:rsid w:val="0020539B"/>
    <w:rsid w:val="002058DC"/>
    <w:rsid w:val="00205D6B"/>
    <w:rsid w:val="00205DEC"/>
    <w:rsid w:val="002069A6"/>
    <w:rsid w:val="002069DB"/>
    <w:rsid w:val="00206C3D"/>
    <w:rsid w:val="00206F10"/>
    <w:rsid w:val="002110B9"/>
    <w:rsid w:val="00212F99"/>
    <w:rsid w:val="0021303E"/>
    <w:rsid w:val="0021348C"/>
    <w:rsid w:val="00213F00"/>
    <w:rsid w:val="0021430A"/>
    <w:rsid w:val="002147DA"/>
    <w:rsid w:val="002163EE"/>
    <w:rsid w:val="002164D3"/>
    <w:rsid w:val="00217F79"/>
    <w:rsid w:val="0022066C"/>
    <w:rsid w:val="00220A03"/>
    <w:rsid w:val="00220D25"/>
    <w:rsid w:val="0022128F"/>
    <w:rsid w:val="00221925"/>
    <w:rsid w:val="00221BB6"/>
    <w:rsid w:val="00221D5A"/>
    <w:rsid w:val="00221E6A"/>
    <w:rsid w:val="00222B9B"/>
    <w:rsid w:val="002235DE"/>
    <w:rsid w:val="00223703"/>
    <w:rsid w:val="00223BB2"/>
    <w:rsid w:val="00223E2F"/>
    <w:rsid w:val="0022473D"/>
    <w:rsid w:val="00224F60"/>
    <w:rsid w:val="0022526E"/>
    <w:rsid w:val="0022568F"/>
    <w:rsid w:val="002257BE"/>
    <w:rsid w:val="0022606E"/>
    <w:rsid w:val="002262C5"/>
    <w:rsid w:val="00226970"/>
    <w:rsid w:val="00230B00"/>
    <w:rsid w:val="00231B53"/>
    <w:rsid w:val="00232343"/>
    <w:rsid w:val="002329B8"/>
    <w:rsid w:val="00233469"/>
    <w:rsid w:val="00234673"/>
    <w:rsid w:val="00235B68"/>
    <w:rsid w:val="00235D86"/>
    <w:rsid w:val="00236569"/>
    <w:rsid w:val="0023686C"/>
    <w:rsid w:val="00236A92"/>
    <w:rsid w:val="00236AF8"/>
    <w:rsid w:val="00237105"/>
    <w:rsid w:val="0023785A"/>
    <w:rsid w:val="00237B42"/>
    <w:rsid w:val="00237D92"/>
    <w:rsid w:val="00240791"/>
    <w:rsid w:val="00242054"/>
    <w:rsid w:val="00242A22"/>
    <w:rsid w:val="00242B5D"/>
    <w:rsid w:val="00243F74"/>
    <w:rsid w:val="00244F50"/>
    <w:rsid w:val="002451CD"/>
    <w:rsid w:val="00245ADB"/>
    <w:rsid w:val="00245BA3"/>
    <w:rsid w:val="0024682F"/>
    <w:rsid w:val="00246B1E"/>
    <w:rsid w:val="00247108"/>
    <w:rsid w:val="002475B6"/>
    <w:rsid w:val="00247CBA"/>
    <w:rsid w:val="00247E3A"/>
    <w:rsid w:val="00250941"/>
    <w:rsid w:val="00250973"/>
    <w:rsid w:val="0025149E"/>
    <w:rsid w:val="002514FC"/>
    <w:rsid w:val="002515E7"/>
    <w:rsid w:val="002518DE"/>
    <w:rsid w:val="0025223C"/>
    <w:rsid w:val="00252B81"/>
    <w:rsid w:val="00253DFE"/>
    <w:rsid w:val="002557BA"/>
    <w:rsid w:val="00255909"/>
    <w:rsid w:val="00256248"/>
    <w:rsid w:val="00260D90"/>
    <w:rsid w:val="0026292C"/>
    <w:rsid w:val="002639D7"/>
    <w:rsid w:val="00263D1A"/>
    <w:rsid w:val="0026423D"/>
    <w:rsid w:val="002644E4"/>
    <w:rsid w:val="002653EC"/>
    <w:rsid w:val="00265E68"/>
    <w:rsid w:val="00265FAC"/>
    <w:rsid w:val="00266130"/>
    <w:rsid w:val="002666A8"/>
    <w:rsid w:val="00267654"/>
    <w:rsid w:val="00270821"/>
    <w:rsid w:val="002715CC"/>
    <w:rsid w:val="002717F3"/>
    <w:rsid w:val="0027456B"/>
    <w:rsid w:val="00274619"/>
    <w:rsid w:val="00274AEE"/>
    <w:rsid w:val="00274C3C"/>
    <w:rsid w:val="0027502C"/>
    <w:rsid w:val="00275982"/>
    <w:rsid w:val="002759FE"/>
    <w:rsid w:val="00275BAE"/>
    <w:rsid w:val="00276088"/>
    <w:rsid w:val="00276A25"/>
    <w:rsid w:val="00276A44"/>
    <w:rsid w:val="00277FA6"/>
    <w:rsid w:val="002804E7"/>
    <w:rsid w:val="00280CAA"/>
    <w:rsid w:val="00281054"/>
    <w:rsid w:val="00281113"/>
    <w:rsid w:val="002819EA"/>
    <w:rsid w:val="002823F8"/>
    <w:rsid w:val="00282C87"/>
    <w:rsid w:val="00283427"/>
    <w:rsid w:val="002849D7"/>
    <w:rsid w:val="00285551"/>
    <w:rsid w:val="0028587E"/>
    <w:rsid w:val="0028608F"/>
    <w:rsid w:val="00287F38"/>
    <w:rsid w:val="00290CCF"/>
    <w:rsid w:val="00290D29"/>
    <w:rsid w:val="002918B1"/>
    <w:rsid w:val="002938EE"/>
    <w:rsid w:val="00293F02"/>
    <w:rsid w:val="0029461D"/>
    <w:rsid w:val="00296E22"/>
    <w:rsid w:val="00297631"/>
    <w:rsid w:val="00297BA1"/>
    <w:rsid w:val="00297C86"/>
    <w:rsid w:val="00297D75"/>
    <w:rsid w:val="002A08C7"/>
    <w:rsid w:val="002A0CC1"/>
    <w:rsid w:val="002A0FBE"/>
    <w:rsid w:val="002A1B53"/>
    <w:rsid w:val="002A2734"/>
    <w:rsid w:val="002A46F6"/>
    <w:rsid w:val="002A4A4F"/>
    <w:rsid w:val="002A592F"/>
    <w:rsid w:val="002A5C8F"/>
    <w:rsid w:val="002A5E25"/>
    <w:rsid w:val="002A5ECE"/>
    <w:rsid w:val="002B0F3A"/>
    <w:rsid w:val="002B4811"/>
    <w:rsid w:val="002B4B64"/>
    <w:rsid w:val="002B4BB8"/>
    <w:rsid w:val="002B5C5C"/>
    <w:rsid w:val="002B6884"/>
    <w:rsid w:val="002B6A60"/>
    <w:rsid w:val="002B7493"/>
    <w:rsid w:val="002C0264"/>
    <w:rsid w:val="002C03DF"/>
    <w:rsid w:val="002C1115"/>
    <w:rsid w:val="002C3039"/>
    <w:rsid w:val="002C3548"/>
    <w:rsid w:val="002C38CE"/>
    <w:rsid w:val="002C4537"/>
    <w:rsid w:val="002C4587"/>
    <w:rsid w:val="002C48DB"/>
    <w:rsid w:val="002C5CD1"/>
    <w:rsid w:val="002C5E7B"/>
    <w:rsid w:val="002C602F"/>
    <w:rsid w:val="002C61B4"/>
    <w:rsid w:val="002C6212"/>
    <w:rsid w:val="002C634E"/>
    <w:rsid w:val="002C66EB"/>
    <w:rsid w:val="002C724F"/>
    <w:rsid w:val="002C7B05"/>
    <w:rsid w:val="002C7B20"/>
    <w:rsid w:val="002D0FB6"/>
    <w:rsid w:val="002D1479"/>
    <w:rsid w:val="002D1865"/>
    <w:rsid w:val="002D22FF"/>
    <w:rsid w:val="002D2CAA"/>
    <w:rsid w:val="002D30A7"/>
    <w:rsid w:val="002D34DB"/>
    <w:rsid w:val="002D3908"/>
    <w:rsid w:val="002D6390"/>
    <w:rsid w:val="002D64A1"/>
    <w:rsid w:val="002D68DB"/>
    <w:rsid w:val="002D6B4A"/>
    <w:rsid w:val="002D6E62"/>
    <w:rsid w:val="002D731B"/>
    <w:rsid w:val="002D7F0F"/>
    <w:rsid w:val="002E07DE"/>
    <w:rsid w:val="002E0E33"/>
    <w:rsid w:val="002E0E53"/>
    <w:rsid w:val="002E169A"/>
    <w:rsid w:val="002E1B1A"/>
    <w:rsid w:val="002E1BAA"/>
    <w:rsid w:val="002E1FB7"/>
    <w:rsid w:val="002E25A9"/>
    <w:rsid w:val="002E323E"/>
    <w:rsid w:val="002E5AE7"/>
    <w:rsid w:val="002E5EE4"/>
    <w:rsid w:val="002E6220"/>
    <w:rsid w:val="002E68E3"/>
    <w:rsid w:val="002E6926"/>
    <w:rsid w:val="002E6AB1"/>
    <w:rsid w:val="002F0B76"/>
    <w:rsid w:val="002F0EF6"/>
    <w:rsid w:val="002F1228"/>
    <w:rsid w:val="002F1848"/>
    <w:rsid w:val="002F1D25"/>
    <w:rsid w:val="002F3304"/>
    <w:rsid w:val="002F38CF"/>
    <w:rsid w:val="002F47DF"/>
    <w:rsid w:val="002F487A"/>
    <w:rsid w:val="002F4BCB"/>
    <w:rsid w:val="002F5F58"/>
    <w:rsid w:val="002F6127"/>
    <w:rsid w:val="002F61B7"/>
    <w:rsid w:val="002F6314"/>
    <w:rsid w:val="002F63D2"/>
    <w:rsid w:val="002F67D5"/>
    <w:rsid w:val="002F6A3A"/>
    <w:rsid w:val="002F6DCF"/>
    <w:rsid w:val="002F6E38"/>
    <w:rsid w:val="002F7E6F"/>
    <w:rsid w:val="003004C0"/>
    <w:rsid w:val="003004FC"/>
    <w:rsid w:val="003009C5"/>
    <w:rsid w:val="00300F8F"/>
    <w:rsid w:val="00301399"/>
    <w:rsid w:val="00301730"/>
    <w:rsid w:val="00301E2D"/>
    <w:rsid w:val="00302176"/>
    <w:rsid w:val="003022F7"/>
    <w:rsid w:val="00302667"/>
    <w:rsid w:val="00302921"/>
    <w:rsid w:val="003029A8"/>
    <w:rsid w:val="00302E3C"/>
    <w:rsid w:val="00302F02"/>
    <w:rsid w:val="00302FEF"/>
    <w:rsid w:val="00303C29"/>
    <w:rsid w:val="0030554B"/>
    <w:rsid w:val="00305EC2"/>
    <w:rsid w:val="003064DE"/>
    <w:rsid w:val="0030686F"/>
    <w:rsid w:val="00306D46"/>
    <w:rsid w:val="00307391"/>
    <w:rsid w:val="00310649"/>
    <w:rsid w:val="00310726"/>
    <w:rsid w:val="00310F30"/>
    <w:rsid w:val="00310F41"/>
    <w:rsid w:val="00311150"/>
    <w:rsid w:val="003113C8"/>
    <w:rsid w:val="003135CD"/>
    <w:rsid w:val="00313C99"/>
    <w:rsid w:val="003140EE"/>
    <w:rsid w:val="00314227"/>
    <w:rsid w:val="0031431D"/>
    <w:rsid w:val="00314F76"/>
    <w:rsid w:val="00315141"/>
    <w:rsid w:val="003154CB"/>
    <w:rsid w:val="00315BEF"/>
    <w:rsid w:val="00315C02"/>
    <w:rsid w:val="003162E6"/>
    <w:rsid w:val="00316357"/>
    <w:rsid w:val="00316F82"/>
    <w:rsid w:val="0031741C"/>
    <w:rsid w:val="00317C6F"/>
    <w:rsid w:val="00317E9E"/>
    <w:rsid w:val="00317F4F"/>
    <w:rsid w:val="0032049F"/>
    <w:rsid w:val="00321785"/>
    <w:rsid w:val="00321B2B"/>
    <w:rsid w:val="00321DB1"/>
    <w:rsid w:val="003224A9"/>
    <w:rsid w:val="00322C92"/>
    <w:rsid w:val="00323102"/>
    <w:rsid w:val="003235B1"/>
    <w:rsid w:val="003238E2"/>
    <w:rsid w:val="003242EF"/>
    <w:rsid w:val="003246D2"/>
    <w:rsid w:val="003258B1"/>
    <w:rsid w:val="003258E1"/>
    <w:rsid w:val="0032600F"/>
    <w:rsid w:val="00327DFF"/>
    <w:rsid w:val="003306EF"/>
    <w:rsid w:val="00330D90"/>
    <w:rsid w:val="00330F2D"/>
    <w:rsid w:val="0033146A"/>
    <w:rsid w:val="0033431E"/>
    <w:rsid w:val="003350F2"/>
    <w:rsid w:val="003356A0"/>
    <w:rsid w:val="00335A10"/>
    <w:rsid w:val="00335E3E"/>
    <w:rsid w:val="00335E6E"/>
    <w:rsid w:val="00336622"/>
    <w:rsid w:val="0033682E"/>
    <w:rsid w:val="00336D7B"/>
    <w:rsid w:val="00337076"/>
    <w:rsid w:val="0033712A"/>
    <w:rsid w:val="00340675"/>
    <w:rsid w:val="00340DD4"/>
    <w:rsid w:val="00340F80"/>
    <w:rsid w:val="00342ABD"/>
    <w:rsid w:val="00342C78"/>
    <w:rsid w:val="0034343C"/>
    <w:rsid w:val="00343642"/>
    <w:rsid w:val="00343C52"/>
    <w:rsid w:val="0034433D"/>
    <w:rsid w:val="003444F3"/>
    <w:rsid w:val="00345425"/>
    <w:rsid w:val="003459F9"/>
    <w:rsid w:val="00345FD4"/>
    <w:rsid w:val="00346A20"/>
    <w:rsid w:val="00346C59"/>
    <w:rsid w:val="0034785F"/>
    <w:rsid w:val="00350B6A"/>
    <w:rsid w:val="00351594"/>
    <w:rsid w:val="00351CB9"/>
    <w:rsid w:val="00352859"/>
    <w:rsid w:val="003529EE"/>
    <w:rsid w:val="00353272"/>
    <w:rsid w:val="00353F2E"/>
    <w:rsid w:val="003549F3"/>
    <w:rsid w:val="00355758"/>
    <w:rsid w:val="00355965"/>
    <w:rsid w:val="00355AFD"/>
    <w:rsid w:val="00356096"/>
    <w:rsid w:val="00356381"/>
    <w:rsid w:val="003568C5"/>
    <w:rsid w:val="003601C8"/>
    <w:rsid w:val="003603FF"/>
    <w:rsid w:val="003608C4"/>
    <w:rsid w:val="003617B1"/>
    <w:rsid w:val="00361CC2"/>
    <w:rsid w:val="00361FC5"/>
    <w:rsid w:val="00362D5B"/>
    <w:rsid w:val="00362F4A"/>
    <w:rsid w:val="003630EC"/>
    <w:rsid w:val="003638F8"/>
    <w:rsid w:val="0036434E"/>
    <w:rsid w:val="00364493"/>
    <w:rsid w:val="00365243"/>
    <w:rsid w:val="00365A07"/>
    <w:rsid w:val="00366D9B"/>
    <w:rsid w:val="00367539"/>
    <w:rsid w:val="0037026E"/>
    <w:rsid w:val="00370337"/>
    <w:rsid w:val="003703A0"/>
    <w:rsid w:val="003709D8"/>
    <w:rsid w:val="00370B38"/>
    <w:rsid w:val="00371FBD"/>
    <w:rsid w:val="00373230"/>
    <w:rsid w:val="003736B4"/>
    <w:rsid w:val="003739ED"/>
    <w:rsid w:val="00375224"/>
    <w:rsid w:val="0037573B"/>
    <w:rsid w:val="003763FA"/>
    <w:rsid w:val="0037650F"/>
    <w:rsid w:val="00380182"/>
    <w:rsid w:val="003804BD"/>
    <w:rsid w:val="003805F2"/>
    <w:rsid w:val="0038066D"/>
    <w:rsid w:val="00381907"/>
    <w:rsid w:val="00381985"/>
    <w:rsid w:val="00381FA3"/>
    <w:rsid w:val="003821E8"/>
    <w:rsid w:val="00383020"/>
    <w:rsid w:val="00383421"/>
    <w:rsid w:val="00383626"/>
    <w:rsid w:val="003853B9"/>
    <w:rsid w:val="00385FAC"/>
    <w:rsid w:val="003866C9"/>
    <w:rsid w:val="00387062"/>
    <w:rsid w:val="0038752D"/>
    <w:rsid w:val="00387724"/>
    <w:rsid w:val="00387742"/>
    <w:rsid w:val="00387A73"/>
    <w:rsid w:val="0039047F"/>
    <w:rsid w:val="00391931"/>
    <w:rsid w:val="0039195A"/>
    <w:rsid w:val="00391CD6"/>
    <w:rsid w:val="00392295"/>
    <w:rsid w:val="00392A4D"/>
    <w:rsid w:val="00394420"/>
    <w:rsid w:val="00394DF4"/>
    <w:rsid w:val="003950B4"/>
    <w:rsid w:val="00395747"/>
    <w:rsid w:val="00395D38"/>
    <w:rsid w:val="00396FCA"/>
    <w:rsid w:val="00397DCF"/>
    <w:rsid w:val="00397F59"/>
    <w:rsid w:val="003A0051"/>
    <w:rsid w:val="003A07C0"/>
    <w:rsid w:val="003A0BEC"/>
    <w:rsid w:val="003A16B3"/>
    <w:rsid w:val="003A345F"/>
    <w:rsid w:val="003A36F8"/>
    <w:rsid w:val="003A3843"/>
    <w:rsid w:val="003A3DDF"/>
    <w:rsid w:val="003A4479"/>
    <w:rsid w:val="003A5820"/>
    <w:rsid w:val="003A6A81"/>
    <w:rsid w:val="003A74DB"/>
    <w:rsid w:val="003A7551"/>
    <w:rsid w:val="003B0A8E"/>
    <w:rsid w:val="003B4789"/>
    <w:rsid w:val="003B4953"/>
    <w:rsid w:val="003B49FE"/>
    <w:rsid w:val="003B5A28"/>
    <w:rsid w:val="003B5A3B"/>
    <w:rsid w:val="003B6AA9"/>
    <w:rsid w:val="003B6F94"/>
    <w:rsid w:val="003B7DAC"/>
    <w:rsid w:val="003B7F34"/>
    <w:rsid w:val="003C015E"/>
    <w:rsid w:val="003C0698"/>
    <w:rsid w:val="003C06D2"/>
    <w:rsid w:val="003C1696"/>
    <w:rsid w:val="003C1C2F"/>
    <w:rsid w:val="003C1F3A"/>
    <w:rsid w:val="003C311F"/>
    <w:rsid w:val="003C4380"/>
    <w:rsid w:val="003C463E"/>
    <w:rsid w:val="003C4644"/>
    <w:rsid w:val="003C4889"/>
    <w:rsid w:val="003C4B37"/>
    <w:rsid w:val="003C6975"/>
    <w:rsid w:val="003C6DA7"/>
    <w:rsid w:val="003D0197"/>
    <w:rsid w:val="003D027B"/>
    <w:rsid w:val="003D02F6"/>
    <w:rsid w:val="003D05D0"/>
    <w:rsid w:val="003D0768"/>
    <w:rsid w:val="003D0ABE"/>
    <w:rsid w:val="003D0BC2"/>
    <w:rsid w:val="003D0BD2"/>
    <w:rsid w:val="003D0ED9"/>
    <w:rsid w:val="003D0EF1"/>
    <w:rsid w:val="003D1738"/>
    <w:rsid w:val="003D1D75"/>
    <w:rsid w:val="003D46DC"/>
    <w:rsid w:val="003D47C2"/>
    <w:rsid w:val="003D4DA1"/>
    <w:rsid w:val="003D5398"/>
    <w:rsid w:val="003D5B65"/>
    <w:rsid w:val="003D5B8D"/>
    <w:rsid w:val="003D5EA1"/>
    <w:rsid w:val="003D62EC"/>
    <w:rsid w:val="003D6BC1"/>
    <w:rsid w:val="003D71FC"/>
    <w:rsid w:val="003D73D3"/>
    <w:rsid w:val="003D7A08"/>
    <w:rsid w:val="003E0958"/>
    <w:rsid w:val="003E1805"/>
    <w:rsid w:val="003E2698"/>
    <w:rsid w:val="003E2AEE"/>
    <w:rsid w:val="003E3F7C"/>
    <w:rsid w:val="003E47D6"/>
    <w:rsid w:val="003E47E9"/>
    <w:rsid w:val="003E49C9"/>
    <w:rsid w:val="003E530F"/>
    <w:rsid w:val="003E59E5"/>
    <w:rsid w:val="003E5E4D"/>
    <w:rsid w:val="003E6F08"/>
    <w:rsid w:val="003E6F57"/>
    <w:rsid w:val="003E75BA"/>
    <w:rsid w:val="003E7A92"/>
    <w:rsid w:val="003E7FFB"/>
    <w:rsid w:val="003F0353"/>
    <w:rsid w:val="003F04D3"/>
    <w:rsid w:val="003F0A33"/>
    <w:rsid w:val="003F1695"/>
    <w:rsid w:val="003F2684"/>
    <w:rsid w:val="003F456A"/>
    <w:rsid w:val="003F46FD"/>
    <w:rsid w:val="003F4BC0"/>
    <w:rsid w:val="003F4F25"/>
    <w:rsid w:val="003F52A6"/>
    <w:rsid w:val="003F5923"/>
    <w:rsid w:val="003F5CBA"/>
    <w:rsid w:val="003F5E8C"/>
    <w:rsid w:val="003F78A7"/>
    <w:rsid w:val="0040034B"/>
    <w:rsid w:val="00400901"/>
    <w:rsid w:val="00400C57"/>
    <w:rsid w:val="00401D7A"/>
    <w:rsid w:val="004021E9"/>
    <w:rsid w:val="00402207"/>
    <w:rsid w:val="0040283A"/>
    <w:rsid w:val="00402E4E"/>
    <w:rsid w:val="004031F3"/>
    <w:rsid w:val="00403BA6"/>
    <w:rsid w:val="0040424C"/>
    <w:rsid w:val="00404904"/>
    <w:rsid w:val="00404DE5"/>
    <w:rsid w:val="00405850"/>
    <w:rsid w:val="00405E73"/>
    <w:rsid w:val="004067FF"/>
    <w:rsid w:val="00406B1C"/>
    <w:rsid w:val="00407185"/>
    <w:rsid w:val="00407ED8"/>
    <w:rsid w:val="00410088"/>
    <w:rsid w:val="00411003"/>
    <w:rsid w:val="00412396"/>
    <w:rsid w:val="00412E82"/>
    <w:rsid w:val="00413BF9"/>
    <w:rsid w:val="00414686"/>
    <w:rsid w:val="004146A3"/>
    <w:rsid w:val="004146DE"/>
    <w:rsid w:val="00415087"/>
    <w:rsid w:val="004155CA"/>
    <w:rsid w:val="004165F5"/>
    <w:rsid w:val="00416AA5"/>
    <w:rsid w:val="00417096"/>
    <w:rsid w:val="0041772E"/>
    <w:rsid w:val="00420F53"/>
    <w:rsid w:val="004211AE"/>
    <w:rsid w:val="00422919"/>
    <w:rsid w:val="004230E7"/>
    <w:rsid w:val="00423BDF"/>
    <w:rsid w:val="00423C74"/>
    <w:rsid w:val="00423D63"/>
    <w:rsid w:val="004243CF"/>
    <w:rsid w:val="00424C98"/>
    <w:rsid w:val="00425840"/>
    <w:rsid w:val="00425A6C"/>
    <w:rsid w:val="00425F7D"/>
    <w:rsid w:val="00426335"/>
    <w:rsid w:val="00426901"/>
    <w:rsid w:val="00426CE7"/>
    <w:rsid w:val="004273DB"/>
    <w:rsid w:val="00427662"/>
    <w:rsid w:val="00427C24"/>
    <w:rsid w:val="00430049"/>
    <w:rsid w:val="004302DA"/>
    <w:rsid w:val="004305CC"/>
    <w:rsid w:val="00431786"/>
    <w:rsid w:val="00431A0D"/>
    <w:rsid w:val="00431B58"/>
    <w:rsid w:val="0043219A"/>
    <w:rsid w:val="00432496"/>
    <w:rsid w:val="0043317B"/>
    <w:rsid w:val="00433C6C"/>
    <w:rsid w:val="0043423D"/>
    <w:rsid w:val="004347C6"/>
    <w:rsid w:val="004359E9"/>
    <w:rsid w:val="00435B90"/>
    <w:rsid w:val="0043616F"/>
    <w:rsid w:val="00437251"/>
    <w:rsid w:val="00437B85"/>
    <w:rsid w:val="00437EAB"/>
    <w:rsid w:val="00441624"/>
    <w:rsid w:val="00441B3A"/>
    <w:rsid w:val="004420C7"/>
    <w:rsid w:val="004421A1"/>
    <w:rsid w:val="004424BA"/>
    <w:rsid w:val="00442669"/>
    <w:rsid w:val="00443355"/>
    <w:rsid w:val="004435B3"/>
    <w:rsid w:val="004437D9"/>
    <w:rsid w:val="0044628E"/>
    <w:rsid w:val="004468BF"/>
    <w:rsid w:val="00446A71"/>
    <w:rsid w:val="00446EEA"/>
    <w:rsid w:val="0044723D"/>
    <w:rsid w:val="00447419"/>
    <w:rsid w:val="0044769A"/>
    <w:rsid w:val="004505F2"/>
    <w:rsid w:val="004514C2"/>
    <w:rsid w:val="004521BD"/>
    <w:rsid w:val="00453125"/>
    <w:rsid w:val="00453ECE"/>
    <w:rsid w:val="004543B7"/>
    <w:rsid w:val="0045497A"/>
    <w:rsid w:val="00454988"/>
    <w:rsid w:val="004568EF"/>
    <w:rsid w:val="0045711B"/>
    <w:rsid w:val="00460281"/>
    <w:rsid w:val="00460523"/>
    <w:rsid w:val="00460E1C"/>
    <w:rsid w:val="00460F9E"/>
    <w:rsid w:val="00461393"/>
    <w:rsid w:val="00462255"/>
    <w:rsid w:val="004624F4"/>
    <w:rsid w:val="00462E2C"/>
    <w:rsid w:val="00463EF7"/>
    <w:rsid w:val="00463FDB"/>
    <w:rsid w:val="00464018"/>
    <w:rsid w:val="00464F11"/>
    <w:rsid w:val="00465349"/>
    <w:rsid w:val="004653CC"/>
    <w:rsid w:val="00466606"/>
    <w:rsid w:val="00467DB2"/>
    <w:rsid w:val="004707FF"/>
    <w:rsid w:val="004713D9"/>
    <w:rsid w:val="00472AD8"/>
    <w:rsid w:val="004734F0"/>
    <w:rsid w:val="00473848"/>
    <w:rsid w:val="00473CF8"/>
    <w:rsid w:val="00474007"/>
    <w:rsid w:val="00474241"/>
    <w:rsid w:val="004747D6"/>
    <w:rsid w:val="00474EC5"/>
    <w:rsid w:val="00475325"/>
    <w:rsid w:val="004757EE"/>
    <w:rsid w:val="00475C32"/>
    <w:rsid w:val="00475EF6"/>
    <w:rsid w:val="0047616C"/>
    <w:rsid w:val="00476F92"/>
    <w:rsid w:val="00477026"/>
    <w:rsid w:val="004776EA"/>
    <w:rsid w:val="00477CC1"/>
    <w:rsid w:val="00477F5E"/>
    <w:rsid w:val="00480C92"/>
    <w:rsid w:val="004817F5"/>
    <w:rsid w:val="004831C4"/>
    <w:rsid w:val="00486163"/>
    <w:rsid w:val="0048633C"/>
    <w:rsid w:val="004864D0"/>
    <w:rsid w:val="00486959"/>
    <w:rsid w:val="0048718C"/>
    <w:rsid w:val="00487535"/>
    <w:rsid w:val="0048780D"/>
    <w:rsid w:val="00492515"/>
    <w:rsid w:val="004937B8"/>
    <w:rsid w:val="004937BD"/>
    <w:rsid w:val="004939CB"/>
    <w:rsid w:val="004949C1"/>
    <w:rsid w:val="00494D15"/>
    <w:rsid w:val="00495C41"/>
    <w:rsid w:val="00496A22"/>
    <w:rsid w:val="00496E3C"/>
    <w:rsid w:val="0049781B"/>
    <w:rsid w:val="00497851"/>
    <w:rsid w:val="004A0BCC"/>
    <w:rsid w:val="004A197E"/>
    <w:rsid w:val="004A2868"/>
    <w:rsid w:val="004A295D"/>
    <w:rsid w:val="004A2F46"/>
    <w:rsid w:val="004A2FC7"/>
    <w:rsid w:val="004A31B6"/>
    <w:rsid w:val="004A4C3D"/>
    <w:rsid w:val="004A4C4B"/>
    <w:rsid w:val="004A5174"/>
    <w:rsid w:val="004A5A49"/>
    <w:rsid w:val="004A5A9C"/>
    <w:rsid w:val="004A5DCE"/>
    <w:rsid w:val="004A6826"/>
    <w:rsid w:val="004A68A9"/>
    <w:rsid w:val="004A7626"/>
    <w:rsid w:val="004B0076"/>
    <w:rsid w:val="004B0480"/>
    <w:rsid w:val="004B0C30"/>
    <w:rsid w:val="004B1EF1"/>
    <w:rsid w:val="004B23F5"/>
    <w:rsid w:val="004B339D"/>
    <w:rsid w:val="004B36B0"/>
    <w:rsid w:val="004B3F40"/>
    <w:rsid w:val="004B4F79"/>
    <w:rsid w:val="004B6146"/>
    <w:rsid w:val="004C0206"/>
    <w:rsid w:val="004C0562"/>
    <w:rsid w:val="004C0A24"/>
    <w:rsid w:val="004C0A8B"/>
    <w:rsid w:val="004C2517"/>
    <w:rsid w:val="004C2532"/>
    <w:rsid w:val="004C26AB"/>
    <w:rsid w:val="004C2757"/>
    <w:rsid w:val="004C2C96"/>
    <w:rsid w:val="004C2E41"/>
    <w:rsid w:val="004C3B17"/>
    <w:rsid w:val="004C3C31"/>
    <w:rsid w:val="004C50BE"/>
    <w:rsid w:val="004C7335"/>
    <w:rsid w:val="004C7FAB"/>
    <w:rsid w:val="004D045B"/>
    <w:rsid w:val="004D0A12"/>
    <w:rsid w:val="004D0B10"/>
    <w:rsid w:val="004D1B10"/>
    <w:rsid w:val="004D1D01"/>
    <w:rsid w:val="004D1DA5"/>
    <w:rsid w:val="004D20A2"/>
    <w:rsid w:val="004D33B4"/>
    <w:rsid w:val="004D3C1A"/>
    <w:rsid w:val="004D4152"/>
    <w:rsid w:val="004E07BF"/>
    <w:rsid w:val="004E0D4F"/>
    <w:rsid w:val="004E197F"/>
    <w:rsid w:val="004E2052"/>
    <w:rsid w:val="004E318C"/>
    <w:rsid w:val="004E493D"/>
    <w:rsid w:val="004E4F55"/>
    <w:rsid w:val="004E586E"/>
    <w:rsid w:val="004E5DE4"/>
    <w:rsid w:val="004E6042"/>
    <w:rsid w:val="004E60B0"/>
    <w:rsid w:val="004E7874"/>
    <w:rsid w:val="004E7EBD"/>
    <w:rsid w:val="004F0275"/>
    <w:rsid w:val="004F0D22"/>
    <w:rsid w:val="004F13D5"/>
    <w:rsid w:val="004F37D2"/>
    <w:rsid w:val="004F3847"/>
    <w:rsid w:val="004F3CE6"/>
    <w:rsid w:val="004F438C"/>
    <w:rsid w:val="004F4AFF"/>
    <w:rsid w:val="004F6405"/>
    <w:rsid w:val="004F696A"/>
    <w:rsid w:val="004F6D64"/>
    <w:rsid w:val="004F6EC3"/>
    <w:rsid w:val="004F7A3C"/>
    <w:rsid w:val="004F7BCD"/>
    <w:rsid w:val="0050003B"/>
    <w:rsid w:val="005001C3"/>
    <w:rsid w:val="00501183"/>
    <w:rsid w:val="005016CB"/>
    <w:rsid w:val="00502685"/>
    <w:rsid w:val="005031F4"/>
    <w:rsid w:val="005035B6"/>
    <w:rsid w:val="00503A4C"/>
    <w:rsid w:val="00505077"/>
    <w:rsid w:val="005050CB"/>
    <w:rsid w:val="00505940"/>
    <w:rsid w:val="00505AE1"/>
    <w:rsid w:val="00506619"/>
    <w:rsid w:val="00506CF9"/>
    <w:rsid w:val="00510945"/>
    <w:rsid w:val="005112F0"/>
    <w:rsid w:val="00511379"/>
    <w:rsid w:val="00511D26"/>
    <w:rsid w:val="00512087"/>
    <w:rsid w:val="0051268E"/>
    <w:rsid w:val="0051281C"/>
    <w:rsid w:val="00512894"/>
    <w:rsid w:val="005132EC"/>
    <w:rsid w:val="00513870"/>
    <w:rsid w:val="00513BBF"/>
    <w:rsid w:val="00514298"/>
    <w:rsid w:val="00514387"/>
    <w:rsid w:val="00514439"/>
    <w:rsid w:val="00514DC0"/>
    <w:rsid w:val="00515141"/>
    <w:rsid w:val="005156B6"/>
    <w:rsid w:val="00515DDB"/>
    <w:rsid w:val="00516048"/>
    <w:rsid w:val="00516678"/>
    <w:rsid w:val="00516A79"/>
    <w:rsid w:val="00517C2D"/>
    <w:rsid w:val="00517E24"/>
    <w:rsid w:val="00520316"/>
    <w:rsid w:val="00520815"/>
    <w:rsid w:val="00520B71"/>
    <w:rsid w:val="00521030"/>
    <w:rsid w:val="00522170"/>
    <w:rsid w:val="00522366"/>
    <w:rsid w:val="00522484"/>
    <w:rsid w:val="005226EB"/>
    <w:rsid w:val="00522DC4"/>
    <w:rsid w:val="00523DCA"/>
    <w:rsid w:val="00524786"/>
    <w:rsid w:val="00524B4B"/>
    <w:rsid w:val="00524BCF"/>
    <w:rsid w:val="00524DE3"/>
    <w:rsid w:val="0052536B"/>
    <w:rsid w:val="00526208"/>
    <w:rsid w:val="00526DDC"/>
    <w:rsid w:val="00526F8C"/>
    <w:rsid w:val="0052703F"/>
    <w:rsid w:val="00527678"/>
    <w:rsid w:val="00527D14"/>
    <w:rsid w:val="00530589"/>
    <w:rsid w:val="0053088D"/>
    <w:rsid w:val="00530E1C"/>
    <w:rsid w:val="00530F0E"/>
    <w:rsid w:val="00532A7D"/>
    <w:rsid w:val="00532B59"/>
    <w:rsid w:val="00532B81"/>
    <w:rsid w:val="00533441"/>
    <w:rsid w:val="005335ED"/>
    <w:rsid w:val="00533888"/>
    <w:rsid w:val="00533E31"/>
    <w:rsid w:val="005341B2"/>
    <w:rsid w:val="005343CF"/>
    <w:rsid w:val="00534530"/>
    <w:rsid w:val="00534ED5"/>
    <w:rsid w:val="00535361"/>
    <w:rsid w:val="00536313"/>
    <w:rsid w:val="005406C5"/>
    <w:rsid w:val="00541D41"/>
    <w:rsid w:val="00541EF5"/>
    <w:rsid w:val="00542D02"/>
    <w:rsid w:val="00543F90"/>
    <w:rsid w:val="00544596"/>
    <w:rsid w:val="00544ACD"/>
    <w:rsid w:val="00544F1A"/>
    <w:rsid w:val="00545613"/>
    <w:rsid w:val="00546378"/>
    <w:rsid w:val="00546EC7"/>
    <w:rsid w:val="00547916"/>
    <w:rsid w:val="0055041A"/>
    <w:rsid w:val="005509C5"/>
    <w:rsid w:val="00551B4C"/>
    <w:rsid w:val="005522A7"/>
    <w:rsid w:val="00552410"/>
    <w:rsid w:val="00552684"/>
    <w:rsid w:val="0055286C"/>
    <w:rsid w:val="00552D89"/>
    <w:rsid w:val="005533A3"/>
    <w:rsid w:val="0055373B"/>
    <w:rsid w:val="00553830"/>
    <w:rsid w:val="00553FD6"/>
    <w:rsid w:val="00554105"/>
    <w:rsid w:val="00554215"/>
    <w:rsid w:val="005542E8"/>
    <w:rsid w:val="00554607"/>
    <w:rsid w:val="005548A2"/>
    <w:rsid w:val="00554A76"/>
    <w:rsid w:val="005551C0"/>
    <w:rsid w:val="00555931"/>
    <w:rsid w:val="00555F13"/>
    <w:rsid w:val="005567FF"/>
    <w:rsid w:val="0055681D"/>
    <w:rsid w:val="00557FE1"/>
    <w:rsid w:val="00560D5F"/>
    <w:rsid w:val="0056144C"/>
    <w:rsid w:val="005625C6"/>
    <w:rsid w:val="00562E4A"/>
    <w:rsid w:val="00563509"/>
    <w:rsid w:val="00563C74"/>
    <w:rsid w:val="00563CCC"/>
    <w:rsid w:val="00565C25"/>
    <w:rsid w:val="00566111"/>
    <w:rsid w:val="00566748"/>
    <w:rsid w:val="00566BB6"/>
    <w:rsid w:val="00566C3F"/>
    <w:rsid w:val="00567834"/>
    <w:rsid w:val="005700DC"/>
    <w:rsid w:val="00571D62"/>
    <w:rsid w:val="00574DF6"/>
    <w:rsid w:val="0057555E"/>
    <w:rsid w:val="00575D8D"/>
    <w:rsid w:val="00575F24"/>
    <w:rsid w:val="005772CA"/>
    <w:rsid w:val="005779C0"/>
    <w:rsid w:val="00580ABD"/>
    <w:rsid w:val="00580BF9"/>
    <w:rsid w:val="0058104E"/>
    <w:rsid w:val="00581109"/>
    <w:rsid w:val="00581E67"/>
    <w:rsid w:val="00582A1B"/>
    <w:rsid w:val="00582F08"/>
    <w:rsid w:val="00583C97"/>
    <w:rsid w:val="00583CE5"/>
    <w:rsid w:val="00583EA2"/>
    <w:rsid w:val="00584683"/>
    <w:rsid w:val="0058484A"/>
    <w:rsid w:val="00584BD9"/>
    <w:rsid w:val="00584E8E"/>
    <w:rsid w:val="00585800"/>
    <w:rsid w:val="00586609"/>
    <w:rsid w:val="00586AA3"/>
    <w:rsid w:val="00587699"/>
    <w:rsid w:val="00591B36"/>
    <w:rsid w:val="005920B7"/>
    <w:rsid w:val="00592158"/>
    <w:rsid w:val="00592D06"/>
    <w:rsid w:val="00592F8F"/>
    <w:rsid w:val="0059345B"/>
    <w:rsid w:val="00594161"/>
    <w:rsid w:val="0059535E"/>
    <w:rsid w:val="0059564F"/>
    <w:rsid w:val="00595C4A"/>
    <w:rsid w:val="00595D79"/>
    <w:rsid w:val="005965CA"/>
    <w:rsid w:val="005965D7"/>
    <w:rsid w:val="005967EA"/>
    <w:rsid w:val="00596D3D"/>
    <w:rsid w:val="005A04AF"/>
    <w:rsid w:val="005A133D"/>
    <w:rsid w:val="005A2115"/>
    <w:rsid w:val="005A25C7"/>
    <w:rsid w:val="005A2E26"/>
    <w:rsid w:val="005A32EC"/>
    <w:rsid w:val="005A3B06"/>
    <w:rsid w:val="005A4258"/>
    <w:rsid w:val="005A46E1"/>
    <w:rsid w:val="005A4887"/>
    <w:rsid w:val="005A49D0"/>
    <w:rsid w:val="005A4F5A"/>
    <w:rsid w:val="005A6226"/>
    <w:rsid w:val="005A625E"/>
    <w:rsid w:val="005A63DF"/>
    <w:rsid w:val="005B247A"/>
    <w:rsid w:val="005B2CBE"/>
    <w:rsid w:val="005B2E45"/>
    <w:rsid w:val="005B41FF"/>
    <w:rsid w:val="005B4456"/>
    <w:rsid w:val="005B4EAB"/>
    <w:rsid w:val="005B59FD"/>
    <w:rsid w:val="005B63A9"/>
    <w:rsid w:val="005B6580"/>
    <w:rsid w:val="005B65EC"/>
    <w:rsid w:val="005B6B0A"/>
    <w:rsid w:val="005B6B61"/>
    <w:rsid w:val="005B7153"/>
    <w:rsid w:val="005B74C2"/>
    <w:rsid w:val="005C0416"/>
    <w:rsid w:val="005C131E"/>
    <w:rsid w:val="005C1DB9"/>
    <w:rsid w:val="005C1EE5"/>
    <w:rsid w:val="005C3283"/>
    <w:rsid w:val="005C40E5"/>
    <w:rsid w:val="005C4128"/>
    <w:rsid w:val="005C451C"/>
    <w:rsid w:val="005C4AA3"/>
    <w:rsid w:val="005C4F8A"/>
    <w:rsid w:val="005C5DBE"/>
    <w:rsid w:val="005C6070"/>
    <w:rsid w:val="005C68E6"/>
    <w:rsid w:val="005C742E"/>
    <w:rsid w:val="005C7FEB"/>
    <w:rsid w:val="005D01EF"/>
    <w:rsid w:val="005D03B5"/>
    <w:rsid w:val="005D1181"/>
    <w:rsid w:val="005D1B1D"/>
    <w:rsid w:val="005D3069"/>
    <w:rsid w:val="005D31DA"/>
    <w:rsid w:val="005D33A6"/>
    <w:rsid w:val="005D3661"/>
    <w:rsid w:val="005D3E25"/>
    <w:rsid w:val="005D4673"/>
    <w:rsid w:val="005D4AB6"/>
    <w:rsid w:val="005D4C9D"/>
    <w:rsid w:val="005D5268"/>
    <w:rsid w:val="005D571C"/>
    <w:rsid w:val="005D595C"/>
    <w:rsid w:val="005D5BB0"/>
    <w:rsid w:val="005D63AA"/>
    <w:rsid w:val="005D64DE"/>
    <w:rsid w:val="005D686E"/>
    <w:rsid w:val="005E049C"/>
    <w:rsid w:val="005E0649"/>
    <w:rsid w:val="005E1095"/>
    <w:rsid w:val="005E14F2"/>
    <w:rsid w:val="005E1681"/>
    <w:rsid w:val="005E1835"/>
    <w:rsid w:val="005E2A95"/>
    <w:rsid w:val="005E3530"/>
    <w:rsid w:val="005E3DA2"/>
    <w:rsid w:val="005E5511"/>
    <w:rsid w:val="005E566C"/>
    <w:rsid w:val="005E6BBD"/>
    <w:rsid w:val="005E75C9"/>
    <w:rsid w:val="005F0653"/>
    <w:rsid w:val="005F0659"/>
    <w:rsid w:val="005F10F8"/>
    <w:rsid w:val="005F174E"/>
    <w:rsid w:val="005F1EBF"/>
    <w:rsid w:val="005F2DCE"/>
    <w:rsid w:val="005F2F12"/>
    <w:rsid w:val="005F34CE"/>
    <w:rsid w:val="005F369F"/>
    <w:rsid w:val="005F4369"/>
    <w:rsid w:val="005F4634"/>
    <w:rsid w:val="005F49EF"/>
    <w:rsid w:val="005F4CD6"/>
    <w:rsid w:val="005F5A34"/>
    <w:rsid w:val="005F5B01"/>
    <w:rsid w:val="005F6222"/>
    <w:rsid w:val="005F63D8"/>
    <w:rsid w:val="005F6653"/>
    <w:rsid w:val="005F67A9"/>
    <w:rsid w:val="005F724E"/>
    <w:rsid w:val="005F7B6C"/>
    <w:rsid w:val="0060052B"/>
    <w:rsid w:val="0060062C"/>
    <w:rsid w:val="006020BA"/>
    <w:rsid w:val="006024FC"/>
    <w:rsid w:val="0060274F"/>
    <w:rsid w:val="0060282B"/>
    <w:rsid w:val="00602C3F"/>
    <w:rsid w:val="00602CBD"/>
    <w:rsid w:val="00603757"/>
    <w:rsid w:val="0060378A"/>
    <w:rsid w:val="00603F3C"/>
    <w:rsid w:val="00605483"/>
    <w:rsid w:val="00605F17"/>
    <w:rsid w:val="00605FE6"/>
    <w:rsid w:val="00606335"/>
    <w:rsid w:val="006068B0"/>
    <w:rsid w:val="0060737B"/>
    <w:rsid w:val="00607735"/>
    <w:rsid w:val="00607D25"/>
    <w:rsid w:val="00607EB7"/>
    <w:rsid w:val="0061019C"/>
    <w:rsid w:val="006104E3"/>
    <w:rsid w:val="00610E2D"/>
    <w:rsid w:val="006114BF"/>
    <w:rsid w:val="006115ED"/>
    <w:rsid w:val="00612021"/>
    <w:rsid w:val="006122F1"/>
    <w:rsid w:val="006124AB"/>
    <w:rsid w:val="006135A5"/>
    <w:rsid w:val="00613C6C"/>
    <w:rsid w:val="00613D74"/>
    <w:rsid w:val="0061454E"/>
    <w:rsid w:val="0061511B"/>
    <w:rsid w:val="00615594"/>
    <w:rsid w:val="00615A04"/>
    <w:rsid w:val="00616113"/>
    <w:rsid w:val="00616534"/>
    <w:rsid w:val="00621660"/>
    <w:rsid w:val="00621C7B"/>
    <w:rsid w:val="006220DA"/>
    <w:rsid w:val="006221CB"/>
    <w:rsid w:val="006237B4"/>
    <w:rsid w:val="00623DCD"/>
    <w:rsid w:val="0062499F"/>
    <w:rsid w:val="00624FB2"/>
    <w:rsid w:val="00625095"/>
    <w:rsid w:val="00625F52"/>
    <w:rsid w:val="00626054"/>
    <w:rsid w:val="006263FB"/>
    <w:rsid w:val="006272D6"/>
    <w:rsid w:val="00627944"/>
    <w:rsid w:val="00627A94"/>
    <w:rsid w:val="00630594"/>
    <w:rsid w:val="00632774"/>
    <w:rsid w:val="006329C5"/>
    <w:rsid w:val="0063594A"/>
    <w:rsid w:val="00635A99"/>
    <w:rsid w:val="00635B62"/>
    <w:rsid w:val="006367D4"/>
    <w:rsid w:val="00637ED8"/>
    <w:rsid w:val="0064072A"/>
    <w:rsid w:val="0064096A"/>
    <w:rsid w:val="00640A8A"/>
    <w:rsid w:val="00641254"/>
    <w:rsid w:val="00642375"/>
    <w:rsid w:val="00643108"/>
    <w:rsid w:val="0064566B"/>
    <w:rsid w:val="00645FEC"/>
    <w:rsid w:val="0064706E"/>
    <w:rsid w:val="00647369"/>
    <w:rsid w:val="00647992"/>
    <w:rsid w:val="00647D0F"/>
    <w:rsid w:val="0065059C"/>
    <w:rsid w:val="006507FD"/>
    <w:rsid w:val="006513E9"/>
    <w:rsid w:val="006514BD"/>
    <w:rsid w:val="00651B9A"/>
    <w:rsid w:val="00651CD9"/>
    <w:rsid w:val="006529A7"/>
    <w:rsid w:val="006529C2"/>
    <w:rsid w:val="006532AD"/>
    <w:rsid w:val="00653325"/>
    <w:rsid w:val="006539F1"/>
    <w:rsid w:val="00653E69"/>
    <w:rsid w:val="00654937"/>
    <w:rsid w:val="00654CEE"/>
    <w:rsid w:val="006551FA"/>
    <w:rsid w:val="006553BB"/>
    <w:rsid w:val="006561BB"/>
    <w:rsid w:val="006569C0"/>
    <w:rsid w:val="00656B48"/>
    <w:rsid w:val="00656CCE"/>
    <w:rsid w:val="00657349"/>
    <w:rsid w:val="00657F5C"/>
    <w:rsid w:val="00657FDD"/>
    <w:rsid w:val="0066026F"/>
    <w:rsid w:val="0066036B"/>
    <w:rsid w:val="006608B1"/>
    <w:rsid w:val="00661281"/>
    <w:rsid w:val="0066129E"/>
    <w:rsid w:val="0066141A"/>
    <w:rsid w:val="00661587"/>
    <w:rsid w:val="00661D23"/>
    <w:rsid w:val="00661D97"/>
    <w:rsid w:val="00661FBB"/>
    <w:rsid w:val="0066204C"/>
    <w:rsid w:val="0066224B"/>
    <w:rsid w:val="0066365E"/>
    <w:rsid w:val="00663C30"/>
    <w:rsid w:val="0066443C"/>
    <w:rsid w:val="00665465"/>
    <w:rsid w:val="00667270"/>
    <w:rsid w:val="006672B6"/>
    <w:rsid w:val="0067087C"/>
    <w:rsid w:val="00670C13"/>
    <w:rsid w:val="0067106D"/>
    <w:rsid w:val="0067141F"/>
    <w:rsid w:val="0067267A"/>
    <w:rsid w:val="006738DC"/>
    <w:rsid w:val="006741D5"/>
    <w:rsid w:val="00674861"/>
    <w:rsid w:val="00674CE4"/>
    <w:rsid w:val="00674EC5"/>
    <w:rsid w:val="00674EF7"/>
    <w:rsid w:val="0067509D"/>
    <w:rsid w:val="00675611"/>
    <w:rsid w:val="00675CF6"/>
    <w:rsid w:val="00675D1F"/>
    <w:rsid w:val="00675EBE"/>
    <w:rsid w:val="00676232"/>
    <w:rsid w:val="00677329"/>
    <w:rsid w:val="00677FDE"/>
    <w:rsid w:val="00680484"/>
    <w:rsid w:val="00680922"/>
    <w:rsid w:val="00680A6F"/>
    <w:rsid w:val="00680EEA"/>
    <w:rsid w:val="00681D17"/>
    <w:rsid w:val="00681D19"/>
    <w:rsid w:val="00681FF3"/>
    <w:rsid w:val="00682046"/>
    <w:rsid w:val="00682A20"/>
    <w:rsid w:val="00682E1F"/>
    <w:rsid w:val="0068321C"/>
    <w:rsid w:val="00683388"/>
    <w:rsid w:val="00684C01"/>
    <w:rsid w:val="00684E13"/>
    <w:rsid w:val="00686545"/>
    <w:rsid w:val="006873C1"/>
    <w:rsid w:val="00690149"/>
    <w:rsid w:val="0069052A"/>
    <w:rsid w:val="006907E7"/>
    <w:rsid w:val="00690D59"/>
    <w:rsid w:val="00692569"/>
    <w:rsid w:val="00692F26"/>
    <w:rsid w:val="00693589"/>
    <w:rsid w:val="006945FC"/>
    <w:rsid w:val="00694ADC"/>
    <w:rsid w:val="00694BE6"/>
    <w:rsid w:val="00694C98"/>
    <w:rsid w:val="00695397"/>
    <w:rsid w:val="006964E1"/>
    <w:rsid w:val="00697520"/>
    <w:rsid w:val="00697749"/>
    <w:rsid w:val="006A0A88"/>
    <w:rsid w:val="006A151E"/>
    <w:rsid w:val="006A18F3"/>
    <w:rsid w:val="006A2277"/>
    <w:rsid w:val="006A29A9"/>
    <w:rsid w:val="006A36B5"/>
    <w:rsid w:val="006A4804"/>
    <w:rsid w:val="006A4EB7"/>
    <w:rsid w:val="006A602A"/>
    <w:rsid w:val="006A7D73"/>
    <w:rsid w:val="006B00D8"/>
    <w:rsid w:val="006B13E8"/>
    <w:rsid w:val="006B15A7"/>
    <w:rsid w:val="006B1BEB"/>
    <w:rsid w:val="006B25CB"/>
    <w:rsid w:val="006B2874"/>
    <w:rsid w:val="006B2917"/>
    <w:rsid w:val="006B335F"/>
    <w:rsid w:val="006B44B8"/>
    <w:rsid w:val="006B4653"/>
    <w:rsid w:val="006B4785"/>
    <w:rsid w:val="006B559E"/>
    <w:rsid w:val="006B5DC5"/>
    <w:rsid w:val="006B6465"/>
    <w:rsid w:val="006B6521"/>
    <w:rsid w:val="006B6D15"/>
    <w:rsid w:val="006B7720"/>
    <w:rsid w:val="006B7894"/>
    <w:rsid w:val="006B78F1"/>
    <w:rsid w:val="006C020E"/>
    <w:rsid w:val="006C08A4"/>
    <w:rsid w:val="006C0F4C"/>
    <w:rsid w:val="006C239E"/>
    <w:rsid w:val="006C3042"/>
    <w:rsid w:val="006C3634"/>
    <w:rsid w:val="006C3888"/>
    <w:rsid w:val="006C4528"/>
    <w:rsid w:val="006C4C29"/>
    <w:rsid w:val="006C4FDE"/>
    <w:rsid w:val="006C535A"/>
    <w:rsid w:val="006C6498"/>
    <w:rsid w:val="006C7360"/>
    <w:rsid w:val="006D11C2"/>
    <w:rsid w:val="006D1F7A"/>
    <w:rsid w:val="006D2CCE"/>
    <w:rsid w:val="006D2F20"/>
    <w:rsid w:val="006D38CE"/>
    <w:rsid w:val="006D3F93"/>
    <w:rsid w:val="006D485B"/>
    <w:rsid w:val="006D4F3C"/>
    <w:rsid w:val="006D5CEF"/>
    <w:rsid w:val="006D5F22"/>
    <w:rsid w:val="006D65A3"/>
    <w:rsid w:val="006D6B07"/>
    <w:rsid w:val="006D7A7E"/>
    <w:rsid w:val="006D7FF7"/>
    <w:rsid w:val="006E0F6B"/>
    <w:rsid w:val="006E1207"/>
    <w:rsid w:val="006E1A86"/>
    <w:rsid w:val="006E282B"/>
    <w:rsid w:val="006E514F"/>
    <w:rsid w:val="006E59A6"/>
    <w:rsid w:val="006E724E"/>
    <w:rsid w:val="006E7C09"/>
    <w:rsid w:val="006F0390"/>
    <w:rsid w:val="006F0E6B"/>
    <w:rsid w:val="006F16AD"/>
    <w:rsid w:val="006F179F"/>
    <w:rsid w:val="006F2115"/>
    <w:rsid w:val="006F26DD"/>
    <w:rsid w:val="006F2DEF"/>
    <w:rsid w:val="006F34DF"/>
    <w:rsid w:val="006F39A3"/>
    <w:rsid w:val="006F40C7"/>
    <w:rsid w:val="006F4588"/>
    <w:rsid w:val="006F4F73"/>
    <w:rsid w:val="006F5933"/>
    <w:rsid w:val="006F5D2B"/>
    <w:rsid w:val="006F61A5"/>
    <w:rsid w:val="006F63C8"/>
    <w:rsid w:val="006F6AFE"/>
    <w:rsid w:val="006F6EDB"/>
    <w:rsid w:val="006F7CBC"/>
    <w:rsid w:val="006F7CC1"/>
    <w:rsid w:val="00700CE0"/>
    <w:rsid w:val="00701227"/>
    <w:rsid w:val="00701609"/>
    <w:rsid w:val="00701A79"/>
    <w:rsid w:val="00704573"/>
    <w:rsid w:val="00704711"/>
    <w:rsid w:val="007048B8"/>
    <w:rsid w:val="0070493C"/>
    <w:rsid w:val="00705136"/>
    <w:rsid w:val="007055E8"/>
    <w:rsid w:val="00705D1C"/>
    <w:rsid w:val="007069D2"/>
    <w:rsid w:val="00707156"/>
    <w:rsid w:val="0070775F"/>
    <w:rsid w:val="00707F46"/>
    <w:rsid w:val="00710275"/>
    <w:rsid w:val="0071059F"/>
    <w:rsid w:val="00711180"/>
    <w:rsid w:val="007114D0"/>
    <w:rsid w:val="007117D7"/>
    <w:rsid w:val="00712481"/>
    <w:rsid w:val="0071330E"/>
    <w:rsid w:val="00713A94"/>
    <w:rsid w:val="00714011"/>
    <w:rsid w:val="0071410F"/>
    <w:rsid w:val="0071454F"/>
    <w:rsid w:val="00714849"/>
    <w:rsid w:val="007148D2"/>
    <w:rsid w:val="00714DB3"/>
    <w:rsid w:val="00715040"/>
    <w:rsid w:val="00715401"/>
    <w:rsid w:val="00715F0F"/>
    <w:rsid w:val="0071639B"/>
    <w:rsid w:val="007163F2"/>
    <w:rsid w:val="0071658B"/>
    <w:rsid w:val="00716A2B"/>
    <w:rsid w:val="007172FD"/>
    <w:rsid w:val="00717D4A"/>
    <w:rsid w:val="00720705"/>
    <w:rsid w:val="00720FE4"/>
    <w:rsid w:val="007226B0"/>
    <w:rsid w:val="007227D4"/>
    <w:rsid w:val="00722CDB"/>
    <w:rsid w:val="00722D5F"/>
    <w:rsid w:val="00723100"/>
    <w:rsid w:val="0072389B"/>
    <w:rsid w:val="00724369"/>
    <w:rsid w:val="00725965"/>
    <w:rsid w:val="007279DA"/>
    <w:rsid w:val="007300F7"/>
    <w:rsid w:val="00730B78"/>
    <w:rsid w:val="00731026"/>
    <w:rsid w:val="0073200A"/>
    <w:rsid w:val="0073310E"/>
    <w:rsid w:val="00733783"/>
    <w:rsid w:val="00733A8C"/>
    <w:rsid w:val="0073419E"/>
    <w:rsid w:val="00735470"/>
    <w:rsid w:val="0073565F"/>
    <w:rsid w:val="00735BD9"/>
    <w:rsid w:val="00735C8B"/>
    <w:rsid w:val="00735D57"/>
    <w:rsid w:val="00736072"/>
    <w:rsid w:val="00737213"/>
    <w:rsid w:val="007377A5"/>
    <w:rsid w:val="0073790C"/>
    <w:rsid w:val="00737C55"/>
    <w:rsid w:val="00740343"/>
    <w:rsid w:val="007407AD"/>
    <w:rsid w:val="00740B24"/>
    <w:rsid w:val="00741F55"/>
    <w:rsid w:val="00742371"/>
    <w:rsid w:val="0074249A"/>
    <w:rsid w:val="00742843"/>
    <w:rsid w:val="00742B87"/>
    <w:rsid w:val="0074336E"/>
    <w:rsid w:val="0074454E"/>
    <w:rsid w:val="00744C5F"/>
    <w:rsid w:val="00745726"/>
    <w:rsid w:val="00745DA0"/>
    <w:rsid w:val="0074664D"/>
    <w:rsid w:val="007477AC"/>
    <w:rsid w:val="00747F83"/>
    <w:rsid w:val="00751F6A"/>
    <w:rsid w:val="0075208C"/>
    <w:rsid w:val="007526A5"/>
    <w:rsid w:val="00752C9B"/>
    <w:rsid w:val="00753253"/>
    <w:rsid w:val="0075331C"/>
    <w:rsid w:val="00753321"/>
    <w:rsid w:val="00753539"/>
    <w:rsid w:val="00753D4E"/>
    <w:rsid w:val="0075421E"/>
    <w:rsid w:val="00754243"/>
    <w:rsid w:val="00754AB4"/>
    <w:rsid w:val="00756414"/>
    <w:rsid w:val="007577BF"/>
    <w:rsid w:val="00757D20"/>
    <w:rsid w:val="00757EDF"/>
    <w:rsid w:val="007606C4"/>
    <w:rsid w:val="0076172A"/>
    <w:rsid w:val="00763583"/>
    <w:rsid w:val="00763D54"/>
    <w:rsid w:val="00763EEB"/>
    <w:rsid w:val="00764898"/>
    <w:rsid w:val="00765AF9"/>
    <w:rsid w:val="0076753C"/>
    <w:rsid w:val="00767EC5"/>
    <w:rsid w:val="00770BBB"/>
    <w:rsid w:val="00771614"/>
    <w:rsid w:val="00772335"/>
    <w:rsid w:val="00773050"/>
    <w:rsid w:val="0077492B"/>
    <w:rsid w:val="00775066"/>
    <w:rsid w:val="0077578E"/>
    <w:rsid w:val="00775BF7"/>
    <w:rsid w:val="00775E2C"/>
    <w:rsid w:val="007766A2"/>
    <w:rsid w:val="00777E3F"/>
    <w:rsid w:val="00780D17"/>
    <w:rsid w:val="0078100D"/>
    <w:rsid w:val="007815B3"/>
    <w:rsid w:val="00781B5C"/>
    <w:rsid w:val="00781D02"/>
    <w:rsid w:val="00783144"/>
    <w:rsid w:val="0078323F"/>
    <w:rsid w:val="00783AFE"/>
    <w:rsid w:val="00783CAD"/>
    <w:rsid w:val="007851CC"/>
    <w:rsid w:val="0078580E"/>
    <w:rsid w:val="00785F5A"/>
    <w:rsid w:val="00785FED"/>
    <w:rsid w:val="00786678"/>
    <w:rsid w:val="00787D4F"/>
    <w:rsid w:val="00790862"/>
    <w:rsid w:val="0079094C"/>
    <w:rsid w:val="0079146E"/>
    <w:rsid w:val="00791958"/>
    <w:rsid w:val="00791AD4"/>
    <w:rsid w:val="00791D36"/>
    <w:rsid w:val="00791D82"/>
    <w:rsid w:val="007921CD"/>
    <w:rsid w:val="007924E4"/>
    <w:rsid w:val="00792A8B"/>
    <w:rsid w:val="00792AB0"/>
    <w:rsid w:val="00792B79"/>
    <w:rsid w:val="00793FC9"/>
    <w:rsid w:val="00794ED9"/>
    <w:rsid w:val="00795120"/>
    <w:rsid w:val="0079531C"/>
    <w:rsid w:val="00795365"/>
    <w:rsid w:val="0079591C"/>
    <w:rsid w:val="00795FB7"/>
    <w:rsid w:val="007964FB"/>
    <w:rsid w:val="00796871"/>
    <w:rsid w:val="0079724F"/>
    <w:rsid w:val="00797D83"/>
    <w:rsid w:val="007A0873"/>
    <w:rsid w:val="007A0B09"/>
    <w:rsid w:val="007A29A5"/>
    <w:rsid w:val="007A2A40"/>
    <w:rsid w:val="007A3968"/>
    <w:rsid w:val="007A3F2A"/>
    <w:rsid w:val="007A412A"/>
    <w:rsid w:val="007A595A"/>
    <w:rsid w:val="007A5A53"/>
    <w:rsid w:val="007A644D"/>
    <w:rsid w:val="007A77F8"/>
    <w:rsid w:val="007A7C8F"/>
    <w:rsid w:val="007B0536"/>
    <w:rsid w:val="007B0F38"/>
    <w:rsid w:val="007B1AAF"/>
    <w:rsid w:val="007B25E0"/>
    <w:rsid w:val="007B298E"/>
    <w:rsid w:val="007B2EF6"/>
    <w:rsid w:val="007B4097"/>
    <w:rsid w:val="007B4270"/>
    <w:rsid w:val="007B4BE4"/>
    <w:rsid w:val="007B5751"/>
    <w:rsid w:val="007B5B05"/>
    <w:rsid w:val="007B6132"/>
    <w:rsid w:val="007B6485"/>
    <w:rsid w:val="007C02F9"/>
    <w:rsid w:val="007C0AF9"/>
    <w:rsid w:val="007C0F4A"/>
    <w:rsid w:val="007C1FD9"/>
    <w:rsid w:val="007C27AA"/>
    <w:rsid w:val="007C2AEC"/>
    <w:rsid w:val="007C3D3F"/>
    <w:rsid w:val="007C504F"/>
    <w:rsid w:val="007C5577"/>
    <w:rsid w:val="007C599D"/>
    <w:rsid w:val="007C6140"/>
    <w:rsid w:val="007C6157"/>
    <w:rsid w:val="007C75A6"/>
    <w:rsid w:val="007C7765"/>
    <w:rsid w:val="007C7BC9"/>
    <w:rsid w:val="007D02D4"/>
    <w:rsid w:val="007D0444"/>
    <w:rsid w:val="007D0F91"/>
    <w:rsid w:val="007D0FE6"/>
    <w:rsid w:val="007D1AA5"/>
    <w:rsid w:val="007D1B9C"/>
    <w:rsid w:val="007D2467"/>
    <w:rsid w:val="007D2C95"/>
    <w:rsid w:val="007D34BC"/>
    <w:rsid w:val="007D403C"/>
    <w:rsid w:val="007D40A3"/>
    <w:rsid w:val="007D5619"/>
    <w:rsid w:val="007D5C73"/>
    <w:rsid w:val="007D5DA7"/>
    <w:rsid w:val="007D611E"/>
    <w:rsid w:val="007D61D4"/>
    <w:rsid w:val="007D6403"/>
    <w:rsid w:val="007D66C0"/>
    <w:rsid w:val="007E01CA"/>
    <w:rsid w:val="007E027A"/>
    <w:rsid w:val="007E0F68"/>
    <w:rsid w:val="007E0F77"/>
    <w:rsid w:val="007E0FF6"/>
    <w:rsid w:val="007E1013"/>
    <w:rsid w:val="007E10D5"/>
    <w:rsid w:val="007E192E"/>
    <w:rsid w:val="007E1CED"/>
    <w:rsid w:val="007E1FAD"/>
    <w:rsid w:val="007E20E9"/>
    <w:rsid w:val="007E2369"/>
    <w:rsid w:val="007E278C"/>
    <w:rsid w:val="007E2EA4"/>
    <w:rsid w:val="007E378C"/>
    <w:rsid w:val="007E4B3F"/>
    <w:rsid w:val="007E596F"/>
    <w:rsid w:val="007E5DDB"/>
    <w:rsid w:val="007E69C6"/>
    <w:rsid w:val="007E752D"/>
    <w:rsid w:val="007E7675"/>
    <w:rsid w:val="007E7DDE"/>
    <w:rsid w:val="007F1803"/>
    <w:rsid w:val="007F37CE"/>
    <w:rsid w:val="007F3972"/>
    <w:rsid w:val="007F3B0F"/>
    <w:rsid w:val="007F40BF"/>
    <w:rsid w:val="007F4530"/>
    <w:rsid w:val="007F4552"/>
    <w:rsid w:val="007F483E"/>
    <w:rsid w:val="007F49B7"/>
    <w:rsid w:val="007F4A5D"/>
    <w:rsid w:val="007F4AF3"/>
    <w:rsid w:val="007F59F3"/>
    <w:rsid w:val="007F5AE6"/>
    <w:rsid w:val="007F5B84"/>
    <w:rsid w:val="007F62C2"/>
    <w:rsid w:val="007F691A"/>
    <w:rsid w:val="007F6F17"/>
    <w:rsid w:val="007F7228"/>
    <w:rsid w:val="007F72E7"/>
    <w:rsid w:val="007F79BF"/>
    <w:rsid w:val="007F7B41"/>
    <w:rsid w:val="008004C2"/>
    <w:rsid w:val="00800776"/>
    <w:rsid w:val="00801529"/>
    <w:rsid w:val="008015DC"/>
    <w:rsid w:val="0080339B"/>
    <w:rsid w:val="00803D48"/>
    <w:rsid w:val="00803E34"/>
    <w:rsid w:val="008041D1"/>
    <w:rsid w:val="008046DB"/>
    <w:rsid w:val="00805B43"/>
    <w:rsid w:val="00806B1D"/>
    <w:rsid w:val="008072C0"/>
    <w:rsid w:val="00807526"/>
    <w:rsid w:val="008100A5"/>
    <w:rsid w:val="00810380"/>
    <w:rsid w:val="0081070C"/>
    <w:rsid w:val="00810C5B"/>
    <w:rsid w:val="00812228"/>
    <w:rsid w:val="0081281D"/>
    <w:rsid w:val="00812936"/>
    <w:rsid w:val="00812E45"/>
    <w:rsid w:val="0081312B"/>
    <w:rsid w:val="008131E1"/>
    <w:rsid w:val="008138F2"/>
    <w:rsid w:val="00814104"/>
    <w:rsid w:val="00814754"/>
    <w:rsid w:val="00814E8E"/>
    <w:rsid w:val="008152F6"/>
    <w:rsid w:val="0081536F"/>
    <w:rsid w:val="00816BDD"/>
    <w:rsid w:val="00817231"/>
    <w:rsid w:val="00820290"/>
    <w:rsid w:val="008206A1"/>
    <w:rsid w:val="008212D4"/>
    <w:rsid w:val="008213B7"/>
    <w:rsid w:val="00821A4F"/>
    <w:rsid w:val="00822CB8"/>
    <w:rsid w:val="00823005"/>
    <w:rsid w:val="008249F2"/>
    <w:rsid w:val="00824E30"/>
    <w:rsid w:val="00826F69"/>
    <w:rsid w:val="00827CF8"/>
    <w:rsid w:val="00830094"/>
    <w:rsid w:val="0083051D"/>
    <w:rsid w:val="00831291"/>
    <w:rsid w:val="008318E2"/>
    <w:rsid w:val="0083251D"/>
    <w:rsid w:val="00832621"/>
    <w:rsid w:val="008327C5"/>
    <w:rsid w:val="008327F9"/>
    <w:rsid w:val="00832917"/>
    <w:rsid w:val="00832BA4"/>
    <w:rsid w:val="00833280"/>
    <w:rsid w:val="0083373E"/>
    <w:rsid w:val="00833B43"/>
    <w:rsid w:val="008345A1"/>
    <w:rsid w:val="00834ED2"/>
    <w:rsid w:val="00834F70"/>
    <w:rsid w:val="00835BCD"/>
    <w:rsid w:val="00836D30"/>
    <w:rsid w:val="00836E11"/>
    <w:rsid w:val="00836F19"/>
    <w:rsid w:val="0083773E"/>
    <w:rsid w:val="00837FF6"/>
    <w:rsid w:val="0084138B"/>
    <w:rsid w:val="00841780"/>
    <w:rsid w:val="00842201"/>
    <w:rsid w:val="00842DBB"/>
    <w:rsid w:val="008432E6"/>
    <w:rsid w:val="00844006"/>
    <w:rsid w:val="00844335"/>
    <w:rsid w:val="00844C2C"/>
    <w:rsid w:val="0084509F"/>
    <w:rsid w:val="00845BAF"/>
    <w:rsid w:val="0084659E"/>
    <w:rsid w:val="00846AF8"/>
    <w:rsid w:val="008472C2"/>
    <w:rsid w:val="008477C0"/>
    <w:rsid w:val="00847A46"/>
    <w:rsid w:val="0085074A"/>
    <w:rsid w:val="0085117A"/>
    <w:rsid w:val="008517E2"/>
    <w:rsid w:val="00852FED"/>
    <w:rsid w:val="00853FD3"/>
    <w:rsid w:val="0085426C"/>
    <w:rsid w:val="00854630"/>
    <w:rsid w:val="0085472E"/>
    <w:rsid w:val="0085577B"/>
    <w:rsid w:val="00856DFC"/>
    <w:rsid w:val="008574C7"/>
    <w:rsid w:val="0086274C"/>
    <w:rsid w:val="00862B16"/>
    <w:rsid w:val="008630EF"/>
    <w:rsid w:val="0086467C"/>
    <w:rsid w:val="00864B8E"/>
    <w:rsid w:val="008705C8"/>
    <w:rsid w:val="008707DB"/>
    <w:rsid w:val="00870D51"/>
    <w:rsid w:val="00871992"/>
    <w:rsid w:val="0087292C"/>
    <w:rsid w:val="00872AED"/>
    <w:rsid w:val="00872C66"/>
    <w:rsid w:val="00873990"/>
    <w:rsid w:val="00873C7E"/>
    <w:rsid w:val="0087410F"/>
    <w:rsid w:val="0087424C"/>
    <w:rsid w:val="00874698"/>
    <w:rsid w:val="008748F8"/>
    <w:rsid w:val="00875155"/>
    <w:rsid w:val="00875EE0"/>
    <w:rsid w:val="00876AE0"/>
    <w:rsid w:val="00876CDC"/>
    <w:rsid w:val="00877728"/>
    <w:rsid w:val="00877CF5"/>
    <w:rsid w:val="00877E91"/>
    <w:rsid w:val="008802F5"/>
    <w:rsid w:val="0088065A"/>
    <w:rsid w:val="00882DC5"/>
    <w:rsid w:val="0088365C"/>
    <w:rsid w:val="00884C5E"/>
    <w:rsid w:val="00885069"/>
    <w:rsid w:val="00885136"/>
    <w:rsid w:val="008862FB"/>
    <w:rsid w:val="008865BD"/>
    <w:rsid w:val="00886AAE"/>
    <w:rsid w:val="00886D61"/>
    <w:rsid w:val="00887752"/>
    <w:rsid w:val="00887C1C"/>
    <w:rsid w:val="00887CF4"/>
    <w:rsid w:val="00887EB2"/>
    <w:rsid w:val="00890C5B"/>
    <w:rsid w:val="00891BD6"/>
    <w:rsid w:val="00892357"/>
    <w:rsid w:val="00892D52"/>
    <w:rsid w:val="008931F5"/>
    <w:rsid w:val="00893A13"/>
    <w:rsid w:val="00895A73"/>
    <w:rsid w:val="00896090"/>
    <w:rsid w:val="008961F2"/>
    <w:rsid w:val="0089655C"/>
    <w:rsid w:val="00896694"/>
    <w:rsid w:val="00897B21"/>
    <w:rsid w:val="008A07A4"/>
    <w:rsid w:val="008A109C"/>
    <w:rsid w:val="008A1F4E"/>
    <w:rsid w:val="008A201D"/>
    <w:rsid w:val="008A25B1"/>
    <w:rsid w:val="008A2A1E"/>
    <w:rsid w:val="008A51B9"/>
    <w:rsid w:val="008A60DE"/>
    <w:rsid w:val="008A63A5"/>
    <w:rsid w:val="008A63C4"/>
    <w:rsid w:val="008A6773"/>
    <w:rsid w:val="008A7229"/>
    <w:rsid w:val="008A7AA7"/>
    <w:rsid w:val="008A7FD4"/>
    <w:rsid w:val="008B1155"/>
    <w:rsid w:val="008B138B"/>
    <w:rsid w:val="008B196A"/>
    <w:rsid w:val="008B1F86"/>
    <w:rsid w:val="008B1F9A"/>
    <w:rsid w:val="008B2BDB"/>
    <w:rsid w:val="008B4561"/>
    <w:rsid w:val="008B462B"/>
    <w:rsid w:val="008B482E"/>
    <w:rsid w:val="008B5357"/>
    <w:rsid w:val="008B5747"/>
    <w:rsid w:val="008B5EF3"/>
    <w:rsid w:val="008B64DF"/>
    <w:rsid w:val="008B6CD2"/>
    <w:rsid w:val="008B71F6"/>
    <w:rsid w:val="008B72E6"/>
    <w:rsid w:val="008B7E8D"/>
    <w:rsid w:val="008C0882"/>
    <w:rsid w:val="008C09E4"/>
    <w:rsid w:val="008C0E6B"/>
    <w:rsid w:val="008C15A2"/>
    <w:rsid w:val="008C1D2D"/>
    <w:rsid w:val="008C2695"/>
    <w:rsid w:val="008C308F"/>
    <w:rsid w:val="008C3151"/>
    <w:rsid w:val="008C3889"/>
    <w:rsid w:val="008C3DB0"/>
    <w:rsid w:val="008C3F78"/>
    <w:rsid w:val="008C4649"/>
    <w:rsid w:val="008C4D27"/>
    <w:rsid w:val="008C5FE8"/>
    <w:rsid w:val="008C7E57"/>
    <w:rsid w:val="008D073A"/>
    <w:rsid w:val="008D0BBA"/>
    <w:rsid w:val="008D10AB"/>
    <w:rsid w:val="008D26CE"/>
    <w:rsid w:val="008D28CF"/>
    <w:rsid w:val="008D2965"/>
    <w:rsid w:val="008D2DBB"/>
    <w:rsid w:val="008D3CB7"/>
    <w:rsid w:val="008D4913"/>
    <w:rsid w:val="008D500C"/>
    <w:rsid w:val="008D56F9"/>
    <w:rsid w:val="008D61E0"/>
    <w:rsid w:val="008D63F4"/>
    <w:rsid w:val="008D6F78"/>
    <w:rsid w:val="008D6FE6"/>
    <w:rsid w:val="008D711B"/>
    <w:rsid w:val="008D7584"/>
    <w:rsid w:val="008D788C"/>
    <w:rsid w:val="008E0C56"/>
    <w:rsid w:val="008E0ECF"/>
    <w:rsid w:val="008E1388"/>
    <w:rsid w:val="008E17C8"/>
    <w:rsid w:val="008E1F9B"/>
    <w:rsid w:val="008E2179"/>
    <w:rsid w:val="008E254D"/>
    <w:rsid w:val="008E2A8C"/>
    <w:rsid w:val="008E2D0E"/>
    <w:rsid w:val="008E33C0"/>
    <w:rsid w:val="008E35C4"/>
    <w:rsid w:val="008E3DAB"/>
    <w:rsid w:val="008E495B"/>
    <w:rsid w:val="008E5D6D"/>
    <w:rsid w:val="008E64E7"/>
    <w:rsid w:val="008E65E6"/>
    <w:rsid w:val="008E71FE"/>
    <w:rsid w:val="008E761A"/>
    <w:rsid w:val="008E7926"/>
    <w:rsid w:val="008E7A2B"/>
    <w:rsid w:val="008E7C11"/>
    <w:rsid w:val="008E7D32"/>
    <w:rsid w:val="008F0612"/>
    <w:rsid w:val="008F0B6E"/>
    <w:rsid w:val="008F0E2E"/>
    <w:rsid w:val="008F100B"/>
    <w:rsid w:val="008F1276"/>
    <w:rsid w:val="008F1958"/>
    <w:rsid w:val="008F1EDA"/>
    <w:rsid w:val="008F1F18"/>
    <w:rsid w:val="008F23D6"/>
    <w:rsid w:val="008F23E2"/>
    <w:rsid w:val="008F24B6"/>
    <w:rsid w:val="008F2EAB"/>
    <w:rsid w:val="008F3305"/>
    <w:rsid w:val="008F37CD"/>
    <w:rsid w:val="008F4971"/>
    <w:rsid w:val="008F4FB3"/>
    <w:rsid w:val="008F53B6"/>
    <w:rsid w:val="008F5482"/>
    <w:rsid w:val="008F5A0A"/>
    <w:rsid w:val="008F6272"/>
    <w:rsid w:val="008F6563"/>
    <w:rsid w:val="008F6755"/>
    <w:rsid w:val="008F6BA0"/>
    <w:rsid w:val="008F70CD"/>
    <w:rsid w:val="008F7190"/>
    <w:rsid w:val="008F7F2E"/>
    <w:rsid w:val="00900B65"/>
    <w:rsid w:val="00901401"/>
    <w:rsid w:val="00901B78"/>
    <w:rsid w:val="00901BD8"/>
    <w:rsid w:val="00902161"/>
    <w:rsid w:val="009021A8"/>
    <w:rsid w:val="00902C7F"/>
    <w:rsid w:val="00902E7B"/>
    <w:rsid w:val="00902F72"/>
    <w:rsid w:val="00903246"/>
    <w:rsid w:val="009036E3"/>
    <w:rsid w:val="00903722"/>
    <w:rsid w:val="0090477D"/>
    <w:rsid w:val="00904F82"/>
    <w:rsid w:val="0090501E"/>
    <w:rsid w:val="009061F2"/>
    <w:rsid w:val="009066D2"/>
    <w:rsid w:val="009068B0"/>
    <w:rsid w:val="00906DC2"/>
    <w:rsid w:val="00907BAA"/>
    <w:rsid w:val="00907CD2"/>
    <w:rsid w:val="00907D1D"/>
    <w:rsid w:val="0091048D"/>
    <w:rsid w:val="0091125E"/>
    <w:rsid w:val="00911911"/>
    <w:rsid w:val="009127C9"/>
    <w:rsid w:val="009136A3"/>
    <w:rsid w:val="00913B4B"/>
    <w:rsid w:val="00914D2F"/>
    <w:rsid w:val="00914FE8"/>
    <w:rsid w:val="00915100"/>
    <w:rsid w:val="0091664E"/>
    <w:rsid w:val="00917946"/>
    <w:rsid w:val="00920105"/>
    <w:rsid w:val="00920400"/>
    <w:rsid w:val="00920E40"/>
    <w:rsid w:val="00921403"/>
    <w:rsid w:val="009221B5"/>
    <w:rsid w:val="00922A3A"/>
    <w:rsid w:val="00922C00"/>
    <w:rsid w:val="00922F88"/>
    <w:rsid w:val="009230D7"/>
    <w:rsid w:val="0092329A"/>
    <w:rsid w:val="0092341F"/>
    <w:rsid w:val="00923C8D"/>
    <w:rsid w:val="00923C9C"/>
    <w:rsid w:val="009240EE"/>
    <w:rsid w:val="0092513C"/>
    <w:rsid w:val="009259DA"/>
    <w:rsid w:val="0092649D"/>
    <w:rsid w:val="00926BBE"/>
    <w:rsid w:val="00926E28"/>
    <w:rsid w:val="00927B1D"/>
    <w:rsid w:val="00927B8B"/>
    <w:rsid w:val="0093055A"/>
    <w:rsid w:val="00930F3E"/>
    <w:rsid w:val="00931916"/>
    <w:rsid w:val="00932257"/>
    <w:rsid w:val="0093442D"/>
    <w:rsid w:val="0093444A"/>
    <w:rsid w:val="009356A6"/>
    <w:rsid w:val="00935A4E"/>
    <w:rsid w:val="00935C8A"/>
    <w:rsid w:val="0093680E"/>
    <w:rsid w:val="00936FDF"/>
    <w:rsid w:val="0093796E"/>
    <w:rsid w:val="00937E0A"/>
    <w:rsid w:val="009403E3"/>
    <w:rsid w:val="0094078C"/>
    <w:rsid w:val="009413E2"/>
    <w:rsid w:val="0094155D"/>
    <w:rsid w:val="00941B93"/>
    <w:rsid w:val="00941C65"/>
    <w:rsid w:val="009424B3"/>
    <w:rsid w:val="0094260E"/>
    <w:rsid w:val="0094320F"/>
    <w:rsid w:val="009434ED"/>
    <w:rsid w:val="00943746"/>
    <w:rsid w:val="0094395D"/>
    <w:rsid w:val="00943A96"/>
    <w:rsid w:val="009441F7"/>
    <w:rsid w:val="00944944"/>
    <w:rsid w:val="00944A33"/>
    <w:rsid w:val="00944C21"/>
    <w:rsid w:val="00947881"/>
    <w:rsid w:val="009507B3"/>
    <w:rsid w:val="00950DB9"/>
    <w:rsid w:val="0095116F"/>
    <w:rsid w:val="009519BB"/>
    <w:rsid w:val="00953321"/>
    <w:rsid w:val="009540BC"/>
    <w:rsid w:val="009545CA"/>
    <w:rsid w:val="00954B3B"/>
    <w:rsid w:val="00954C6D"/>
    <w:rsid w:val="00955135"/>
    <w:rsid w:val="00955D68"/>
    <w:rsid w:val="009562F8"/>
    <w:rsid w:val="0095650F"/>
    <w:rsid w:val="0095716D"/>
    <w:rsid w:val="00957615"/>
    <w:rsid w:val="00960610"/>
    <w:rsid w:val="00960674"/>
    <w:rsid w:val="00960D57"/>
    <w:rsid w:val="009618FB"/>
    <w:rsid w:val="00961D66"/>
    <w:rsid w:val="009620D6"/>
    <w:rsid w:val="00962554"/>
    <w:rsid w:val="00962C43"/>
    <w:rsid w:val="00962D5C"/>
    <w:rsid w:val="0096438E"/>
    <w:rsid w:val="00964C88"/>
    <w:rsid w:val="00966A8E"/>
    <w:rsid w:val="00967450"/>
    <w:rsid w:val="009677A1"/>
    <w:rsid w:val="00967E92"/>
    <w:rsid w:val="009702F2"/>
    <w:rsid w:val="009706A0"/>
    <w:rsid w:val="00971708"/>
    <w:rsid w:val="00972824"/>
    <w:rsid w:val="00973E4C"/>
    <w:rsid w:val="00974289"/>
    <w:rsid w:val="009752F5"/>
    <w:rsid w:val="009763D4"/>
    <w:rsid w:val="00976905"/>
    <w:rsid w:val="00976D1E"/>
    <w:rsid w:val="009779BD"/>
    <w:rsid w:val="00977A29"/>
    <w:rsid w:val="009802E0"/>
    <w:rsid w:val="0098033E"/>
    <w:rsid w:val="009809BA"/>
    <w:rsid w:val="00980A1E"/>
    <w:rsid w:val="00980F30"/>
    <w:rsid w:val="0098140A"/>
    <w:rsid w:val="009816A7"/>
    <w:rsid w:val="00981B6D"/>
    <w:rsid w:val="00981C70"/>
    <w:rsid w:val="009826F0"/>
    <w:rsid w:val="00982B53"/>
    <w:rsid w:val="00982F88"/>
    <w:rsid w:val="009832BE"/>
    <w:rsid w:val="00983BA4"/>
    <w:rsid w:val="0098409E"/>
    <w:rsid w:val="00984C5A"/>
    <w:rsid w:val="00985988"/>
    <w:rsid w:val="00985A36"/>
    <w:rsid w:val="00985D98"/>
    <w:rsid w:val="00986626"/>
    <w:rsid w:val="00987BCF"/>
    <w:rsid w:val="00990B8A"/>
    <w:rsid w:val="00990D59"/>
    <w:rsid w:val="009918F9"/>
    <w:rsid w:val="00991C2B"/>
    <w:rsid w:val="0099200E"/>
    <w:rsid w:val="00992460"/>
    <w:rsid w:val="009925CA"/>
    <w:rsid w:val="009926D5"/>
    <w:rsid w:val="00992A60"/>
    <w:rsid w:val="00992F6F"/>
    <w:rsid w:val="00993F21"/>
    <w:rsid w:val="00996390"/>
    <w:rsid w:val="00996BE8"/>
    <w:rsid w:val="00997947"/>
    <w:rsid w:val="00997D62"/>
    <w:rsid w:val="009A0148"/>
    <w:rsid w:val="009A0672"/>
    <w:rsid w:val="009A0E88"/>
    <w:rsid w:val="009A227B"/>
    <w:rsid w:val="009A33A7"/>
    <w:rsid w:val="009A41D9"/>
    <w:rsid w:val="009A4288"/>
    <w:rsid w:val="009A4F69"/>
    <w:rsid w:val="009A6A50"/>
    <w:rsid w:val="009A6A6D"/>
    <w:rsid w:val="009A7735"/>
    <w:rsid w:val="009B2310"/>
    <w:rsid w:val="009B36D0"/>
    <w:rsid w:val="009B3BF1"/>
    <w:rsid w:val="009B4476"/>
    <w:rsid w:val="009B50D0"/>
    <w:rsid w:val="009B5779"/>
    <w:rsid w:val="009B59A8"/>
    <w:rsid w:val="009B5AD5"/>
    <w:rsid w:val="009B5E0B"/>
    <w:rsid w:val="009B760E"/>
    <w:rsid w:val="009B7AA1"/>
    <w:rsid w:val="009B7B5A"/>
    <w:rsid w:val="009C033A"/>
    <w:rsid w:val="009C07C1"/>
    <w:rsid w:val="009C15B6"/>
    <w:rsid w:val="009C45FF"/>
    <w:rsid w:val="009C5143"/>
    <w:rsid w:val="009C582C"/>
    <w:rsid w:val="009C592D"/>
    <w:rsid w:val="009C75ED"/>
    <w:rsid w:val="009C7811"/>
    <w:rsid w:val="009C7A32"/>
    <w:rsid w:val="009C7B44"/>
    <w:rsid w:val="009D025B"/>
    <w:rsid w:val="009D08A8"/>
    <w:rsid w:val="009D0B20"/>
    <w:rsid w:val="009D10E3"/>
    <w:rsid w:val="009D1990"/>
    <w:rsid w:val="009D19DD"/>
    <w:rsid w:val="009D1A1D"/>
    <w:rsid w:val="009D20F1"/>
    <w:rsid w:val="009D2175"/>
    <w:rsid w:val="009D3CEA"/>
    <w:rsid w:val="009D42A6"/>
    <w:rsid w:val="009D6627"/>
    <w:rsid w:val="009D6699"/>
    <w:rsid w:val="009D6745"/>
    <w:rsid w:val="009D7E24"/>
    <w:rsid w:val="009E0163"/>
    <w:rsid w:val="009E0361"/>
    <w:rsid w:val="009E06CD"/>
    <w:rsid w:val="009E09CF"/>
    <w:rsid w:val="009E270D"/>
    <w:rsid w:val="009E2A9F"/>
    <w:rsid w:val="009E4591"/>
    <w:rsid w:val="009E45A8"/>
    <w:rsid w:val="009E47AE"/>
    <w:rsid w:val="009E5803"/>
    <w:rsid w:val="009E608F"/>
    <w:rsid w:val="009E66AE"/>
    <w:rsid w:val="009E7AFF"/>
    <w:rsid w:val="009E7F2F"/>
    <w:rsid w:val="009F0AB8"/>
    <w:rsid w:val="009F0CF9"/>
    <w:rsid w:val="009F112C"/>
    <w:rsid w:val="009F1E63"/>
    <w:rsid w:val="009F218F"/>
    <w:rsid w:val="009F24BF"/>
    <w:rsid w:val="009F2739"/>
    <w:rsid w:val="009F5489"/>
    <w:rsid w:val="009F5509"/>
    <w:rsid w:val="009F5CC6"/>
    <w:rsid w:val="009F5DF6"/>
    <w:rsid w:val="009F5F3D"/>
    <w:rsid w:val="009F63F4"/>
    <w:rsid w:val="00A01477"/>
    <w:rsid w:val="00A01551"/>
    <w:rsid w:val="00A0174B"/>
    <w:rsid w:val="00A01ADA"/>
    <w:rsid w:val="00A02001"/>
    <w:rsid w:val="00A020F3"/>
    <w:rsid w:val="00A023FE"/>
    <w:rsid w:val="00A031F5"/>
    <w:rsid w:val="00A035CF"/>
    <w:rsid w:val="00A03665"/>
    <w:rsid w:val="00A03C71"/>
    <w:rsid w:val="00A03CFC"/>
    <w:rsid w:val="00A04F8E"/>
    <w:rsid w:val="00A0537B"/>
    <w:rsid w:val="00A05486"/>
    <w:rsid w:val="00A06D88"/>
    <w:rsid w:val="00A06E0A"/>
    <w:rsid w:val="00A072CC"/>
    <w:rsid w:val="00A07548"/>
    <w:rsid w:val="00A1001B"/>
    <w:rsid w:val="00A10426"/>
    <w:rsid w:val="00A11395"/>
    <w:rsid w:val="00A11C89"/>
    <w:rsid w:val="00A12400"/>
    <w:rsid w:val="00A126D8"/>
    <w:rsid w:val="00A13350"/>
    <w:rsid w:val="00A13FC4"/>
    <w:rsid w:val="00A14246"/>
    <w:rsid w:val="00A14411"/>
    <w:rsid w:val="00A14843"/>
    <w:rsid w:val="00A1509F"/>
    <w:rsid w:val="00A15369"/>
    <w:rsid w:val="00A16878"/>
    <w:rsid w:val="00A17FCF"/>
    <w:rsid w:val="00A20677"/>
    <w:rsid w:val="00A20D5D"/>
    <w:rsid w:val="00A21795"/>
    <w:rsid w:val="00A21DFF"/>
    <w:rsid w:val="00A22D13"/>
    <w:rsid w:val="00A23AB4"/>
    <w:rsid w:val="00A24E56"/>
    <w:rsid w:val="00A252D8"/>
    <w:rsid w:val="00A25884"/>
    <w:rsid w:val="00A2615E"/>
    <w:rsid w:val="00A26492"/>
    <w:rsid w:val="00A2693B"/>
    <w:rsid w:val="00A26EA7"/>
    <w:rsid w:val="00A30630"/>
    <w:rsid w:val="00A31B7D"/>
    <w:rsid w:val="00A320DF"/>
    <w:rsid w:val="00A322B0"/>
    <w:rsid w:val="00A32490"/>
    <w:rsid w:val="00A3280B"/>
    <w:rsid w:val="00A33D02"/>
    <w:rsid w:val="00A3490F"/>
    <w:rsid w:val="00A358F8"/>
    <w:rsid w:val="00A35B4D"/>
    <w:rsid w:val="00A35F5A"/>
    <w:rsid w:val="00A361F6"/>
    <w:rsid w:val="00A36BE1"/>
    <w:rsid w:val="00A36CC0"/>
    <w:rsid w:val="00A3775B"/>
    <w:rsid w:val="00A40512"/>
    <w:rsid w:val="00A40C72"/>
    <w:rsid w:val="00A4377C"/>
    <w:rsid w:val="00A439D9"/>
    <w:rsid w:val="00A43CA7"/>
    <w:rsid w:val="00A442BE"/>
    <w:rsid w:val="00A44885"/>
    <w:rsid w:val="00A453D6"/>
    <w:rsid w:val="00A45696"/>
    <w:rsid w:val="00A45712"/>
    <w:rsid w:val="00A46428"/>
    <w:rsid w:val="00A46BE8"/>
    <w:rsid w:val="00A5026D"/>
    <w:rsid w:val="00A503C7"/>
    <w:rsid w:val="00A508F3"/>
    <w:rsid w:val="00A50A57"/>
    <w:rsid w:val="00A50BD8"/>
    <w:rsid w:val="00A50DFD"/>
    <w:rsid w:val="00A50FC5"/>
    <w:rsid w:val="00A512AE"/>
    <w:rsid w:val="00A512B5"/>
    <w:rsid w:val="00A51328"/>
    <w:rsid w:val="00A51813"/>
    <w:rsid w:val="00A51C81"/>
    <w:rsid w:val="00A52C81"/>
    <w:rsid w:val="00A53B55"/>
    <w:rsid w:val="00A53C2E"/>
    <w:rsid w:val="00A53F29"/>
    <w:rsid w:val="00A542E7"/>
    <w:rsid w:val="00A558F5"/>
    <w:rsid w:val="00A563BB"/>
    <w:rsid w:val="00A56834"/>
    <w:rsid w:val="00A57354"/>
    <w:rsid w:val="00A579BF"/>
    <w:rsid w:val="00A57FF5"/>
    <w:rsid w:val="00A6092B"/>
    <w:rsid w:val="00A60DB8"/>
    <w:rsid w:val="00A6159E"/>
    <w:rsid w:val="00A6196C"/>
    <w:rsid w:val="00A61DAB"/>
    <w:rsid w:val="00A6280B"/>
    <w:rsid w:val="00A6290F"/>
    <w:rsid w:val="00A62BC7"/>
    <w:rsid w:val="00A63511"/>
    <w:rsid w:val="00A63A48"/>
    <w:rsid w:val="00A63BF0"/>
    <w:rsid w:val="00A643B2"/>
    <w:rsid w:val="00A64CFC"/>
    <w:rsid w:val="00A65AE5"/>
    <w:rsid w:val="00A65E50"/>
    <w:rsid w:val="00A667A4"/>
    <w:rsid w:val="00A6701E"/>
    <w:rsid w:val="00A708D9"/>
    <w:rsid w:val="00A7167E"/>
    <w:rsid w:val="00A71BC0"/>
    <w:rsid w:val="00A73D75"/>
    <w:rsid w:val="00A73FB5"/>
    <w:rsid w:val="00A744B0"/>
    <w:rsid w:val="00A7555F"/>
    <w:rsid w:val="00A757A9"/>
    <w:rsid w:val="00A75813"/>
    <w:rsid w:val="00A76A39"/>
    <w:rsid w:val="00A77114"/>
    <w:rsid w:val="00A776BB"/>
    <w:rsid w:val="00A7790E"/>
    <w:rsid w:val="00A808AC"/>
    <w:rsid w:val="00A80A60"/>
    <w:rsid w:val="00A80ACF"/>
    <w:rsid w:val="00A81A9E"/>
    <w:rsid w:val="00A81BA3"/>
    <w:rsid w:val="00A81BBD"/>
    <w:rsid w:val="00A823D6"/>
    <w:rsid w:val="00A8294F"/>
    <w:rsid w:val="00A83448"/>
    <w:rsid w:val="00A83BAD"/>
    <w:rsid w:val="00A83F49"/>
    <w:rsid w:val="00A83F62"/>
    <w:rsid w:val="00A8520F"/>
    <w:rsid w:val="00A8588C"/>
    <w:rsid w:val="00A85CA8"/>
    <w:rsid w:val="00A86D34"/>
    <w:rsid w:val="00A86DBC"/>
    <w:rsid w:val="00A86F02"/>
    <w:rsid w:val="00A878AB"/>
    <w:rsid w:val="00A90358"/>
    <w:rsid w:val="00A9048C"/>
    <w:rsid w:val="00A910F2"/>
    <w:rsid w:val="00A91897"/>
    <w:rsid w:val="00A91974"/>
    <w:rsid w:val="00A91BBD"/>
    <w:rsid w:val="00A91C81"/>
    <w:rsid w:val="00A91E52"/>
    <w:rsid w:val="00A926BE"/>
    <w:rsid w:val="00A92720"/>
    <w:rsid w:val="00A929F8"/>
    <w:rsid w:val="00A9326C"/>
    <w:rsid w:val="00A935A2"/>
    <w:rsid w:val="00A942B8"/>
    <w:rsid w:val="00A94577"/>
    <w:rsid w:val="00A946B4"/>
    <w:rsid w:val="00A9501E"/>
    <w:rsid w:val="00A953D5"/>
    <w:rsid w:val="00A9620C"/>
    <w:rsid w:val="00A96F16"/>
    <w:rsid w:val="00A970C7"/>
    <w:rsid w:val="00A977F1"/>
    <w:rsid w:val="00AA046D"/>
    <w:rsid w:val="00AA07E7"/>
    <w:rsid w:val="00AA1444"/>
    <w:rsid w:val="00AA1EEA"/>
    <w:rsid w:val="00AA363C"/>
    <w:rsid w:val="00AA382A"/>
    <w:rsid w:val="00AA3FCA"/>
    <w:rsid w:val="00AA4E1C"/>
    <w:rsid w:val="00AA59A1"/>
    <w:rsid w:val="00AA6766"/>
    <w:rsid w:val="00AA78E8"/>
    <w:rsid w:val="00AB0B33"/>
    <w:rsid w:val="00AB0FCA"/>
    <w:rsid w:val="00AB1145"/>
    <w:rsid w:val="00AB1146"/>
    <w:rsid w:val="00AB1D43"/>
    <w:rsid w:val="00AB2690"/>
    <w:rsid w:val="00AB2947"/>
    <w:rsid w:val="00AB2C4D"/>
    <w:rsid w:val="00AB32BA"/>
    <w:rsid w:val="00AB3EE8"/>
    <w:rsid w:val="00AB40D5"/>
    <w:rsid w:val="00AB40E2"/>
    <w:rsid w:val="00AB492F"/>
    <w:rsid w:val="00AB56B1"/>
    <w:rsid w:val="00AB57A7"/>
    <w:rsid w:val="00AB5CE4"/>
    <w:rsid w:val="00AB5F17"/>
    <w:rsid w:val="00AB6D27"/>
    <w:rsid w:val="00AC004B"/>
    <w:rsid w:val="00AC0F40"/>
    <w:rsid w:val="00AC103E"/>
    <w:rsid w:val="00AC12A0"/>
    <w:rsid w:val="00AC1374"/>
    <w:rsid w:val="00AC1446"/>
    <w:rsid w:val="00AC1D34"/>
    <w:rsid w:val="00AC1DBE"/>
    <w:rsid w:val="00AC2BD2"/>
    <w:rsid w:val="00AC2CC9"/>
    <w:rsid w:val="00AC3433"/>
    <w:rsid w:val="00AC3B42"/>
    <w:rsid w:val="00AC4D7B"/>
    <w:rsid w:val="00AC5E41"/>
    <w:rsid w:val="00AC63E6"/>
    <w:rsid w:val="00AC6520"/>
    <w:rsid w:val="00AC69E5"/>
    <w:rsid w:val="00AC6A9B"/>
    <w:rsid w:val="00AD02CC"/>
    <w:rsid w:val="00AD0934"/>
    <w:rsid w:val="00AD0A18"/>
    <w:rsid w:val="00AD0EC5"/>
    <w:rsid w:val="00AD0FF0"/>
    <w:rsid w:val="00AD192D"/>
    <w:rsid w:val="00AD2136"/>
    <w:rsid w:val="00AD2822"/>
    <w:rsid w:val="00AD3F5C"/>
    <w:rsid w:val="00AD51CA"/>
    <w:rsid w:val="00AD51CC"/>
    <w:rsid w:val="00AD5619"/>
    <w:rsid w:val="00AD7FD7"/>
    <w:rsid w:val="00AE0AE0"/>
    <w:rsid w:val="00AE16D6"/>
    <w:rsid w:val="00AE2B8A"/>
    <w:rsid w:val="00AE326D"/>
    <w:rsid w:val="00AE38BA"/>
    <w:rsid w:val="00AE4208"/>
    <w:rsid w:val="00AE5320"/>
    <w:rsid w:val="00AE7551"/>
    <w:rsid w:val="00AF0E59"/>
    <w:rsid w:val="00AF0F28"/>
    <w:rsid w:val="00AF2DFC"/>
    <w:rsid w:val="00AF2FF6"/>
    <w:rsid w:val="00AF4088"/>
    <w:rsid w:val="00AF446E"/>
    <w:rsid w:val="00AF51D0"/>
    <w:rsid w:val="00AF53FF"/>
    <w:rsid w:val="00AF6472"/>
    <w:rsid w:val="00AF6595"/>
    <w:rsid w:val="00AF6C5A"/>
    <w:rsid w:val="00AF778D"/>
    <w:rsid w:val="00AF7804"/>
    <w:rsid w:val="00AF78F5"/>
    <w:rsid w:val="00B004B8"/>
    <w:rsid w:val="00B00CDA"/>
    <w:rsid w:val="00B0246D"/>
    <w:rsid w:val="00B02726"/>
    <w:rsid w:val="00B02943"/>
    <w:rsid w:val="00B04215"/>
    <w:rsid w:val="00B04D2A"/>
    <w:rsid w:val="00B05597"/>
    <w:rsid w:val="00B05966"/>
    <w:rsid w:val="00B05998"/>
    <w:rsid w:val="00B05ABB"/>
    <w:rsid w:val="00B05E2B"/>
    <w:rsid w:val="00B06182"/>
    <w:rsid w:val="00B06D80"/>
    <w:rsid w:val="00B07B6F"/>
    <w:rsid w:val="00B07C11"/>
    <w:rsid w:val="00B07C1A"/>
    <w:rsid w:val="00B1021B"/>
    <w:rsid w:val="00B105AF"/>
    <w:rsid w:val="00B10750"/>
    <w:rsid w:val="00B11946"/>
    <w:rsid w:val="00B11CC0"/>
    <w:rsid w:val="00B12CCF"/>
    <w:rsid w:val="00B135C7"/>
    <w:rsid w:val="00B14CB8"/>
    <w:rsid w:val="00B151FA"/>
    <w:rsid w:val="00B15228"/>
    <w:rsid w:val="00B1577B"/>
    <w:rsid w:val="00B15DEF"/>
    <w:rsid w:val="00B17479"/>
    <w:rsid w:val="00B1791F"/>
    <w:rsid w:val="00B218F4"/>
    <w:rsid w:val="00B21953"/>
    <w:rsid w:val="00B21955"/>
    <w:rsid w:val="00B21AD1"/>
    <w:rsid w:val="00B21E66"/>
    <w:rsid w:val="00B22FF5"/>
    <w:rsid w:val="00B23DE6"/>
    <w:rsid w:val="00B240C6"/>
    <w:rsid w:val="00B2423D"/>
    <w:rsid w:val="00B242C1"/>
    <w:rsid w:val="00B254D6"/>
    <w:rsid w:val="00B257F6"/>
    <w:rsid w:val="00B259E0"/>
    <w:rsid w:val="00B26022"/>
    <w:rsid w:val="00B26133"/>
    <w:rsid w:val="00B279AF"/>
    <w:rsid w:val="00B3038E"/>
    <w:rsid w:val="00B312FE"/>
    <w:rsid w:val="00B31429"/>
    <w:rsid w:val="00B32B19"/>
    <w:rsid w:val="00B33EE4"/>
    <w:rsid w:val="00B34B05"/>
    <w:rsid w:val="00B34BC7"/>
    <w:rsid w:val="00B34F25"/>
    <w:rsid w:val="00B3619B"/>
    <w:rsid w:val="00B365C6"/>
    <w:rsid w:val="00B3660E"/>
    <w:rsid w:val="00B3695E"/>
    <w:rsid w:val="00B376E7"/>
    <w:rsid w:val="00B40BC0"/>
    <w:rsid w:val="00B40DB6"/>
    <w:rsid w:val="00B41556"/>
    <w:rsid w:val="00B42119"/>
    <w:rsid w:val="00B43302"/>
    <w:rsid w:val="00B441F1"/>
    <w:rsid w:val="00B443FE"/>
    <w:rsid w:val="00B447F6"/>
    <w:rsid w:val="00B44DA5"/>
    <w:rsid w:val="00B45730"/>
    <w:rsid w:val="00B472E3"/>
    <w:rsid w:val="00B479D6"/>
    <w:rsid w:val="00B50681"/>
    <w:rsid w:val="00B50C21"/>
    <w:rsid w:val="00B50DB6"/>
    <w:rsid w:val="00B51EA7"/>
    <w:rsid w:val="00B521F8"/>
    <w:rsid w:val="00B52FF2"/>
    <w:rsid w:val="00B54163"/>
    <w:rsid w:val="00B54CCA"/>
    <w:rsid w:val="00B54DC1"/>
    <w:rsid w:val="00B54EFD"/>
    <w:rsid w:val="00B57245"/>
    <w:rsid w:val="00B57374"/>
    <w:rsid w:val="00B57B9E"/>
    <w:rsid w:val="00B604E9"/>
    <w:rsid w:val="00B61BF5"/>
    <w:rsid w:val="00B62264"/>
    <w:rsid w:val="00B62B17"/>
    <w:rsid w:val="00B62D9A"/>
    <w:rsid w:val="00B62EBC"/>
    <w:rsid w:val="00B62F0D"/>
    <w:rsid w:val="00B6317B"/>
    <w:rsid w:val="00B632C7"/>
    <w:rsid w:val="00B637F0"/>
    <w:rsid w:val="00B643EF"/>
    <w:rsid w:val="00B64404"/>
    <w:rsid w:val="00B64538"/>
    <w:rsid w:val="00B650A0"/>
    <w:rsid w:val="00B6596C"/>
    <w:rsid w:val="00B66A9E"/>
    <w:rsid w:val="00B67749"/>
    <w:rsid w:val="00B67872"/>
    <w:rsid w:val="00B70625"/>
    <w:rsid w:val="00B70FAD"/>
    <w:rsid w:val="00B7156E"/>
    <w:rsid w:val="00B71D83"/>
    <w:rsid w:val="00B726E6"/>
    <w:rsid w:val="00B72876"/>
    <w:rsid w:val="00B728F2"/>
    <w:rsid w:val="00B73069"/>
    <w:rsid w:val="00B73599"/>
    <w:rsid w:val="00B74045"/>
    <w:rsid w:val="00B75EC0"/>
    <w:rsid w:val="00B7608A"/>
    <w:rsid w:val="00B76BC1"/>
    <w:rsid w:val="00B77726"/>
    <w:rsid w:val="00B77886"/>
    <w:rsid w:val="00B77915"/>
    <w:rsid w:val="00B80CA7"/>
    <w:rsid w:val="00B81267"/>
    <w:rsid w:val="00B81317"/>
    <w:rsid w:val="00B818BB"/>
    <w:rsid w:val="00B82EA3"/>
    <w:rsid w:val="00B8383F"/>
    <w:rsid w:val="00B83C58"/>
    <w:rsid w:val="00B83D3C"/>
    <w:rsid w:val="00B84934"/>
    <w:rsid w:val="00B84969"/>
    <w:rsid w:val="00B84989"/>
    <w:rsid w:val="00B84F5D"/>
    <w:rsid w:val="00B85FBB"/>
    <w:rsid w:val="00B8606F"/>
    <w:rsid w:val="00B87E65"/>
    <w:rsid w:val="00B90956"/>
    <w:rsid w:val="00B90A7A"/>
    <w:rsid w:val="00B913DD"/>
    <w:rsid w:val="00B9212F"/>
    <w:rsid w:val="00B92AA5"/>
    <w:rsid w:val="00B9336B"/>
    <w:rsid w:val="00B935B8"/>
    <w:rsid w:val="00B94B9C"/>
    <w:rsid w:val="00B94DC6"/>
    <w:rsid w:val="00B96289"/>
    <w:rsid w:val="00B96509"/>
    <w:rsid w:val="00B970EB"/>
    <w:rsid w:val="00BA09F9"/>
    <w:rsid w:val="00BA157D"/>
    <w:rsid w:val="00BA18FC"/>
    <w:rsid w:val="00BA3995"/>
    <w:rsid w:val="00BA4449"/>
    <w:rsid w:val="00BA4826"/>
    <w:rsid w:val="00BA5E3C"/>
    <w:rsid w:val="00BA72F5"/>
    <w:rsid w:val="00BA7999"/>
    <w:rsid w:val="00BB0093"/>
    <w:rsid w:val="00BB072F"/>
    <w:rsid w:val="00BB0AD1"/>
    <w:rsid w:val="00BB10B8"/>
    <w:rsid w:val="00BB1331"/>
    <w:rsid w:val="00BB18FC"/>
    <w:rsid w:val="00BB228B"/>
    <w:rsid w:val="00BB29E3"/>
    <w:rsid w:val="00BB31B5"/>
    <w:rsid w:val="00BB3BCC"/>
    <w:rsid w:val="00BB5BDE"/>
    <w:rsid w:val="00BB7973"/>
    <w:rsid w:val="00BB7B32"/>
    <w:rsid w:val="00BC0120"/>
    <w:rsid w:val="00BC019F"/>
    <w:rsid w:val="00BC1BF4"/>
    <w:rsid w:val="00BC2379"/>
    <w:rsid w:val="00BC289C"/>
    <w:rsid w:val="00BC2DF0"/>
    <w:rsid w:val="00BC3163"/>
    <w:rsid w:val="00BC4EF1"/>
    <w:rsid w:val="00BC5195"/>
    <w:rsid w:val="00BC654B"/>
    <w:rsid w:val="00BC6FC8"/>
    <w:rsid w:val="00BC7029"/>
    <w:rsid w:val="00BD089B"/>
    <w:rsid w:val="00BD08F8"/>
    <w:rsid w:val="00BD1946"/>
    <w:rsid w:val="00BD1953"/>
    <w:rsid w:val="00BD1B2F"/>
    <w:rsid w:val="00BD2EA9"/>
    <w:rsid w:val="00BD31BF"/>
    <w:rsid w:val="00BD3304"/>
    <w:rsid w:val="00BD3B82"/>
    <w:rsid w:val="00BD3F2E"/>
    <w:rsid w:val="00BD4147"/>
    <w:rsid w:val="00BD4186"/>
    <w:rsid w:val="00BD42EF"/>
    <w:rsid w:val="00BD5452"/>
    <w:rsid w:val="00BD5CEA"/>
    <w:rsid w:val="00BD60F9"/>
    <w:rsid w:val="00BD640A"/>
    <w:rsid w:val="00BD6912"/>
    <w:rsid w:val="00BD6BAC"/>
    <w:rsid w:val="00BD71B2"/>
    <w:rsid w:val="00BD7806"/>
    <w:rsid w:val="00BE0302"/>
    <w:rsid w:val="00BE06DF"/>
    <w:rsid w:val="00BE12DA"/>
    <w:rsid w:val="00BE22A0"/>
    <w:rsid w:val="00BE2C52"/>
    <w:rsid w:val="00BE2D64"/>
    <w:rsid w:val="00BE300D"/>
    <w:rsid w:val="00BE37E5"/>
    <w:rsid w:val="00BE4CB2"/>
    <w:rsid w:val="00BE5458"/>
    <w:rsid w:val="00BE5B96"/>
    <w:rsid w:val="00BE5F19"/>
    <w:rsid w:val="00BE6ECC"/>
    <w:rsid w:val="00BE71BD"/>
    <w:rsid w:val="00BE72D3"/>
    <w:rsid w:val="00BE76C8"/>
    <w:rsid w:val="00BF0EFE"/>
    <w:rsid w:val="00BF15C4"/>
    <w:rsid w:val="00BF16A2"/>
    <w:rsid w:val="00BF1812"/>
    <w:rsid w:val="00BF19E7"/>
    <w:rsid w:val="00BF1A21"/>
    <w:rsid w:val="00BF2542"/>
    <w:rsid w:val="00BF2F29"/>
    <w:rsid w:val="00BF3E36"/>
    <w:rsid w:val="00BF474D"/>
    <w:rsid w:val="00BF47D0"/>
    <w:rsid w:val="00BF5BBD"/>
    <w:rsid w:val="00BF6FCB"/>
    <w:rsid w:val="00C00AD0"/>
    <w:rsid w:val="00C01293"/>
    <w:rsid w:val="00C014B3"/>
    <w:rsid w:val="00C01930"/>
    <w:rsid w:val="00C0211F"/>
    <w:rsid w:val="00C023C0"/>
    <w:rsid w:val="00C02BEC"/>
    <w:rsid w:val="00C03518"/>
    <w:rsid w:val="00C04411"/>
    <w:rsid w:val="00C044C4"/>
    <w:rsid w:val="00C0459E"/>
    <w:rsid w:val="00C05299"/>
    <w:rsid w:val="00C052CF"/>
    <w:rsid w:val="00C057C6"/>
    <w:rsid w:val="00C05F34"/>
    <w:rsid w:val="00C0677F"/>
    <w:rsid w:val="00C073A1"/>
    <w:rsid w:val="00C0766F"/>
    <w:rsid w:val="00C10B0A"/>
    <w:rsid w:val="00C10CA6"/>
    <w:rsid w:val="00C11745"/>
    <w:rsid w:val="00C11AD3"/>
    <w:rsid w:val="00C11D5E"/>
    <w:rsid w:val="00C12005"/>
    <w:rsid w:val="00C13935"/>
    <w:rsid w:val="00C13B40"/>
    <w:rsid w:val="00C141A6"/>
    <w:rsid w:val="00C1445E"/>
    <w:rsid w:val="00C1497B"/>
    <w:rsid w:val="00C14BF9"/>
    <w:rsid w:val="00C14F29"/>
    <w:rsid w:val="00C14FEA"/>
    <w:rsid w:val="00C151B2"/>
    <w:rsid w:val="00C156FF"/>
    <w:rsid w:val="00C15F9A"/>
    <w:rsid w:val="00C16DC8"/>
    <w:rsid w:val="00C1750B"/>
    <w:rsid w:val="00C17A3C"/>
    <w:rsid w:val="00C17D66"/>
    <w:rsid w:val="00C204AE"/>
    <w:rsid w:val="00C20DB4"/>
    <w:rsid w:val="00C2165F"/>
    <w:rsid w:val="00C218F0"/>
    <w:rsid w:val="00C22B92"/>
    <w:rsid w:val="00C22F6C"/>
    <w:rsid w:val="00C237B4"/>
    <w:rsid w:val="00C23843"/>
    <w:rsid w:val="00C23DF6"/>
    <w:rsid w:val="00C24E74"/>
    <w:rsid w:val="00C25CAE"/>
    <w:rsid w:val="00C26588"/>
    <w:rsid w:val="00C27815"/>
    <w:rsid w:val="00C279B3"/>
    <w:rsid w:val="00C3013F"/>
    <w:rsid w:val="00C30228"/>
    <w:rsid w:val="00C303AE"/>
    <w:rsid w:val="00C30C69"/>
    <w:rsid w:val="00C30D5E"/>
    <w:rsid w:val="00C31009"/>
    <w:rsid w:val="00C319A5"/>
    <w:rsid w:val="00C31EBD"/>
    <w:rsid w:val="00C322BE"/>
    <w:rsid w:val="00C33290"/>
    <w:rsid w:val="00C33B02"/>
    <w:rsid w:val="00C342D3"/>
    <w:rsid w:val="00C34898"/>
    <w:rsid w:val="00C34D61"/>
    <w:rsid w:val="00C3527C"/>
    <w:rsid w:val="00C36F4E"/>
    <w:rsid w:val="00C375C8"/>
    <w:rsid w:val="00C400B5"/>
    <w:rsid w:val="00C40A4B"/>
    <w:rsid w:val="00C424FF"/>
    <w:rsid w:val="00C429A9"/>
    <w:rsid w:val="00C42ECC"/>
    <w:rsid w:val="00C4341E"/>
    <w:rsid w:val="00C43524"/>
    <w:rsid w:val="00C43745"/>
    <w:rsid w:val="00C458ED"/>
    <w:rsid w:val="00C45A3B"/>
    <w:rsid w:val="00C45E5C"/>
    <w:rsid w:val="00C46D71"/>
    <w:rsid w:val="00C47A72"/>
    <w:rsid w:val="00C47D71"/>
    <w:rsid w:val="00C5197E"/>
    <w:rsid w:val="00C52231"/>
    <w:rsid w:val="00C52BF8"/>
    <w:rsid w:val="00C52D0F"/>
    <w:rsid w:val="00C52E94"/>
    <w:rsid w:val="00C52F8E"/>
    <w:rsid w:val="00C534C9"/>
    <w:rsid w:val="00C5377A"/>
    <w:rsid w:val="00C55253"/>
    <w:rsid w:val="00C566B7"/>
    <w:rsid w:val="00C57238"/>
    <w:rsid w:val="00C5757E"/>
    <w:rsid w:val="00C57F2D"/>
    <w:rsid w:val="00C57FBE"/>
    <w:rsid w:val="00C6002E"/>
    <w:rsid w:val="00C6092E"/>
    <w:rsid w:val="00C61B73"/>
    <w:rsid w:val="00C61E0C"/>
    <w:rsid w:val="00C62105"/>
    <w:rsid w:val="00C62407"/>
    <w:rsid w:val="00C6288C"/>
    <w:rsid w:val="00C6300B"/>
    <w:rsid w:val="00C63320"/>
    <w:rsid w:val="00C6401B"/>
    <w:rsid w:val="00C642F5"/>
    <w:rsid w:val="00C64A70"/>
    <w:rsid w:val="00C65165"/>
    <w:rsid w:val="00C65825"/>
    <w:rsid w:val="00C658DF"/>
    <w:rsid w:val="00C65980"/>
    <w:rsid w:val="00C659C2"/>
    <w:rsid w:val="00C66FE9"/>
    <w:rsid w:val="00C673B9"/>
    <w:rsid w:val="00C6758A"/>
    <w:rsid w:val="00C67616"/>
    <w:rsid w:val="00C679EA"/>
    <w:rsid w:val="00C67DEA"/>
    <w:rsid w:val="00C67E5D"/>
    <w:rsid w:val="00C7007C"/>
    <w:rsid w:val="00C70804"/>
    <w:rsid w:val="00C70A41"/>
    <w:rsid w:val="00C70B01"/>
    <w:rsid w:val="00C71259"/>
    <w:rsid w:val="00C712E9"/>
    <w:rsid w:val="00C724E1"/>
    <w:rsid w:val="00C72A08"/>
    <w:rsid w:val="00C72F09"/>
    <w:rsid w:val="00C735FA"/>
    <w:rsid w:val="00C7394D"/>
    <w:rsid w:val="00C73BAB"/>
    <w:rsid w:val="00C74BD2"/>
    <w:rsid w:val="00C754CD"/>
    <w:rsid w:val="00C766F3"/>
    <w:rsid w:val="00C777BF"/>
    <w:rsid w:val="00C77AE1"/>
    <w:rsid w:val="00C77B8E"/>
    <w:rsid w:val="00C803E4"/>
    <w:rsid w:val="00C80DE2"/>
    <w:rsid w:val="00C80E49"/>
    <w:rsid w:val="00C81744"/>
    <w:rsid w:val="00C81D4A"/>
    <w:rsid w:val="00C8231C"/>
    <w:rsid w:val="00C83B72"/>
    <w:rsid w:val="00C84C25"/>
    <w:rsid w:val="00C8502E"/>
    <w:rsid w:val="00C86DB4"/>
    <w:rsid w:val="00C86E89"/>
    <w:rsid w:val="00C86F7F"/>
    <w:rsid w:val="00C87933"/>
    <w:rsid w:val="00C87EAF"/>
    <w:rsid w:val="00C90AED"/>
    <w:rsid w:val="00C91957"/>
    <w:rsid w:val="00C92173"/>
    <w:rsid w:val="00C926C7"/>
    <w:rsid w:val="00C92D43"/>
    <w:rsid w:val="00C93271"/>
    <w:rsid w:val="00C93AC3"/>
    <w:rsid w:val="00C93ED1"/>
    <w:rsid w:val="00C94681"/>
    <w:rsid w:val="00C953BD"/>
    <w:rsid w:val="00C95C37"/>
    <w:rsid w:val="00C96016"/>
    <w:rsid w:val="00C97828"/>
    <w:rsid w:val="00C97CBC"/>
    <w:rsid w:val="00CA0804"/>
    <w:rsid w:val="00CA11E3"/>
    <w:rsid w:val="00CA13B8"/>
    <w:rsid w:val="00CA18DB"/>
    <w:rsid w:val="00CA1B08"/>
    <w:rsid w:val="00CA2191"/>
    <w:rsid w:val="00CA3819"/>
    <w:rsid w:val="00CA4273"/>
    <w:rsid w:val="00CA4304"/>
    <w:rsid w:val="00CA43BC"/>
    <w:rsid w:val="00CA4BAA"/>
    <w:rsid w:val="00CA53C5"/>
    <w:rsid w:val="00CA5E8D"/>
    <w:rsid w:val="00CA628A"/>
    <w:rsid w:val="00CA64B0"/>
    <w:rsid w:val="00CA764F"/>
    <w:rsid w:val="00CA793A"/>
    <w:rsid w:val="00CB06B8"/>
    <w:rsid w:val="00CB0B6E"/>
    <w:rsid w:val="00CB1437"/>
    <w:rsid w:val="00CB1D79"/>
    <w:rsid w:val="00CB1EA7"/>
    <w:rsid w:val="00CB2F03"/>
    <w:rsid w:val="00CB3183"/>
    <w:rsid w:val="00CB3423"/>
    <w:rsid w:val="00CB3D35"/>
    <w:rsid w:val="00CB4146"/>
    <w:rsid w:val="00CB5A08"/>
    <w:rsid w:val="00CB61AF"/>
    <w:rsid w:val="00CB645A"/>
    <w:rsid w:val="00CB6479"/>
    <w:rsid w:val="00CB6782"/>
    <w:rsid w:val="00CB6B9B"/>
    <w:rsid w:val="00CB785F"/>
    <w:rsid w:val="00CB7DB9"/>
    <w:rsid w:val="00CC0BA3"/>
    <w:rsid w:val="00CC0F78"/>
    <w:rsid w:val="00CC18AA"/>
    <w:rsid w:val="00CC1D93"/>
    <w:rsid w:val="00CC29B1"/>
    <w:rsid w:val="00CC4305"/>
    <w:rsid w:val="00CC4731"/>
    <w:rsid w:val="00CC476D"/>
    <w:rsid w:val="00CC533D"/>
    <w:rsid w:val="00CC5757"/>
    <w:rsid w:val="00CC580C"/>
    <w:rsid w:val="00CC60C3"/>
    <w:rsid w:val="00CC757C"/>
    <w:rsid w:val="00CC7C93"/>
    <w:rsid w:val="00CC7CD9"/>
    <w:rsid w:val="00CD007D"/>
    <w:rsid w:val="00CD0411"/>
    <w:rsid w:val="00CD0F10"/>
    <w:rsid w:val="00CD1301"/>
    <w:rsid w:val="00CD49E5"/>
    <w:rsid w:val="00CD4C83"/>
    <w:rsid w:val="00CD505F"/>
    <w:rsid w:val="00CD5116"/>
    <w:rsid w:val="00CD529D"/>
    <w:rsid w:val="00CD54EC"/>
    <w:rsid w:val="00CD554B"/>
    <w:rsid w:val="00CD64DD"/>
    <w:rsid w:val="00CD659F"/>
    <w:rsid w:val="00CD65D7"/>
    <w:rsid w:val="00CD6DA8"/>
    <w:rsid w:val="00CD704F"/>
    <w:rsid w:val="00CD737E"/>
    <w:rsid w:val="00CD7568"/>
    <w:rsid w:val="00CD79F7"/>
    <w:rsid w:val="00CD7F37"/>
    <w:rsid w:val="00CE0322"/>
    <w:rsid w:val="00CE0438"/>
    <w:rsid w:val="00CE07D6"/>
    <w:rsid w:val="00CE0837"/>
    <w:rsid w:val="00CE0871"/>
    <w:rsid w:val="00CE1225"/>
    <w:rsid w:val="00CE1235"/>
    <w:rsid w:val="00CE1AFC"/>
    <w:rsid w:val="00CE1B85"/>
    <w:rsid w:val="00CE2590"/>
    <w:rsid w:val="00CE3271"/>
    <w:rsid w:val="00CE3FDF"/>
    <w:rsid w:val="00CE5931"/>
    <w:rsid w:val="00CE5E6C"/>
    <w:rsid w:val="00CE649E"/>
    <w:rsid w:val="00CE67E7"/>
    <w:rsid w:val="00CE68FB"/>
    <w:rsid w:val="00CE6AB3"/>
    <w:rsid w:val="00CE708C"/>
    <w:rsid w:val="00CE7FC8"/>
    <w:rsid w:val="00CF03EF"/>
    <w:rsid w:val="00CF3F95"/>
    <w:rsid w:val="00CF4803"/>
    <w:rsid w:val="00CF4BB9"/>
    <w:rsid w:val="00CF4F34"/>
    <w:rsid w:val="00CF51AB"/>
    <w:rsid w:val="00CF5642"/>
    <w:rsid w:val="00CF603A"/>
    <w:rsid w:val="00CF657B"/>
    <w:rsid w:val="00CF69E5"/>
    <w:rsid w:val="00CF6B41"/>
    <w:rsid w:val="00CF7242"/>
    <w:rsid w:val="00CF7DBD"/>
    <w:rsid w:val="00CF7FD7"/>
    <w:rsid w:val="00D0010D"/>
    <w:rsid w:val="00D0017C"/>
    <w:rsid w:val="00D00636"/>
    <w:rsid w:val="00D0197F"/>
    <w:rsid w:val="00D021C4"/>
    <w:rsid w:val="00D02A17"/>
    <w:rsid w:val="00D033E5"/>
    <w:rsid w:val="00D035A8"/>
    <w:rsid w:val="00D04775"/>
    <w:rsid w:val="00D04869"/>
    <w:rsid w:val="00D04E4E"/>
    <w:rsid w:val="00D06038"/>
    <w:rsid w:val="00D0604E"/>
    <w:rsid w:val="00D064D3"/>
    <w:rsid w:val="00D06BE9"/>
    <w:rsid w:val="00D07C29"/>
    <w:rsid w:val="00D11966"/>
    <w:rsid w:val="00D11D27"/>
    <w:rsid w:val="00D12CB9"/>
    <w:rsid w:val="00D13418"/>
    <w:rsid w:val="00D13E3A"/>
    <w:rsid w:val="00D15E11"/>
    <w:rsid w:val="00D15E74"/>
    <w:rsid w:val="00D17317"/>
    <w:rsid w:val="00D17655"/>
    <w:rsid w:val="00D1772B"/>
    <w:rsid w:val="00D17917"/>
    <w:rsid w:val="00D17E81"/>
    <w:rsid w:val="00D20D8F"/>
    <w:rsid w:val="00D2103F"/>
    <w:rsid w:val="00D21B79"/>
    <w:rsid w:val="00D21BD5"/>
    <w:rsid w:val="00D21C04"/>
    <w:rsid w:val="00D21E72"/>
    <w:rsid w:val="00D231D1"/>
    <w:rsid w:val="00D23565"/>
    <w:rsid w:val="00D23BA5"/>
    <w:rsid w:val="00D24210"/>
    <w:rsid w:val="00D24C2C"/>
    <w:rsid w:val="00D24D2E"/>
    <w:rsid w:val="00D257A5"/>
    <w:rsid w:val="00D26BA0"/>
    <w:rsid w:val="00D26BD8"/>
    <w:rsid w:val="00D27502"/>
    <w:rsid w:val="00D307A8"/>
    <w:rsid w:val="00D321BE"/>
    <w:rsid w:val="00D33102"/>
    <w:rsid w:val="00D334F3"/>
    <w:rsid w:val="00D338A5"/>
    <w:rsid w:val="00D34A93"/>
    <w:rsid w:val="00D35053"/>
    <w:rsid w:val="00D356FF"/>
    <w:rsid w:val="00D35EB2"/>
    <w:rsid w:val="00D36875"/>
    <w:rsid w:val="00D37A56"/>
    <w:rsid w:val="00D406C3"/>
    <w:rsid w:val="00D406DA"/>
    <w:rsid w:val="00D40D2D"/>
    <w:rsid w:val="00D40D58"/>
    <w:rsid w:val="00D41576"/>
    <w:rsid w:val="00D416FB"/>
    <w:rsid w:val="00D41C42"/>
    <w:rsid w:val="00D41E87"/>
    <w:rsid w:val="00D4202A"/>
    <w:rsid w:val="00D42542"/>
    <w:rsid w:val="00D43DDB"/>
    <w:rsid w:val="00D44E80"/>
    <w:rsid w:val="00D457A3"/>
    <w:rsid w:val="00D45A4C"/>
    <w:rsid w:val="00D45C7F"/>
    <w:rsid w:val="00D467F4"/>
    <w:rsid w:val="00D4688D"/>
    <w:rsid w:val="00D46AC9"/>
    <w:rsid w:val="00D46B58"/>
    <w:rsid w:val="00D46C20"/>
    <w:rsid w:val="00D47255"/>
    <w:rsid w:val="00D47E20"/>
    <w:rsid w:val="00D47F2A"/>
    <w:rsid w:val="00D50955"/>
    <w:rsid w:val="00D51326"/>
    <w:rsid w:val="00D517C9"/>
    <w:rsid w:val="00D5270E"/>
    <w:rsid w:val="00D5274B"/>
    <w:rsid w:val="00D52DF0"/>
    <w:rsid w:val="00D53062"/>
    <w:rsid w:val="00D533D3"/>
    <w:rsid w:val="00D533EE"/>
    <w:rsid w:val="00D53405"/>
    <w:rsid w:val="00D53B59"/>
    <w:rsid w:val="00D53FC6"/>
    <w:rsid w:val="00D54281"/>
    <w:rsid w:val="00D54654"/>
    <w:rsid w:val="00D54B18"/>
    <w:rsid w:val="00D55E09"/>
    <w:rsid w:val="00D55EBE"/>
    <w:rsid w:val="00D5653A"/>
    <w:rsid w:val="00D602FE"/>
    <w:rsid w:val="00D60C16"/>
    <w:rsid w:val="00D61085"/>
    <w:rsid w:val="00D62F72"/>
    <w:rsid w:val="00D630E0"/>
    <w:rsid w:val="00D635FD"/>
    <w:rsid w:val="00D64CA6"/>
    <w:rsid w:val="00D64DAA"/>
    <w:rsid w:val="00D65CEF"/>
    <w:rsid w:val="00D666DF"/>
    <w:rsid w:val="00D67372"/>
    <w:rsid w:val="00D67CA7"/>
    <w:rsid w:val="00D7154C"/>
    <w:rsid w:val="00D71CFC"/>
    <w:rsid w:val="00D71D08"/>
    <w:rsid w:val="00D721E2"/>
    <w:rsid w:val="00D728A6"/>
    <w:rsid w:val="00D72C6C"/>
    <w:rsid w:val="00D73A55"/>
    <w:rsid w:val="00D73E4D"/>
    <w:rsid w:val="00D74457"/>
    <w:rsid w:val="00D74F8F"/>
    <w:rsid w:val="00D76152"/>
    <w:rsid w:val="00D7748E"/>
    <w:rsid w:val="00D80126"/>
    <w:rsid w:val="00D80156"/>
    <w:rsid w:val="00D805E3"/>
    <w:rsid w:val="00D80F18"/>
    <w:rsid w:val="00D819A6"/>
    <w:rsid w:val="00D819BE"/>
    <w:rsid w:val="00D82124"/>
    <w:rsid w:val="00D823E9"/>
    <w:rsid w:val="00D83549"/>
    <w:rsid w:val="00D85450"/>
    <w:rsid w:val="00D85B98"/>
    <w:rsid w:val="00D85F0C"/>
    <w:rsid w:val="00D87475"/>
    <w:rsid w:val="00D87CA3"/>
    <w:rsid w:val="00D9042C"/>
    <w:rsid w:val="00D90905"/>
    <w:rsid w:val="00D90AF8"/>
    <w:rsid w:val="00D920C7"/>
    <w:rsid w:val="00D9373F"/>
    <w:rsid w:val="00D93C06"/>
    <w:rsid w:val="00D942B1"/>
    <w:rsid w:val="00D95783"/>
    <w:rsid w:val="00D95DF5"/>
    <w:rsid w:val="00D963D6"/>
    <w:rsid w:val="00D9726D"/>
    <w:rsid w:val="00D97624"/>
    <w:rsid w:val="00D979EB"/>
    <w:rsid w:val="00D97BF9"/>
    <w:rsid w:val="00D97C06"/>
    <w:rsid w:val="00DA011A"/>
    <w:rsid w:val="00DA045C"/>
    <w:rsid w:val="00DA0731"/>
    <w:rsid w:val="00DA075C"/>
    <w:rsid w:val="00DA16BF"/>
    <w:rsid w:val="00DA1EB4"/>
    <w:rsid w:val="00DA22D5"/>
    <w:rsid w:val="00DA2730"/>
    <w:rsid w:val="00DA2975"/>
    <w:rsid w:val="00DA3048"/>
    <w:rsid w:val="00DA3578"/>
    <w:rsid w:val="00DA361E"/>
    <w:rsid w:val="00DA40D8"/>
    <w:rsid w:val="00DA41F6"/>
    <w:rsid w:val="00DA4AB5"/>
    <w:rsid w:val="00DA524B"/>
    <w:rsid w:val="00DA5A9B"/>
    <w:rsid w:val="00DA6712"/>
    <w:rsid w:val="00DA6845"/>
    <w:rsid w:val="00DA6C76"/>
    <w:rsid w:val="00DA6C7F"/>
    <w:rsid w:val="00DA76E6"/>
    <w:rsid w:val="00DB006C"/>
    <w:rsid w:val="00DB03F6"/>
    <w:rsid w:val="00DB05ED"/>
    <w:rsid w:val="00DB0917"/>
    <w:rsid w:val="00DB0A52"/>
    <w:rsid w:val="00DB0BDA"/>
    <w:rsid w:val="00DB0FDB"/>
    <w:rsid w:val="00DB1A4D"/>
    <w:rsid w:val="00DB25B1"/>
    <w:rsid w:val="00DB2E94"/>
    <w:rsid w:val="00DB2F97"/>
    <w:rsid w:val="00DB455B"/>
    <w:rsid w:val="00DB46A8"/>
    <w:rsid w:val="00DB5601"/>
    <w:rsid w:val="00DB5ED0"/>
    <w:rsid w:val="00DB713B"/>
    <w:rsid w:val="00DB77B9"/>
    <w:rsid w:val="00DB77E8"/>
    <w:rsid w:val="00DC156C"/>
    <w:rsid w:val="00DC16F6"/>
    <w:rsid w:val="00DC23C5"/>
    <w:rsid w:val="00DC2B3B"/>
    <w:rsid w:val="00DC2CD5"/>
    <w:rsid w:val="00DC3272"/>
    <w:rsid w:val="00DC3B06"/>
    <w:rsid w:val="00DC3C35"/>
    <w:rsid w:val="00DC3F94"/>
    <w:rsid w:val="00DC4173"/>
    <w:rsid w:val="00DC4AB4"/>
    <w:rsid w:val="00DC4D5A"/>
    <w:rsid w:val="00DC5337"/>
    <w:rsid w:val="00DC5FD6"/>
    <w:rsid w:val="00DC618D"/>
    <w:rsid w:val="00DC6370"/>
    <w:rsid w:val="00DC63A2"/>
    <w:rsid w:val="00DD08BF"/>
    <w:rsid w:val="00DD0962"/>
    <w:rsid w:val="00DD1825"/>
    <w:rsid w:val="00DD1DB6"/>
    <w:rsid w:val="00DD217D"/>
    <w:rsid w:val="00DD2F47"/>
    <w:rsid w:val="00DD3211"/>
    <w:rsid w:val="00DD42D1"/>
    <w:rsid w:val="00DD588F"/>
    <w:rsid w:val="00DD66BA"/>
    <w:rsid w:val="00DD6849"/>
    <w:rsid w:val="00DD7044"/>
    <w:rsid w:val="00DE0122"/>
    <w:rsid w:val="00DE0A61"/>
    <w:rsid w:val="00DE1761"/>
    <w:rsid w:val="00DE1976"/>
    <w:rsid w:val="00DE19BA"/>
    <w:rsid w:val="00DE1BAD"/>
    <w:rsid w:val="00DE2EAE"/>
    <w:rsid w:val="00DE2EF3"/>
    <w:rsid w:val="00DE3B13"/>
    <w:rsid w:val="00DE3F33"/>
    <w:rsid w:val="00DE48D8"/>
    <w:rsid w:val="00DE4DAC"/>
    <w:rsid w:val="00DE4E05"/>
    <w:rsid w:val="00DE53A3"/>
    <w:rsid w:val="00DE5663"/>
    <w:rsid w:val="00DE5C3B"/>
    <w:rsid w:val="00DE668E"/>
    <w:rsid w:val="00DE69D6"/>
    <w:rsid w:val="00DE7606"/>
    <w:rsid w:val="00DF1CEA"/>
    <w:rsid w:val="00DF2367"/>
    <w:rsid w:val="00DF24ED"/>
    <w:rsid w:val="00DF2EBB"/>
    <w:rsid w:val="00DF3220"/>
    <w:rsid w:val="00DF3829"/>
    <w:rsid w:val="00DF3CFE"/>
    <w:rsid w:val="00DF4319"/>
    <w:rsid w:val="00DF51AF"/>
    <w:rsid w:val="00DF6660"/>
    <w:rsid w:val="00DF7EE0"/>
    <w:rsid w:val="00E00B31"/>
    <w:rsid w:val="00E00BB0"/>
    <w:rsid w:val="00E01237"/>
    <w:rsid w:val="00E0151E"/>
    <w:rsid w:val="00E02265"/>
    <w:rsid w:val="00E03A96"/>
    <w:rsid w:val="00E04715"/>
    <w:rsid w:val="00E04C4C"/>
    <w:rsid w:val="00E0584B"/>
    <w:rsid w:val="00E061C6"/>
    <w:rsid w:val="00E06CAE"/>
    <w:rsid w:val="00E078B5"/>
    <w:rsid w:val="00E1037A"/>
    <w:rsid w:val="00E10F26"/>
    <w:rsid w:val="00E116E1"/>
    <w:rsid w:val="00E12042"/>
    <w:rsid w:val="00E128B0"/>
    <w:rsid w:val="00E12F1E"/>
    <w:rsid w:val="00E1369B"/>
    <w:rsid w:val="00E13C48"/>
    <w:rsid w:val="00E14420"/>
    <w:rsid w:val="00E14988"/>
    <w:rsid w:val="00E154AE"/>
    <w:rsid w:val="00E15D99"/>
    <w:rsid w:val="00E15F43"/>
    <w:rsid w:val="00E16034"/>
    <w:rsid w:val="00E16088"/>
    <w:rsid w:val="00E161C1"/>
    <w:rsid w:val="00E16971"/>
    <w:rsid w:val="00E176BC"/>
    <w:rsid w:val="00E20209"/>
    <w:rsid w:val="00E20861"/>
    <w:rsid w:val="00E20A3A"/>
    <w:rsid w:val="00E20C91"/>
    <w:rsid w:val="00E20FB7"/>
    <w:rsid w:val="00E218A7"/>
    <w:rsid w:val="00E21CE2"/>
    <w:rsid w:val="00E221FB"/>
    <w:rsid w:val="00E22276"/>
    <w:rsid w:val="00E22813"/>
    <w:rsid w:val="00E22F71"/>
    <w:rsid w:val="00E2373B"/>
    <w:rsid w:val="00E23B7A"/>
    <w:rsid w:val="00E2445D"/>
    <w:rsid w:val="00E2474E"/>
    <w:rsid w:val="00E24A72"/>
    <w:rsid w:val="00E24F20"/>
    <w:rsid w:val="00E2581C"/>
    <w:rsid w:val="00E26ADC"/>
    <w:rsid w:val="00E26BE1"/>
    <w:rsid w:val="00E2744B"/>
    <w:rsid w:val="00E274FA"/>
    <w:rsid w:val="00E30527"/>
    <w:rsid w:val="00E30861"/>
    <w:rsid w:val="00E30AF8"/>
    <w:rsid w:val="00E30C23"/>
    <w:rsid w:val="00E33636"/>
    <w:rsid w:val="00E339D1"/>
    <w:rsid w:val="00E33B5C"/>
    <w:rsid w:val="00E33CBA"/>
    <w:rsid w:val="00E34230"/>
    <w:rsid w:val="00E348F4"/>
    <w:rsid w:val="00E349A4"/>
    <w:rsid w:val="00E35E04"/>
    <w:rsid w:val="00E3603A"/>
    <w:rsid w:val="00E379FF"/>
    <w:rsid w:val="00E40E38"/>
    <w:rsid w:val="00E420AB"/>
    <w:rsid w:val="00E42D0C"/>
    <w:rsid w:val="00E430EC"/>
    <w:rsid w:val="00E43283"/>
    <w:rsid w:val="00E43E1E"/>
    <w:rsid w:val="00E44152"/>
    <w:rsid w:val="00E44C05"/>
    <w:rsid w:val="00E4571C"/>
    <w:rsid w:val="00E4667E"/>
    <w:rsid w:val="00E46DE1"/>
    <w:rsid w:val="00E50186"/>
    <w:rsid w:val="00E50D04"/>
    <w:rsid w:val="00E5118F"/>
    <w:rsid w:val="00E51357"/>
    <w:rsid w:val="00E51BDC"/>
    <w:rsid w:val="00E51BF4"/>
    <w:rsid w:val="00E523B1"/>
    <w:rsid w:val="00E52716"/>
    <w:rsid w:val="00E52898"/>
    <w:rsid w:val="00E52EAF"/>
    <w:rsid w:val="00E52ED0"/>
    <w:rsid w:val="00E533DA"/>
    <w:rsid w:val="00E53550"/>
    <w:rsid w:val="00E53952"/>
    <w:rsid w:val="00E54072"/>
    <w:rsid w:val="00E547C1"/>
    <w:rsid w:val="00E55EAC"/>
    <w:rsid w:val="00E56A62"/>
    <w:rsid w:val="00E5705F"/>
    <w:rsid w:val="00E5727D"/>
    <w:rsid w:val="00E57483"/>
    <w:rsid w:val="00E57CE1"/>
    <w:rsid w:val="00E57DE1"/>
    <w:rsid w:val="00E60004"/>
    <w:rsid w:val="00E6004F"/>
    <w:rsid w:val="00E60302"/>
    <w:rsid w:val="00E6049B"/>
    <w:rsid w:val="00E605D6"/>
    <w:rsid w:val="00E60F9F"/>
    <w:rsid w:val="00E61D23"/>
    <w:rsid w:val="00E61DAC"/>
    <w:rsid w:val="00E61E52"/>
    <w:rsid w:val="00E61F70"/>
    <w:rsid w:val="00E62893"/>
    <w:rsid w:val="00E62AC1"/>
    <w:rsid w:val="00E632EC"/>
    <w:rsid w:val="00E63E6A"/>
    <w:rsid w:val="00E646D2"/>
    <w:rsid w:val="00E64FA9"/>
    <w:rsid w:val="00E65E4E"/>
    <w:rsid w:val="00E66781"/>
    <w:rsid w:val="00E67B22"/>
    <w:rsid w:val="00E67CD1"/>
    <w:rsid w:val="00E67D22"/>
    <w:rsid w:val="00E70E65"/>
    <w:rsid w:val="00E71022"/>
    <w:rsid w:val="00E711F6"/>
    <w:rsid w:val="00E72440"/>
    <w:rsid w:val="00E7304A"/>
    <w:rsid w:val="00E73EDC"/>
    <w:rsid w:val="00E741B8"/>
    <w:rsid w:val="00E74EF4"/>
    <w:rsid w:val="00E751DD"/>
    <w:rsid w:val="00E7527C"/>
    <w:rsid w:val="00E76024"/>
    <w:rsid w:val="00E76087"/>
    <w:rsid w:val="00E77291"/>
    <w:rsid w:val="00E7768B"/>
    <w:rsid w:val="00E8033C"/>
    <w:rsid w:val="00E808D9"/>
    <w:rsid w:val="00E80BC8"/>
    <w:rsid w:val="00E8152F"/>
    <w:rsid w:val="00E81C7D"/>
    <w:rsid w:val="00E81D03"/>
    <w:rsid w:val="00E82CB4"/>
    <w:rsid w:val="00E83383"/>
    <w:rsid w:val="00E83BA7"/>
    <w:rsid w:val="00E851F8"/>
    <w:rsid w:val="00E8580F"/>
    <w:rsid w:val="00E85F0B"/>
    <w:rsid w:val="00E86E42"/>
    <w:rsid w:val="00E875E7"/>
    <w:rsid w:val="00E87A86"/>
    <w:rsid w:val="00E906E7"/>
    <w:rsid w:val="00E908C7"/>
    <w:rsid w:val="00E90B41"/>
    <w:rsid w:val="00E91131"/>
    <w:rsid w:val="00E92840"/>
    <w:rsid w:val="00E92BAB"/>
    <w:rsid w:val="00E92DDE"/>
    <w:rsid w:val="00E93080"/>
    <w:rsid w:val="00E93A90"/>
    <w:rsid w:val="00E94994"/>
    <w:rsid w:val="00E96043"/>
    <w:rsid w:val="00E96250"/>
    <w:rsid w:val="00EA009E"/>
    <w:rsid w:val="00EA28CB"/>
    <w:rsid w:val="00EA2C8F"/>
    <w:rsid w:val="00EA34CF"/>
    <w:rsid w:val="00EA3E60"/>
    <w:rsid w:val="00EA4288"/>
    <w:rsid w:val="00EA461B"/>
    <w:rsid w:val="00EA4B0E"/>
    <w:rsid w:val="00EA50DD"/>
    <w:rsid w:val="00EA56A8"/>
    <w:rsid w:val="00EA5AB6"/>
    <w:rsid w:val="00EA5EEB"/>
    <w:rsid w:val="00EA6DA1"/>
    <w:rsid w:val="00EA7013"/>
    <w:rsid w:val="00EA720F"/>
    <w:rsid w:val="00EA726C"/>
    <w:rsid w:val="00EA7C71"/>
    <w:rsid w:val="00EB0047"/>
    <w:rsid w:val="00EB01F4"/>
    <w:rsid w:val="00EB0D4B"/>
    <w:rsid w:val="00EB122F"/>
    <w:rsid w:val="00EB1B31"/>
    <w:rsid w:val="00EB2C23"/>
    <w:rsid w:val="00EB35BE"/>
    <w:rsid w:val="00EB3B5C"/>
    <w:rsid w:val="00EB3D4B"/>
    <w:rsid w:val="00EB5767"/>
    <w:rsid w:val="00EB5B35"/>
    <w:rsid w:val="00EB5F65"/>
    <w:rsid w:val="00EB67D7"/>
    <w:rsid w:val="00EB6CCB"/>
    <w:rsid w:val="00EB6CE7"/>
    <w:rsid w:val="00EB6D28"/>
    <w:rsid w:val="00EB70A0"/>
    <w:rsid w:val="00EB713F"/>
    <w:rsid w:val="00EB74A8"/>
    <w:rsid w:val="00EB7DA9"/>
    <w:rsid w:val="00EC0CF6"/>
    <w:rsid w:val="00EC102B"/>
    <w:rsid w:val="00EC128E"/>
    <w:rsid w:val="00EC207F"/>
    <w:rsid w:val="00EC354F"/>
    <w:rsid w:val="00EC3CC7"/>
    <w:rsid w:val="00EC591C"/>
    <w:rsid w:val="00EC5CBC"/>
    <w:rsid w:val="00EC5D02"/>
    <w:rsid w:val="00EC60C0"/>
    <w:rsid w:val="00EC60CC"/>
    <w:rsid w:val="00EC6981"/>
    <w:rsid w:val="00EC6B57"/>
    <w:rsid w:val="00EC720C"/>
    <w:rsid w:val="00ED053F"/>
    <w:rsid w:val="00ED09B5"/>
    <w:rsid w:val="00ED0EA6"/>
    <w:rsid w:val="00ED126C"/>
    <w:rsid w:val="00ED1614"/>
    <w:rsid w:val="00ED18DE"/>
    <w:rsid w:val="00ED1B4A"/>
    <w:rsid w:val="00ED26D7"/>
    <w:rsid w:val="00ED35E9"/>
    <w:rsid w:val="00ED39BB"/>
    <w:rsid w:val="00ED4109"/>
    <w:rsid w:val="00ED4EAA"/>
    <w:rsid w:val="00ED527B"/>
    <w:rsid w:val="00ED569D"/>
    <w:rsid w:val="00ED5DED"/>
    <w:rsid w:val="00ED67A7"/>
    <w:rsid w:val="00ED68FA"/>
    <w:rsid w:val="00ED6B70"/>
    <w:rsid w:val="00ED7E9A"/>
    <w:rsid w:val="00EE037E"/>
    <w:rsid w:val="00EE10E5"/>
    <w:rsid w:val="00EE136A"/>
    <w:rsid w:val="00EE1510"/>
    <w:rsid w:val="00EE2B15"/>
    <w:rsid w:val="00EE2B48"/>
    <w:rsid w:val="00EE362F"/>
    <w:rsid w:val="00EE404D"/>
    <w:rsid w:val="00EE431C"/>
    <w:rsid w:val="00EE54AC"/>
    <w:rsid w:val="00EE56B4"/>
    <w:rsid w:val="00EE57BA"/>
    <w:rsid w:val="00EE75CA"/>
    <w:rsid w:val="00EF002A"/>
    <w:rsid w:val="00EF06E8"/>
    <w:rsid w:val="00EF0DF5"/>
    <w:rsid w:val="00EF2815"/>
    <w:rsid w:val="00EF2D63"/>
    <w:rsid w:val="00EF3F3A"/>
    <w:rsid w:val="00EF4EC1"/>
    <w:rsid w:val="00EF5082"/>
    <w:rsid w:val="00EF5105"/>
    <w:rsid w:val="00EF5572"/>
    <w:rsid w:val="00EF5DB0"/>
    <w:rsid w:val="00EF5E47"/>
    <w:rsid w:val="00EF69F2"/>
    <w:rsid w:val="00EF6E61"/>
    <w:rsid w:val="00EF72E1"/>
    <w:rsid w:val="00EF79B0"/>
    <w:rsid w:val="00F004EC"/>
    <w:rsid w:val="00F00652"/>
    <w:rsid w:val="00F00A0A"/>
    <w:rsid w:val="00F00D65"/>
    <w:rsid w:val="00F02D81"/>
    <w:rsid w:val="00F02F40"/>
    <w:rsid w:val="00F04511"/>
    <w:rsid w:val="00F048D9"/>
    <w:rsid w:val="00F048DD"/>
    <w:rsid w:val="00F04A51"/>
    <w:rsid w:val="00F05F07"/>
    <w:rsid w:val="00F06B71"/>
    <w:rsid w:val="00F07AC2"/>
    <w:rsid w:val="00F10276"/>
    <w:rsid w:val="00F10887"/>
    <w:rsid w:val="00F10D17"/>
    <w:rsid w:val="00F11EF0"/>
    <w:rsid w:val="00F1227B"/>
    <w:rsid w:val="00F12280"/>
    <w:rsid w:val="00F122A6"/>
    <w:rsid w:val="00F12487"/>
    <w:rsid w:val="00F13419"/>
    <w:rsid w:val="00F138BC"/>
    <w:rsid w:val="00F1390C"/>
    <w:rsid w:val="00F157C6"/>
    <w:rsid w:val="00F1582A"/>
    <w:rsid w:val="00F167E0"/>
    <w:rsid w:val="00F16DB5"/>
    <w:rsid w:val="00F16EE2"/>
    <w:rsid w:val="00F17F7C"/>
    <w:rsid w:val="00F20015"/>
    <w:rsid w:val="00F20CFF"/>
    <w:rsid w:val="00F216E2"/>
    <w:rsid w:val="00F222DF"/>
    <w:rsid w:val="00F233AC"/>
    <w:rsid w:val="00F23B0F"/>
    <w:rsid w:val="00F24336"/>
    <w:rsid w:val="00F3082D"/>
    <w:rsid w:val="00F30CCA"/>
    <w:rsid w:val="00F310DC"/>
    <w:rsid w:val="00F31588"/>
    <w:rsid w:val="00F32533"/>
    <w:rsid w:val="00F32FEF"/>
    <w:rsid w:val="00F337B6"/>
    <w:rsid w:val="00F33870"/>
    <w:rsid w:val="00F34B39"/>
    <w:rsid w:val="00F34CCB"/>
    <w:rsid w:val="00F352BB"/>
    <w:rsid w:val="00F36216"/>
    <w:rsid w:val="00F379B1"/>
    <w:rsid w:val="00F37F5D"/>
    <w:rsid w:val="00F40769"/>
    <w:rsid w:val="00F40AD3"/>
    <w:rsid w:val="00F416E3"/>
    <w:rsid w:val="00F41F01"/>
    <w:rsid w:val="00F427C8"/>
    <w:rsid w:val="00F42ABC"/>
    <w:rsid w:val="00F4391E"/>
    <w:rsid w:val="00F44D2E"/>
    <w:rsid w:val="00F4573D"/>
    <w:rsid w:val="00F474CB"/>
    <w:rsid w:val="00F47D35"/>
    <w:rsid w:val="00F51091"/>
    <w:rsid w:val="00F51C90"/>
    <w:rsid w:val="00F527DC"/>
    <w:rsid w:val="00F53E6F"/>
    <w:rsid w:val="00F54B90"/>
    <w:rsid w:val="00F54C17"/>
    <w:rsid w:val="00F5517A"/>
    <w:rsid w:val="00F562CE"/>
    <w:rsid w:val="00F56D0E"/>
    <w:rsid w:val="00F56DB3"/>
    <w:rsid w:val="00F570BF"/>
    <w:rsid w:val="00F57193"/>
    <w:rsid w:val="00F5798F"/>
    <w:rsid w:val="00F57EAF"/>
    <w:rsid w:val="00F603F0"/>
    <w:rsid w:val="00F604BC"/>
    <w:rsid w:val="00F6093F"/>
    <w:rsid w:val="00F61525"/>
    <w:rsid w:val="00F616A1"/>
    <w:rsid w:val="00F62786"/>
    <w:rsid w:val="00F62BEA"/>
    <w:rsid w:val="00F632BF"/>
    <w:rsid w:val="00F6362B"/>
    <w:rsid w:val="00F6426F"/>
    <w:rsid w:val="00F64D55"/>
    <w:rsid w:val="00F652E9"/>
    <w:rsid w:val="00F65B6D"/>
    <w:rsid w:val="00F65F5E"/>
    <w:rsid w:val="00F66F35"/>
    <w:rsid w:val="00F67230"/>
    <w:rsid w:val="00F67A35"/>
    <w:rsid w:val="00F70AE3"/>
    <w:rsid w:val="00F710B2"/>
    <w:rsid w:val="00F71357"/>
    <w:rsid w:val="00F71436"/>
    <w:rsid w:val="00F72836"/>
    <w:rsid w:val="00F731DE"/>
    <w:rsid w:val="00F733C7"/>
    <w:rsid w:val="00F73983"/>
    <w:rsid w:val="00F73A9F"/>
    <w:rsid w:val="00F73DEA"/>
    <w:rsid w:val="00F74267"/>
    <w:rsid w:val="00F76435"/>
    <w:rsid w:val="00F76C9A"/>
    <w:rsid w:val="00F77730"/>
    <w:rsid w:val="00F77CA3"/>
    <w:rsid w:val="00F8000F"/>
    <w:rsid w:val="00F802ED"/>
    <w:rsid w:val="00F80549"/>
    <w:rsid w:val="00F81AF3"/>
    <w:rsid w:val="00F82B90"/>
    <w:rsid w:val="00F82F38"/>
    <w:rsid w:val="00F83AE8"/>
    <w:rsid w:val="00F83F41"/>
    <w:rsid w:val="00F840D7"/>
    <w:rsid w:val="00F84148"/>
    <w:rsid w:val="00F846A4"/>
    <w:rsid w:val="00F84D5A"/>
    <w:rsid w:val="00F85E78"/>
    <w:rsid w:val="00F86A29"/>
    <w:rsid w:val="00F86F90"/>
    <w:rsid w:val="00F8749B"/>
    <w:rsid w:val="00F90386"/>
    <w:rsid w:val="00F91BD3"/>
    <w:rsid w:val="00F92096"/>
    <w:rsid w:val="00F92EB3"/>
    <w:rsid w:val="00F935B2"/>
    <w:rsid w:val="00F94050"/>
    <w:rsid w:val="00F94A65"/>
    <w:rsid w:val="00F95008"/>
    <w:rsid w:val="00F950FD"/>
    <w:rsid w:val="00F953CE"/>
    <w:rsid w:val="00F963F5"/>
    <w:rsid w:val="00F96F93"/>
    <w:rsid w:val="00F971D0"/>
    <w:rsid w:val="00F97BD8"/>
    <w:rsid w:val="00FA138F"/>
    <w:rsid w:val="00FA15E3"/>
    <w:rsid w:val="00FA2BD3"/>
    <w:rsid w:val="00FA2C17"/>
    <w:rsid w:val="00FA2C79"/>
    <w:rsid w:val="00FA2D27"/>
    <w:rsid w:val="00FA2F2F"/>
    <w:rsid w:val="00FA37C8"/>
    <w:rsid w:val="00FA4688"/>
    <w:rsid w:val="00FA4CD7"/>
    <w:rsid w:val="00FA54D5"/>
    <w:rsid w:val="00FA5813"/>
    <w:rsid w:val="00FA5C8F"/>
    <w:rsid w:val="00FA69B8"/>
    <w:rsid w:val="00FA6E0D"/>
    <w:rsid w:val="00FA73C4"/>
    <w:rsid w:val="00FA7CB0"/>
    <w:rsid w:val="00FB05A8"/>
    <w:rsid w:val="00FB06BB"/>
    <w:rsid w:val="00FB1A95"/>
    <w:rsid w:val="00FB1F9A"/>
    <w:rsid w:val="00FB2EAB"/>
    <w:rsid w:val="00FB2F5A"/>
    <w:rsid w:val="00FB3667"/>
    <w:rsid w:val="00FB3FB3"/>
    <w:rsid w:val="00FB436C"/>
    <w:rsid w:val="00FB48EE"/>
    <w:rsid w:val="00FB4C15"/>
    <w:rsid w:val="00FB4D2D"/>
    <w:rsid w:val="00FB5797"/>
    <w:rsid w:val="00FB79E6"/>
    <w:rsid w:val="00FB7F60"/>
    <w:rsid w:val="00FC05BB"/>
    <w:rsid w:val="00FC0E47"/>
    <w:rsid w:val="00FC24E2"/>
    <w:rsid w:val="00FC24E7"/>
    <w:rsid w:val="00FC25C0"/>
    <w:rsid w:val="00FC3293"/>
    <w:rsid w:val="00FC474E"/>
    <w:rsid w:val="00FC4DCE"/>
    <w:rsid w:val="00FC4FC4"/>
    <w:rsid w:val="00FC5B55"/>
    <w:rsid w:val="00FC6068"/>
    <w:rsid w:val="00FC7248"/>
    <w:rsid w:val="00FC7252"/>
    <w:rsid w:val="00FC781D"/>
    <w:rsid w:val="00FD0C8A"/>
    <w:rsid w:val="00FD1F14"/>
    <w:rsid w:val="00FD251F"/>
    <w:rsid w:val="00FD2BE5"/>
    <w:rsid w:val="00FD35B3"/>
    <w:rsid w:val="00FD36B6"/>
    <w:rsid w:val="00FD46F4"/>
    <w:rsid w:val="00FD546D"/>
    <w:rsid w:val="00FD5B72"/>
    <w:rsid w:val="00FD5F81"/>
    <w:rsid w:val="00FD62C3"/>
    <w:rsid w:val="00FD7074"/>
    <w:rsid w:val="00FE01CC"/>
    <w:rsid w:val="00FE28EB"/>
    <w:rsid w:val="00FE36D7"/>
    <w:rsid w:val="00FE4550"/>
    <w:rsid w:val="00FE4629"/>
    <w:rsid w:val="00FE70F6"/>
    <w:rsid w:val="00FE7131"/>
    <w:rsid w:val="00FE7BDD"/>
    <w:rsid w:val="00FF0DA4"/>
    <w:rsid w:val="00FF1099"/>
    <w:rsid w:val="00FF1282"/>
    <w:rsid w:val="00FF17F9"/>
    <w:rsid w:val="00FF1C18"/>
    <w:rsid w:val="00FF2AA1"/>
    <w:rsid w:val="00FF3847"/>
    <w:rsid w:val="00FF4D42"/>
    <w:rsid w:val="00FF52D6"/>
    <w:rsid w:val="00FF5682"/>
    <w:rsid w:val="00FF5A8C"/>
    <w:rsid w:val="00FF5E85"/>
    <w:rsid w:val="00FF60EE"/>
    <w:rsid w:val="00FF6BD4"/>
    <w:rsid w:val="00FF7269"/>
    <w:rsid w:val="2E92A591"/>
    <w:rsid w:val="4102434B"/>
    <w:rsid w:val="7286B64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662E4E"/>
  <w15:chartTrackingRefBased/>
  <w15:docId w15:val="{1BA20290-88FF-4627-B980-DECD5301A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4F29"/>
    <w:pPr>
      <w:spacing w:after="120" w:line="276" w:lineRule="auto"/>
    </w:pPr>
    <w:rPr>
      <w:rFonts w:ascii="Segoe UI" w:hAnsi="Segoe UI"/>
    </w:rPr>
  </w:style>
  <w:style w:type="paragraph" w:styleId="Heading1">
    <w:name w:val="heading 1"/>
    <w:basedOn w:val="Normal"/>
    <w:next w:val="BodyText"/>
    <w:link w:val="Heading1Char"/>
    <w:uiPriority w:val="9"/>
    <w:qFormat/>
    <w:rsid w:val="00560D5F"/>
    <w:pPr>
      <w:keepNext/>
      <w:keepLines/>
      <w:pBdr>
        <w:bottom w:val="single" w:sz="12" w:space="6" w:color="00DCA1"/>
      </w:pBdr>
      <w:spacing w:before="240" w:after="240" w:line="240" w:lineRule="auto"/>
      <w:outlineLvl w:val="0"/>
    </w:pPr>
    <w:rPr>
      <w:rFonts w:eastAsiaTheme="majorEastAsia" w:cs="Segoe UI"/>
      <w:b/>
      <w:color w:val="025F5D"/>
      <w:sz w:val="40"/>
      <w:szCs w:val="72"/>
    </w:rPr>
  </w:style>
  <w:style w:type="paragraph" w:styleId="Heading2">
    <w:name w:val="heading 2"/>
    <w:basedOn w:val="Normal"/>
    <w:next w:val="BodyText"/>
    <w:link w:val="Heading2Char"/>
    <w:uiPriority w:val="9"/>
    <w:unhideWhenUsed/>
    <w:qFormat/>
    <w:rsid w:val="00560D5F"/>
    <w:pPr>
      <w:keepNext/>
      <w:keepLines/>
      <w:spacing w:before="360" w:after="160" w:line="240" w:lineRule="auto"/>
      <w:outlineLvl w:val="1"/>
    </w:pPr>
    <w:rPr>
      <w:rFonts w:eastAsiaTheme="majorEastAsia" w:cstheme="majorBidi"/>
      <w:b/>
      <w:color w:val="025F5D"/>
      <w:sz w:val="36"/>
      <w:szCs w:val="36"/>
    </w:rPr>
  </w:style>
  <w:style w:type="paragraph" w:styleId="Heading3">
    <w:name w:val="heading 3"/>
    <w:basedOn w:val="Normal"/>
    <w:next w:val="BodyText"/>
    <w:link w:val="Heading3Char"/>
    <w:uiPriority w:val="9"/>
    <w:unhideWhenUsed/>
    <w:qFormat/>
    <w:rsid w:val="00317E9E"/>
    <w:pPr>
      <w:keepNext/>
      <w:keepLines/>
      <w:spacing w:before="360"/>
      <w:outlineLvl w:val="2"/>
    </w:pPr>
    <w:rPr>
      <w:rFonts w:eastAsiaTheme="majorEastAsia" w:cstheme="majorBidi"/>
      <w:b/>
      <w:bCs/>
      <w:color w:val="025F5D"/>
      <w:szCs w:val="40"/>
    </w:rPr>
  </w:style>
  <w:style w:type="paragraph" w:styleId="Heading4">
    <w:name w:val="heading 4"/>
    <w:basedOn w:val="Normal"/>
    <w:next w:val="BodyText"/>
    <w:link w:val="Heading4Char"/>
    <w:uiPriority w:val="9"/>
    <w:unhideWhenUsed/>
    <w:qFormat/>
    <w:rsid w:val="00560D5F"/>
    <w:pPr>
      <w:keepNext/>
      <w:keepLines/>
      <w:spacing w:before="240"/>
      <w:outlineLvl w:val="3"/>
    </w:pPr>
    <w:rPr>
      <w:rFonts w:eastAsiaTheme="majorEastAsia" w:cstheme="majorBidi"/>
      <w:b/>
      <w:bCs/>
      <w:iCs/>
      <w:color w:val="025F5D"/>
      <w:sz w:val="28"/>
      <w:szCs w:val="36"/>
    </w:rPr>
  </w:style>
  <w:style w:type="paragraph" w:styleId="Heading5">
    <w:name w:val="heading 5"/>
    <w:basedOn w:val="Normal"/>
    <w:next w:val="BodyText"/>
    <w:link w:val="Heading5Char"/>
    <w:uiPriority w:val="9"/>
    <w:unhideWhenUsed/>
    <w:qFormat/>
    <w:rsid w:val="00560D5F"/>
    <w:pPr>
      <w:keepNext/>
      <w:keepLines/>
      <w:spacing w:before="240"/>
      <w:outlineLvl w:val="4"/>
    </w:pPr>
    <w:rPr>
      <w:rFonts w:ascii="Segoe UI Semibold" w:eastAsiaTheme="majorEastAsia" w:hAnsi="Segoe UI Semibold" w:cstheme="majorBidi"/>
      <w:sz w:val="28"/>
      <w:szCs w:val="28"/>
    </w:rPr>
  </w:style>
  <w:style w:type="paragraph" w:styleId="Heading6">
    <w:name w:val="heading 6"/>
    <w:basedOn w:val="Normal"/>
    <w:next w:val="BodyText"/>
    <w:link w:val="Heading6Char"/>
    <w:uiPriority w:val="9"/>
    <w:unhideWhenUsed/>
    <w:qFormat/>
    <w:rsid w:val="00560D5F"/>
    <w:pPr>
      <w:keepNext/>
      <w:keepLines/>
      <w:outlineLvl w:val="5"/>
    </w:pPr>
    <w:rPr>
      <w:rFonts w:ascii="Segoe UI Semibold" w:eastAsiaTheme="majorEastAsia" w:hAnsi="Segoe UI Semibold" w:cs="Segoe UI Semibold"/>
      <w:iCs/>
      <w:color w:val="000000" w:themeColor="text1"/>
      <w:szCs w:val="28"/>
    </w:rPr>
  </w:style>
  <w:style w:type="paragraph" w:styleId="Heading7">
    <w:name w:val="heading 7"/>
    <w:basedOn w:val="Normal"/>
    <w:next w:val="BodyText"/>
    <w:link w:val="Heading7Char"/>
    <w:uiPriority w:val="9"/>
    <w:unhideWhenUsed/>
    <w:qFormat/>
    <w:rsid w:val="00560D5F"/>
    <w:pPr>
      <w:keepNext/>
      <w:keepLines/>
      <w:spacing w:before="40"/>
      <w:outlineLvl w:val="6"/>
    </w:pPr>
    <w:rPr>
      <w:rFonts w:ascii="Segoe UI Semibold" w:eastAsiaTheme="majorEastAsia" w:hAnsi="Segoe UI Semibold" w:cs="Segoe UI Semibold"/>
      <w:iCs/>
      <w:color w:val="025F5D"/>
    </w:rPr>
  </w:style>
  <w:style w:type="paragraph" w:styleId="Heading8">
    <w:name w:val="heading 8"/>
    <w:basedOn w:val="Normal"/>
    <w:next w:val="BodyText"/>
    <w:link w:val="Heading8Char"/>
    <w:uiPriority w:val="9"/>
    <w:unhideWhenUsed/>
    <w:qFormat/>
    <w:rsid w:val="00560D5F"/>
    <w:pPr>
      <w:keepNext/>
      <w:keepLines/>
      <w:spacing w:before="40"/>
      <w:outlineLvl w:val="7"/>
    </w:pPr>
    <w:rPr>
      <w:rFonts w:eastAsiaTheme="majorEastAsia" w:cstheme="majorBidi"/>
      <w:color w:val="033636" w:themeColor="text2"/>
      <w:szCs w:val="21"/>
    </w:rPr>
  </w:style>
  <w:style w:type="paragraph" w:styleId="Heading9">
    <w:name w:val="heading 9"/>
    <w:basedOn w:val="Normal"/>
    <w:next w:val="BodyText"/>
    <w:link w:val="Heading9Char"/>
    <w:uiPriority w:val="9"/>
    <w:unhideWhenUsed/>
    <w:rsid w:val="00560D5F"/>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0D5F"/>
    <w:rPr>
      <w:rFonts w:ascii="Segoe UI" w:eastAsiaTheme="majorEastAsia" w:hAnsi="Segoe UI" w:cs="Segoe UI"/>
      <w:b/>
      <w:color w:val="025F5D"/>
      <w:sz w:val="40"/>
      <w:szCs w:val="72"/>
    </w:rPr>
  </w:style>
  <w:style w:type="paragraph" w:styleId="NoSpacing">
    <w:name w:val="No Spacing"/>
    <w:uiPriority w:val="1"/>
    <w:qFormat/>
    <w:rsid w:val="00560D5F"/>
    <w:pPr>
      <w:spacing w:line="276" w:lineRule="auto"/>
    </w:pPr>
    <w:rPr>
      <w:rFonts w:ascii="Segoe UI" w:hAnsi="Segoe UI"/>
    </w:rPr>
  </w:style>
  <w:style w:type="character" w:customStyle="1" w:styleId="Heading2Char">
    <w:name w:val="Heading 2 Char"/>
    <w:basedOn w:val="DefaultParagraphFont"/>
    <w:link w:val="Heading2"/>
    <w:uiPriority w:val="9"/>
    <w:rsid w:val="00560D5F"/>
    <w:rPr>
      <w:rFonts w:ascii="Segoe UI" w:eastAsiaTheme="majorEastAsia" w:hAnsi="Segoe UI" w:cstheme="majorBidi"/>
      <w:b/>
      <w:color w:val="025F5D"/>
      <w:sz w:val="36"/>
      <w:szCs w:val="36"/>
    </w:rPr>
  </w:style>
  <w:style w:type="paragraph" w:styleId="Title">
    <w:name w:val="Title"/>
    <w:basedOn w:val="Normal"/>
    <w:next w:val="Normal"/>
    <w:link w:val="TitleChar"/>
    <w:uiPriority w:val="10"/>
    <w:qFormat/>
    <w:rsid w:val="00552684"/>
    <w:pPr>
      <w:spacing w:before="4080" w:after="100" w:afterAutospacing="1" w:line="240" w:lineRule="auto"/>
      <w:contextualSpacing/>
    </w:pPr>
    <w:rPr>
      <w:rFonts w:ascii="Segoe UI Semibold" w:eastAsiaTheme="majorEastAsia" w:hAnsi="Segoe UI Semibold" w:cs="Segoe UI Semibold"/>
      <w:bCs/>
      <w:color w:val="FFFFFF" w:themeColor="background1"/>
      <w:spacing w:val="-10"/>
      <w:kern w:val="28"/>
      <w:sz w:val="56"/>
      <w:szCs w:val="56"/>
    </w:rPr>
  </w:style>
  <w:style w:type="character" w:customStyle="1" w:styleId="TitleChar">
    <w:name w:val="Title Char"/>
    <w:basedOn w:val="DefaultParagraphFont"/>
    <w:link w:val="Title"/>
    <w:uiPriority w:val="10"/>
    <w:rsid w:val="00552684"/>
    <w:rPr>
      <w:rFonts w:ascii="Segoe UI Semibold" w:eastAsiaTheme="majorEastAsia" w:hAnsi="Segoe UI Semibold" w:cs="Segoe UI Semibold"/>
      <w:bCs/>
      <w:color w:val="FFFFFF" w:themeColor="background1"/>
      <w:spacing w:val="-10"/>
      <w:kern w:val="28"/>
      <w:sz w:val="56"/>
      <w:szCs w:val="56"/>
    </w:rPr>
  </w:style>
  <w:style w:type="paragraph" w:styleId="Subtitle">
    <w:name w:val="Subtitle"/>
    <w:basedOn w:val="Normal"/>
    <w:next w:val="Normal"/>
    <w:link w:val="SubtitleChar"/>
    <w:uiPriority w:val="11"/>
    <w:qFormat/>
    <w:rsid w:val="00526F8C"/>
    <w:pPr>
      <w:numPr>
        <w:ilvl w:val="1"/>
      </w:numPr>
      <w:spacing w:before="100" w:beforeAutospacing="1" w:after="100" w:afterAutospacing="1" w:line="240" w:lineRule="auto"/>
    </w:pPr>
    <w:rPr>
      <w:rFonts w:ascii="Segoe UI Semibold" w:eastAsiaTheme="minorEastAsia" w:hAnsi="Segoe UI Semibold" w:cs="Times New Roman (Body CS)"/>
      <w:color w:val="FFFFFF" w:themeColor="background1"/>
      <w:sz w:val="40"/>
      <w:szCs w:val="22"/>
    </w:rPr>
  </w:style>
  <w:style w:type="character" w:customStyle="1" w:styleId="SubtitleChar">
    <w:name w:val="Subtitle Char"/>
    <w:basedOn w:val="DefaultParagraphFont"/>
    <w:link w:val="Subtitle"/>
    <w:uiPriority w:val="11"/>
    <w:rsid w:val="00526F8C"/>
    <w:rPr>
      <w:rFonts w:ascii="Segoe UI Semibold" w:eastAsiaTheme="minorEastAsia" w:hAnsi="Segoe UI Semibold" w:cs="Times New Roman (Body CS)"/>
      <w:color w:val="FFFFFF" w:themeColor="background1"/>
      <w:sz w:val="40"/>
      <w:szCs w:val="22"/>
    </w:rPr>
  </w:style>
  <w:style w:type="character" w:styleId="SubtleEmphasis">
    <w:name w:val="Subtle Emphasis"/>
    <w:basedOn w:val="DefaultParagraphFont"/>
    <w:uiPriority w:val="19"/>
    <w:qFormat/>
    <w:rsid w:val="00560D5F"/>
    <w:rPr>
      <w:rFonts w:ascii="Segoe UI" w:hAnsi="Segoe UI"/>
      <w:i/>
      <w:iCs/>
      <w:color w:val="404040" w:themeColor="text1" w:themeTint="BF"/>
    </w:rPr>
  </w:style>
  <w:style w:type="character" w:styleId="Emphasis">
    <w:name w:val="Emphasis"/>
    <w:basedOn w:val="DefaultParagraphFont"/>
    <w:qFormat/>
    <w:rsid w:val="00560D5F"/>
    <w:rPr>
      <w:rFonts w:ascii="Segoe UI" w:hAnsi="Segoe UI"/>
      <w:i/>
      <w:iCs/>
    </w:rPr>
  </w:style>
  <w:style w:type="character" w:styleId="IntenseEmphasis">
    <w:name w:val="Intense Emphasis"/>
    <w:basedOn w:val="DefaultParagraphFont"/>
    <w:uiPriority w:val="21"/>
    <w:rsid w:val="00560D5F"/>
    <w:rPr>
      <w:rFonts w:ascii="Segoe UI" w:hAnsi="Segoe UI"/>
      <w:i/>
      <w:iCs/>
      <w:color w:val="025F5D"/>
      <w:bdr w:val="none" w:sz="0" w:space="0" w:color="auto"/>
    </w:rPr>
  </w:style>
  <w:style w:type="character" w:styleId="Strong">
    <w:name w:val="Strong"/>
    <w:basedOn w:val="DefaultParagraphFont"/>
    <w:uiPriority w:val="22"/>
    <w:qFormat/>
    <w:rsid w:val="00560D5F"/>
    <w:rPr>
      <w:b/>
      <w:bCs/>
    </w:rPr>
  </w:style>
  <w:style w:type="paragraph" w:styleId="Quote">
    <w:name w:val="Quote"/>
    <w:basedOn w:val="Normal"/>
    <w:next w:val="Normal"/>
    <w:link w:val="QuoteChar"/>
    <w:uiPriority w:val="29"/>
    <w:qFormat/>
    <w:rsid w:val="00560D5F"/>
    <w:pPr>
      <w:spacing w:before="200" w:after="160"/>
      <w:ind w:left="864" w:right="864"/>
      <w:jc w:val="center"/>
    </w:pPr>
    <w:rPr>
      <w:iCs/>
      <w:color w:val="025F5D"/>
      <w:sz w:val="28"/>
    </w:rPr>
  </w:style>
  <w:style w:type="character" w:customStyle="1" w:styleId="QuoteChar">
    <w:name w:val="Quote Char"/>
    <w:basedOn w:val="DefaultParagraphFont"/>
    <w:link w:val="Quote"/>
    <w:uiPriority w:val="29"/>
    <w:rsid w:val="00560D5F"/>
    <w:rPr>
      <w:rFonts w:ascii="Segoe UI" w:hAnsi="Segoe UI"/>
      <w:iCs/>
      <w:color w:val="025F5D"/>
      <w:sz w:val="28"/>
    </w:rPr>
  </w:style>
  <w:style w:type="paragraph" w:styleId="IntenseQuote">
    <w:name w:val="Intense Quote"/>
    <w:basedOn w:val="Normal"/>
    <w:next w:val="Normal"/>
    <w:link w:val="IntenseQuoteChar"/>
    <w:uiPriority w:val="30"/>
    <w:qFormat/>
    <w:rsid w:val="00560D5F"/>
    <w:pPr>
      <w:pBdr>
        <w:top w:val="single" w:sz="4" w:space="10" w:color="083E9C" w:themeColor="accent1"/>
        <w:bottom w:val="single" w:sz="4" w:space="10" w:color="083E9C" w:themeColor="accent1"/>
      </w:pBdr>
      <w:spacing w:before="360" w:after="360"/>
      <w:ind w:left="1418" w:right="1418"/>
    </w:pPr>
    <w:rPr>
      <w:rFonts w:ascii="Segoe UI Semibold" w:hAnsi="Segoe UI Semibold"/>
      <w:iCs/>
      <w:color w:val="025F5D"/>
      <w:sz w:val="28"/>
    </w:rPr>
  </w:style>
  <w:style w:type="character" w:customStyle="1" w:styleId="IntenseQuoteChar">
    <w:name w:val="Intense Quote Char"/>
    <w:basedOn w:val="DefaultParagraphFont"/>
    <w:link w:val="IntenseQuote"/>
    <w:uiPriority w:val="30"/>
    <w:rsid w:val="00560D5F"/>
    <w:rPr>
      <w:rFonts w:ascii="Segoe UI Semibold" w:hAnsi="Segoe UI Semibold"/>
      <w:iCs/>
      <w:color w:val="025F5D"/>
      <w:sz w:val="28"/>
    </w:rPr>
  </w:style>
  <w:style w:type="character" w:customStyle="1" w:styleId="Heading3Char">
    <w:name w:val="Heading 3 Char"/>
    <w:basedOn w:val="DefaultParagraphFont"/>
    <w:link w:val="Heading3"/>
    <w:uiPriority w:val="9"/>
    <w:rsid w:val="00317E9E"/>
    <w:rPr>
      <w:rFonts w:ascii="Segoe UI" w:eastAsiaTheme="majorEastAsia" w:hAnsi="Segoe UI" w:cstheme="majorBidi"/>
      <w:b/>
      <w:bCs/>
      <w:color w:val="025F5D"/>
      <w:szCs w:val="40"/>
    </w:rPr>
  </w:style>
  <w:style w:type="character" w:customStyle="1" w:styleId="Heading4Char">
    <w:name w:val="Heading 4 Char"/>
    <w:basedOn w:val="DefaultParagraphFont"/>
    <w:link w:val="Heading4"/>
    <w:uiPriority w:val="9"/>
    <w:rsid w:val="00560D5F"/>
    <w:rPr>
      <w:rFonts w:ascii="Segoe UI" w:eastAsiaTheme="majorEastAsia" w:hAnsi="Segoe UI" w:cstheme="majorBidi"/>
      <w:b/>
      <w:bCs/>
      <w:iCs/>
      <w:color w:val="025F5D"/>
      <w:sz w:val="28"/>
      <w:szCs w:val="36"/>
    </w:rPr>
  </w:style>
  <w:style w:type="character" w:customStyle="1" w:styleId="Heading5Char">
    <w:name w:val="Heading 5 Char"/>
    <w:basedOn w:val="DefaultParagraphFont"/>
    <w:link w:val="Heading5"/>
    <w:uiPriority w:val="9"/>
    <w:rsid w:val="00560D5F"/>
    <w:rPr>
      <w:rFonts w:ascii="Segoe UI Semibold" w:eastAsiaTheme="majorEastAsia" w:hAnsi="Segoe UI Semibold" w:cstheme="majorBidi"/>
      <w:sz w:val="28"/>
      <w:szCs w:val="28"/>
    </w:rPr>
  </w:style>
  <w:style w:type="character" w:customStyle="1" w:styleId="Heading6Char">
    <w:name w:val="Heading 6 Char"/>
    <w:basedOn w:val="DefaultParagraphFont"/>
    <w:link w:val="Heading6"/>
    <w:uiPriority w:val="9"/>
    <w:rsid w:val="00560D5F"/>
    <w:rPr>
      <w:rFonts w:ascii="Segoe UI Semibold" w:eastAsiaTheme="majorEastAsia" w:hAnsi="Segoe UI Semibold" w:cs="Segoe UI Semibold"/>
      <w:iCs/>
      <w:color w:val="000000" w:themeColor="text1"/>
      <w:szCs w:val="28"/>
    </w:rPr>
  </w:style>
  <w:style w:type="character" w:customStyle="1" w:styleId="Heading7Char">
    <w:name w:val="Heading 7 Char"/>
    <w:basedOn w:val="DefaultParagraphFont"/>
    <w:link w:val="Heading7"/>
    <w:uiPriority w:val="9"/>
    <w:rsid w:val="00560D5F"/>
    <w:rPr>
      <w:rFonts w:ascii="Segoe UI Semibold" w:eastAsiaTheme="majorEastAsia" w:hAnsi="Segoe UI Semibold" w:cs="Segoe UI Semibold"/>
      <w:iCs/>
      <w:color w:val="025F5D"/>
    </w:rPr>
  </w:style>
  <w:style w:type="character" w:customStyle="1" w:styleId="Heading8Char">
    <w:name w:val="Heading 8 Char"/>
    <w:basedOn w:val="DefaultParagraphFont"/>
    <w:link w:val="Heading8"/>
    <w:uiPriority w:val="9"/>
    <w:rsid w:val="00560D5F"/>
    <w:rPr>
      <w:rFonts w:ascii="Segoe UI" w:eastAsiaTheme="majorEastAsia" w:hAnsi="Segoe UI" w:cstheme="majorBidi"/>
      <w:color w:val="033636" w:themeColor="text2"/>
      <w:szCs w:val="21"/>
    </w:rPr>
  </w:style>
  <w:style w:type="character" w:customStyle="1" w:styleId="Heading9Char">
    <w:name w:val="Heading 9 Char"/>
    <w:basedOn w:val="DefaultParagraphFont"/>
    <w:link w:val="Heading9"/>
    <w:uiPriority w:val="9"/>
    <w:rsid w:val="00560D5F"/>
    <w:rPr>
      <w:rFonts w:asciiTheme="majorHAnsi" w:eastAsiaTheme="majorEastAsia" w:hAnsiTheme="majorHAnsi" w:cstheme="majorBidi"/>
      <w:i/>
      <w:iCs/>
      <w:color w:val="272727" w:themeColor="text1" w:themeTint="D8"/>
      <w:sz w:val="21"/>
      <w:szCs w:val="21"/>
    </w:rPr>
  </w:style>
  <w:style w:type="paragraph" w:styleId="Header">
    <w:name w:val="header"/>
    <w:basedOn w:val="Normal"/>
    <w:link w:val="HeaderChar"/>
    <w:uiPriority w:val="99"/>
    <w:unhideWhenUsed/>
    <w:rsid w:val="00560D5F"/>
    <w:pPr>
      <w:spacing w:line="240" w:lineRule="auto"/>
    </w:pPr>
  </w:style>
  <w:style w:type="character" w:customStyle="1" w:styleId="HeaderChar">
    <w:name w:val="Header Char"/>
    <w:basedOn w:val="DefaultParagraphFont"/>
    <w:link w:val="Header"/>
    <w:uiPriority w:val="99"/>
    <w:rsid w:val="00560D5F"/>
    <w:rPr>
      <w:rFonts w:ascii="Segoe UI" w:hAnsi="Segoe UI"/>
    </w:rPr>
  </w:style>
  <w:style w:type="paragraph" w:styleId="Footer">
    <w:name w:val="footer"/>
    <w:basedOn w:val="Normal"/>
    <w:link w:val="FooterChar"/>
    <w:uiPriority w:val="99"/>
    <w:unhideWhenUsed/>
    <w:qFormat/>
    <w:rsid w:val="00560D5F"/>
    <w:pPr>
      <w:tabs>
        <w:tab w:val="center" w:pos="4513"/>
        <w:tab w:val="right" w:pos="9026"/>
      </w:tabs>
      <w:spacing w:line="240" w:lineRule="auto"/>
    </w:pPr>
  </w:style>
  <w:style w:type="character" w:customStyle="1" w:styleId="FooterChar">
    <w:name w:val="Footer Char"/>
    <w:basedOn w:val="DefaultParagraphFont"/>
    <w:link w:val="Footer"/>
    <w:uiPriority w:val="99"/>
    <w:rsid w:val="00560D5F"/>
    <w:rPr>
      <w:rFonts w:ascii="Segoe UI" w:hAnsi="Segoe UI"/>
    </w:rPr>
  </w:style>
  <w:style w:type="paragraph" w:styleId="ListParagraph">
    <w:name w:val="List Paragraph"/>
    <w:basedOn w:val="Normal"/>
    <w:link w:val="ListParagraphChar"/>
    <w:uiPriority w:val="34"/>
    <w:qFormat/>
    <w:rsid w:val="00560D5F"/>
    <w:pPr>
      <w:spacing w:before="60" w:after="60"/>
      <w:ind w:left="714" w:hanging="357"/>
      <w:contextualSpacing/>
    </w:pPr>
  </w:style>
  <w:style w:type="character" w:styleId="PageNumber">
    <w:name w:val="page number"/>
    <w:basedOn w:val="DefaultParagraphFont"/>
    <w:uiPriority w:val="99"/>
    <w:unhideWhenUsed/>
    <w:rsid w:val="00560D5F"/>
  </w:style>
  <w:style w:type="paragraph" w:styleId="NormalWeb">
    <w:name w:val="Normal (Web)"/>
    <w:basedOn w:val="Normal"/>
    <w:uiPriority w:val="99"/>
    <w:unhideWhenUsed/>
    <w:rsid w:val="00560D5F"/>
    <w:rPr>
      <w:rFonts w:cs="Times New Roman"/>
    </w:rPr>
  </w:style>
  <w:style w:type="character" w:styleId="Hyperlink">
    <w:name w:val="Hyperlink"/>
    <w:basedOn w:val="DefaultParagraphFont"/>
    <w:uiPriority w:val="99"/>
    <w:unhideWhenUsed/>
    <w:qFormat/>
    <w:rsid w:val="00560D5F"/>
    <w:rPr>
      <w:color w:val="0000EE"/>
      <w:u w:val="single"/>
    </w:rPr>
  </w:style>
  <w:style w:type="character" w:styleId="UnresolvedMention">
    <w:name w:val="Unresolved Mention"/>
    <w:basedOn w:val="DefaultParagraphFont"/>
    <w:uiPriority w:val="99"/>
    <w:semiHidden/>
    <w:unhideWhenUsed/>
    <w:rsid w:val="00C14BF9"/>
    <w:rPr>
      <w:color w:val="605E5C"/>
      <w:shd w:val="clear" w:color="auto" w:fill="E1DFDD"/>
    </w:rPr>
  </w:style>
  <w:style w:type="paragraph" w:customStyle="1" w:styleId="Copyrightversotext">
    <w:name w:val="Copyright_verso text"/>
    <w:qFormat/>
    <w:rsid w:val="00C14BF9"/>
    <w:pPr>
      <w:spacing w:before="120" w:after="120" w:line="276" w:lineRule="auto"/>
    </w:pPr>
    <w:rPr>
      <w:rFonts w:ascii="Arial" w:eastAsia="Times New Roman" w:hAnsi="Arial" w:cs="Arial"/>
      <w:color w:val="000000"/>
      <w:kern w:val="0"/>
      <w:sz w:val="18"/>
      <w:szCs w:val="18"/>
      <w:lang w:eastAsia="en-GB"/>
      <w14:ligatures w14:val="none"/>
    </w:rPr>
  </w:style>
  <w:style w:type="table" w:styleId="TableGrid">
    <w:name w:val="Table Grid"/>
    <w:basedOn w:val="TableNormal"/>
    <w:uiPriority w:val="39"/>
    <w:rsid w:val="00560D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qFormat/>
    <w:locked/>
    <w:rsid w:val="00BE12DA"/>
    <w:rPr>
      <w:rFonts w:ascii="Segoe UI" w:hAnsi="Segoe UI"/>
    </w:rPr>
  </w:style>
  <w:style w:type="paragraph" w:customStyle="1" w:styleId="HeadingTABLE">
    <w:name w:val="Heading TABLE"/>
    <w:basedOn w:val="Normal"/>
    <w:qFormat/>
    <w:rsid w:val="00BF1A21"/>
    <w:pPr>
      <w:spacing w:before="240"/>
    </w:pPr>
    <w:rPr>
      <w:b/>
      <w:bCs/>
      <w:color w:val="033636" w:themeColor="text2"/>
    </w:rPr>
  </w:style>
  <w:style w:type="paragraph" w:customStyle="1" w:styleId="HeadingFigure">
    <w:name w:val="Heading Figure"/>
    <w:basedOn w:val="Normal"/>
    <w:qFormat/>
    <w:rsid w:val="006135A5"/>
    <w:pPr>
      <w:spacing w:before="240"/>
    </w:pPr>
    <w:rPr>
      <w:b/>
      <w:noProof/>
      <w:color w:val="033636" w:themeColor="text2"/>
    </w:rPr>
  </w:style>
  <w:style w:type="numbering" w:customStyle="1" w:styleId="CurrentList1">
    <w:name w:val="Current List1"/>
    <w:uiPriority w:val="99"/>
    <w:rsid w:val="00560D5F"/>
    <w:pPr>
      <w:numPr>
        <w:numId w:val="5"/>
      </w:numPr>
    </w:pPr>
  </w:style>
  <w:style w:type="paragraph" w:customStyle="1" w:styleId="BoxBulletEmerald">
    <w:name w:val="Box Bullet Emerald"/>
    <w:basedOn w:val="ListParagraph"/>
    <w:qFormat/>
    <w:rsid w:val="00677329"/>
    <w:pPr>
      <w:pBdr>
        <w:top w:val="single" w:sz="8" w:space="1" w:color="033636" w:themeColor="text2"/>
        <w:left w:val="single" w:sz="8" w:space="4" w:color="033636" w:themeColor="text2"/>
        <w:bottom w:val="single" w:sz="8" w:space="1" w:color="033636" w:themeColor="text2"/>
        <w:right w:val="single" w:sz="8" w:space="4" w:color="033636" w:themeColor="text2"/>
      </w:pBdr>
      <w:ind w:left="720" w:hanging="720"/>
    </w:pPr>
  </w:style>
  <w:style w:type="paragraph" w:customStyle="1" w:styleId="BoxtextEmerald">
    <w:name w:val="Box text Emerald"/>
    <w:basedOn w:val="Normal"/>
    <w:link w:val="BoxtextEmeraldChar"/>
    <w:qFormat/>
    <w:rsid w:val="00DB006C"/>
    <w:pPr>
      <w:pBdr>
        <w:top w:val="single" w:sz="8" w:space="1" w:color="033636" w:themeColor="text2"/>
        <w:left w:val="single" w:sz="8" w:space="4" w:color="033636" w:themeColor="text2"/>
        <w:bottom w:val="single" w:sz="8" w:space="1" w:color="033636" w:themeColor="text2"/>
        <w:right w:val="single" w:sz="8" w:space="4" w:color="033636" w:themeColor="text2"/>
      </w:pBdr>
    </w:pPr>
  </w:style>
  <w:style w:type="paragraph" w:customStyle="1" w:styleId="BoxHeadingEmerald">
    <w:name w:val="Box Heading Emerald"/>
    <w:basedOn w:val="Heading3"/>
    <w:qFormat/>
    <w:rsid w:val="00DB006C"/>
    <w:pPr>
      <w:pBdr>
        <w:top w:val="single" w:sz="8" w:space="1" w:color="033636" w:themeColor="text2"/>
        <w:left w:val="single" w:sz="8" w:space="4" w:color="033636" w:themeColor="text2"/>
        <w:bottom w:val="single" w:sz="8" w:space="1" w:color="033636" w:themeColor="text2"/>
        <w:right w:val="single" w:sz="8" w:space="4" w:color="033636" w:themeColor="text2"/>
      </w:pBdr>
    </w:pPr>
  </w:style>
  <w:style w:type="paragraph" w:customStyle="1" w:styleId="BoxHeadingGreen">
    <w:name w:val="Box Heading Green"/>
    <w:basedOn w:val="BoxHeadingEmerald"/>
    <w:qFormat/>
    <w:rsid w:val="00DB006C"/>
    <w:pPr>
      <w:pBdr>
        <w:top w:val="single" w:sz="8" w:space="1" w:color="00DCA1" w:themeColor="background2"/>
        <w:left w:val="single" w:sz="8" w:space="4" w:color="00DCA1" w:themeColor="background2"/>
        <w:bottom w:val="single" w:sz="8" w:space="1" w:color="00DCA1" w:themeColor="background2"/>
        <w:right w:val="single" w:sz="8" w:space="4" w:color="00DCA1" w:themeColor="background2"/>
      </w:pBdr>
    </w:pPr>
  </w:style>
  <w:style w:type="paragraph" w:customStyle="1" w:styleId="BoxTextGreen">
    <w:name w:val="Box Text Green"/>
    <w:basedOn w:val="BoxtextEmerald"/>
    <w:link w:val="BoxTextGreenChar"/>
    <w:qFormat/>
    <w:rsid w:val="00DB006C"/>
    <w:pPr>
      <w:pBdr>
        <w:top w:val="single" w:sz="8" w:space="1" w:color="00DCA1" w:themeColor="background2"/>
        <w:left w:val="single" w:sz="8" w:space="4" w:color="00DCA1" w:themeColor="background2"/>
        <w:bottom w:val="single" w:sz="8" w:space="1" w:color="00DCA1" w:themeColor="background2"/>
        <w:right w:val="single" w:sz="8" w:space="4" w:color="00DCA1" w:themeColor="background2"/>
      </w:pBdr>
    </w:pPr>
  </w:style>
  <w:style w:type="paragraph" w:customStyle="1" w:styleId="BoxBulletGreen">
    <w:name w:val="Box Bullet Green"/>
    <w:basedOn w:val="BoxBulletEmerald"/>
    <w:qFormat/>
    <w:rsid w:val="003B7F34"/>
    <w:pPr>
      <w:pBdr>
        <w:top w:val="single" w:sz="8" w:space="1" w:color="00DCA1" w:themeColor="background2"/>
        <w:left w:val="single" w:sz="8" w:space="4" w:color="00DCA1" w:themeColor="background2"/>
        <w:bottom w:val="single" w:sz="8" w:space="1" w:color="00DCA1" w:themeColor="background2"/>
        <w:right w:val="single" w:sz="8" w:space="4" w:color="00DCA1" w:themeColor="background2"/>
      </w:pBdr>
      <w:ind w:left="0" w:firstLine="0"/>
    </w:pPr>
  </w:style>
  <w:style w:type="paragraph" w:customStyle="1" w:styleId="BoxheadingNavy">
    <w:name w:val="Box heading Navy"/>
    <w:basedOn w:val="BoxHeadingEmerald"/>
    <w:qFormat/>
    <w:rsid w:val="00DB006C"/>
    <w:pPr>
      <w:pBdr>
        <w:top w:val="single" w:sz="8" w:space="1" w:color="083E9C" w:themeColor="accent1"/>
        <w:left w:val="single" w:sz="8" w:space="4" w:color="083E9C" w:themeColor="accent1"/>
        <w:bottom w:val="single" w:sz="8" w:space="1" w:color="083E9C" w:themeColor="accent1"/>
        <w:right w:val="single" w:sz="8" w:space="4" w:color="083E9C" w:themeColor="accent1"/>
      </w:pBdr>
    </w:pPr>
    <w:rPr>
      <w:color w:val="000000" w:themeColor="text1"/>
    </w:rPr>
  </w:style>
  <w:style w:type="paragraph" w:customStyle="1" w:styleId="BoxtextNavy">
    <w:name w:val="Box text Navy"/>
    <w:basedOn w:val="BoxtextEmerald"/>
    <w:qFormat/>
    <w:rsid w:val="00DB006C"/>
    <w:pPr>
      <w:pBdr>
        <w:top w:val="single" w:sz="8" w:space="1" w:color="083E9C" w:themeColor="accent1"/>
        <w:left w:val="single" w:sz="8" w:space="4" w:color="083E9C" w:themeColor="accent1"/>
        <w:bottom w:val="single" w:sz="8" w:space="1" w:color="083E9C" w:themeColor="accent1"/>
        <w:right w:val="single" w:sz="8" w:space="4" w:color="083E9C" w:themeColor="accent1"/>
      </w:pBdr>
    </w:pPr>
  </w:style>
  <w:style w:type="paragraph" w:customStyle="1" w:styleId="BoxBulletNavy">
    <w:name w:val="Box Bullet Navy"/>
    <w:basedOn w:val="BoxBulletEmerald"/>
    <w:qFormat/>
    <w:rsid w:val="00DB006C"/>
    <w:pPr>
      <w:pBdr>
        <w:top w:val="single" w:sz="8" w:space="1" w:color="083E9C" w:themeColor="accent1"/>
        <w:left w:val="single" w:sz="8" w:space="4" w:color="083E9C" w:themeColor="accent1"/>
        <w:bottom w:val="single" w:sz="8" w:space="1" w:color="083E9C" w:themeColor="accent1"/>
        <w:right w:val="single" w:sz="8" w:space="4" w:color="083E9C" w:themeColor="accent1"/>
      </w:pBdr>
    </w:pPr>
  </w:style>
  <w:style w:type="paragraph" w:customStyle="1" w:styleId="Boxheadingpink">
    <w:name w:val="Box heading pink"/>
    <w:basedOn w:val="BoxHeadingGreen"/>
    <w:qFormat/>
    <w:rsid w:val="00DB006C"/>
    <w:pPr>
      <w:pBdr>
        <w:top w:val="single" w:sz="8" w:space="1" w:color="FF6E73" w:themeColor="accent5"/>
        <w:left w:val="single" w:sz="8" w:space="4" w:color="FF6E73" w:themeColor="accent5"/>
        <w:bottom w:val="single" w:sz="8" w:space="1" w:color="FF6E73" w:themeColor="accent5"/>
        <w:right w:val="single" w:sz="8" w:space="4" w:color="FF6E73" w:themeColor="accent5"/>
      </w:pBdr>
    </w:pPr>
  </w:style>
  <w:style w:type="paragraph" w:customStyle="1" w:styleId="Boxtextpink">
    <w:name w:val="Box text pink"/>
    <w:basedOn w:val="BoxtextEmerald"/>
    <w:qFormat/>
    <w:rsid w:val="00DB006C"/>
    <w:pPr>
      <w:pBdr>
        <w:top w:val="single" w:sz="8" w:space="1" w:color="FF6E73" w:themeColor="accent5"/>
        <w:left w:val="single" w:sz="8" w:space="4" w:color="FF6E73" w:themeColor="accent5"/>
        <w:bottom w:val="single" w:sz="8" w:space="1" w:color="FF6E73" w:themeColor="accent5"/>
        <w:right w:val="single" w:sz="8" w:space="4" w:color="FF6E73" w:themeColor="accent5"/>
      </w:pBdr>
    </w:pPr>
  </w:style>
  <w:style w:type="paragraph" w:customStyle="1" w:styleId="BoxBulletpink">
    <w:name w:val="Box Bullet pink"/>
    <w:basedOn w:val="BoxBulletNavy"/>
    <w:qFormat/>
    <w:rsid w:val="00DB006C"/>
    <w:pPr>
      <w:pBdr>
        <w:top w:val="single" w:sz="8" w:space="1" w:color="FF6E73" w:themeColor="accent5"/>
        <w:left w:val="single" w:sz="8" w:space="4" w:color="FF6E73" w:themeColor="accent5"/>
        <w:bottom w:val="single" w:sz="8" w:space="1" w:color="FF6E73" w:themeColor="accent5"/>
        <w:right w:val="single" w:sz="8" w:space="4" w:color="FF6E73" w:themeColor="accent5"/>
      </w:pBdr>
    </w:pPr>
  </w:style>
  <w:style w:type="paragraph" w:customStyle="1" w:styleId="BoxHeadingReversed">
    <w:name w:val="Box Heading Reversed"/>
    <w:basedOn w:val="BoxHeadingEmerald"/>
    <w:qFormat/>
    <w:rsid w:val="00BF1A21"/>
    <w:pPr>
      <w:shd w:val="clear" w:color="auto" w:fill="033636" w:themeFill="text2"/>
    </w:pPr>
    <w:rPr>
      <w:color w:val="FFFFFF" w:themeColor="background1"/>
    </w:rPr>
  </w:style>
  <w:style w:type="paragraph" w:customStyle="1" w:styleId="Boxreversedbullet">
    <w:name w:val="Box reversed bullet"/>
    <w:basedOn w:val="BoxBulletpink"/>
    <w:qFormat/>
    <w:rsid w:val="00BF1A21"/>
    <w:pPr>
      <w:pBdr>
        <w:top w:val="single" w:sz="8" w:space="1" w:color="033636" w:themeColor="text2"/>
        <w:left w:val="single" w:sz="8" w:space="4" w:color="033636" w:themeColor="text2"/>
        <w:bottom w:val="single" w:sz="8" w:space="1" w:color="033636" w:themeColor="text2"/>
        <w:right w:val="single" w:sz="8" w:space="4" w:color="033636" w:themeColor="text2"/>
      </w:pBdr>
      <w:shd w:val="clear" w:color="auto" w:fill="033636" w:themeFill="text2"/>
    </w:pPr>
    <w:rPr>
      <w:color w:val="FFFFFF" w:themeColor="background1"/>
    </w:rPr>
  </w:style>
  <w:style w:type="paragraph" w:customStyle="1" w:styleId="Boxtextreversed">
    <w:name w:val="Box text reversed"/>
    <w:basedOn w:val="BoxtextEmerald"/>
    <w:qFormat/>
    <w:rsid w:val="00BF1A21"/>
    <w:pPr>
      <w:shd w:val="clear" w:color="auto" w:fill="033636" w:themeFill="text2"/>
    </w:pPr>
    <w:rPr>
      <w:color w:val="FFFFFF" w:themeColor="background1"/>
    </w:rPr>
  </w:style>
  <w:style w:type="paragraph" w:styleId="TOCHeading">
    <w:name w:val="TOC Heading"/>
    <w:basedOn w:val="Heading1"/>
    <w:next w:val="Normal"/>
    <w:uiPriority w:val="39"/>
    <w:unhideWhenUsed/>
    <w:qFormat/>
    <w:rsid w:val="00A05486"/>
    <w:pPr>
      <w:pBdr>
        <w:bottom w:val="single" w:sz="12" w:space="2" w:color="083E9C" w:themeColor="accent1"/>
      </w:pBdr>
      <w:spacing w:before="480"/>
      <w:outlineLvl w:val="9"/>
    </w:pPr>
    <w:rPr>
      <w:rFonts w:cstheme="majorBidi"/>
      <w:kern w:val="0"/>
      <w:szCs w:val="28"/>
      <w:lang w:val="en-US"/>
      <w14:ligatures w14:val="none"/>
    </w:rPr>
  </w:style>
  <w:style w:type="paragraph" w:styleId="TOC1">
    <w:name w:val="toc 1"/>
    <w:basedOn w:val="Normal"/>
    <w:next w:val="Normal"/>
    <w:autoRedefine/>
    <w:uiPriority w:val="39"/>
    <w:unhideWhenUsed/>
    <w:rsid w:val="00DF6660"/>
    <w:pPr>
      <w:tabs>
        <w:tab w:val="right" w:leader="dot" w:pos="9622"/>
      </w:tabs>
    </w:pPr>
    <w:rPr>
      <w:rFonts w:asciiTheme="minorHAnsi" w:eastAsiaTheme="minorEastAsia" w:hAnsiTheme="minorHAnsi"/>
      <w:noProof/>
      <w:lang w:eastAsia="en-AU"/>
    </w:rPr>
  </w:style>
  <w:style w:type="paragraph" w:styleId="TOC2">
    <w:name w:val="toc 2"/>
    <w:basedOn w:val="Normal"/>
    <w:next w:val="Normal"/>
    <w:autoRedefine/>
    <w:uiPriority w:val="39"/>
    <w:unhideWhenUsed/>
    <w:rsid w:val="00DF6660"/>
    <w:pPr>
      <w:tabs>
        <w:tab w:val="right" w:leader="dot" w:pos="9622"/>
      </w:tabs>
      <w:ind w:left="240"/>
    </w:pPr>
    <w:rPr>
      <w:rFonts w:asciiTheme="minorHAnsi" w:eastAsiaTheme="minorEastAsia" w:hAnsiTheme="minorHAnsi"/>
      <w:noProof/>
      <w:lang w:eastAsia="en-AU"/>
    </w:rPr>
  </w:style>
  <w:style w:type="paragraph" w:styleId="TOC3">
    <w:name w:val="toc 3"/>
    <w:basedOn w:val="Normal"/>
    <w:next w:val="Normal"/>
    <w:autoRedefine/>
    <w:uiPriority w:val="39"/>
    <w:unhideWhenUsed/>
    <w:rsid w:val="00DF6660"/>
    <w:pPr>
      <w:tabs>
        <w:tab w:val="right" w:leader="dot" w:pos="9622"/>
      </w:tabs>
      <w:ind w:left="480"/>
    </w:pPr>
    <w:rPr>
      <w:rFonts w:asciiTheme="minorHAnsi" w:eastAsiaTheme="minorEastAsia" w:hAnsiTheme="minorHAnsi"/>
      <w:noProof/>
      <w:lang w:eastAsia="en-AU"/>
    </w:rPr>
  </w:style>
  <w:style w:type="paragraph" w:styleId="TOC4">
    <w:name w:val="toc 4"/>
    <w:basedOn w:val="Normal"/>
    <w:next w:val="Normal"/>
    <w:autoRedefine/>
    <w:uiPriority w:val="39"/>
    <w:semiHidden/>
    <w:unhideWhenUsed/>
    <w:rsid w:val="00560D5F"/>
    <w:pPr>
      <w:ind w:left="720"/>
    </w:pPr>
    <w:rPr>
      <w:rFonts w:cstheme="minorHAnsi"/>
      <w:sz w:val="20"/>
      <w:szCs w:val="20"/>
    </w:rPr>
  </w:style>
  <w:style w:type="paragraph" w:styleId="TOC5">
    <w:name w:val="toc 5"/>
    <w:basedOn w:val="Normal"/>
    <w:next w:val="Normal"/>
    <w:autoRedefine/>
    <w:uiPriority w:val="39"/>
    <w:semiHidden/>
    <w:unhideWhenUsed/>
    <w:rsid w:val="00560D5F"/>
    <w:pPr>
      <w:ind w:left="960"/>
    </w:pPr>
    <w:rPr>
      <w:rFonts w:cstheme="minorHAnsi"/>
      <w:sz w:val="20"/>
      <w:szCs w:val="20"/>
    </w:rPr>
  </w:style>
  <w:style w:type="paragraph" w:styleId="TOC6">
    <w:name w:val="toc 6"/>
    <w:basedOn w:val="Normal"/>
    <w:next w:val="Normal"/>
    <w:autoRedefine/>
    <w:uiPriority w:val="39"/>
    <w:semiHidden/>
    <w:unhideWhenUsed/>
    <w:rsid w:val="00560D5F"/>
    <w:pPr>
      <w:ind w:left="1200"/>
    </w:pPr>
    <w:rPr>
      <w:rFonts w:cstheme="minorHAnsi"/>
      <w:sz w:val="20"/>
      <w:szCs w:val="20"/>
    </w:rPr>
  </w:style>
  <w:style w:type="paragraph" w:styleId="TOC7">
    <w:name w:val="toc 7"/>
    <w:basedOn w:val="Normal"/>
    <w:next w:val="Normal"/>
    <w:autoRedefine/>
    <w:uiPriority w:val="39"/>
    <w:semiHidden/>
    <w:unhideWhenUsed/>
    <w:rsid w:val="00560D5F"/>
    <w:pPr>
      <w:ind w:left="1440"/>
    </w:pPr>
    <w:rPr>
      <w:rFonts w:cstheme="minorHAnsi"/>
      <w:sz w:val="20"/>
      <w:szCs w:val="20"/>
    </w:rPr>
  </w:style>
  <w:style w:type="paragraph" w:styleId="TOC8">
    <w:name w:val="toc 8"/>
    <w:basedOn w:val="Normal"/>
    <w:next w:val="Normal"/>
    <w:autoRedefine/>
    <w:uiPriority w:val="39"/>
    <w:semiHidden/>
    <w:unhideWhenUsed/>
    <w:rsid w:val="00560D5F"/>
    <w:pPr>
      <w:ind w:left="1680"/>
    </w:pPr>
    <w:rPr>
      <w:rFonts w:cstheme="minorHAnsi"/>
      <w:sz w:val="20"/>
      <w:szCs w:val="20"/>
    </w:rPr>
  </w:style>
  <w:style w:type="paragraph" w:styleId="TOC9">
    <w:name w:val="toc 9"/>
    <w:basedOn w:val="Normal"/>
    <w:next w:val="Normal"/>
    <w:autoRedefine/>
    <w:uiPriority w:val="39"/>
    <w:semiHidden/>
    <w:unhideWhenUsed/>
    <w:rsid w:val="00560D5F"/>
    <w:pPr>
      <w:ind w:left="1920"/>
    </w:pPr>
    <w:rPr>
      <w:rFonts w:cstheme="minorHAnsi"/>
      <w:sz w:val="20"/>
      <w:szCs w:val="20"/>
    </w:rPr>
  </w:style>
  <w:style w:type="paragraph" w:styleId="TableofFigures">
    <w:name w:val="table of figures"/>
    <w:basedOn w:val="Normal"/>
    <w:next w:val="Normal"/>
    <w:uiPriority w:val="99"/>
    <w:unhideWhenUsed/>
    <w:rsid w:val="00310F41"/>
    <w:pPr>
      <w:ind w:left="284" w:hanging="284"/>
    </w:pPr>
  </w:style>
  <w:style w:type="paragraph" w:styleId="TOAHeading">
    <w:name w:val="toa heading"/>
    <w:basedOn w:val="Normal"/>
    <w:next w:val="Normal"/>
    <w:uiPriority w:val="99"/>
    <w:unhideWhenUsed/>
    <w:rsid w:val="00560D5F"/>
    <w:pPr>
      <w:spacing w:after="240"/>
    </w:pPr>
    <w:rPr>
      <w:rFonts w:eastAsiaTheme="majorEastAsia" w:cstheme="majorBidi"/>
      <w:b/>
      <w:bCs/>
    </w:rPr>
  </w:style>
  <w:style w:type="paragraph" w:customStyle="1" w:styleId="Footerpagenumber">
    <w:name w:val="Footer_page number"/>
    <w:basedOn w:val="Footer"/>
    <w:qFormat/>
    <w:rsid w:val="00560D5F"/>
    <w:pPr>
      <w:tabs>
        <w:tab w:val="clear" w:pos="4513"/>
        <w:tab w:val="clear" w:pos="9026"/>
        <w:tab w:val="right" w:pos="9498"/>
      </w:tabs>
    </w:pPr>
    <w:rPr>
      <w:color w:val="FFFFFF" w:themeColor="background1"/>
    </w:rPr>
  </w:style>
  <w:style w:type="paragraph" w:customStyle="1" w:styleId="Footnotenumbered">
    <w:name w:val="Footnote (numbered)"/>
    <w:basedOn w:val="FootnoteText"/>
    <w:link w:val="FootnotenumberedChar"/>
    <w:qFormat/>
    <w:rsid w:val="00A20677"/>
    <w:pPr>
      <w:numPr>
        <w:numId w:val="54"/>
      </w:numPr>
    </w:pPr>
  </w:style>
  <w:style w:type="character" w:customStyle="1" w:styleId="FootnotenumberedChar">
    <w:name w:val="Footnote (numbered) Char"/>
    <w:basedOn w:val="FootnoteTextChar"/>
    <w:link w:val="Footnotenumbered"/>
    <w:rsid w:val="00A20677"/>
    <w:rPr>
      <w:rFonts w:ascii="Segoe UI" w:hAnsi="Segoe UI"/>
      <w:sz w:val="18"/>
      <w:szCs w:val="20"/>
    </w:rPr>
  </w:style>
  <w:style w:type="paragraph" w:customStyle="1" w:styleId="Tabletext-Indented">
    <w:name w:val="Table text-Indented"/>
    <w:basedOn w:val="Normal"/>
    <w:qFormat/>
    <w:rsid w:val="002E0E53"/>
    <w:pPr>
      <w:ind w:left="113"/>
    </w:pPr>
    <w:rPr>
      <w:rFonts w:eastAsia="Times New Roman" w:cs="Times New Roman"/>
      <w:kern w:val="0"/>
      <w:sz w:val="20"/>
      <w:szCs w:val="20"/>
      <w:lang w:eastAsia="en-AU"/>
      <w14:ligatures w14:val="none"/>
    </w:rPr>
  </w:style>
  <w:style w:type="paragraph" w:styleId="ListBullet2">
    <w:name w:val="List Bullet 2"/>
    <w:basedOn w:val="ListNumber2"/>
    <w:rsid w:val="00560D5F"/>
    <w:pPr>
      <w:numPr>
        <w:numId w:val="49"/>
      </w:numPr>
    </w:pPr>
    <w:rPr>
      <w:rFonts w:eastAsia="Times New Roman" w:cs="Times New Roman"/>
      <w:kern w:val="0"/>
      <w14:ligatures w14:val="none"/>
    </w:rPr>
  </w:style>
  <w:style w:type="paragraph" w:customStyle="1" w:styleId="Tabletextleft">
    <w:name w:val="Table text left"/>
    <w:autoRedefine/>
    <w:qFormat/>
    <w:locked/>
    <w:rsid w:val="00276088"/>
    <w:pPr>
      <w:spacing w:before="60" w:after="60"/>
      <w:jc w:val="center"/>
    </w:pPr>
    <w:rPr>
      <w:rFonts w:ascii="Segoe UI" w:eastAsia="Times New Roman" w:hAnsi="Segoe UI" w:cs="Segoe UI"/>
      <w:b/>
      <w:bCs/>
      <w:color w:val="000000" w:themeColor="text1"/>
      <w:kern w:val="0"/>
      <w:lang w:eastAsia="en-AU"/>
      <w14:ligatures w14:val="none"/>
    </w:rPr>
  </w:style>
  <w:style w:type="paragraph" w:customStyle="1" w:styleId="Tablelistbullet">
    <w:name w:val="Table list bullet"/>
    <w:basedOn w:val="Tabletext"/>
    <w:qFormat/>
    <w:rsid w:val="00560D5F"/>
    <w:pPr>
      <w:numPr>
        <w:numId w:val="48"/>
      </w:numPr>
      <w:spacing w:after="0"/>
      <w:contextualSpacing/>
    </w:pPr>
  </w:style>
  <w:style w:type="table" w:customStyle="1" w:styleId="DepartmentofHealthtable">
    <w:name w:val="Department of Health table"/>
    <w:basedOn w:val="TableNormal"/>
    <w:uiPriority w:val="99"/>
    <w:rsid w:val="001C3090"/>
    <w:rPr>
      <w:rFonts w:eastAsia="Times New Roman" w:cs="Times New Roman"/>
      <w:color w:val="000000" w:themeColor="text1"/>
      <w:kern w:val="0"/>
      <w:sz w:val="20"/>
      <w:szCs w:val="20"/>
      <w:lang w:eastAsia="en-AU"/>
      <w14:ligatures w14:val="none"/>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tblStylePr w:type="firstRow">
      <w:rPr>
        <w:rFonts w:ascii="Arial" w:hAnsi="Arial"/>
        <w:color w:val="F2F2F2" w:themeColor="background1" w:themeShade="F2"/>
        <w:sz w:val="22"/>
      </w:rPr>
      <w:tblPr/>
      <w:tcPr>
        <w:shd w:val="clear" w:color="auto" w:fill="3F4A75"/>
      </w:tcPr>
    </w:tblStylePr>
    <w:tblStylePr w:type="lastRow">
      <w:rPr>
        <w:rFonts w:ascii="Arial" w:hAnsi="Arial"/>
        <w:color w:val="000000" w:themeColor="text1"/>
      </w:rPr>
      <w:tblPr/>
      <w:tcPr>
        <w:shd w:val="clear" w:color="auto" w:fill="FFFFFF" w:themeFill="background1"/>
      </w:tcPr>
    </w:tblStylePr>
    <w:tblStylePr w:type="firstCol">
      <w:tblPr/>
      <w:tcPr>
        <w:shd w:val="clear" w:color="auto" w:fill="FFFFFF" w:themeFill="background1"/>
      </w:tcPr>
    </w:tblStylePr>
    <w:tblStylePr w:type="band1Horz">
      <w:tblPr/>
      <w:tcPr>
        <w:shd w:val="clear" w:color="auto" w:fill="FFFFFF" w:themeFill="background1"/>
      </w:tcPr>
    </w:tblStylePr>
    <w:tblStylePr w:type="band2Horz">
      <w:tblPr/>
      <w:tcPr>
        <w:shd w:val="clear" w:color="auto" w:fill="FFFFFF" w:themeFill="background1"/>
      </w:tcPr>
    </w:tblStylePr>
  </w:style>
  <w:style w:type="paragraph" w:customStyle="1" w:styleId="Tablelistbullet2">
    <w:name w:val="Table list bullet 2"/>
    <w:basedOn w:val="ListBullet2"/>
    <w:link w:val="Tablelistbullet2Char"/>
    <w:qFormat/>
    <w:rsid w:val="00560D5F"/>
    <w:pPr>
      <w:spacing w:before="0"/>
      <w:ind w:left="624" w:hanging="227"/>
    </w:pPr>
    <w:rPr>
      <w:sz w:val="20"/>
    </w:rPr>
  </w:style>
  <w:style w:type="character" w:customStyle="1" w:styleId="Tablelistbullet2Char">
    <w:name w:val="Table list bullet 2 Char"/>
    <w:basedOn w:val="DefaultParagraphFont"/>
    <w:link w:val="Tablelistbullet2"/>
    <w:rsid w:val="00560D5F"/>
    <w:rPr>
      <w:rFonts w:ascii="Segoe UI" w:eastAsia="Times New Roman" w:hAnsi="Segoe UI" w:cs="Times New Roman"/>
      <w:kern w:val="0"/>
      <w:sz w:val="20"/>
      <w14:ligatures w14:val="none"/>
    </w:rPr>
  </w:style>
  <w:style w:type="paragraph" w:styleId="ListNumber2">
    <w:name w:val="List Number 2"/>
    <w:basedOn w:val="Normal"/>
    <w:uiPriority w:val="99"/>
    <w:unhideWhenUsed/>
    <w:rsid w:val="00560D5F"/>
    <w:pPr>
      <w:numPr>
        <w:numId w:val="33"/>
      </w:numPr>
      <w:spacing w:before="60" w:after="60"/>
      <w:contextualSpacing/>
    </w:pPr>
  </w:style>
  <w:style w:type="numbering" w:customStyle="1" w:styleId="CurrentList2">
    <w:name w:val="Current List2"/>
    <w:uiPriority w:val="99"/>
    <w:rsid w:val="00560D5F"/>
    <w:pPr>
      <w:numPr>
        <w:numId w:val="9"/>
      </w:numPr>
    </w:pPr>
  </w:style>
  <w:style w:type="paragraph" w:styleId="CommentText">
    <w:name w:val="annotation text"/>
    <w:basedOn w:val="Normal"/>
    <w:link w:val="CommentTextChar"/>
    <w:uiPriority w:val="99"/>
    <w:unhideWhenUsed/>
    <w:rsid w:val="00560D5F"/>
    <w:pPr>
      <w:spacing w:after="160" w:line="240" w:lineRule="auto"/>
    </w:pPr>
    <w:rPr>
      <w:rFonts w:cs="Times New Roman"/>
      <w:kern w:val="0"/>
      <w:sz w:val="20"/>
      <w:szCs w:val="20"/>
      <w14:ligatures w14:val="none"/>
    </w:rPr>
  </w:style>
  <w:style w:type="character" w:customStyle="1" w:styleId="CommentTextChar">
    <w:name w:val="Comment Text Char"/>
    <w:basedOn w:val="DefaultParagraphFont"/>
    <w:link w:val="CommentText"/>
    <w:uiPriority w:val="99"/>
    <w:qFormat/>
    <w:rsid w:val="00560D5F"/>
    <w:rPr>
      <w:rFonts w:ascii="Segoe UI" w:hAnsi="Segoe UI" w:cs="Times New Roman"/>
      <w:kern w:val="0"/>
      <w:sz w:val="20"/>
      <w:szCs w:val="20"/>
      <w14:ligatures w14:val="none"/>
    </w:rPr>
  </w:style>
  <w:style w:type="character" w:styleId="CommentReference">
    <w:name w:val="annotation reference"/>
    <w:basedOn w:val="DefaultParagraphFont"/>
    <w:unhideWhenUsed/>
    <w:rsid w:val="00560D5F"/>
    <w:rPr>
      <w:rFonts w:ascii="Segoe UI" w:hAnsi="Segoe UI"/>
      <w:sz w:val="16"/>
      <w:szCs w:val="16"/>
    </w:rPr>
  </w:style>
  <w:style w:type="character" w:styleId="Mention">
    <w:name w:val="Mention"/>
    <w:basedOn w:val="DefaultParagraphFont"/>
    <w:uiPriority w:val="99"/>
    <w:unhideWhenUsed/>
    <w:rsid w:val="00560D5F"/>
    <w:rPr>
      <w:color w:val="025F5D"/>
      <w:shd w:val="clear" w:color="auto" w:fill="E1DFDD"/>
    </w:rPr>
  </w:style>
  <w:style w:type="table" w:styleId="GridTable4-Accent1">
    <w:name w:val="Grid Table 4 Accent 1"/>
    <w:basedOn w:val="TableNormal"/>
    <w:uiPriority w:val="49"/>
    <w:rsid w:val="00560D5F"/>
    <w:pPr>
      <w:spacing w:line="276" w:lineRule="auto"/>
    </w:pPr>
    <w:rPr>
      <w:rFonts w:eastAsia="Times New Roman" w:cs="Times New Roman"/>
      <w:kern w:val="0"/>
      <w:sz w:val="20"/>
      <w:szCs w:val="20"/>
      <w:lang w:eastAsia="en-AU"/>
      <w14:ligatures w14:val="none"/>
    </w:rPr>
    <w:tblPr>
      <w:tblStyleRowBandSize w:val="1"/>
      <w:tblStyleColBandSize w:val="1"/>
      <w:tblBorders>
        <w:top w:val="single" w:sz="4" w:space="0" w:color="397DF4" w:themeColor="accent1" w:themeTint="99"/>
        <w:left w:val="single" w:sz="4" w:space="0" w:color="397DF4" w:themeColor="accent1" w:themeTint="99"/>
        <w:bottom w:val="single" w:sz="4" w:space="0" w:color="397DF4" w:themeColor="accent1" w:themeTint="99"/>
        <w:right w:val="single" w:sz="4" w:space="0" w:color="397DF4" w:themeColor="accent1" w:themeTint="99"/>
        <w:insideH w:val="single" w:sz="4" w:space="0" w:color="397DF4" w:themeColor="accent1" w:themeTint="99"/>
        <w:insideV w:val="single" w:sz="4" w:space="0" w:color="397DF4" w:themeColor="accent1" w:themeTint="99"/>
      </w:tblBorders>
    </w:tblPr>
    <w:tblStylePr w:type="firstRow">
      <w:rPr>
        <w:b/>
        <w:bCs/>
        <w:color w:val="FFFFFF" w:themeColor="background1"/>
      </w:rPr>
      <w:tblPr/>
      <w:tcPr>
        <w:tcBorders>
          <w:top w:val="single" w:sz="4" w:space="0" w:color="083E9C" w:themeColor="accent1"/>
          <w:left w:val="single" w:sz="4" w:space="0" w:color="083E9C" w:themeColor="accent1"/>
          <w:bottom w:val="single" w:sz="4" w:space="0" w:color="083E9C" w:themeColor="accent1"/>
          <w:right w:val="single" w:sz="4" w:space="0" w:color="083E9C" w:themeColor="accent1"/>
          <w:insideH w:val="nil"/>
          <w:insideV w:val="nil"/>
        </w:tcBorders>
        <w:shd w:val="clear" w:color="auto" w:fill="083E9C" w:themeFill="accent1"/>
      </w:tcPr>
    </w:tblStylePr>
    <w:tblStylePr w:type="lastRow">
      <w:rPr>
        <w:b/>
        <w:bCs/>
      </w:rPr>
      <w:tblPr/>
      <w:tcPr>
        <w:tcBorders>
          <w:top w:val="double" w:sz="4" w:space="0" w:color="083E9C" w:themeColor="accent1"/>
        </w:tcBorders>
      </w:tcPr>
    </w:tblStylePr>
    <w:tblStylePr w:type="firstCol">
      <w:rPr>
        <w:b/>
        <w:bCs/>
      </w:rPr>
    </w:tblStylePr>
    <w:tblStylePr w:type="lastCol">
      <w:rPr>
        <w:b/>
        <w:bCs/>
      </w:rPr>
    </w:tblStylePr>
    <w:tblStylePr w:type="band1Vert">
      <w:tblPr/>
      <w:tcPr>
        <w:shd w:val="clear" w:color="auto" w:fill="BDD3FB" w:themeFill="accent1" w:themeFillTint="33"/>
      </w:tcPr>
    </w:tblStylePr>
    <w:tblStylePr w:type="band1Horz">
      <w:tblPr/>
      <w:tcPr>
        <w:shd w:val="clear" w:color="auto" w:fill="BDD3FB" w:themeFill="accent1" w:themeFillTint="33"/>
      </w:tcPr>
    </w:tblStylePr>
  </w:style>
  <w:style w:type="paragraph" w:styleId="ListNumber">
    <w:name w:val="List Number"/>
    <w:basedOn w:val="Normal"/>
    <w:uiPriority w:val="99"/>
    <w:unhideWhenUsed/>
    <w:rsid w:val="00560D5F"/>
    <w:pPr>
      <w:numPr>
        <w:numId w:val="41"/>
      </w:numPr>
      <w:spacing w:before="60" w:after="60"/>
      <w:contextualSpacing/>
    </w:pPr>
  </w:style>
  <w:style w:type="paragraph" w:customStyle="1" w:styleId="downarrowgreen">
    <w:name w:val="downarrow (green)"/>
    <w:basedOn w:val="Normal"/>
    <w:link w:val="downarrowgreenChar"/>
    <w:qFormat/>
    <w:rsid w:val="00DB5ED0"/>
    <w:pPr>
      <w:keepNext/>
      <w:spacing w:before="40" w:after="40" w:line="240" w:lineRule="auto"/>
      <w:jc w:val="center"/>
    </w:pPr>
    <w:rPr>
      <w:rFonts w:eastAsiaTheme="majorEastAsia" w:cs="Arial"/>
      <w:color w:val="388600"/>
      <w:kern w:val="28"/>
      <w:szCs w:val="22"/>
      <w:lang w:val="en-US"/>
      <w14:ligatures w14:val="none"/>
    </w:rPr>
  </w:style>
  <w:style w:type="character" w:customStyle="1" w:styleId="downarrowgreenChar">
    <w:name w:val="downarrow (green) Char"/>
    <w:basedOn w:val="DefaultParagraphFont"/>
    <w:link w:val="downarrowgreen"/>
    <w:rsid w:val="00DB5ED0"/>
    <w:rPr>
      <w:rFonts w:ascii="Segoe UI" w:eastAsiaTheme="majorEastAsia" w:hAnsi="Segoe UI" w:cs="Arial"/>
      <w:color w:val="388600"/>
      <w:kern w:val="28"/>
      <w:szCs w:val="22"/>
      <w:lang w:val="en-US"/>
      <w14:ligatures w14:val="none"/>
    </w:rPr>
  </w:style>
  <w:style w:type="paragraph" w:customStyle="1" w:styleId="rightarroworange">
    <w:name w:val="rightarrow (orange)"/>
    <w:basedOn w:val="Normal"/>
    <w:link w:val="rightarroworangeChar"/>
    <w:qFormat/>
    <w:rsid w:val="002A592F"/>
    <w:pPr>
      <w:keepNext/>
      <w:spacing w:before="40" w:after="40" w:line="240" w:lineRule="auto"/>
      <w:jc w:val="center"/>
    </w:pPr>
    <w:rPr>
      <w:rFonts w:eastAsiaTheme="majorEastAsia" w:cs="Arial"/>
      <w:color w:val="A66500"/>
      <w:kern w:val="28"/>
      <w:szCs w:val="22"/>
      <w:lang w:val="en-US"/>
      <w14:ligatures w14:val="none"/>
    </w:rPr>
  </w:style>
  <w:style w:type="character" w:customStyle="1" w:styleId="rightarroworangeChar">
    <w:name w:val="rightarrow (orange) Char"/>
    <w:basedOn w:val="DefaultParagraphFont"/>
    <w:link w:val="rightarroworange"/>
    <w:rsid w:val="002A592F"/>
    <w:rPr>
      <w:rFonts w:ascii="Segoe UI" w:eastAsiaTheme="majorEastAsia" w:hAnsi="Segoe UI" w:cs="Arial"/>
      <w:color w:val="A66500"/>
      <w:kern w:val="28"/>
      <w:szCs w:val="22"/>
      <w:lang w:val="en-US"/>
      <w14:ligatures w14:val="none"/>
    </w:rPr>
  </w:style>
  <w:style w:type="paragraph" w:customStyle="1" w:styleId="uparrowred">
    <w:name w:val="uparrow (red)"/>
    <w:basedOn w:val="Normal"/>
    <w:link w:val="uparrowredChar"/>
    <w:qFormat/>
    <w:rsid w:val="00A05486"/>
    <w:pPr>
      <w:keepNext/>
      <w:spacing w:before="40" w:after="40" w:line="240" w:lineRule="auto"/>
      <w:jc w:val="center"/>
    </w:pPr>
    <w:rPr>
      <w:rFonts w:eastAsiaTheme="majorEastAsia" w:cs="Arial"/>
      <w:color w:val="ED0000"/>
      <w:kern w:val="28"/>
      <w:szCs w:val="22"/>
      <w:lang w:val="en-US"/>
      <w14:ligatures w14:val="none"/>
    </w:rPr>
  </w:style>
  <w:style w:type="character" w:customStyle="1" w:styleId="uparrowredChar">
    <w:name w:val="uparrow (red) Char"/>
    <w:basedOn w:val="DefaultParagraphFont"/>
    <w:link w:val="uparrowred"/>
    <w:rsid w:val="00A05486"/>
    <w:rPr>
      <w:rFonts w:ascii="Segoe UI" w:eastAsiaTheme="majorEastAsia" w:hAnsi="Segoe UI" w:cs="Arial"/>
      <w:color w:val="ED0000"/>
      <w:kern w:val="28"/>
      <w:szCs w:val="22"/>
      <w:lang w:val="en-US"/>
      <w14:ligatures w14:val="none"/>
    </w:rPr>
  </w:style>
  <w:style w:type="character" w:styleId="FootnoteReference">
    <w:name w:val="footnote reference"/>
    <w:basedOn w:val="DefaultParagraphFont"/>
    <w:uiPriority w:val="99"/>
    <w:unhideWhenUsed/>
    <w:rsid w:val="00560D5F"/>
    <w:rPr>
      <w:vertAlign w:val="superscript"/>
    </w:rPr>
  </w:style>
  <w:style w:type="paragraph" w:styleId="CommentSubject">
    <w:name w:val="annotation subject"/>
    <w:basedOn w:val="CommentText"/>
    <w:next w:val="CommentText"/>
    <w:link w:val="CommentSubjectChar"/>
    <w:uiPriority w:val="99"/>
    <w:unhideWhenUsed/>
    <w:rsid w:val="00560D5F"/>
    <w:pPr>
      <w:spacing w:after="120"/>
    </w:pPr>
    <w:rPr>
      <w:b/>
      <w:bCs/>
    </w:rPr>
  </w:style>
  <w:style w:type="character" w:customStyle="1" w:styleId="CommentSubjectChar">
    <w:name w:val="Comment Subject Char"/>
    <w:basedOn w:val="CommentTextChar"/>
    <w:link w:val="CommentSubject"/>
    <w:uiPriority w:val="99"/>
    <w:rsid w:val="00560D5F"/>
    <w:rPr>
      <w:rFonts w:ascii="Segoe UI" w:hAnsi="Segoe UI" w:cs="Times New Roman"/>
      <w:b/>
      <w:bCs/>
      <w:kern w:val="0"/>
      <w:sz w:val="20"/>
      <w:szCs w:val="20"/>
      <w14:ligatures w14:val="none"/>
    </w:rPr>
  </w:style>
  <w:style w:type="paragraph" w:customStyle="1" w:styleId="Boxheading">
    <w:name w:val="Box heading"/>
    <w:basedOn w:val="Normal"/>
    <w:qFormat/>
    <w:rsid w:val="004F7BCD"/>
    <w:pPr>
      <w:pBdr>
        <w:top w:val="single" w:sz="6" w:space="20" w:color="auto"/>
        <w:left w:val="single" w:sz="6" w:space="10" w:color="auto"/>
        <w:bottom w:val="single" w:sz="6" w:space="10" w:color="auto"/>
        <w:right w:val="single" w:sz="6" w:space="10" w:color="auto"/>
      </w:pBdr>
      <w:shd w:val="clear" w:color="auto" w:fill="D9FFF4"/>
      <w:spacing w:before="240" w:after="60"/>
      <w:ind w:left="227" w:right="227"/>
    </w:pPr>
    <w:rPr>
      <w:rFonts w:eastAsia="Times New Roman" w:cs="Times New Roman"/>
      <w:b/>
      <w:bCs/>
      <w:color w:val="808080" w:themeColor="background1" w:themeShade="80"/>
      <w:kern w:val="0"/>
      <w:sz w:val="22"/>
      <w:szCs w:val="20"/>
      <w:lang w:val="en"/>
      <w14:ligatures w14:val="none"/>
    </w:rPr>
  </w:style>
  <w:style w:type="paragraph" w:customStyle="1" w:styleId="Boxtypelistbullet">
    <w:name w:val="Box type (list bullet)"/>
    <w:basedOn w:val="Normal"/>
    <w:link w:val="BoxtypelistbulletChar"/>
    <w:qFormat/>
    <w:rsid w:val="004F7BCD"/>
    <w:pPr>
      <w:numPr>
        <w:numId w:val="11"/>
      </w:numPr>
      <w:pBdr>
        <w:top w:val="single" w:sz="6" w:space="20" w:color="auto"/>
        <w:left w:val="single" w:sz="6" w:space="10" w:color="auto"/>
        <w:bottom w:val="single" w:sz="6" w:space="10" w:color="auto"/>
        <w:right w:val="single" w:sz="6" w:space="10" w:color="auto"/>
      </w:pBdr>
      <w:shd w:val="clear" w:color="auto" w:fill="D9FFF4"/>
      <w:spacing w:after="60"/>
      <w:ind w:right="227"/>
    </w:pPr>
    <w:rPr>
      <w:rFonts w:eastAsia="Times New Roman" w:cs="Arial"/>
      <w:color w:val="000000" w:themeColor="text1"/>
      <w:kern w:val="0"/>
      <w:sz w:val="22"/>
      <w:lang w:val="en"/>
      <w14:ligatures w14:val="none"/>
    </w:rPr>
  </w:style>
  <w:style w:type="character" w:customStyle="1" w:styleId="BoxtypelistbulletChar">
    <w:name w:val="Box type (list bullet) Char"/>
    <w:basedOn w:val="DefaultParagraphFont"/>
    <w:link w:val="Boxtypelistbullet"/>
    <w:rsid w:val="004F7BCD"/>
    <w:rPr>
      <w:rFonts w:ascii="Arial" w:eastAsia="Times New Roman" w:hAnsi="Arial" w:cs="Arial"/>
      <w:color w:val="000000" w:themeColor="text1"/>
      <w:kern w:val="0"/>
      <w:sz w:val="22"/>
      <w:shd w:val="clear" w:color="auto" w:fill="D9FFF4"/>
      <w:lang w:val="en"/>
      <w14:ligatures w14:val="none"/>
    </w:rPr>
  </w:style>
  <w:style w:type="paragraph" w:customStyle="1" w:styleId="EndNoteBibliography">
    <w:name w:val="EndNote Bibliography"/>
    <w:basedOn w:val="Normal"/>
    <w:link w:val="EndNoteBibliographyChar"/>
    <w:rsid w:val="00753321"/>
    <w:pPr>
      <w:spacing w:line="240" w:lineRule="auto"/>
    </w:pPr>
    <w:rPr>
      <w:rFonts w:ascii="Arial" w:eastAsia="Times New Roman" w:hAnsi="Arial" w:cs="Arial"/>
      <w:noProof/>
      <w:color w:val="000000" w:themeColor="text1"/>
      <w:kern w:val="0"/>
      <w:sz w:val="22"/>
      <w:lang w:val="en-US"/>
      <w14:ligatures w14:val="none"/>
    </w:rPr>
  </w:style>
  <w:style w:type="character" w:customStyle="1" w:styleId="EndNoteBibliographyChar">
    <w:name w:val="EndNote Bibliography Char"/>
    <w:basedOn w:val="DefaultParagraphFont"/>
    <w:link w:val="EndNoteBibliography"/>
    <w:rsid w:val="00753321"/>
    <w:rPr>
      <w:rFonts w:ascii="Arial" w:eastAsia="Times New Roman" w:hAnsi="Arial" w:cs="Arial"/>
      <w:noProof/>
      <w:color w:val="000000" w:themeColor="text1"/>
      <w:kern w:val="0"/>
      <w:sz w:val="22"/>
      <w:lang w:val="en-US"/>
      <w14:ligatures w14:val="none"/>
    </w:rPr>
  </w:style>
  <w:style w:type="paragraph" w:styleId="FootnoteText">
    <w:name w:val="footnote text"/>
    <w:basedOn w:val="Normal"/>
    <w:link w:val="FootnoteTextChar"/>
    <w:uiPriority w:val="99"/>
    <w:unhideWhenUsed/>
    <w:rsid w:val="00A20677"/>
    <w:pPr>
      <w:spacing w:after="0" w:line="240" w:lineRule="auto"/>
      <w:contextualSpacing/>
    </w:pPr>
    <w:rPr>
      <w:sz w:val="18"/>
      <w:szCs w:val="20"/>
    </w:rPr>
  </w:style>
  <w:style w:type="character" w:customStyle="1" w:styleId="FootnoteTextChar">
    <w:name w:val="Footnote Text Char"/>
    <w:basedOn w:val="DefaultParagraphFont"/>
    <w:link w:val="FootnoteText"/>
    <w:uiPriority w:val="99"/>
    <w:rsid w:val="00A20677"/>
    <w:rPr>
      <w:rFonts w:ascii="Segoe UI" w:hAnsi="Segoe UI"/>
      <w:sz w:val="18"/>
      <w:szCs w:val="20"/>
    </w:rPr>
  </w:style>
  <w:style w:type="paragraph" w:styleId="Caption">
    <w:name w:val="caption"/>
    <w:basedOn w:val="Normal"/>
    <w:next w:val="Normal"/>
    <w:uiPriority w:val="35"/>
    <w:unhideWhenUsed/>
    <w:qFormat/>
    <w:rsid w:val="00675EBE"/>
    <w:rPr>
      <w:b/>
      <w:bCs/>
      <w:color w:val="025F5D"/>
    </w:rPr>
  </w:style>
  <w:style w:type="table" w:styleId="PlainTable1">
    <w:name w:val="Plain Table 1"/>
    <w:basedOn w:val="TableNormal"/>
    <w:uiPriority w:val="41"/>
    <w:rsid w:val="00560D5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Style1">
    <w:name w:val="Style1"/>
    <w:basedOn w:val="Heading4"/>
    <w:qFormat/>
    <w:rsid w:val="00737C55"/>
    <w:pPr>
      <w:keepLines w:val="0"/>
      <w:spacing w:after="60" w:line="240" w:lineRule="auto"/>
    </w:pPr>
    <w:rPr>
      <w:rFonts w:cs="Times New Roman"/>
      <w:b w:val="0"/>
      <w:bCs w:val="0"/>
      <w:i/>
      <w:iCs w:val="0"/>
      <w:color w:val="000000" w:themeColor="text1"/>
      <w:kern w:val="0"/>
      <w:szCs w:val="28"/>
      <w14:ligatures w14:val="none"/>
    </w:rPr>
  </w:style>
  <w:style w:type="paragraph" w:customStyle="1" w:styleId="Figurenote">
    <w:name w:val="Figure note"/>
    <w:basedOn w:val="Normal"/>
    <w:qFormat/>
    <w:rsid w:val="00AA1EEA"/>
    <w:rPr>
      <w:sz w:val="18"/>
      <w:szCs w:val="18"/>
    </w:rPr>
  </w:style>
  <w:style w:type="paragraph" w:customStyle="1" w:styleId="Tabletextleftaligned">
    <w:name w:val="Table text left aligned"/>
    <w:basedOn w:val="Normal"/>
    <w:qFormat/>
    <w:rsid w:val="00DF6660"/>
    <w:pPr>
      <w:spacing w:before="60" w:after="60" w:line="240" w:lineRule="auto"/>
    </w:pPr>
    <w:rPr>
      <w:rFonts w:eastAsia="Times New Roman" w:cs="Times New Roman"/>
      <w:kern w:val="0"/>
      <w:sz w:val="22"/>
      <w:szCs w:val="20"/>
    </w:rPr>
  </w:style>
  <w:style w:type="paragraph" w:customStyle="1" w:styleId="Tableheadingcentred">
    <w:name w:val="Table heading centred"/>
    <w:basedOn w:val="Normal"/>
    <w:link w:val="TableheadingcentredChar"/>
    <w:qFormat/>
    <w:rsid w:val="00DF6660"/>
    <w:pPr>
      <w:spacing w:before="60" w:after="60" w:line="240" w:lineRule="auto"/>
      <w:jc w:val="center"/>
    </w:pPr>
    <w:rPr>
      <w:rFonts w:eastAsia="Times New Roman" w:cs="Times New Roman"/>
      <w:b/>
      <w:bCs/>
      <w:kern w:val="0"/>
      <w:sz w:val="22"/>
      <w:szCs w:val="20"/>
    </w:rPr>
  </w:style>
  <w:style w:type="paragraph" w:customStyle="1" w:styleId="Tabletextboldrightaligned">
    <w:name w:val="Table text bold right aligned"/>
    <w:basedOn w:val="Normal"/>
    <w:qFormat/>
    <w:rsid w:val="00B521F8"/>
    <w:pPr>
      <w:spacing w:before="60" w:after="60" w:line="240" w:lineRule="auto"/>
      <w:jc w:val="right"/>
    </w:pPr>
    <w:rPr>
      <w:rFonts w:eastAsia="Times New Roman" w:cs="Times New Roman"/>
      <w:b/>
      <w:bCs/>
      <w:kern w:val="0"/>
      <w:sz w:val="20"/>
      <w:szCs w:val="20"/>
    </w:rPr>
  </w:style>
  <w:style w:type="paragraph" w:customStyle="1" w:styleId="Tableheadrowboldleftaligned">
    <w:name w:val="Table head row bold left aligned"/>
    <w:basedOn w:val="Normal"/>
    <w:qFormat/>
    <w:rsid w:val="00891BD6"/>
    <w:pPr>
      <w:spacing w:before="60" w:after="60" w:line="240" w:lineRule="auto"/>
    </w:pPr>
    <w:rPr>
      <w:rFonts w:eastAsia="Times New Roman" w:cs="Times New Roman"/>
      <w:b/>
      <w:bCs/>
      <w:kern w:val="0"/>
      <w:sz w:val="20"/>
      <w:szCs w:val="20"/>
    </w:rPr>
  </w:style>
  <w:style w:type="paragraph" w:customStyle="1" w:styleId="Tabletextindented">
    <w:name w:val="Table text indented"/>
    <w:basedOn w:val="Normal"/>
    <w:qFormat/>
    <w:rsid w:val="00DF6660"/>
    <w:pPr>
      <w:spacing w:before="60" w:after="60" w:line="240" w:lineRule="auto"/>
      <w:ind w:left="224"/>
    </w:pPr>
    <w:rPr>
      <w:rFonts w:eastAsia="Times New Roman" w:cs="Times New Roman"/>
      <w:kern w:val="0"/>
      <w:sz w:val="22"/>
      <w:szCs w:val="20"/>
    </w:rPr>
  </w:style>
  <w:style w:type="paragraph" w:customStyle="1" w:styleId="Tabletextrightaligned">
    <w:name w:val="Table text right aligned"/>
    <w:basedOn w:val="Normal"/>
    <w:qFormat/>
    <w:rsid w:val="004A2FC7"/>
    <w:pPr>
      <w:spacing w:before="60" w:after="60" w:line="240" w:lineRule="auto"/>
      <w:jc w:val="right"/>
    </w:pPr>
    <w:rPr>
      <w:rFonts w:eastAsia="Times New Roman" w:cs="Times New Roman"/>
      <w:kern w:val="0"/>
      <w:sz w:val="20"/>
      <w:szCs w:val="20"/>
    </w:rPr>
  </w:style>
  <w:style w:type="character" w:customStyle="1" w:styleId="Notetext">
    <w:name w:val="Note text"/>
    <w:basedOn w:val="DefaultParagraphFont"/>
    <w:qFormat/>
    <w:rsid w:val="0011260E"/>
    <w:rPr>
      <w:sz w:val="18"/>
    </w:rPr>
  </w:style>
  <w:style w:type="paragraph" w:customStyle="1" w:styleId="Boxtypelistbullet2">
    <w:name w:val="Box type (list bullet 2)"/>
    <w:basedOn w:val="Normal"/>
    <w:link w:val="Boxtypelistbullet2Char"/>
    <w:qFormat/>
    <w:rsid w:val="00AF4088"/>
    <w:pPr>
      <w:pBdr>
        <w:top w:val="single" w:sz="6" w:space="20" w:color="auto"/>
        <w:left w:val="single" w:sz="6" w:space="10" w:color="auto"/>
        <w:bottom w:val="single" w:sz="6" w:space="10" w:color="auto"/>
        <w:right w:val="single" w:sz="6" w:space="10" w:color="auto"/>
      </w:pBdr>
      <w:shd w:val="clear" w:color="auto" w:fill="D9FFF4"/>
      <w:spacing w:after="60"/>
      <w:ind w:left="227" w:right="227" w:firstLine="360"/>
    </w:pPr>
    <w:rPr>
      <w:rFonts w:eastAsiaTheme="majorEastAsia" w:cs="Arial"/>
      <w:color w:val="000000" w:themeColor="text1"/>
      <w:kern w:val="0"/>
      <w:sz w:val="22"/>
      <w:lang w:val="en"/>
      <w14:ligatures w14:val="none"/>
    </w:rPr>
  </w:style>
  <w:style w:type="character" w:customStyle="1" w:styleId="Boxtypelistbullet2Char">
    <w:name w:val="Box type (list bullet 2) Char"/>
    <w:basedOn w:val="DefaultParagraphFont"/>
    <w:link w:val="Boxtypelistbullet2"/>
    <w:rsid w:val="00AF4088"/>
    <w:rPr>
      <w:rFonts w:ascii="Arial" w:eastAsiaTheme="majorEastAsia" w:hAnsi="Arial" w:cs="Arial"/>
      <w:color w:val="000000" w:themeColor="text1"/>
      <w:kern w:val="0"/>
      <w:sz w:val="22"/>
      <w:shd w:val="clear" w:color="auto" w:fill="D9FFF4"/>
      <w:lang w:val="en"/>
      <w14:ligatures w14:val="none"/>
    </w:rPr>
  </w:style>
  <w:style w:type="paragraph" w:customStyle="1" w:styleId="Boxemerald">
    <w:name w:val="Box emerald"/>
    <w:basedOn w:val="Normal"/>
    <w:qFormat/>
    <w:rsid w:val="00B21AD1"/>
    <w:pPr>
      <w:keepNext/>
      <w:pBdr>
        <w:top w:val="single" w:sz="8" w:space="1" w:color="033636" w:themeColor="text2"/>
        <w:left w:val="single" w:sz="8" w:space="4" w:color="033636" w:themeColor="text2"/>
        <w:bottom w:val="single" w:sz="8" w:space="1" w:color="033636" w:themeColor="text2"/>
        <w:right w:val="single" w:sz="8" w:space="4" w:color="033636" w:themeColor="text2"/>
      </w:pBdr>
    </w:pPr>
    <w:rPr>
      <w:rFonts w:eastAsia="Times New Roman" w:cs="Times New Roman"/>
      <w:szCs w:val="20"/>
    </w:rPr>
  </w:style>
  <w:style w:type="paragraph" w:styleId="ListBullet">
    <w:name w:val="List Bullet"/>
    <w:basedOn w:val="Normal"/>
    <w:uiPriority w:val="99"/>
    <w:unhideWhenUsed/>
    <w:rsid w:val="00560D5F"/>
    <w:pPr>
      <w:numPr>
        <w:numId w:val="32"/>
      </w:numPr>
      <w:tabs>
        <w:tab w:val="clear" w:pos="360"/>
      </w:tabs>
      <w:spacing w:before="60" w:after="60"/>
      <w:contextualSpacing/>
    </w:pPr>
  </w:style>
  <w:style w:type="character" w:customStyle="1" w:styleId="cf01">
    <w:name w:val="cf01"/>
    <w:basedOn w:val="DefaultParagraphFont"/>
    <w:rsid w:val="000574E5"/>
    <w:rPr>
      <w:rFonts w:ascii="Segoe UI" w:hAnsi="Segoe UI" w:cs="Segoe UI" w:hint="default"/>
      <w:sz w:val="18"/>
      <w:szCs w:val="18"/>
    </w:rPr>
  </w:style>
  <w:style w:type="character" w:customStyle="1" w:styleId="cf11">
    <w:name w:val="cf11"/>
    <w:basedOn w:val="DefaultParagraphFont"/>
    <w:rsid w:val="000574E5"/>
    <w:rPr>
      <w:rFonts w:ascii="Segoe UI" w:hAnsi="Segoe UI" w:cs="Segoe UI" w:hint="default"/>
      <w:sz w:val="18"/>
      <w:szCs w:val="18"/>
      <w:shd w:val="clear" w:color="auto" w:fill="FFFF00"/>
    </w:rPr>
  </w:style>
  <w:style w:type="paragraph" w:customStyle="1" w:styleId="EndNoteBibliographyTitle">
    <w:name w:val="EndNote Bibliography Title"/>
    <w:basedOn w:val="Normal"/>
    <w:link w:val="EndNoteBibliographyTitleChar"/>
    <w:rsid w:val="00CE3FDF"/>
    <w:pPr>
      <w:jc w:val="center"/>
    </w:pPr>
    <w:rPr>
      <w:rFonts w:ascii="Arial" w:hAnsi="Arial" w:cs="Arial"/>
      <w:noProof/>
      <w:sz w:val="22"/>
      <w:lang w:val="en-US"/>
    </w:rPr>
  </w:style>
  <w:style w:type="character" w:customStyle="1" w:styleId="EndNoteBibliographyTitleChar">
    <w:name w:val="EndNote Bibliography Title Char"/>
    <w:basedOn w:val="DefaultParagraphFont"/>
    <w:link w:val="EndNoteBibliographyTitle"/>
    <w:rsid w:val="00CE3FDF"/>
    <w:rPr>
      <w:rFonts w:ascii="Arial" w:hAnsi="Arial" w:cs="Arial"/>
      <w:noProof/>
      <w:sz w:val="22"/>
      <w:lang w:val="en-US"/>
    </w:rPr>
  </w:style>
  <w:style w:type="character" w:styleId="FollowedHyperlink">
    <w:name w:val="FollowedHyperlink"/>
    <w:basedOn w:val="Hyperlink"/>
    <w:uiPriority w:val="99"/>
    <w:unhideWhenUsed/>
    <w:rsid w:val="00560D5F"/>
    <w:rPr>
      <w:color w:val="511D81"/>
      <w:u w:val="single"/>
    </w:rPr>
  </w:style>
  <w:style w:type="paragraph" w:customStyle="1" w:styleId="Style2">
    <w:name w:val="Style2"/>
    <w:basedOn w:val="Normal"/>
    <w:link w:val="Style2Char"/>
    <w:qFormat/>
    <w:rsid w:val="00D53FC6"/>
    <w:rPr>
      <w:b/>
      <w:color w:val="006E50" w:themeColor="background2" w:themeShade="80"/>
    </w:rPr>
  </w:style>
  <w:style w:type="character" w:customStyle="1" w:styleId="Style2Char">
    <w:name w:val="Style2 Char"/>
    <w:basedOn w:val="DefaultParagraphFont"/>
    <w:link w:val="Style2"/>
    <w:rsid w:val="00D53FC6"/>
    <w:rPr>
      <w:rFonts w:ascii="Arial" w:hAnsi="Arial"/>
      <w:b/>
      <w:color w:val="006E50" w:themeColor="background2" w:themeShade="80"/>
    </w:rPr>
  </w:style>
  <w:style w:type="paragraph" w:customStyle="1" w:styleId="Style3">
    <w:name w:val="Style3"/>
    <w:basedOn w:val="BoxTextGreen"/>
    <w:link w:val="Style3Char"/>
    <w:qFormat/>
    <w:rsid w:val="006B2917"/>
    <w:rPr>
      <w:i/>
      <w:color w:val="006E50" w:themeColor="background2" w:themeShade="80"/>
    </w:rPr>
  </w:style>
  <w:style w:type="character" w:customStyle="1" w:styleId="BoxtextEmeraldChar">
    <w:name w:val="Box text Emerald Char"/>
    <w:basedOn w:val="DefaultParagraphFont"/>
    <w:link w:val="BoxtextEmerald"/>
    <w:rsid w:val="006B2917"/>
    <w:rPr>
      <w:rFonts w:ascii="Arial" w:hAnsi="Arial"/>
    </w:rPr>
  </w:style>
  <w:style w:type="character" w:customStyle="1" w:styleId="BoxTextGreenChar">
    <w:name w:val="Box Text Green Char"/>
    <w:basedOn w:val="BoxtextEmeraldChar"/>
    <w:link w:val="BoxTextGreen"/>
    <w:rsid w:val="006B2917"/>
    <w:rPr>
      <w:rFonts w:ascii="Arial" w:hAnsi="Arial"/>
    </w:rPr>
  </w:style>
  <w:style w:type="character" w:customStyle="1" w:styleId="Style3Char">
    <w:name w:val="Style3 Char"/>
    <w:basedOn w:val="BoxTextGreenChar"/>
    <w:link w:val="Style3"/>
    <w:rsid w:val="006B2917"/>
    <w:rPr>
      <w:rFonts w:ascii="Arial" w:hAnsi="Arial"/>
      <w:i/>
      <w:color w:val="006E50" w:themeColor="background2" w:themeShade="80"/>
    </w:rPr>
  </w:style>
  <w:style w:type="paragraph" w:styleId="Revision">
    <w:name w:val="Revision"/>
    <w:hidden/>
    <w:uiPriority w:val="99"/>
    <w:semiHidden/>
    <w:rsid w:val="007C1FD9"/>
    <w:rPr>
      <w:rFonts w:ascii="Arial" w:hAnsi="Arial"/>
    </w:rPr>
  </w:style>
  <w:style w:type="paragraph" w:customStyle="1" w:styleId="Boxgreentext">
    <w:name w:val="Box green text"/>
    <w:basedOn w:val="Normal"/>
    <w:qFormat/>
    <w:rsid w:val="00560D5F"/>
    <w:pPr>
      <w:pBdr>
        <w:top w:val="single" w:sz="12" w:space="4" w:color="083E9C" w:themeColor="accent1"/>
        <w:left w:val="single" w:sz="12" w:space="4" w:color="083E9C" w:themeColor="accent1"/>
        <w:bottom w:val="single" w:sz="12" w:space="5" w:color="083E9C" w:themeColor="accent1"/>
        <w:right w:val="single" w:sz="12" w:space="4" w:color="083E9C" w:themeColor="accent1"/>
      </w:pBdr>
      <w:spacing w:after="240"/>
    </w:pPr>
  </w:style>
  <w:style w:type="paragraph" w:styleId="Bibliography">
    <w:name w:val="Bibliography"/>
    <w:basedOn w:val="Normal"/>
    <w:next w:val="Normal"/>
    <w:uiPriority w:val="37"/>
    <w:unhideWhenUsed/>
    <w:rsid w:val="00560D5F"/>
  </w:style>
  <w:style w:type="paragraph" w:styleId="BodyText">
    <w:name w:val="Body Text"/>
    <w:basedOn w:val="Normal"/>
    <w:link w:val="BodyTextChar"/>
    <w:uiPriority w:val="99"/>
    <w:unhideWhenUsed/>
    <w:rsid w:val="00560D5F"/>
    <w:pPr>
      <w:spacing w:after="160"/>
    </w:pPr>
  </w:style>
  <w:style w:type="character" w:customStyle="1" w:styleId="BodyTextChar">
    <w:name w:val="Body Text Char"/>
    <w:basedOn w:val="DefaultParagraphFont"/>
    <w:link w:val="BodyText"/>
    <w:uiPriority w:val="99"/>
    <w:rsid w:val="00560D5F"/>
    <w:rPr>
      <w:rFonts w:ascii="Segoe UI" w:hAnsi="Segoe UI"/>
    </w:rPr>
  </w:style>
  <w:style w:type="paragraph" w:styleId="BodyText2">
    <w:name w:val="Body Text 2"/>
    <w:basedOn w:val="Normal"/>
    <w:link w:val="BodyText2Char"/>
    <w:uiPriority w:val="99"/>
    <w:unhideWhenUsed/>
    <w:rsid w:val="00560D5F"/>
    <w:pPr>
      <w:spacing w:line="480" w:lineRule="auto"/>
    </w:pPr>
  </w:style>
  <w:style w:type="character" w:customStyle="1" w:styleId="BodyText2Char">
    <w:name w:val="Body Text 2 Char"/>
    <w:basedOn w:val="DefaultParagraphFont"/>
    <w:link w:val="BodyText2"/>
    <w:uiPriority w:val="99"/>
    <w:rsid w:val="00560D5F"/>
    <w:rPr>
      <w:rFonts w:ascii="Segoe UI" w:hAnsi="Segoe UI"/>
    </w:rPr>
  </w:style>
  <w:style w:type="paragraph" w:customStyle="1" w:styleId="BodyTextbeforetable">
    <w:name w:val="Body Text before table"/>
    <w:basedOn w:val="BodyText"/>
    <w:qFormat/>
    <w:rsid w:val="00560D5F"/>
    <w:pPr>
      <w:spacing w:after="240"/>
    </w:pPr>
  </w:style>
  <w:style w:type="paragraph" w:customStyle="1" w:styleId="BodyTextaftertable">
    <w:name w:val="Body Text after table"/>
    <w:basedOn w:val="BodyTextbeforetable"/>
    <w:next w:val="BodyText"/>
    <w:qFormat/>
    <w:rsid w:val="00560D5F"/>
    <w:pPr>
      <w:spacing w:before="240" w:after="160"/>
    </w:pPr>
  </w:style>
  <w:style w:type="character" w:styleId="BookTitle">
    <w:name w:val="Book Title"/>
    <w:basedOn w:val="DefaultParagraphFont"/>
    <w:uiPriority w:val="33"/>
    <w:rsid w:val="00560D5F"/>
    <w:rPr>
      <w:b w:val="0"/>
      <w:bCs/>
      <w:i/>
      <w:iCs/>
      <w:spacing w:val="5"/>
    </w:rPr>
  </w:style>
  <w:style w:type="paragraph" w:customStyle="1" w:styleId="Boxgreenbullet">
    <w:name w:val="Box green bullet"/>
    <w:basedOn w:val="Normal"/>
    <w:qFormat/>
    <w:rsid w:val="00560D5F"/>
    <w:pPr>
      <w:numPr>
        <w:numId w:val="22"/>
      </w:numPr>
      <w:pBdr>
        <w:top w:val="single" w:sz="12" w:space="4" w:color="083E9C" w:themeColor="accent1"/>
        <w:left w:val="single" w:sz="12" w:space="4" w:color="083E9C" w:themeColor="accent1"/>
        <w:bottom w:val="single" w:sz="12" w:space="5" w:color="083E9C" w:themeColor="accent1"/>
        <w:right w:val="single" w:sz="12" w:space="4" w:color="083E9C" w:themeColor="accent1"/>
      </w:pBdr>
      <w:spacing w:after="240"/>
      <w:contextualSpacing/>
    </w:pPr>
  </w:style>
  <w:style w:type="paragraph" w:customStyle="1" w:styleId="Boxgreenheading">
    <w:name w:val="Box green heading"/>
    <w:basedOn w:val="Normal"/>
    <w:qFormat/>
    <w:rsid w:val="00560D5F"/>
    <w:pPr>
      <w:keepNext/>
      <w:keepLines/>
      <w:pBdr>
        <w:top w:val="single" w:sz="12" w:space="4" w:color="083E9C" w:themeColor="accent1"/>
        <w:left w:val="single" w:sz="12" w:space="4" w:color="083E9C" w:themeColor="accent1"/>
        <w:bottom w:val="single" w:sz="12" w:space="5" w:color="083E9C" w:themeColor="accent1"/>
        <w:right w:val="single" w:sz="12" w:space="4" w:color="083E9C" w:themeColor="accent1"/>
      </w:pBdr>
      <w:spacing w:before="360"/>
      <w:outlineLvl w:val="2"/>
    </w:pPr>
    <w:rPr>
      <w:rFonts w:ascii="Segoe UI Semibold" w:eastAsiaTheme="majorEastAsia" w:hAnsi="Segoe UI Semibold" w:cstheme="majorBidi"/>
      <w:bCs/>
      <w:color w:val="025F5D"/>
      <w:sz w:val="32"/>
      <w:szCs w:val="40"/>
    </w:rPr>
  </w:style>
  <w:style w:type="paragraph" w:customStyle="1" w:styleId="Boxreversedtealbullet">
    <w:name w:val="Box reversed teal bullet"/>
    <w:basedOn w:val="Normal"/>
    <w:qFormat/>
    <w:rsid w:val="00560D5F"/>
    <w:pPr>
      <w:numPr>
        <w:numId w:val="26"/>
      </w:numPr>
      <w:pBdr>
        <w:top w:val="single" w:sz="12" w:space="4" w:color="025F5D"/>
        <w:left w:val="single" w:sz="12" w:space="4" w:color="025F5D"/>
        <w:bottom w:val="single" w:sz="12" w:space="5" w:color="025F5D"/>
        <w:right w:val="single" w:sz="12" w:space="4" w:color="025F5D"/>
      </w:pBdr>
      <w:shd w:val="clear" w:color="auto" w:fill="025F5D"/>
      <w:spacing w:after="240"/>
      <w:contextualSpacing/>
    </w:pPr>
    <w:rPr>
      <w:color w:val="FFFFFF" w:themeColor="background1"/>
    </w:rPr>
  </w:style>
  <w:style w:type="paragraph" w:customStyle="1" w:styleId="Boxlightgreenbullet">
    <w:name w:val="Box light green bullet"/>
    <w:basedOn w:val="Boxreversedtealbullet"/>
    <w:qFormat/>
    <w:rsid w:val="00560D5F"/>
    <w:pPr>
      <w:numPr>
        <w:numId w:val="24"/>
      </w:numPr>
      <w:pBdr>
        <w:top w:val="single" w:sz="12" w:space="4" w:color="BEFEE9"/>
        <w:left w:val="single" w:sz="12" w:space="4" w:color="BEFEE9"/>
        <w:bottom w:val="single" w:sz="12" w:space="5" w:color="BEFEE9"/>
        <w:right w:val="single" w:sz="12" w:space="4" w:color="BEFEE9"/>
      </w:pBdr>
      <w:shd w:val="clear" w:color="auto" w:fill="BEFEE9"/>
    </w:pPr>
    <w:rPr>
      <w:color w:val="000000"/>
    </w:rPr>
  </w:style>
  <w:style w:type="paragraph" w:customStyle="1" w:styleId="Boxreversedtealheading">
    <w:name w:val="Box reversed teal heading"/>
    <w:basedOn w:val="Normal"/>
    <w:qFormat/>
    <w:rsid w:val="00560D5F"/>
    <w:pPr>
      <w:keepNext/>
      <w:keepLines/>
      <w:pBdr>
        <w:top w:val="single" w:sz="12" w:space="4" w:color="025F5D"/>
        <w:left w:val="single" w:sz="12" w:space="4" w:color="025F5D"/>
        <w:bottom w:val="single" w:sz="12" w:space="5" w:color="025F5D"/>
        <w:right w:val="single" w:sz="12" w:space="4" w:color="025F5D"/>
      </w:pBdr>
      <w:shd w:val="clear" w:color="auto" w:fill="025F5D"/>
      <w:spacing w:before="360"/>
      <w:outlineLvl w:val="2"/>
    </w:pPr>
    <w:rPr>
      <w:rFonts w:ascii="Segoe UI Semibold" w:eastAsiaTheme="majorEastAsia" w:hAnsi="Segoe UI Semibold" w:cstheme="majorBidi"/>
      <w:bCs/>
      <w:color w:val="FFFFFF" w:themeColor="background1"/>
      <w:sz w:val="32"/>
      <w:szCs w:val="40"/>
    </w:rPr>
  </w:style>
  <w:style w:type="paragraph" w:customStyle="1" w:styleId="Boxlightgreenheading">
    <w:name w:val="Box light green heading"/>
    <w:basedOn w:val="Boxreversedtealheading"/>
    <w:qFormat/>
    <w:rsid w:val="00560D5F"/>
    <w:pPr>
      <w:pBdr>
        <w:top w:val="single" w:sz="12" w:space="4" w:color="BEFEE9"/>
        <w:left w:val="single" w:sz="12" w:space="4" w:color="BEFEE9"/>
        <w:bottom w:val="single" w:sz="12" w:space="5" w:color="BEFEE9"/>
        <w:right w:val="single" w:sz="12" w:space="4" w:color="BEFEE9"/>
      </w:pBdr>
      <w:shd w:val="clear" w:color="auto" w:fill="BEFEE9"/>
    </w:pPr>
    <w:rPr>
      <w:color w:val="auto"/>
    </w:rPr>
  </w:style>
  <w:style w:type="paragraph" w:customStyle="1" w:styleId="Boxreversedtealtext">
    <w:name w:val="Box reversed teal text"/>
    <w:basedOn w:val="Normal"/>
    <w:qFormat/>
    <w:rsid w:val="00560D5F"/>
    <w:pPr>
      <w:pBdr>
        <w:top w:val="single" w:sz="12" w:space="4" w:color="025F5D"/>
        <w:left w:val="single" w:sz="12" w:space="4" w:color="025F5D"/>
        <w:bottom w:val="single" w:sz="12" w:space="5" w:color="025F5D"/>
        <w:right w:val="single" w:sz="12" w:space="4" w:color="025F5D"/>
      </w:pBdr>
      <w:shd w:val="clear" w:color="auto" w:fill="025F5D"/>
      <w:spacing w:after="240"/>
    </w:pPr>
    <w:rPr>
      <w:color w:val="FFFFFF" w:themeColor="background1"/>
    </w:rPr>
  </w:style>
  <w:style w:type="paragraph" w:customStyle="1" w:styleId="Boxlightgreentext">
    <w:name w:val="Box light green text"/>
    <w:basedOn w:val="Boxreversedtealtext"/>
    <w:qFormat/>
    <w:rsid w:val="00560D5F"/>
    <w:pPr>
      <w:pBdr>
        <w:top w:val="single" w:sz="12" w:space="4" w:color="BEFEE9"/>
        <w:left w:val="single" w:sz="12" w:space="4" w:color="BEFEE9"/>
        <w:bottom w:val="single" w:sz="12" w:space="5" w:color="BEFEE9"/>
        <w:right w:val="single" w:sz="12" w:space="4" w:color="BEFEE9"/>
      </w:pBdr>
      <w:shd w:val="clear" w:color="auto" w:fill="BEFEE9"/>
    </w:pPr>
    <w:rPr>
      <w:color w:val="auto"/>
    </w:rPr>
  </w:style>
  <w:style w:type="paragraph" w:customStyle="1" w:styleId="Boxpurplebullet">
    <w:name w:val="Box purple bullet"/>
    <w:basedOn w:val="Normal"/>
    <w:qFormat/>
    <w:rsid w:val="00560D5F"/>
    <w:pPr>
      <w:numPr>
        <w:numId w:val="25"/>
      </w:numPr>
      <w:pBdr>
        <w:top w:val="single" w:sz="12" w:space="4" w:color="511D81"/>
        <w:left w:val="single" w:sz="12" w:space="4" w:color="511D81"/>
        <w:bottom w:val="single" w:sz="12" w:space="5" w:color="511D81"/>
        <w:right w:val="single" w:sz="12" w:space="4" w:color="511D81"/>
      </w:pBdr>
      <w:spacing w:after="240"/>
      <w:contextualSpacing/>
    </w:pPr>
  </w:style>
  <w:style w:type="paragraph" w:customStyle="1" w:styleId="Boxpurpleheading">
    <w:name w:val="Box purple heading"/>
    <w:basedOn w:val="Normal"/>
    <w:qFormat/>
    <w:rsid w:val="00560D5F"/>
    <w:pPr>
      <w:keepNext/>
      <w:keepLines/>
      <w:pBdr>
        <w:top w:val="single" w:sz="12" w:space="4" w:color="511D81"/>
        <w:left w:val="single" w:sz="12" w:space="4" w:color="511D81"/>
        <w:bottom w:val="single" w:sz="12" w:space="5" w:color="511D81"/>
        <w:right w:val="single" w:sz="12" w:space="4" w:color="511D81"/>
      </w:pBdr>
      <w:spacing w:before="360"/>
      <w:outlineLvl w:val="2"/>
    </w:pPr>
    <w:rPr>
      <w:rFonts w:ascii="Segoe UI Semibold" w:eastAsiaTheme="majorEastAsia" w:hAnsi="Segoe UI Semibold" w:cstheme="majorBidi"/>
      <w:bCs/>
      <w:color w:val="511D81"/>
      <w:sz w:val="32"/>
      <w:szCs w:val="40"/>
    </w:rPr>
  </w:style>
  <w:style w:type="paragraph" w:customStyle="1" w:styleId="Boxpurpletext">
    <w:name w:val="Box purple text"/>
    <w:basedOn w:val="Normal"/>
    <w:qFormat/>
    <w:rsid w:val="00560D5F"/>
    <w:pPr>
      <w:pBdr>
        <w:top w:val="single" w:sz="12" w:space="4" w:color="511D81"/>
        <w:left w:val="single" w:sz="12" w:space="4" w:color="511D81"/>
        <w:bottom w:val="single" w:sz="12" w:space="5" w:color="511D81"/>
        <w:right w:val="single" w:sz="12" w:space="4" w:color="511D81"/>
      </w:pBdr>
      <w:spacing w:after="240"/>
    </w:pPr>
  </w:style>
  <w:style w:type="paragraph" w:customStyle="1" w:styleId="Boxreversedpurplebullet">
    <w:name w:val="Box reversed purple bullet"/>
    <w:basedOn w:val="Boxreversedtealbullet"/>
    <w:qFormat/>
    <w:rsid w:val="00560D5F"/>
    <w:pPr>
      <w:pBdr>
        <w:top w:val="single" w:sz="12" w:space="4" w:color="511D81"/>
        <w:left w:val="single" w:sz="12" w:space="4" w:color="511D81"/>
        <w:bottom w:val="single" w:sz="12" w:space="5" w:color="511D81"/>
        <w:right w:val="single" w:sz="12" w:space="4" w:color="511D81"/>
      </w:pBdr>
      <w:shd w:val="clear" w:color="auto" w:fill="511D81"/>
      <w:ind w:left="357" w:hanging="357"/>
    </w:pPr>
  </w:style>
  <w:style w:type="paragraph" w:customStyle="1" w:styleId="Boxreversedpurpleheading">
    <w:name w:val="Box reversed purple heading"/>
    <w:basedOn w:val="Boxreversedtealheading"/>
    <w:qFormat/>
    <w:rsid w:val="00560D5F"/>
    <w:pPr>
      <w:pBdr>
        <w:top w:val="single" w:sz="12" w:space="4" w:color="511D81"/>
        <w:left w:val="single" w:sz="12" w:space="4" w:color="511D81"/>
        <w:bottom w:val="single" w:sz="12" w:space="5" w:color="511D81"/>
        <w:right w:val="single" w:sz="12" w:space="4" w:color="511D81"/>
      </w:pBdr>
      <w:shd w:val="clear" w:color="auto" w:fill="511D81"/>
    </w:pPr>
  </w:style>
  <w:style w:type="paragraph" w:customStyle="1" w:styleId="Boxreversedpurpletext">
    <w:name w:val="Box reversed purple text"/>
    <w:basedOn w:val="Boxreversedtealtext"/>
    <w:qFormat/>
    <w:rsid w:val="00560D5F"/>
    <w:pPr>
      <w:pBdr>
        <w:top w:val="single" w:sz="12" w:space="4" w:color="511D81"/>
        <w:left w:val="single" w:sz="12" w:space="4" w:color="511D81"/>
        <w:bottom w:val="single" w:sz="12" w:space="5" w:color="511D81"/>
        <w:right w:val="single" w:sz="12" w:space="4" w:color="511D81"/>
      </w:pBdr>
      <w:shd w:val="clear" w:color="auto" w:fill="511D81"/>
    </w:pPr>
  </w:style>
  <w:style w:type="numbering" w:customStyle="1" w:styleId="Bulletlist">
    <w:name w:val="Bullet list"/>
    <w:basedOn w:val="NoList"/>
    <w:rsid w:val="00560D5F"/>
    <w:pPr>
      <w:numPr>
        <w:numId w:val="27"/>
      </w:numPr>
    </w:pPr>
  </w:style>
  <w:style w:type="table" w:styleId="TableGrid1">
    <w:name w:val="Table Grid 1"/>
    <w:basedOn w:val="TableNormal"/>
    <w:uiPriority w:val="99"/>
    <w:semiHidden/>
    <w:unhideWhenUsed/>
    <w:rsid w:val="00560D5F"/>
    <w:pPr>
      <w:spacing w:line="276"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CDCTable1new">
    <w:name w:val="CDC Table 1 new"/>
    <w:basedOn w:val="TableGrid1"/>
    <w:uiPriority w:val="99"/>
    <w:rsid w:val="00560D5F"/>
    <w:pPr>
      <w:spacing w:line="240" w:lineRule="auto"/>
    </w:pPr>
    <w:tblPr>
      <w:tblBorders>
        <w:top w:val="none" w:sz="0" w:space="0" w:color="auto"/>
        <w:left w:val="none" w:sz="0" w:space="0" w:color="auto"/>
        <w:bottom w:val="single" w:sz="4" w:space="0" w:color="083E9C" w:themeColor="accent1"/>
        <w:right w:val="none" w:sz="0" w:space="0" w:color="auto"/>
        <w:insideH w:val="single" w:sz="4" w:space="0" w:color="083E9C" w:themeColor="accent1"/>
        <w:insideV w:val="none" w:sz="0" w:space="0" w:color="auto"/>
      </w:tblBorders>
    </w:tblPr>
    <w:tblStylePr w:type="firstRow">
      <w:rPr>
        <w:rFonts w:ascii="GulimChe" w:hAnsi="GulimChe"/>
        <w:b/>
        <w:color w:val="FFFFFF" w:themeColor="background1"/>
        <w:sz w:val="20"/>
      </w:rPr>
      <w:tblPr/>
      <w:tcPr>
        <w:tcBorders>
          <w:top w:val="nil"/>
          <w:left w:val="nil"/>
          <w:bottom w:val="nil"/>
          <w:right w:val="nil"/>
          <w:insideH w:val="nil"/>
          <w:insideV w:val="nil"/>
          <w:tl2br w:val="nil"/>
          <w:tr2bl w:val="nil"/>
        </w:tcBorders>
        <w:shd w:val="clear" w:color="auto" w:fill="033636" w:themeFill="text2"/>
      </w:tc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CDCTable2">
    <w:name w:val="CDC Table 2"/>
    <w:basedOn w:val="TableGrid1"/>
    <w:uiPriority w:val="99"/>
    <w:rsid w:val="00237B42"/>
    <w:pPr>
      <w:spacing w:line="240" w:lineRule="auto"/>
    </w:pPr>
    <w:rPr>
      <w:rFonts w:ascii="Segoe UI" w:hAnsi="Segoe UI"/>
      <w:sz w:val="20"/>
    </w:rPr>
    <w:tblPr>
      <w:tblBorders>
        <w:top w:val="none" w:sz="0" w:space="0" w:color="auto"/>
        <w:left w:val="none" w:sz="0" w:space="0" w:color="auto"/>
        <w:bottom w:val="none" w:sz="0" w:space="0" w:color="auto"/>
        <w:right w:val="none" w:sz="0" w:space="0" w:color="auto"/>
        <w:insideH w:val="single" w:sz="4" w:space="0" w:color="00DCA1" w:themeColor="background2"/>
        <w:insideV w:val="none" w:sz="0" w:space="0" w:color="auto"/>
      </w:tblBorders>
    </w:tblPr>
    <w:trPr>
      <w:cantSplit/>
    </w:trPr>
    <w:tcPr>
      <w:vAlign w:val="center"/>
    </w:tcPr>
    <w:tblStylePr w:type="firstRow">
      <w:rPr>
        <w:rFonts w:asciiTheme="minorHAnsi" w:hAnsiTheme="minorHAnsi"/>
        <w:sz w:val="20"/>
      </w:rPr>
      <w:tblPr/>
      <w:tcPr>
        <w:shd w:val="clear" w:color="auto" w:fill="00DCA1" w:themeFill="background2"/>
      </w:tcPr>
    </w:tblStylePr>
    <w:tblStylePr w:type="lastRow">
      <w:rPr>
        <w:b/>
        <w:i w:val="0"/>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CDCTable3">
    <w:name w:val="CDC Table 3"/>
    <w:basedOn w:val="TableGrid"/>
    <w:uiPriority w:val="99"/>
    <w:rsid w:val="00560D5F"/>
    <w:pPr>
      <w:spacing w:before="20" w:after="60"/>
    </w:pPr>
    <w:rPr>
      <w:kern w:val="0"/>
      <w:sz w:val="20"/>
      <w:szCs w:val="20"/>
      <w:lang w:eastAsia="en-AU"/>
      <w14:ligatures w14:val="none"/>
    </w:rPr>
    <w:tblPr>
      <w:tblBorders>
        <w:top w:val="single" w:sz="8" w:space="0" w:color="083E9C" w:themeColor="accent1"/>
        <w:left w:val="none" w:sz="0" w:space="0" w:color="auto"/>
        <w:bottom w:val="single" w:sz="8" w:space="0" w:color="083E9C" w:themeColor="accent1"/>
        <w:right w:val="none" w:sz="0" w:space="0" w:color="auto"/>
        <w:insideH w:val="single" w:sz="8" w:space="0" w:color="083E9C" w:themeColor="accent1"/>
        <w:insideV w:val="none" w:sz="0" w:space="0" w:color="auto"/>
      </w:tblBorders>
    </w:tblPr>
    <w:tcPr>
      <w:shd w:val="clear" w:color="auto" w:fill="auto"/>
      <w:vAlign w:val="center"/>
    </w:tcPr>
    <w:tblStylePr w:type="firstRow">
      <w:rPr>
        <w:b/>
        <w:bCs/>
        <w:color w:val="FFFFFF" w:themeColor="background1"/>
      </w:rPr>
      <w:tblPr/>
      <w:tcPr>
        <w:tcBorders>
          <w:top w:val="nil"/>
          <w:left w:val="nil"/>
          <w:bottom w:val="nil"/>
          <w:right w:val="nil"/>
          <w:insideH w:val="nil"/>
          <w:insideV w:val="nil"/>
          <w:tl2br w:val="nil"/>
          <w:tr2bl w:val="nil"/>
        </w:tcBorders>
        <w:shd w:val="clear" w:color="auto" w:fill="033636" w:themeFill="text2"/>
      </w:tcPr>
    </w:tblStylePr>
    <w:tblStylePr w:type="lastRow">
      <w:rPr>
        <w:b/>
        <w:bCs/>
      </w:rPr>
      <w:tblPr/>
      <w:tcPr>
        <w:tcBorders>
          <w:top w:val="double" w:sz="4" w:space="0" w:color="FF2D2D" w:themeColor="accent3" w:themeTint="99"/>
        </w:tcBorders>
      </w:tcPr>
    </w:tblStylePr>
    <w:tblStylePr w:type="firstCol">
      <w:rPr>
        <w:b/>
        <w:bCs/>
      </w:rPr>
    </w:tblStylePr>
    <w:tblStylePr w:type="lastCol">
      <w:rPr>
        <w:b/>
        <w:bCs/>
      </w:rPr>
    </w:tblStylePr>
  </w:style>
  <w:style w:type="table" w:customStyle="1" w:styleId="CDCTable4">
    <w:name w:val="CDC Table 4"/>
    <w:basedOn w:val="PlainTable1"/>
    <w:uiPriority w:val="99"/>
    <w:rsid w:val="00560D5F"/>
    <w:rPr>
      <w:kern w:val="0"/>
      <w:sz w:val="20"/>
      <w:szCs w:val="20"/>
      <w:lang w:eastAsia="en-AU"/>
      <w14:ligatures w14:val="none"/>
    </w:rPr>
    <w:tblPr>
      <w:tblStyleRowBandSize w:val="0"/>
      <w:tblStyleColBandSize w:val="0"/>
      <w:tblBorders>
        <w:top w:val="single" w:sz="8" w:space="0" w:color="083E9C" w:themeColor="accent1"/>
        <w:left w:val="none" w:sz="0" w:space="0" w:color="auto"/>
        <w:bottom w:val="single" w:sz="8" w:space="0" w:color="083E9C" w:themeColor="accent1"/>
        <w:right w:val="none" w:sz="0" w:space="0" w:color="auto"/>
        <w:insideH w:val="single" w:sz="8" w:space="0" w:color="083E9C" w:themeColor="accent1"/>
        <w:insideV w:val="none" w:sz="0" w:space="0" w:color="auto"/>
      </w:tblBorders>
    </w:tblPr>
    <w:tblStylePr w:type="firstRow">
      <w:pPr>
        <w:jc w:val="left"/>
      </w:pPr>
      <w:rPr>
        <w:b/>
        <w:bCs/>
        <w:color w:val="auto"/>
      </w:rPr>
      <w:tblPr/>
      <w:tcPr>
        <w:tcBorders>
          <w:top w:val="single" w:sz="4" w:space="0" w:color="FFD030" w:themeColor="accent6"/>
          <w:left w:val="single" w:sz="4" w:space="0" w:color="FFD030" w:themeColor="accent6"/>
          <w:bottom w:val="single" w:sz="4" w:space="0" w:color="FFD030" w:themeColor="accent6"/>
          <w:right w:val="single" w:sz="4" w:space="0" w:color="FFD030" w:themeColor="accent6"/>
          <w:insideH w:val="nil"/>
          <w:insideV w:val="nil"/>
        </w:tcBorders>
        <w:shd w:val="clear" w:color="auto" w:fill="083E9C" w:themeFill="accent1"/>
        <w:vAlign w:val="center"/>
      </w:tcPr>
    </w:tblStylePr>
    <w:tblStylePr w:type="lastRow">
      <w:rPr>
        <w:b/>
        <w:bCs/>
      </w:rPr>
      <w:tblPr/>
      <w:tcPr>
        <w:tcBorders>
          <w:top w:val="nil"/>
          <w:left w:val="nil"/>
          <w:bottom w:val="single" w:sz="12" w:space="0" w:color="083E9C" w:themeColor="accent1"/>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CDCTable5">
    <w:name w:val="CDC Table 5"/>
    <w:basedOn w:val="PlainTable1"/>
    <w:uiPriority w:val="99"/>
    <w:rsid w:val="00560D5F"/>
    <w:rPr>
      <w:kern w:val="0"/>
      <w:sz w:val="20"/>
      <w:szCs w:val="20"/>
      <w:lang w:eastAsia="en-AU"/>
      <w14:ligatures w14:val="none"/>
    </w:rPr>
    <w:tblPr>
      <w:tblStyleColBandSize w:val="0"/>
      <w:tblBorders>
        <w:top w:val="none" w:sz="0" w:space="0" w:color="auto"/>
        <w:left w:val="none" w:sz="0" w:space="0" w:color="auto"/>
        <w:bottom w:val="single" w:sz="4" w:space="0" w:color="083E9C" w:themeColor="accent1"/>
        <w:right w:val="none" w:sz="0" w:space="0" w:color="auto"/>
        <w:insideH w:val="none" w:sz="0" w:space="0" w:color="auto"/>
        <w:insideV w:val="none" w:sz="0" w:space="0" w:color="auto"/>
      </w:tblBorders>
    </w:tblPr>
    <w:tcPr>
      <w:shd w:val="clear" w:color="auto" w:fill="auto"/>
      <w:vAlign w:val="center"/>
    </w:tcPr>
    <w:tblStylePr w:type="firstRow">
      <w:pPr>
        <w:jc w:val="left"/>
      </w:pPr>
      <w:rPr>
        <w:b/>
        <w:bCs/>
        <w:color w:val="FFFFFF" w:themeColor="background1"/>
      </w:rPr>
      <w:tblPr/>
      <w:tcPr>
        <w:tcBorders>
          <w:top w:val="nil"/>
          <w:left w:val="nil"/>
          <w:bottom w:val="nil"/>
          <w:right w:val="nil"/>
          <w:insideH w:val="nil"/>
          <w:insideV w:val="nil"/>
          <w:tl2br w:val="nil"/>
          <w:tr2bl w:val="nil"/>
        </w:tcBorders>
        <w:shd w:val="clear" w:color="auto" w:fill="033636" w:themeFill="text2"/>
      </w:tcPr>
    </w:tblStylePr>
    <w:tblStylePr w:type="lastRow">
      <w:rPr>
        <w:b/>
        <w:bCs/>
      </w:rPr>
      <w:tblPr/>
      <w:tcPr>
        <w:tcBorders>
          <w:top w:val="nil"/>
          <w:left w:val="nil"/>
          <w:bottom w:val="single" w:sz="12" w:space="0" w:color="083E9C" w:themeColor="accent1"/>
          <w:right w:val="nil"/>
          <w:insideH w:val="single" w:sz="4" w:space="0" w:color="083E9C" w:themeColor="accent1"/>
          <w:insideV w:val="nil"/>
          <w:tl2br w:val="nil"/>
          <w:tr2bl w:val="nil"/>
        </w:tcBorders>
        <w:shd w:val="clear" w:color="auto" w:fill="FFFFFF" w:themeFill="background1"/>
      </w:tcPr>
    </w:tblStylePr>
    <w:tblStylePr w:type="firstCol">
      <w:rPr>
        <w:b/>
        <w:bCs/>
      </w:rPr>
    </w:tblStylePr>
    <w:tblStylePr w:type="lastCol">
      <w:rPr>
        <w:b/>
        <w:bCs/>
      </w:rPr>
      <w:tblPr/>
      <w:tcPr>
        <w:tcBorders>
          <w:left w:val="nil"/>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00DCA1" w:themeFill="background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10000" w:themeColor="accent3"/>
          <w:left w:val="nil"/>
        </w:tcBorders>
      </w:tcPr>
    </w:tblStylePr>
    <w:tblStylePr w:type="swCell">
      <w:tblPr/>
      <w:tcPr>
        <w:tcBorders>
          <w:top w:val="double" w:sz="4" w:space="0" w:color="A10000" w:themeColor="accent3"/>
          <w:right w:val="nil"/>
        </w:tcBorders>
      </w:tcPr>
    </w:tblStylePr>
  </w:style>
  <w:style w:type="table" w:customStyle="1" w:styleId="CDCTable6">
    <w:name w:val="CDC Table 6"/>
    <w:basedOn w:val="TableGrid"/>
    <w:uiPriority w:val="99"/>
    <w:rsid w:val="00560D5F"/>
    <w:rPr>
      <w:kern w:val="0"/>
      <w:sz w:val="20"/>
      <w:szCs w:val="20"/>
      <w:lang w:eastAsia="en-AU"/>
      <w14:ligatures w14:val="none"/>
    </w:rPr>
    <w:tblPr>
      <w:tblBorders>
        <w:top w:val="none" w:sz="0" w:space="0" w:color="auto"/>
        <w:left w:val="none" w:sz="0" w:space="0" w:color="auto"/>
        <w:bottom w:val="single" w:sz="8" w:space="0" w:color="083E9C" w:themeColor="accent1"/>
        <w:right w:val="none" w:sz="0" w:space="0" w:color="auto"/>
        <w:insideH w:val="single" w:sz="8" w:space="0" w:color="083E9C" w:themeColor="accent1"/>
        <w:insideV w:val="none" w:sz="0" w:space="0" w:color="auto"/>
      </w:tblBorders>
    </w:tblPr>
    <w:tcPr>
      <w:shd w:val="clear" w:color="auto" w:fill="auto"/>
      <w:vAlign w:val="center"/>
    </w:tcPr>
    <w:tblStylePr w:type="firstRow">
      <w:pPr>
        <w:jc w:val="left"/>
      </w:pPr>
      <w:rPr>
        <w:b/>
        <w:bCs/>
        <w:color w:val="FFFFFF" w:themeColor="background1"/>
      </w:rPr>
      <w:tblPr/>
      <w:tcPr>
        <w:tcBorders>
          <w:bottom w:val="single" w:sz="4" w:space="0" w:color="083E9C" w:themeColor="accent1"/>
          <w:insideH w:val="nil"/>
        </w:tcBorders>
        <w:shd w:val="clear" w:color="auto" w:fill="033636" w:themeFill="text2"/>
      </w:tcPr>
    </w:tblStylePr>
    <w:tblStylePr w:type="lastRow">
      <w:rPr>
        <w:b/>
        <w:bCs/>
      </w:rPr>
      <w:tblPr/>
      <w:tcPr>
        <w:tcBorders>
          <w:top w:val="single" w:sz="4" w:space="0" w:color="FFFFFF" w:themeColor="background1"/>
        </w:tcBorders>
      </w:tcPr>
    </w:tblStylePr>
    <w:tblStylePr w:type="firstCol">
      <w:rPr>
        <w:b/>
        <w:bCs/>
        <w:color w:val="FFFFFF" w:themeColor="background1"/>
      </w:rPr>
      <w:tblPr/>
      <w:tcPr>
        <w:tcBorders>
          <w:right w:val="single" w:sz="4" w:space="0" w:color="FFFFFF" w:themeColor="background1"/>
        </w:tcBorders>
        <w:shd w:val="clear" w:color="auto" w:fill="033636" w:themeFill="text2"/>
      </w:tcPr>
    </w:tblStylePr>
    <w:tblStylePr w:type="lastCol">
      <w:rPr>
        <w:b/>
        <w:bCs/>
      </w:rPr>
      <w:tblPr/>
      <w:tcPr>
        <w:tcBorders>
          <w:lef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560D5F"/>
    <w:rPr>
      <w:color w:val="FFFFFF" w:themeColor="background1"/>
    </w:rPr>
    <w:tblPr>
      <w:tblStyleRowBandSize w:val="1"/>
      <w:tblStyleColBandSize w:val="1"/>
      <w:tblBorders>
        <w:top w:val="single" w:sz="24" w:space="0" w:color="FFD030" w:themeColor="accent6"/>
        <w:left w:val="single" w:sz="24" w:space="0" w:color="FFD030" w:themeColor="accent6"/>
        <w:bottom w:val="single" w:sz="24" w:space="0" w:color="FFD030" w:themeColor="accent6"/>
        <w:right w:val="single" w:sz="24" w:space="0" w:color="FFD030" w:themeColor="accent6"/>
      </w:tblBorders>
    </w:tblPr>
    <w:tcPr>
      <w:shd w:val="clear" w:color="auto" w:fill="FFD030"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CDCTable7">
    <w:name w:val="CDC Table 7"/>
    <w:basedOn w:val="ListTable5Dark-Accent6"/>
    <w:uiPriority w:val="99"/>
    <w:rsid w:val="00560D5F"/>
    <w:rPr>
      <w:color w:val="000000" w:themeColor="text1"/>
      <w:kern w:val="0"/>
      <w:sz w:val="20"/>
      <w:szCs w:val="20"/>
      <w:lang w:eastAsia="en-AU"/>
      <w14:ligatures w14:val="none"/>
    </w:rPr>
    <w:tblPr>
      <w:tblBorders>
        <w:top w:val="none" w:sz="0" w:space="0" w:color="auto"/>
        <w:left w:val="none" w:sz="0" w:space="0" w:color="auto"/>
        <w:bottom w:val="single" w:sz="8" w:space="0" w:color="033636" w:themeColor="text2"/>
        <w:right w:val="none" w:sz="0" w:space="0" w:color="auto"/>
        <w:insideH w:val="single" w:sz="8" w:space="0" w:color="033636" w:themeColor="text2"/>
      </w:tblBorders>
    </w:tblPr>
    <w:tcPr>
      <w:shd w:val="clear" w:color="auto" w:fill="auto"/>
    </w:tcPr>
    <w:tblStylePr w:type="firstRow">
      <w:pPr>
        <w:jc w:val="left"/>
      </w:pPr>
      <w:rPr>
        <w:b/>
        <w:bCs/>
      </w:rPr>
      <w:tblPr/>
      <w:tcPr>
        <w:tcBorders>
          <w:top w:val="nil"/>
          <w:left w:val="nil"/>
          <w:bottom w:val="single" w:sz="12" w:space="0" w:color="033636" w:themeColor="text2"/>
          <w:right w:val="nil"/>
          <w:insideH w:val="nil"/>
          <w:insideV w:val="nil"/>
          <w:tl2br w:val="nil"/>
          <w:tr2bl w:val="nil"/>
        </w:tcBorders>
        <w:shd w:val="clear" w:color="auto" w:fill="083E9C" w:themeFill="accent1"/>
        <w:vAlign w:val="center"/>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shd w:val="clear" w:color="auto" w:fill="083E9C" w:themeFill="accent1"/>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3-Accent3">
    <w:name w:val="List Table 3 Accent 3"/>
    <w:basedOn w:val="TableNormal"/>
    <w:uiPriority w:val="48"/>
    <w:rsid w:val="00560D5F"/>
    <w:tblPr>
      <w:tblStyleRowBandSize w:val="1"/>
      <w:tblStyleColBandSize w:val="1"/>
      <w:tblBorders>
        <w:top w:val="single" w:sz="4" w:space="0" w:color="A10000" w:themeColor="accent3"/>
        <w:left w:val="single" w:sz="4" w:space="0" w:color="A10000" w:themeColor="accent3"/>
        <w:bottom w:val="single" w:sz="4" w:space="0" w:color="A10000" w:themeColor="accent3"/>
        <w:right w:val="single" w:sz="4" w:space="0" w:color="A10000" w:themeColor="accent3"/>
      </w:tblBorders>
    </w:tblPr>
    <w:tblStylePr w:type="firstRow">
      <w:rPr>
        <w:b/>
        <w:bCs/>
        <w:color w:val="FFFFFF" w:themeColor="background1"/>
      </w:rPr>
      <w:tblPr/>
      <w:tcPr>
        <w:shd w:val="clear" w:color="auto" w:fill="A10000" w:themeFill="accent3"/>
      </w:tcPr>
    </w:tblStylePr>
    <w:tblStylePr w:type="lastRow">
      <w:rPr>
        <w:b/>
        <w:bCs/>
      </w:rPr>
      <w:tblPr/>
      <w:tcPr>
        <w:tcBorders>
          <w:top w:val="double" w:sz="4" w:space="0" w:color="A1000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10000" w:themeColor="accent3"/>
          <w:right w:val="single" w:sz="4" w:space="0" w:color="A10000" w:themeColor="accent3"/>
        </w:tcBorders>
      </w:tcPr>
    </w:tblStylePr>
    <w:tblStylePr w:type="band1Horz">
      <w:tblPr/>
      <w:tcPr>
        <w:tcBorders>
          <w:top w:val="single" w:sz="4" w:space="0" w:color="A10000" w:themeColor="accent3"/>
          <w:bottom w:val="single" w:sz="4" w:space="0" w:color="A1000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10000" w:themeColor="accent3"/>
          <w:left w:val="nil"/>
        </w:tcBorders>
      </w:tcPr>
    </w:tblStylePr>
    <w:tblStylePr w:type="swCell">
      <w:tblPr/>
      <w:tcPr>
        <w:tcBorders>
          <w:top w:val="double" w:sz="4" w:space="0" w:color="A10000" w:themeColor="accent3"/>
          <w:right w:val="nil"/>
        </w:tcBorders>
      </w:tcPr>
    </w:tblStylePr>
  </w:style>
  <w:style w:type="table" w:customStyle="1" w:styleId="CDCTable8">
    <w:name w:val="CDC Table 8"/>
    <w:basedOn w:val="ListTable3-Accent3"/>
    <w:uiPriority w:val="99"/>
    <w:rsid w:val="00560D5F"/>
    <w:rPr>
      <w:sz w:val="20"/>
    </w:rPr>
    <w:tblPr>
      <w:tblStyleRowBandSize w:val="0"/>
      <w:tblStyleColBandSize w:val="0"/>
      <w:tblBorders>
        <w:top w:val="single" w:sz="8" w:space="0" w:color="083E9C" w:themeColor="accent1"/>
        <w:left w:val="none" w:sz="0" w:space="0" w:color="auto"/>
        <w:bottom w:val="single" w:sz="8" w:space="0" w:color="083E9C" w:themeColor="accent1"/>
        <w:right w:val="none" w:sz="0" w:space="0" w:color="auto"/>
        <w:insideH w:val="single" w:sz="8" w:space="0" w:color="083E9C" w:themeColor="accent1"/>
        <w:insideV w:val="single" w:sz="8" w:space="0" w:color="083E9C" w:themeColor="accent1"/>
      </w:tblBorders>
    </w:tblPr>
    <w:tblStylePr w:type="firstRow">
      <w:pPr>
        <w:jc w:val="left"/>
      </w:pPr>
      <w:rPr>
        <w:b/>
        <w:bCs/>
        <w:color w:val="FFFFFF" w:themeColor="background1"/>
      </w:rPr>
      <w:tblPr/>
      <w:tcPr>
        <w:tcBorders>
          <w:top w:val="nil"/>
          <w:left w:val="nil"/>
          <w:bottom w:val="nil"/>
          <w:right w:val="nil"/>
          <w:insideH w:val="nil"/>
          <w:insideV w:val="nil"/>
          <w:tl2br w:val="nil"/>
          <w:tr2bl w:val="nil"/>
        </w:tcBorders>
        <w:shd w:val="clear" w:color="auto" w:fill="033636" w:themeFill="text2"/>
        <w:vAlign w:val="center"/>
      </w:tcPr>
    </w:tblStylePr>
    <w:tblStylePr w:type="lastRow">
      <w:rPr>
        <w:b/>
        <w:bCs/>
      </w:rPr>
      <w:tblPr/>
      <w:tcPr>
        <w:tcBorders>
          <w:top w:val="double" w:sz="4" w:space="0" w:color="A1000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10000" w:themeColor="accent3"/>
          <w:right w:val="single" w:sz="4" w:space="0" w:color="A10000" w:themeColor="accent3"/>
        </w:tcBorders>
      </w:tcPr>
    </w:tblStylePr>
    <w:tblStylePr w:type="band1Horz">
      <w:tblPr/>
      <w:tcPr>
        <w:tcBorders>
          <w:top w:val="single" w:sz="4" w:space="0" w:color="A10000" w:themeColor="accent3"/>
          <w:bottom w:val="single" w:sz="4" w:space="0" w:color="A1000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10000" w:themeColor="accent3"/>
          <w:left w:val="nil"/>
        </w:tcBorders>
      </w:tcPr>
    </w:tblStylePr>
    <w:tblStylePr w:type="swCell">
      <w:tblPr/>
      <w:tcPr>
        <w:tcBorders>
          <w:top w:val="double" w:sz="4" w:space="0" w:color="A10000" w:themeColor="accent3"/>
          <w:right w:val="nil"/>
        </w:tcBorders>
      </w:tcPr>
    </w:tblStylePr>
  </w:style>
  <w:style w:type="table" w:customStyle="1" w:styleId="CDCTable9">
    <w:name w:val="CDC Table 9"/>
    <w:basedOn w:val="PlainTable1"/>
    <w:uiPriority w:val="99"/>
    <w:rsid w:val="00560D5F"/>
    <w:rPr>
      <w:kern w:val="0"/>
      <w:sz w:val="20"/>
      <w:szCs w:val="20"/>
      <w:lang w:eastAsia="en-AU"/>
      <w14:ligatures w14:val="none"/>
    </w:rPr>
    <w:tblPr>
      <w:tblStyleRowBandSize w:val="0"/>
      <w:tblStyleColBandSize w:val="0"/>
      <w:tblBorders>
        <w:top w:val="single" w:sz="8" w:space="0" w:color="083E9C" w:themeColor="accent1"/>
        <w:left w:val="none" w:sz="0" w:space="0" w:color="auto"/>
        <w:bottom w:val="single" w:sz="8" w:space="0" w:color="083E9C" w:themeColor="accent1"/>
        <w:right w:val="none" w:sz="0" w:space="0" w:color="auto"/>
        <w:insideH w:val="single" w:sz="8" w:space="0" w:color="083E9C" w:themeColor="accent1"/>
        <w:insideV w:val="single" w:sz="8" w:space="0" w:color="083E9C" w:themeColor="accent1"/>
      </w:tblBorders>
    </w:tblPr>
    <w:tcPr>
      <w:shd w:val="clear" w:color="auto" w:fill="auto"/>
      <w:vAlign w:val="center"/>
    </w:tcPr>
    <w:tblStylePr w:type="firstRow">
      <w:pPr>
        <w:jc w:val="left"/>
      </w:pPr>
      <w:rPr>
        <w:b/>
        <w:bCs/>
        <w:color w:val="000000" w:themeColor="text1"/>
      </w:rPr>
      <w:tblPr/>
      <w:tcPr>
        <w:tcBorders>
          <w:top w:val="nil"/>
          <w:left w:val="nil"/>
          <w:bottom w:val="nil"/>
          <w:right w:val="nil"/>
          <w:insideH w:val="nil"/>
          <w:insideV w:val="nil"/>
          <w:tl2br w:val="nil"/>
          <w:tr2bl w:val="nil"/>
        </w:tcBorders>
        <w:shd w:val="clear" w:color="auto" w:fill="083E9C" w:themeFill="accent1"/>
        <w:vAlign w:val="center"/>
      </w:tcPr>
    </w:tblStylePr>
    <w:tblStylePr w:type="lastRow">
      <w:rPr>
        <w:b/>
        <w:bCs/>
      </w:rPr>
      <w:tblPr/>
      <w:tcPr>
        <w:tcBorders>
          <w:top w:val="double" w:sz="4" w:space="0" w:color="FFD030" w:themeColor="accent6"/>
        </w:tcBorders>
        <w:shd w:val="clear" w:color="auto" w:fill="FFFFFF" w:themeFill="background1"/>
      </w:tcPr>
    </w:tblStylePr>
    <w:tblStylePr w:type="firstCol">
      <w:pPr>
        <w:wordWrap/>
        <w:jc w:val="left"/>
      </w:pPr>
      <w:rPr>
        <w:rFonts w:ascii="GulimChe" w:hAnsi="GulimChe"/>
        <w:b/>
        <w:bCs/>
        <w:i w:val="0"/>
        <w:iCs/>
        <w:color w:val="auto"/>
        <w:sz w:val="20"/>
      </w:rPr>
      <w:tblPr/>
      <w:tcPr>
        <w:tcBorders>
          <w:top w:val="nil"/>
          <w:left w:val="nil"/>
          <w:bottom w:val="single" w:sz="8" w:space="0" w:color="083E9C" w:themeColor="accent1"/>
          <w:right w:val="nil"/>
          <w:insideH w:val="single" w:sz="8" w:space="0" w:color="083E9C" w:themeColor="accent1"/>
          <w:insideV w:val="single" w:sz="8" w:space="0" w:color="083E9C" w:themeColor="accent1"/>
          <w:tl2br w:val="nil"/>
          <w:tr2bl w:val="nil"/>
        </w:tcBorders>
        <w:shd w:val="clear" w:color="auto" w:fill="FFFFFF" w:themeFill="background1"/>
      </w:tcPr>
    </w:tblStylePr>
    <w:tblStylePr w:type="lastCol">
      <w:rPr>
        <w:b/>
        <w:bCs/>
        <w:i w:val="0"/>
        <w:iCs/>
      </w:rPr>
      <w:tblPr/>
      <w:tcPr>
        <w:tcBorders>
          <w:top w:val="nil"/>
          <w:left w:val="nil"/>
          <w:bottom w:val="nil"/>
          <w:right w:val="nil"/>
          <w:insideH w:val="nil"/>
          <w:insideV w:val="nil"/>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bottom w:val="single" w:sz="4" w:space="0" w:color="FFE282" w:themeColor="accent6" w:themeTint="99"/>
        </w:tcBorders>
      </w:tcPr>
    </w:tblStylePr>
    <w:tblStylePr w:type="nwCell">
      <w:tblPr/>
      <w:tcPr>
        <w:tcBorders>
          <w:bottom w:val="single" w:sz="4" w:space="0" w:color="FFE282" w:themeColor="accent6" w:themeTint="99"/>
          <w:right w:val="nil"/>
        </w:tcBorders>
      </w:tcPr>
    </w:tblStylePr>
    <w:tblStylePr w:type="seCell">
      <w:tblPr/>
      <w:tcPr>
        <w:tcBorders>
          <w:top w:val="single" w:sz="4" w:space="0" w:color="FFE282" w:themeColor="accent6" w:themeTint="99"/>
          <w:left w:val="nil"/>
        </w:tcBorders>
      </w:tcPr>
    </w:tblStylePr>
    <w:tblStylePr w:type="swCell">
      <w:tblPr/>
      <w:tcPr>
        <w:tcBorders>
          <w:top w:val="single" w:sz="4" w:space="0" w:color="FFE282" w:themeColor="accent6" w:themeTint="99"/>
          <w:right w:val="nil"/>
        </w:tcBorders>
      </w:tcPr>
    </w:tblStylePr>
  </w:style>
  <w:style w:type="paragraph" w:customStyle="1" w:styleId="Copyrightbulletlist">
    <w:name w:val="Copyright bullet list"/>
    <w:basedOn w:val="Normal"/>
    <w:qFormat/>
    <w:rsid w:val="00560D5F"/>
    <w:pPr>
      <w:numPr>
        <w:numId w:val="28"/>
      </w:numPr>
    </w:pPr>
    <w:rPr>
      <w:sz w:val="18"/>
    </w:rPr>
  </w:style>
  <w:style w:type="paragraph" w:customStyle="1" w:styleId="Copyrighttext">
    <w:name w:val="Copyright text"/>
    <w:qFormat/>
    <w:rsid w:val="00560D5F"/>
    <w:pPr>
      <w:spacing w:before="120" w:after="120" w:line="276" w:lineRule="auto"/>
    </w:pPr>
    <w:rPr>
      <w:rFonts w:ascii="Segoe UI" w:eastAsia="Times New Roman" w:hAnsi="Segoe UI" w:cs="Arial"/>
      <w:color w:val="000000"/>
      <w:kern w:val="0"/>
      <w:sz w:val="18"/>
      <w:szCs w:val="18"/>
      <w:lang w:eastAsia="en-GB"/>
      <w14:ligatures w14:val="none"/>
    </w:rPr>
  </w:style>
  <w:style w:type="paragraph" w:styleId="Date">
    <w:name w:val="Date"/>
    <w:basedOn w:val="Normal"/>
    <w:next w:val="Normal"/>
    <w:link w:val="DateChar"/>
    <w:uiPriority w:val="99"/>
    <w:unhideWhenUsed/>
    <w:rsid w:val="00560D5F"/>
  </w:style>
  <w:style w:type="character" w:customStyle="1" w:styleId="DateChar">
    <w:name w:val="Date Char"/>
    <w:basedOn w:val="DefaultParagraphFont"/>
    <w:link w:val="Date"/>
    <w:uiPriority w:val="99"/>
    <w:rsid w:val="00560D5F"/>
    <w:rPr>
      <w:rFonts w:ascii="Segoe UI" w:hAnsi="Segoe UI"/>
    </w:rPr>
  </w:style>
  <w:style w:type="character" w:styleId="EndnoteReference">
    <w:name w:val="endnote reference"/>
    <w:basedOn w:val="DefaultParagraphFont"/>
    <w:uiPriority w:val="99"/>
    <w:unhideWhenUsed/>
    <w:rsid w:val="00560D5F"/>
    <w:rPr>
      <w:rFonts w:ascii="Segoe UI" w:hAnsi="Segoe UI"/>
      <w:vertAlign w:val="superscript"/>
    </w:rPr>
  </w:style>
  <w:style w:type="paragraph" w:styleId="EndnoteText">
    <w:name w:val="endnote text"/>
    <w:basedOn w:val="Normal"/>
    <w:link w:val="EndnoteTextChar"/>
    <w:uiPriority w:val="99"/>
    <w:semiHidden/>
    <w:unhideWhenUsed/>
    <w:rsid w:val="00560D5F"/>
    <w:pPr>
      <w:spacing w:line="240" w:lineRule="auto"/>
    </w:pPr>
    <w:rPr>
      <w:szCs w:val="20"/>
    </w:rPr>
  </w:style>
  <w:style w:type="character" w:customStyle="1" w:styleId="EndnoteTextChar">
    <w:name w:val="Endnote Text Char"/>
    <w:basedOn w:val="DefaultParagraphFont"/>
    <w:link w:val="EndnoteText"/>
    <w:uiPriority w:val="99"/>
    <w:semiHidden/>
    <w:rsid w:val="00560D5F"/>
    <w:rPr>
      <w:rFonts w:ascii="Segoe UI" w:hAnsi="Segoe UI"/>
      <w:szCs w:val="20"/>
    </w:rPr>
  </w:style>
  <w:style w:type="paragraph" w:styleId="EnvelopeAddress">
    <w:name w:val="envelope address"/>
    <w:basedOn w:val="Normal"/>
    <w:uiPriority w:val="99"/>
    <w:unhideWhenUsed/>
    <w:rsid w:val="00560D5F"/>
    <w:pPr>
      <w:framePr w:w="7920" w:h="1980" w:hRule="exact" w:hSpace="180" w:wrap="auto" w:hAnchor="page" w:xAlign="center" w:yAlign="bottom"/>
      <w:spacing w:line="240" w:lineRule="auto"/>
      <w:ind w:left="2880"/>
    </w:pPr>
    <w:rPr>
      <w:rFonts w:ascii="Segoe UI Semibold" w:eastAsiaTheme="majorEastAsia" w:hAnsi="Segoe UI Semibold" w:cstheme="majorBidi"/>
    </w:rPr>
  </w:style>
  <w:style w:type="paragraph" w:styleId="EnvelopeReturn">
    <w:name w:val="envelope return"/>
    <w:basedOn w:val="Normal"/>
    <w:uiPriority w:val="99"/>
    <w:semiHidden/>
    <w:unhideWhenUsed/>
    <w:rsid w:val="00560D5F"/>
    <w:pPr>
      <w:spacing w:line="240" w:lineRule="auto"/>
    </w:pPr>
    <w:rPr>
      <w:rFonts w:ascii="Segoe UI Semibold" w:eastAsiaTheme="majorEastAsia" w:hAnsi="Segoe UI Semibold" w:cstheme="majorBidi"/>
      <w:sz w:val="20"/>
      <w:szCs w:val="20"/>
    </w:rPr>
  </w:style>
  <w:style w:type="paragraph" w:customStyle="1" w:styleId="Figure">
    <w:name w:val="Figure"/>
    <w:basedOn w:val="TableofFigures"/>
    <w:autoRedefine/>
    <w:qFormat/>
    <w:rsid w:val="00095CD7"/>
    <w:pPr>
      <w:keepNext/>
      <w:keepLines/>
      <w:numPr>
        <w:numId w:val="31"/>
      </w:numPr>
      <w:spacing w:before="240" w:line="240" w:lineRule="auto"/>
      <w:ind w:left="1134" w:hanging="1134"/>
    </w:pPr>
    <w:rPr>
      <w:rFonts w:ascii="Segoe UI Semibold" w:hAnsi="Segoe UI Semibold"/>
      <w:noProof/>
      <w:color w:val="025F5D"/>
    </w:rPr>
  </w:style>
  <w:style w:type="table" w:styleId="GridTable1Light">
    <w:name w:val="Grid Table 1 Light"/>
    <w:basedOn w:val="TableNormal"/>
    <w:uiPriority w:val="46"/>
    <w:rsid w:val="00560D5F"/>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560D5F"/>
    <w:tblPr>
      <w:tblStyleRowBandSize w:val="1"/>
      <w:tblStyleColBandSize w:val="1"/>
      <w:tblBorders>
        <w:top w:val="single" w:sz="4" w:space="0" w:color="BA8BE5" w:themeColor="accent2" w:themeTint="66"/>
        <w:left w:val="single" w:sz="4" w:space="0" w:color="BA8BE5" w:themeColor="accent2" w:themeTint="66"/>
        <w:bottom w:val="single" w:sz="4" w:space="0" w:color="BA8BE5" w:themeColor="accent2" w:themeTint="66"/>
        <w:right w:val="single" w:sz="4" w:space="0" w:color="BA8BE5" w:themeColor="accent2" w:themeTint="66"/>
        <w:insideH w:val="single" w:sz="4" w:space="0" w:color="BA8BE5" w:themeColor="accent2" w:themeTint="66"/>
        <w:insideV w:val="single" w:sz="4" w:space="0" w:color="BA8BE5" w:themeColor="accent2" w:themeTint="66"/>
      </w:tblBorders>
    </w:tblPr>
    <w:tblStylePr w:type="firstRow">
      <w:rPr>
        <w:b/>
        <w:bCs/>
      </w:rPr>
      <w:tblPr/>
      <w:tcPr>
        <w:tcBorders>
          <w:bottom w:val="single" w:sz="12" w:space="0" w:color="9752D8" w:themeColor="accent2" w:themeTint="99"/>
        </w:tcBorders>
      </w:tcPr>
    </w:tblStylePr>
    <w:tblStylePr w:type="lastRow">
      <w:rPr>
        <w:b/>
        <w:bCs/>
      </w:rPr>
      <w:tblPr/>
      <w:tcPr>
        <w:tcBorders>
          <w:top w:val="double" w:sz="2" w:space="0" w:color="9752D8" w:themeColor="accent2" w:themeTint="99"/>
        </w:tcBorders>
      </w:tcPr>
    </w:tblStylePr>
    <w:tblStylePr w:type="firstCol">
      <w:rPr>
        <w:b/>
        <w:bCs/>
      </w:rPr>
    </w:tblStylePr>
    <w:tblStylePr w:type="lastCol">
      <w:rPr>
        <w:b/>
        <w:bCs/>
      </w:rPr>
    </w:tblStylePr>
  </w:style>
  <w:style w:type="table" w:styleId="GridTable3-Accent6">
    <w:name w:val="Grid Table 3 Accent 6"/>
    <w:basedOn w:val="TableNormal"/>
    <w:uiPriority w:val="48"/>
    <w:rsid w:val="00560D5F"/>
    <w:tblPr>
      <w:tblStyleRowBandSize w:val="1"/>
      <w:tblStyleColBandSize w:val="1"/>
      <w:tblBorders>
        <w:top w:val="single" w:sz="4" w:space="0" w:color="FFE282" w:themeColor="accent6" w:themeTint="99"/>
        <w:left w:val="single" w:sz="4" w:space="0" w:color="FFE282" w:themeColor="accent6" w:themeTint="99"/>
        <w:bottom w:val="single" w:sz="4" w:space="0" w:color="FFE282" w:themeColor="accent6" w:themeTint="99"/>
        <w:right w:val="single" w:sz="4" w:space="0" w:color="FFE282" w:themeColor="accent6" w:themeTint="99"/>
        <w:insideH w:val="single" w:sz="4" w:space="0" w:color="FFE282" w:themeColor="accent6" w:themeTint="99"/>
        <w:insideV w:val="single" w:sz="4" w:space="0" w:color="FFE282"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5D5" w:themeFill="accent6" w:themeFillTint="33"/>
      </w:tcPr>
    </w:tblStylePr>
    <w:tblStylePr w:type="band1Horz">
      <w:tblPr/>
      <w:tcPr>
        <w:shd w:val="clear" w:color="auto" w:fill="FFF5D5" w:themeFill="accent6" w:themeFillTint="33"/>
      </w:tcPr>
    </w:tblStylePr>
    <w:tblStylePr w:type="neCell">
      <w:tblPr/>
      <w:tcPr>
        <w:tcBorders>
          <w:bottom w:val="single" w:sz="4" w:space="0" w:color="FFE282" w:themeColor="accent6" w:themeTint="99"/>
        </w:tcBorders>
      </w:tcPr>
    </w:tblStylePr>
    <w:tblStylePr w:type="nwCell">
      <w:tblPr/>
      <w:tcPr>
        <w:tcBorders>
          <w:bottom w:val="single" w:sz="4" w:space="0" w:color="FFE282" w:themeColor="accent6" w:themeTint="99"/>
        </w:tcBorders>
      </w:tcPr>
    </w:tblStylePr>
    <w:tblStylePr w:type="seCell">
      <w:tblPr/>
      <w:tcPr>
        <w:tcBorders>
          <w:top w:val="single" w:sz="4" w:space="0" w:color="FFE282" w:themeColor="accent6" w:themeTint="99"/>
        </w:tcBorders>
      </w:tcPr>
    </w:tblStylePr>
    <w:tblStylePr w:type="swCell">
      <w:tblPr/>
      <w:tcPr>
        <w:tcBorders>
          <w:top w:val="single" w:sz="4" w:space="0" w:color="FFE282" w:themeColor="accent6" w:themeTint="99"/>
        </w:tcBorders>
      </w:tcPr>
    </w:tblStylePr>
  </w:style>
  <w:style w:type="table" w:styleId="ListTable4-Accent2">
    <w:name w:val="List Table 4 Accent 2"/>
    <w:basedOn w:val="TableNormal"/>
    <w:uiPriority w:val="49"/>
    <w:rsid w:val="00560D5F"/>
    <w:tblPr>
      <w:tblStyleRowBandSize w:val="1"/>
      <w:tblStyleColBandSize w:val="1"/>
      <w:tblBorders>
        <w:top w:val="single" w:sz="4" w:space="0" w:color="9752D8" w:themeColor="accent2" w:themeTint="99"/>
        <w:left w:val="single" w:sz="4" w:space="0" w:color="9752D8" w:themeColor="accent2" w:themeTint="99"/>
        <w:bottom w:val="single" w:sz="4" w:space="0" w:color="9752D8" w:themeColor="accent2" w:themeTint="99"/>
        <w:right w:val="single" w:sz="4" w:space="0" w:color="9752D8" w:themeColor="accent2" w:themeTint="99"/>
        <w:insideH w:val="single" w:sz="4" w:space="0" w:color="9752D8" w:themeColor="accent2" w:themeTint="99"/>
      </w:tblBorders>
    </w:tblPr>
    <w:tblStylePr w:type="firstRow">
      <w:rPr>
        <w:b/>
        <w:bCs/>
        <w:color w:val="FFFFFF" w:themeColor="background1"/>
      </w:rPr>
      <w:tblPr/>
      <w:tcPr>
        <w:tcBorders>
          <w:top w:val="single" w:sz="4" w:space="0" w:color="511D81" w:themeColor="accent2"/>
          <w:left w:val="single" w:sz="4" w:space="0" w:color="511D81" w:themeColor="accent2"/>
          <w:bottom w:val="single" w:sz="4" w:space="0" w:color="511D81" w:themeColor="accent2"/>
          <w:right w:val="single" w:sz="4" w:space="0" w:color="511D81" w:themeColor="accent2"/>
          <w:insideH w:val="nil"/>
        </w:tcBorders>
        <w:shd w:val="clear" w:color="auto" w:fill="511D81" w:themeFill="accent2"/>
      </w:tcPr>
    </w:tblStylePr>
    <w:tblStylePr w:type="lastRow">
      <w:rPr>
        <w:b/>
        <w:bCs/>
      </w:rPr>
      <w:tblPr/>
      <w:tcPr>
        <w:tcBorders>
          <w:top w:val="double" w:sz="4" w:space="0" w:color="9752D8" w:themeColor="accent2" w:themeTint="99"/>
        </w:tcBorders>
      </w:tcPr>
    </w:tblStylePr>
    <w:tblStylePr w:type="firstCol">
      <w:rPr>
        <w:b/>
        <w:bCs/>
      </w:rPr>
    </w:tblStylePr>
    <w:tblStylePr w:type="lastCol">
      <w:rPr>
        <w:b/>
        <w:bCs/>
      </w:rPr>
    </w:tblStylePr>
    <w:tblStylePr w:type="band1Vert">
      <w:tblPr/>
      <w:tcPr>
        <w:shd w:val="clear" w:color="auto" w:fill="DCC5F2" w:themeFill="accent2" w:themeFillTint="33"/>
      </w:tcPr>
    </w:tblStylePr>
    <w:tblStylePr w:type="band1Horz">
      <w:tblPr/>
      <w:tcPr>
        <w:shd w:val="clear" w:color="auto" w:fill="DCC5F2" w:themeFill="accent2" w:themeFillTint="33"/>
      </w:tcPr>
    </w:tblStylePr>
  </w:style>
  <w:style w:type="table" w:styleId="GridTable4-Accent2">
    <w:name w:val="Grid Table 4 Accent 2"/>
    <w:aliases w:val="List Table 4 - Accent 20"/>
    <w:basedOn w:val="ListTable4-Accent2"/>
    <w:uiPriority w:val="49"/>
    <w:rsid w:val="00560D5F"/>
    <w:rPr>
      <w:kern w:val="0"/>
      <w:sz w:val="20"/>
      <w:szCs w:val="20"/>
      <w:lang w:eastAsia="en-AU"/>
      <w14:ligatures w14:val="none"/>
    </w:rPr>
    <w:tblPr>
      <w:tblBorders>
        <w:top w:val="none" w:sz="0" w:space="0" w:color="auto"/>
        <w:left w:val="none" w:sz="0" w:space="0" w:color="auto"/>
        <w:bottom w:val="none" w:sz="0" w:space="0" w:color="auto"/>
        <w:right w:val="none" w:sz="0" w:space="0" w:color="auto"/>
        <w:insideH w:val="none" w:sz="0" w:space="0" w:color="auto"/>
        <w:insideV w:val="single" w:sz="4" w:space="0" w:color="9752D8" w:themeColor="accent2" w:themeTint="99"/>
      </w:tblBorders>
    </w:tblPr>
    <w:tblStylePr w:type="firstRow">
      <w:rPr>
        <w:b/>
        <w:bCs/>
        <w:color w:val="FFFFFF" w:themeColor="background1"/>
      </w:rPr>
      <w:tblPr/>
      <w:tcPr>
        <w:tcBorders>
          <w:top w:val="single" w:sz="4" w:space="0" w:color="511D81" w:themeColor="accent2"/>
          <w:left w:val="single" w:sz="4" w:space="0" w:color="511D81" w:themeColor="accent2"/>
          <w:bottom w:val="single" w:sz="4" w:space="0" w:color="511D81" w:themeColor="accent2"/>
          <w:right w:val="single" w:sz="4" w:space="0" w:color="511D81" w:themeColor="accent2"/>
          <w:insideH w:val="nil"/>
          <w:insideV w:val="nil"/>
        </w:tcBorders>
        <w:shd w:val="clear" w:color="auto" w:fill="511D81" w:themeFill="accent2"/>
      </w:tcPr>
    </w:tblStylePr>
    <w:tblStylePr w:type="lastRow">
      <w:rPr>
        <w:b/>
        <w:bCs/>
      </w:rPr>
      <w:tblPr/>
      <w:tcPr>
        <w:tcBorders>
          <w:top w:val="double" w:sz="4" w:space="0" w:color="511D81" w:themeColor="accent2"/>
        </w:tcBorders>
      </w:tcPr>
    </w:tblStylePr>
    <w:tblStylePr w:type="firstCol">
      <w:rPr>
        <w:b/>
        <w:bCs/>
      </w:rPr>
    </w:tblStylePr>
    <w:tblStylePr w:type="lastCol">
      <w:rPr>
        <w:b/>
        <w:bCs/>
      </w:rPr>
    </w:tblStylePr>
    <w:tblStylePr w:type="band1Vert">
      <w:tblPr/>
      <w:tcPr>
        <w:shd w:val="clear" w:color="auto" w:fill="DCC5F2" w:themeFill="accent2" w:themeFillTint="33"/>
      </w:tcPr>
    </w:tblStylePr>
    <w:tblStylePr w:type="band1Horz">
      <w:tblPr/>
      <w:tcPr>
        <w:shd w:val="clear" w:color="auto" w:fill="DCC5F2" w:themeFill="accent2" w:themeFillTint="33"/>
      </w:tcPr>
    </w:tblStylePr>
  </w:style>
  <w:style w:type="table" w:styleId="GridTable4-Accent3">
    <w:name w:val="Grid Table 4 Accent 3"/>
    <w:basedOn w:val="TableNormal"/>
    <w:uiPriority w:val="49"/>
    <w:rsid w:val="00560D5F"/>
    <w:tblPr>
      <w:tblStyleRowBandSize w:val="1"/>
      <w:tblStyleColBandSize w:val="1"/>
      <w:tblBorders>
        <w:top w:val="single" w:sz="4" w:space="0" w:color="FF2D2D" w:themeColor="accent3" w:themeTint="99"/>
        <w:left w:val="single" w:sz="4" w:space="0" w:color="FF2D2D" w:themeColor="accent3" w:themeTint="99"/>
        <w:bottom w:val="single" w:sz="4" w:space="0" w:color="FF2D2D" w:themeColor="accent3" w:themeTint="99"/>
        <w:right w:val="single" w:sz="4" w:space="0" w:color="FF2D2D" w:themeColor="accent3" w:themeTint="99"/>
        <w:insideH w:val="single" w:sz="4" w:space="0" w:color="FF2D2D" w:themeColor="accent3" w:themeTint="99"/>
        <w:insideV w:val="single" w:sz="4" w:space="0" w:color="FF2D2D" w:themeColor="accent3" w:themeTint="99"/>
      </w:tblBorders>
    </w:tblPr>
    <w:tblStylePr w:type="firstRow">
      <w:rPr>
        <w:b/>
        <w:bCs/>
        <w:color w:val="FFFFFF" w:themeColor="background1"/>
      </w:rPr>
      <w:tblPr/>
      <w:tcPr>
        <w:tcBorders>
          <w:top w:val="single" w:sz="4" w:space="0" w:color="A10000" w:themeColor="accent3"/>
          <w:left w:val="single" w:sz="4" w:space="0" w:color="A10000" w:themeColor="accent3"/>
          <w:bottom w:val="single" w:sz="4" w:space="0" w:color="A10000" w:themeColor="accent3"/>
          <w:right w:val="single" w:sz="4" w:space="0" w:color="A10000" w:themeColor="accent3"/>
          <w:insideH w:val="nil"/>
          <w:insideV w:val="nil"/>
        </w:tcBorders>
        <w:shd w:val="clear" w:color="auto" w:fill="A10000" w:themeFill="accent3"/>
      </w:tcPr>
    </w:tblStylePr>
    <w:tblStylePr w:type="lastRow">
      <w:rPr>
        <w:b/>
        <w:bCs/>
      </w:rPr>
      <w:tblPr/>
      <w:tcPr>
        <w:tcBorders>
          <w:top w:val="double" w:sz="4" w:space="0" w:color="A10000" w:themeColor="accent3"/>
        </w:tcBorders>
      </w:tcPr>
    </w:tblStylePr>
    <w:tblStylePr w:type="firstCol">
      <w:rPr>
        <w:b/>
        <w:bCs/>
      </w:rPr>
    </w:tblStylePr>
    <w:tblStylePr w:type="lastCol">
      <w:rPr>
        <w:b/>
        <w:bCs/>
      </w:rPr>
    </w:tblStylePr>
    <w:tblStylePr w:type="band1Vert">
      <w:tblPr/>
      <w:tcPr>
        <w:shd w:val="clear" w:color="auto" w:fill="FFB9B9" w:themeFill="accent3" w:themeFillTint="33"/>
      </w:tcPr>
    </w:tblStylePr>
    <w:tblStylePr w:type="band1Horz">
      <w:tblPr/>
      <w:tcPr>
        <w:shd w:val="clear" w:color="auto" w:fill="FFB9B9" w:themeFill="accent3" w:themeFillTint="33"/>
      </w:tcPr>
    </w:tblStylePr>
  </w:style>
  <w:style w:type="table" w:styleId="GridTable4-Accent6">
    <w:name w:val="Grid Table 4 Accent 6"/>
    <w:basedOn w:val="TableNormal"/>
    <w:uiPriority w:val="49"/>
    <w:rsid w:val="00560D5F"/>
    <w:tblPr>
      <w:tblStyleRowBandSize w:val="1"/>
      <w:tblStyleColBandSize w:val="1"/>
      <w:tblBorders>
        <w:top w:val="single" w:sz="4" w:space="0" w:color="FFE282" w:themeColor="accent6" w:themeTint="99"/>
        <w:left w:val="single" w:sz="4" w:space="0" w:color="FFE282" w:themeColor="accent6" w:themeTint="99"/>
        <w:bottom w:val="single" w:sz="4" w:space="0" w:color="FFE282" w:themeColor="accent6" w:themeTint="99"/>
        <w:right w:val="single" w:sz="4" w:space="0" w:color="FFE282" w:themeColor="accent6" w:themeTint="99"/>
        <w:insideH w:val="single" w:sz="4" w:space="0" w:color="FFE282" w:themeColor="accent6" w:themeTint="99"/>
        <w:insideV w:val="single" w:sz="4" w:space="0" w:color="FFE282" w:themeColor="accent6" w:themeTint="99"/>
      </w:tblBorders>
    </w:tblPr>
    <w:tblStylePr w:type="firstRow">
      <w:rPr>
        <w:b/>
        <w:bCs/>
        <w:color w:val="FFFFFF" w:themeColor="background1"/>
      </w:rPr>
      <w:tblPr/>
      <w:tcPr>
        <w:tcBorders>
          <w:top w:val="single" w:sz="4" w:space="0" w:color="FFD030" w:themeColor="accent6"/>
          <w:left w:val="single" w:sz="4" w:space="0" w:color="FFD030" w:themeColor="accent6"/>
          <w:bottom w:val="single" w:sz="4" w:space="0" w:color="FFD030" w:themeColor="accent6"/>
          <w:right w:val="single" w:sz="4" w:space="0" w:color="FFD030" w:themeColor="accent6"/>
          <w:insideH w:val="nil"/>
          <w:insideV w:val="nil"/>
        </w:tcBorders>
        <w:shd w:val="clear" w:color="auto" w:fill="FFD030" w:themeFill="accent6"/>
      </w:tcPr>
    </w:tblStylePr>
    <w:tblStylePr w:type="lastRow">
      <w:rPr>
        <w:b/>
        <w:bCs/>
      </w:rPr>
      <w:tblPr/>
      <w:tcPr>
        <w:tcBorders>
          <w:top w:val="double" w:sz="4" w:space="0" w:color="FFD030" w:themeColor="accent6"/>
        </w:tcBorders>
      </w:tcPr>
    </w:tblStylePr>
    <w:tblStylePr w:type="firstCol">
      <w:rPr>
        <w:b/>
        <w:bCs/>
      </w:rPr>
    </w:tblStylePr>
    <w:tblStylePr w:type="lastCol">
      <w:rPr>
        <w:b/>
        <w:bCs/>
      </w:rPr>
    </w:tblStylePr>
    <w:tblStylePr w:type="band1Vert">
      <w:tblPr/>
      <w:tcPr>
        <w:shd w:val="clear" w:color="auto" w:fill="FFF5D5" w:themeFill="accent6" w:themeFillTint="33"/>
      </w:tcPr>
    </w:tblStylePr>
    <w:tblStylePr w:type="band1Horz">
      <w:tblPr/>
      <w:tcPr>
        <w:shd w:val="clear" w:color="auto" w:fill="FFF5D5" w:themeFill="accent6" w:themeFillTint="33"/>
      </w:tcPr>
    </w:tblStylePr>
  </w:style>
  <w:style w:type="table" w:styleId="GridTable5Dark-Accent2">
    <w:name w:val="Grid Table 5 Dark Accent 2"/>
    <w:basedOn w:val="TableNormal"/>
    <w:uiPriority w:val="50"/>
    <w:rsid w:val="00560D5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CC5F2"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11D8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11D8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11D8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11D81" w:themeFill="accent2"/>
      </w:tcPr>
    </w:tblStylePr>
    <w:tblStylePr w:type="band1Vert">
      <w:tblPr/>
      <w:tcPr>
        <w:shd w:val="clear" w:color="auto" w:fill="BA8BE5" w:themeFill="accent2" w:themeFillTint="66"/>
      </w:tcPr>
    </w:tblStylePr>
    <w:tblStylePr w:type="band1Horz">
      <w:tblPr/>
      <w:tcPr>
        <w:shd w:val="clear" w:color="auto" w:fill="BA8BE5" w:themeFill="accent2" w:themeFillTint="66"/>
      </w:tcPr>
    </w:tblStylePr>
  </w:style>
  <w:style w:type="character" w:styleId="Hashtag">
    <w:name w:val="Hashtag"/>
    <w:basedOn w:val="DefaultParagraphFont"/>
    <w:uiPriority w:val="99"/>
    <w:semiHidden/>
    <w:unhideWhenUsed/>
    <w:rsid w:val="00560D5F"/>
    <w:rPr>
      <w:color w:val="025F5D"/>
      <w:shd w:val="clear" w:color="auto" w:fill="E1DFDD"/>
    </w:rPr>
  </w:style>
  <w:style w:type="paragraph" w:styleId="Index1">
    <w:name w:val="index 1"/>
    <w:basedOn w:val="Normal"/>
    <w:next w:val="Normal"/>
    <w:autoRedefine/>
    <w:uiPriority w:val="99"/>
    <w:unhideWhenUsed/>
    <w:rsid w:val="00560D5F"/>
    <w:pPr>
      <w:spacing w:line="240" w:lineRule="auto"/>
      <w:ind w:left="240" w:hanging="240"/>
    </w:pPr>
  </w:style>
  <w:style w:type="paragraph" w:styleId="Index2">
    <w:name w:val="index 2"/>
    <w:basedOn w:val="Normal"/>
    <w:next w:val="Normal"/>
    <w:autoRedefine/>
    <w:uiPriority w:val="99"/>
    <w:unhideWhenUsed/>
    <w:rsid w:val="00560D5F"/>
    <w:pPr>
      <w:spacing w:line="240" w:lineRule="auto"/>
      <w:ind w:left="238"/>
    </w:pPr>
  </w:style>
  <w:style w:type="paragraph" w:styleId="Index3">
    <w:name w:val="index 3"/>
    <w:basedOn w:val="Normal"/>
    <w:next w:val="Normal"/>
    <w:autoRedefine/>
    <w:uiPriority w:val="99"/>
    <w:unhideWhenUsed/>
    <w:rsid w:val="00560D5F"/>
    <w:pPr>
      <w:spacing w:line="240" w:lineRule="auto"/>
      <w:ind w:left="482"/>
    </w:pPr>
  </w:style>
  <w:style w:type="paragraph" w:styleId="Index4">
    <w:name w:val="index 4"/>
    <w:basedOn w:val="Normal"/>
    <w:next w:val="Normal"/>
    <w:autoRedefine/>
    <w:uiPriority w:val="99"/>
    <w:unhideWhenUsed/>
    <w:rsid w:val="00560D5F"/>
    <w:pPr>
      <w:spacing w:line="240" w:lineRule="auto"/>
      <w:ind w:left="720"/>
    </w:pPr>
  </w:style>
  <w:style w:type="paragraph" w:styleId="Index5">
    <w:name w:val="index 5"/>
    <w:basedOn w:val="Normal"/>
    <w:next w:val="Normal"/>
    <w:autoRedefine/>
    <w:uiPriority w:val="99"/>
    <w:unhideWhenUsed/>
    <w:rsid w:val="00560D5F"/>
    <w:pPr>
      <w:spacing w:line="240" w:lineRule="auto"/>
      <w:ind w:left="958"/>
    </w:pPr>
  </w:style>
  <w:style w:type="paragraph" w:styleId="Index6">
    <w:name w:val="index 6"/>
    <w:basedOn w:val="Normal"/>
    <w:next w:val="Normal"/>
    <w:autoRedefine/>
    <w:uiPriority w:val="99"/>
    <w:unhideWhenUsed/>
    <w:rsid w:val="00560D5F"/>
    <w:pPr>
      <w:spacing w:line="240" w:lineRule="auto"/>
      <w:ind w:left="1202"/>
    </w:pPr>
  </w:style>
  <w:style w:type="paragraph" w:styleId="Index7">
    <w:name w:val="index 7"/>
    <w:basedOn w:val="Normal"/>
    <w:next w:val="Normal"/>
    <w:autoRedefine/>
    <w:uiPriority w:val="99"/>
    <w:unhideWhenUsed/>
    <w:rsid w:val="00560D5F"/>
    <w:pPr>
      <w:spacing w:line="240" w:lineRule="auto"/>
      <w:ind w:left="1440"/>
    </w:pPr>
  </w:style>
  <w:style w:type="paragraph" w:styleId="Index8">
    <w:name w:val="index 8"/>
    <w:basedOn w:val="Normal"/>
    <w:next w:val="Normal"/>
    <w:autoRedefine/>
    <w:uiPriority w:val="99"/>
    <w:unhideWhenUsed/>
    <w:rsid w:val="00560D5F"/>
    <w:pPr>
      <w:spacing w:line="240" w:lineRule="auto"/>
      <w:ind w:left="1678"/>
    </w:pPr>
  </w:style>
  <w:style w:type="paragraph" w:styleId="Index9">
    <w:name w:val="index 9"/>
    <w:basedOn w:val="Normal"/>
    <w:next w:val="Normal"/>
    <w:autoRedefine/>
    <w:uiPriority w:val="99"/>
    <w:unhideWhenUsed/>
    <w:rsid w:val="00560D5F"/>
    <w:pPr>
      <w:spacing w:line="240" w:lineRule="auto"/>
      <w:ind w:left="1922"/>
    </w:pPr>
  </w:style>
  <w:style w:type="paragraph" w:styleId="IndexHeading">
    <w:name w:val="index heading"/>
    <w:basedOn w:val="Normal"/>
    <w:next w:val="Index1"/>
    <w:uiPriority w:val="99"/>
    <w:unhideWhenUsed/>
    <w:rsid w:val="00560D5F"/>
    <w:rPr>
      <w:rFonts w:eastAsiaTheme="majorEastAsia" w:cstheme="majorBidi"/>
      <w:b/>
      <w:bCs/>
      <w:color w:val="025F5D"/>
    </w:rPr>
  </w:style>
  <w:style w:type="character" w:styleId="IntenseReference">
    <w:name w:val="Intense Reference"/>
    <w:basedOn w:val="DefaultParagraphFont"/>
    <w:uiPriority w:val="32"/>
    <w:rsid w:val="00560D5F"/>
    <w:rPr>
      <w:b/>
      <w:bCs/>
      <w:smallCaps/>
      <w:color w:val="025F5D"/>
      <w:spacing w:val="5"/>
    </w:rPr>
  </w:style>
  <w:style w:type="character" w:styleId="LineNumber">
    <w:name w:val="line number"/>
    <w:basedOn w:val="DefaultParagraphFont"/>
    <w:uiPriority w:val="99"/>
    <w:unhideWhenUsed/>
    <w:rsid w:val="00560D5F"/>
  </w:style>
  <w:style w:type="paragraph" w:styleId="List">
    <w:name w:val="List"/>
    <w:basedOn w:val="Normal"/>
    <w:uiPriority w:val="99"/>
    <w:unhideWhenUsed/>
    <w:rsid w:val="00560D5F"/>
    <w:pPr>
      <w:spacing w:before="60" w:after="60"/>
      <w:ind w:left="714" w:hanging="357"/>
      <w:contextualSpacing/>
    </w:pPr>
  </w:style>
  <w:style w:type="paragraph" w:styleId="List2">
    <w:name w:val="List 2"/>
    <w:basedOn w:val="Normal"/>
    <w:uiPriority w:val="99"/>
    <w:unhideWhenUsed/>
    <w:rsid w:val="00560D5F"/>
    <w:pPr>
      <w:spacing w:before="60" w:after="60"/>
      <w:ind w:left="1071" w:hanging="357"/>
      <w:contextualSpacing/>
    </w:pPr>
  </w:style>
  <w:style w:type="paragraph" w:styleId="List3">
    <w:name w:val="List 3"/>
    <w:basedOn w:val="Normal"/>
    <w:uiPriority w:val="99"/>
    <w:unhideWhenUsed/>
    <w:rsid w:val="00560D5F"/>
    <w:pPr>
      <w:spacing w:before="60" w:after="60"/>
      <w:ind w:left="1429" w:hanging="357"/>
      <w:contextualSpacing/>
    </w:pPr>
  </w:style>
  <w:style w:type="paragraph" w:styleId="List4">
    <w:name w:val="List 4"/>
    <w:basedOn w:val="Normal"/>
    <w:uiPriority w:val="99"/>
    <w:unhideWhenUsed/>
    <w:rsid w:val="00560D5F"/>
    <w:pPr>
      <w:spacing w:before="60" w:after="60"/>
      <w:ind w:left="1786" w:hanging="357"/>
      <w:contextualSpacing/>
    </w:pPr>
  </w:style>
  <w:style w:type="paragraph" w:styleId="List5">
    <w:name w:val="List 5"/>
    <w:basedOn w:val="Normal"/>
    <w:uiPriority w:val="99"/>
    <w:unhideWhenUsed/>
    <w:rsid w:val="00560D5F"/>
    <w:pPr>
      <w:spacing w:before="60" w:after="60"/>
      <w:ind w:left="2143" w:hanging="357"/>
      <w:contextualSpacing/>
    </w:pPr>
  </w:style>
  <w:style w:type="paragraph" w:styleId="ListBullet3">
    <w:name w:val="List Bullet 3"/>
    <w:basedOn w:val="Normal"/>
    <w:uiPriority w:val="99"/>
    <w:unhideWhenUsed/>
    <w:rsid w:val="00560D5F"/>
    <w:pPr>
      <w:numPr>
        <w:numId w:val="36"/>
      </w:numPr>
      <w:spacing w:before="60" w:after="60"/>
      <w:contextualSpacing/>
    </w:pPr>
  </w:style>
  <w:style w:type="paragraph" w:styleId="ListBullet4">
    <w:name w:val="List Bullet 4"/>
    <w:basedOn w:val="Normal"/>
    <w:uiPriority w:val="99"/>
    <w:unhideWhenUsed/>
    <w:rsid w:val="00560D5F"/>
    <w:pPr>
      <w:numPr>
        <w:numId w:val="38"/>
      </w:numPr>
      <w:spacing w:before="60" w:after="60"/>
      <w:contextualSpacing/>
    </w:pPr>
  </w:style>
  <w:style w:type="paragraph" w:styleId="ListBullet5">
    <w:name w:val="List Bullet 5"/>
    <w:basedOn w:val="Normal"/>
    <w:uiPriority w:val="99"/>
    <w:unhideWhenUsed/>
    <w:rsid w:val="00560D5F"/>
    <w:pPr>
      <w:numPr>
        <w:numId w:val="40"/>
      </w:numPr>
      <w:spacing w:before="60" w:after="60"/>
      <w:contextualSpacing/>
    </w:pPr>
  </w:style>
  <w:style w:type="paragraph" w:styleId="ListContinue">
    <w:name w:val="List Continue"/>
    <w:basedOn w:val="Normal"/>
    <w:uiPriority w:val="99"/>
    <w:semiHidden/>
    <w:unhideWhenUsed/>
    <w:rsid w:val="00560D5F"/>
    <w:pPr>
      <w:spacing w:before="60" w:after="60"/>
      <w:ind w:left="714" w:hanging="357"/>
      <w:contextualSpacing/>
    </w:pPr>
  </w:style>
  <w:style w:type="paragraph" w:styleId="ListContinue2">
    <w:name w:val="List Continue 2"/>
    <w:basedOn w:val="Normal"/>
    <w:uiPriority w:val="99"/>
    <w:semiHidden/>
    <w:unhideWhenUsed/>
    <w:rsid w:val="00560D5F"/>
    <w:pPr>
      <w:spacing w:before="60" w:after="60"/>
      <w:ind w:left="1071" w:hanging="357"/>
      <w:contextualSpacing/>
    </w:pPr>
  </w:style>
  <w:style w:type="paragraph" w:styleId="ListContinue3">
    <w:name w:val="List Continue 3"/>
    <w:basedOn w:val="Normal"/>
    <w:uiPriority w:val="99"/>
    <w:semiHidden/>
    <w:unhideWhenUsed/>
    <w:rsid w:val="00560D5F"/>
    <w:pPr>
      <w:spacing w:before="60" w:after="60"/>
      <w:ind w:left="1429" w:hanging="357"/>
      <w:contextualSpacing/>
    </w:pPr>
  </w:style>
  <w:style w:type="paragraph" w:styleId="ListContinue4">
    <w:name w:val="List Continue 4"/>
    <w:basedOn w:val="Normal"/>
    <w:uiPriority w:val="99"/>
    <w:semiHidden/>
    <w:unhideWhenUsed/>
    <w:rsid w:val="00560D5F"/>
    <w:pPr>
      <w:spacing w:before="60" w:after="60"/>
      <w:ind w:left="1786" w:hanging="357"/>
      <w:contextualSpacing/>
    </w:pPr>
  </w:style>
  <w:style w:type="paragraph" w:styleId="ListContinue5">
    <w:name w:val="List Continue 5"/>
    <w:basedOn w:val="Normal"/>
    <w:uiPriority w:val="99"/>
    <w:semiHidden/>
    <w:unhideWhenUsed/>
    <w:rsid w:val="00560D5F"/>
    <w:pPr>
      <w:spacing w:before="60" w:after="60"/>
      <w:ind w:left="2143" w:hanging="357"/>
      <w:contextualSpacing/>
    </w:pPr>
  </w:style>
  <w:style w:type="paragraph" w:styleId="ListNumber3">
    <w:name w:val="List Number 3"/>
    <w:basedOn w:val="Normal"/>
    <w:uiPriority w:val="99"/>
    <w:unhideWhenUsed/>
    <w:rsid w:val="00560D5F"/>
    <w:pPr>
      <w:numPr>
        <w:numId w:val="43"/>
      </w:numPr>
      <w:tabs>
        <w:tab w:val="clear" w:pos="926"/>
      </w:tabs>
      <w:spacing w:before="60" w:after="60"/>
      <w:contextualSpacing/>
    </w:pPr>
  </w:style>
  <w:style w:type="paragraph" w:styleId="ListNumber4">
    <w:name w:val="List Number 4"/>
    <w:basedOn w:val="Normal"/>
    <w:uiPriority w:val="99"/>
    <w:unhideWhenUsed/>
    <w:rsid w:val="00560D5F"/>
    <w:pPr>
      <w:numPr>
        <w:numId w:val="45"/>
      </w:numPr>
      <w:tabs>
        <w:tab w:val="clear" w:pos="1209"/>
      </w:tabs>
      <w:spacing w:before="60" w:after="60"/>
      <w:contextualSpacing/>
    </w:pPr>
  </w:style>
  <w:style w:type="paragraph" w:styleId="ListNumber5">
    <w:name w:val="List Number 5"/>
    <w:basedOn w:val="Normal"/>
    <w:uiPriority w:val="99"/>
    <w:unhideWhenUsed/>
    <w:rsid w:val="00560D5F"/>
    <w:pPr>
      <w:numPr>
        <w:numId w:val="47"/>
      </w:numPr>
      <w:tabs>
        <w:tab w:val="clear" w:pos="1492"/>
      </w:tabs>
      <w:spacing w:before="60" w:after="60"/>
      <w:contextualSpacing/>
    </w:pPr>
  </w:style>
  <w:style w:type="table" w:styleId="ListTable1Light-Accent3">
    <w:name w:val="List Table 1 Light Accent 3"/>
    <w:basedOn w:val="TableNormal"/>
    <w:uiPriority w:val="46"/>
    <w:rsid w:val="00560D5F"/>
    <w:tblPr>
      <w:tblStyleRowBandSize w:val="1"/>
      <w:tblStyleColBandSize w:val="1"/>
    </w:tblPr>
    <w:tblStylePr w:type="firstRow">
      <w:rPr>
        <w:b/>
        <w:bCs/>
      </w:rPr>
      <w:tblPr/>
      <w:tcPr>
        <w:tcBorders>
          <w:bottom w:val="single" w:sz="4" w:space="0" w:color="FF2D2D" w:themeColor="accent3" w:themeTint="99"/>
        </w:tcBorders>
      </w:tcPr>
    </w:tblStylePr>
    <w:tblStylePr w:type="lastRow">
      <w:rPr>
        <w:b/>
        <w:bCs/>
      </w:rPr>
      <w:tblPr/>
      <w:tcPr>
        <w:tcBorders>
          <w:top w:val="single" w:sz="4" w:space="0" w:color="FF2D2D" w:themeColor="accent3" w:themeTint="99"/>
        </w:tcBorders>
      </w:tcPr>
    </w:tblStylePr>
    <w:tblStylePr w:type="firstCol">
      <w:rPr>
        <w:b/>
        <w:bCs/>
      </w:rPr>
    </w:tblStylePr>
    <w:tblStylePr w:type="lastCol">
      <w:rPr>
        <w:b/>
        <w:bCs/>
      </w:rPr>
    </w:tblStylePr>
    <w:tblStylePr w:type="band1Vert">
      <w:tblPr/>
      <w:tcPr>
        <w:shd w:val="clear" w:color="auto" w:fill="FFB9B9" w:themeFill="accent3" w:themeFillTint="33"/>
      </w:tcPr>
    </w:tblStylePr>
    <w:tblStylePr w:type="band1Horz">
      <w:tblPr/>
      <w:tcPr>
        <w:shd w:val="clear" w:color="auto" w:fill="FFB9B9" w:themeFill="accent3" w:themeFillTint="33"/>
      </w:tcPr>
    </w:tblStylePr>
  </w:style>
  <w:style w:type="table" w:styleId="ListTable3-Accent6">
    <w:name w:val="List Table 3 Accent 6"/>
    <w:basedOn w:val="TableNormal"/>
    <w:uiPriority w:val="48"/>
    <w:rsid w:val="00560D5F"/>
    <w:tblPr>
      <w:tblStyleRowBandSize w:val="1"/>
      <w:tblStyleColBandSize w:val="1"/>
      <w:tblBorders>
        <w:top w:val="single" w:sz="4" w:space="0" w:color="FFD030" w:themeColor="accent6"/>
        <w:left w:val="single" w:sz="4" w:space="0" w:color="FFD030" w:themeColor="accent6"/>
        <w:bottom w:val="single" w:sz="4" w:space="0" w:color="FFD030" w:themeColor="accent6"/>
        <w:right w:val="single" w:sz="4" w:space="0" w:color="FFD030" w:themeColor="accent6"/>
      </w:tblBorders>
    </w:tblPr>
    <w:tblStylePr w:type="firstRow">
      <w:rPr>
        <w:b/>
        <w:bCs/>
        <w:color w:val="FFFFFF" w:themeColor="background1"/>
      </w:rPr>
      <w:tblPr/>
      <w:tcPr>
        <w:shd w:val="clear" w:color="auto" w:fill="FFD030" w:themeFill="accent6"/>
      </w:tcPr>
    </w:tblStylePr>
    <w:tblStylePr w:type="lastRow">
      <w:rPr>
        <w:b/>
        <w:bCs/>
      </w:rPr>
      <w:tblPr/>
      <w:tcPr>
        <w:tcBorders>
          <w:top w:val="double" w:sz="4" w:space="0" w:color="FFD030"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D030" w:themeColor="accent6"/>
          <w:right w:val="single" w:sz="4" w:space="0" w:color="FFD030" w:themeColor="accent6"/>
        </w:tcBorders>
      </w:tcPr>
    </w:tblStylePr>
    <w:tblStylePr w:type="band1Horz">
      <w:tblPr/>
      <w:tcPr>
        <w:tcBorders>
          <w:top w:val="single" w:sz="4" w:space="0" w:color="FFD030" w:themeColor="accent6"/>
          <w:bottom w:val="single" w:sz="4" w:space="0" w:color="FFD030"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D030" w:themeColor="accent6"/>
          <w:left w:val="nil"/>
        </w:tcBorders>
      </w:tcPr>
    </w:tblStylePr>
    <w:tblStylePr w:type="swCell">
      <w:tblPr/>
      <w:tcPr>
        <w:tcBorders>
          <w:top w:val="double" w:sz="4" w:space="0" w:color="FFD030" w:themeColor="accent6"/>
          <w:right w:val="nil"/>
        </w:tcBorders>
      </w:tcPr>
    </w:tblStylePr>
  </w:style>
  <w:style w:type="table" w:styleId="ListTable4-Accent3">
    <w:name w:val="List Table 4 Accent 3"/>
    <w:basedOn w:val="TableNormal"/>
    <w:uiPriority w:val="49"/>
    <w:rsid w:val="00560D5F"/>
    <w:tblPr>
      <w:tblStyleRowBandSize w:val="1"/>
      <w:tblStyleColBandSize w:val="1"/>
      <w:tblBorders>
        <w:top w:val="single" w:sz="4" w:space="0" w:color="FF2D2D" w:themeColor="accent3" w:themeTint="99"/>
        <w:left w:val="single" w:sz="4" w:space="0" w:color="FF2D2D" w:themeColor="accent3" w:themeTint="99"/>
        <w:bottom w:val="single" w:sz="4" w:space="0" w:color="FF2D2D" w:themeColor="accent3" w:themeTint="99"/>
        <w:right w:val="single" w:sz="4" w:space="0" w:color="FF2D2D" w:themeColor="accent3" w:themeTint="99"/>
        <w:insideH w:val="single" w:sz="4" w:space="0" w:color="FF2D2D" w:themeColor="accent3" w:themeTint="99"/>
      </w:tblBorders>
    </w:tblPr>
    <w:tblStylePr w:type="firstRow">
      <w:rPr>
        <w:b/>
        <w:bCs/>
        <w:color w:val="FFFFFF" w:themeColor="background1"/>
      </w:rPr>
      <w:tblPr/>
      <w:tcPr>
        <w:tcBorders>
          <w:top w:val="single" w:sz="4" w:space="0" w:color="A10000" w:themeColor="accent3"/>
          <w:left w:val="single" w:sz="4" w:space="0" w:color="A10000" w:themeColor="accent3"/>
          <w:bottom w:val="single" w:sz="4" w:space="0" w:color="A10000" w:themeColor="accent3"/>
          <w:right w:val="single" w:sz="4" w:space="0" w:color="A10000" w:themeColor="accent3"/>
          <w:insideH w:val="nil"/>
        </w:tcBorders>
        <w:shd w:val="clear" w:color="auto" w:fill="A10000" w:themeFill="accent3"/>
      </w:tcPr>
    </w:tblStylePr>
    <w:tblStylePr w:type="lastRow">
      <w:rPr>
        <w:b/>
        <w:bCs/>
      </w:rPr>
      <w:tblPr/>
      <w:tcPr>
        <w:tcBorders>
          <w:top w:val="double" w:sz="4" w:space="0" w:color="FF2D2D" w:themeColor="accent3" w:themeTint="99"/>
        </w:tcBorders>
      </w:tcPr>
    </w:tblStylePr>
    <w:tblStylePr w:type="firstCol">
      <w:rPr>
        <w:b/>
        <w:bCs/>
      </w:rPr>
    </w:tblStylePr>
    <w:tblStylePr w:type="lastCol">
      <w:rPr>
        <w:b/>
        <w:bCs/>
      </w:rPr>
    </w:tblStylePr>
    <w:tblStylePr w:type="band1Vert">
      <w:tblPr/>
      <w:tcPr>
        <w:shd w:val="clear" w:color="auto" w:fill="FFB9B9" w:themeFill="accent3" w:themeFillTint="33"/>
      </w:tcPr>
    </w:tblStylePr>
    <w:tblStylePr w:type="band1Horz">
      <w:tblPr/>
      <w:tcPr>
        <w:shd w:val="clear" w:color="auto" w:fill="FFB9B9" w:themeFill="accent3" w:themeFillTint="33"/>
      </w:tcPr>
    </w:tblStylePr>
  </w:style>
  <w:style w:type="table" w:styleId="ListTable5Dark-Accent3">
    <w:name w:val="List Table 5 Dark Accent 3"/>
    <w:basedOn w:val="TableNormal"/>
    <w:uiPriority w:val="50"/>
    <w:rsid w:val="00560D5F"/>
    <w:rPr>
      <w:color w:val="FFFFFF" w:themeColor="background1"/>
    </w:rPr>
    <w:tblPr>
      <w:tblStyleRowBandSize w:val="1"/>
      <w:tblStyleColBandSize w:val="1"/>
      <w:tblBorders>
        <w:top w:val="single" w:sz="24" w:space="0" w:color="A10000" w:themeColor="accent3"/>
        <w:left w:val="single" w:sz="24" w:space="0" w:color="A10000" w:themeColor="accent3"/>
        <w:bottom w:val="single" w:sz="24" w:space="0" w:color="A10000" w:themeColor="accent3"/>
        <w:right w:val="single" w:sz="24" w:space="0" w:color="A10000" w:themeColor="accent3"/>
      </w:tblBorders>
    </w:tblPr>
    <w:tcPr>
      <w:shd w:val="clear" w:color="auto" w:fill="A10000"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paragraph" w:styleId="MessageHeader">
    <w:name w:val="Message Header"/>
    <w:basedOn w:val="Normal"/>
    <w:link w:val="MessageHeaderChar"/>
    <w:uiPriority w:val="99"/>
    <w:unhideWhenUsed/>
    <w:rsid w:val="00560D5F"/>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rsid w:val="00560D5F"/>
    <w:rPr>
      <w:rFonts w:asciiTheme="majorHAnsi" w:eastAsiaTheme="majorEastAsia" w:hAnsiTheme="majorHAnsi" w:cstheme="majorBidi"/>
      <w:shd w:val="pct20" w:color="auto" w:fill="auto"/>
    </w:rPr>
  </w:style>
  <w:style w:type="character" w:styleId="PlaceholderText">
    <w:name w:val="Placeholder Text"/>
    <w:basedOn w:val="DefaultParagraphFont"/>
    <w:uiPriority w:val="99"/>
    <w:semiHidden/>
    <w:rsid w:val="00560D5F"/>
    <w:rPr>
      <w:color w:val="666666"/>
    </w:rPr>
  </w:style>
  <w:style w:type="table" w:styleId="PlainTable2">
    <w:name w:val="Plain Table 2"/>
    <w:basedOn w:val="TableNormal"/>
    <w:uiPriority w:val="42"/>
    <w:rsid w:val="00560D5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560D5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rsid w:val="00560D5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unhideWhenUsed/>
    <w:rsid w:val="00560D5F"/>
    <w:pPr>
      <w:spacing w:line="240" w:lineRule="auto"/>
    </w:pPr>
    <w:rPr>
      <w:rFonts w:ascii="Consolas" w:hAnsi="Consolas"/>
      <w:sz w:val="21"/>
      <w:szCs w:val="21"/>
    </w:rPr>
  </w:style>
  <w:style w:type="character" w:customStyle="1" w:styleId="PlainTextChar">
    <w:name w:val="Plain Text Char"/>
    <w:basedOn w:val="DefaultParagraphFont"/>
    <w:link w:val="PlainText"/>
    <w:uiPriority w:val="99"/>
    <w:rsid w:val="00560D5F"/>
    <w:rPr>
      <w:rFonts w:ascii="Consolas" w:hAnsi="Consolas"/>
      <w:sz w:val="21"/>
      <w:szCs w:val="21"/>
    </w:rPr>
  </w:style>
  <w:style w:type="paragraph" w:styleId="Salutation">
    <w:name w:val="Salutation"/>
    <w:basedOn w:val="Normal"/>
    <w:next w:val="Normal"/>
    <w:link w:val="SalutationChar"/>
    <w:uiPriority w:val="99"/>
    <w:unhideWhenUsed/>
    <w:rsid w:val="00560D5F"/>
  </w:style>
  <w:style w:type="character" w:customStyle="1" w:styleId="SalutationChar">
    <w:name w:val="Salutation Char"/>
    <w:basedOn w:val="DefaultParagraphFont"/>
    <w:link w:val="Salutation"/>
    <w:uiPriority w:val="99"/>
    <w:rsid w:val="00560D5F"/>
    <w:rPr>
      <w:rFonts w:ascii="Segoe UI" w:hAnsi="Segoe UI"/>
    </w:rPr>
  </w:style>
  <w:style w:type="paragraph" w:customStyle="1" w:styleId="Securityclassification">
    <w:name w:val="Security classification"/>
    <w:basedOn w:val="Footer"/>
    <w:qFormat/>
    <w:rsid w:val="00560D5F"/>
    <w:pPr>
      <w:jc w:val="center"/>
    </w:pPr>
    <w:rPr>
      <w:rFonts w:ascii="Segoe UI Semibold" w:eastAsia="Times New Roman" w:hAnsi="Segoe UI Semibold" w:cs="Segoe UI Semibold"/>
      <w:bCs/>
      <w:color w:val="FF0000"/>
      <w:kern w:val="0"/>
      <w:sz w:val="22"/>
      <w:szCs w:val="22"/>
      <w:lang w:eastAsia="en-AU"/>
      <w14:ligatures w14:val="none"/>
    </w:rPr>
  </w:style>
  <w:style w:type="paragraph" w:styleId="Signature">
    <w:name w:val="Signature"/>
    <w:basedOn w:val="Normal"/>
    <w:link w:val="SignatureChar"/>
    <w:uiPriority w:val="99"/>
    <w:unhideWhenUsed/>
    <w:rsid w:val="00560D5F"/>
    <w:pPr>
      <w:spacing w:line="240" w:lineRule="auto"/>
      <w:ind w:left="4252"/>
    </w:pPr>
  </w:style>
  <w:style w:type="character" w:customStyle="1" w:styleId="SignatureChar">
    <w:name w:val="Signature Char"/>
    <w:basedOn w:val="DefaultParagraphFont"/>
    <w:link w:val="Signature"/>
    <w:uiPriority w:val="99"/>
    <w:rsid w:val="00560D5F"/>
    <w:rPr>
      <w:rFonts w:ascii="Segoe UI" w:hAnsi="Segoe UI"/>
    </w:rPr>
  </w:style>
  <w:style w:type="character" w:styleId="SmartHyperlink">
    <w:name w:val="Smart Hyperlink"/>
    <w:basedOn w:val="DefaultParagraphFont"/>
    <w:uiPriority w:val="99"/>
    <w:unhideWhenUsed/>
    <w:rsid w:val="00560D5F"/>
    <w:rPr>
      <w:u w:val="dotted"/>
    </w:rPr>
  </w:style>
  <w:style w:type="character" w:styleId="SmartLink">
    <w:name w:val="Smart Link"/>
    <w:basedOn w:val="DefaultParagraphFont"/>
    <w:uiPriority w:val="99"/>
    <w:unhideWhenUsed/>
    <w:rsid w:val="00560D5F"/>
    <w:rPr>
      <w:color w:val="0000EE"/>
      <w:u w:val="single"/>
      <w:shd w:val="clear" w:color="auto" w:fill="F3F2F1"/>
    </w:rPr>
  </w:style>
  <w:style w:type="character" w:styleId="SubtleReference">
    <w:name w:val="Subtle Reference"/>
    <w:basedOn w:val="DefaultParagraphFont"/>
    <w:uiPriority w:val="31"/>
    <w:rsid w:val="00560D5F"/>
    <w:rPr>
      <w:rFonts w:ascii="Segoe UI" w:hAnsi="Segoe UI"/>
      <w:smallCaps/>
      <w:color w:val="5A5A5A" w:themeColor="text1" w:themeTint="A5"/>
    </w:rPr>
  </w:style>
  <w:style w:type="paragraph" w:customStyle="1" w:styleId="Tablefootnote">
    <w:name w:val="Table footnote"/>
    <w:basedOn w:val="Caption"/>
    <w:next w:val="BodyText"/>
    <w:qFormat/>
    <w:rsid w:val="00560D5F"/>
    <w:pPr>
      <w:spacing w:before="60"/>
    </w:pPr>
  </w:style>
  <w:style w:type="table" w:styleId="TableGridLight">
    <w:name w:val="Grid Table Light"/>
    <w:basedOn w:val="TableNormal"/>
    <w:uiPriority w:val="40"/>
    <w:rsid w:val="00560D5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leheaderrowblack">
    <w:name w:val="Table header row black"/>
    <w:basedOn w:val="Normal"/>
    <w:qFormat/>
    <w:rsid w:val="00A542E7"/>
    <w:rPr>
      <w:rFonts w:ascii="Segoe UI Semibold" w:eastAsia="Times New Roman" w:hAnsi="Segoe UI Semibold" w:cs="Times New Roman"/>
      <w:kern w:val="0"/>
      <w:sz w:val="22"/>
      <w:szCs w:val="20"/>
      <w:lang w:eastAsia="en-AU"/>
      <w14:ligatures w14:val="none"/>
    </w:rPr>
  </w:style>
  <w:style w:type="paragraph" w:customStyle="1" w:styleId="Tableheaderrowwhite">
    <w:name w:val="Table header row white"/>
    <w:basedOn w:val="Tableheaderrowblack"/>
    <w:qFormat/>
    <w:rsid w:val="00A542E7"/>
    <w:rPr>
      <w:color w:val="FFFFFF" w:themeColor="background1"/>
      <w:sz w:val="24"/>
    </w:rPr>
  </w:style>
  <w:style w:type="paragraph" w:customStyle="1" w:styleId="Tableheadinglightgreen">
    <w:name w:val="Table heading light green"/>
    <w:basedOn w:val="Tableheaderrowwhite"/>
    <w:qFormat/>
    <w:rsid w:val="00560D5F"/>
    <w:pPr>
      <w:shd w:val="clear" w:color="auto" w:fill="BEFEE9"/>
      <w:spacing w:before="40" w:after="40"/>
    </w:pPr>
    <w:rPr>
      <w:color w:val="auto"/>
    </w:rPr>
  </w:style>
  <w:style w:type="paragraph" w:customStyle="1" w:styleId="Tabletext">
    <w:name w:val="Table text"/>
    <w:basedOn w:val="Normal"/>
    <w:autoRedefine/>
    <w:qFormat/>
    <w:locked/>
    <w:rsid w:val="00560D5F"/>
    <w:pPr>
      <w:spacing w:before="20" w:after="60" w:line="240" w:lineRule="auto"/>
    </w:pPr>
    <w:rPr>
      <w:rFonts w:eastAsia="Times New Roman" w:cs="Times New Roman"/>
      <w:iCs/>
      <w:kern w:val="0"/>
      <w:sz w:val="20"/>
      <w:szCs w:val="20"/>
      <w:lang w:eastAsia="en-AU"/>
      <w14:ligatures w14:val="none"/>
    </w:rPr>
  </w:style>
  <w:style w:type="paragraph" w:styleId="TableofAuthorities">
    <w:name w:val="table of authorities"/>
    <w:basedOn w:val="Normal"/>
    <w:next w:val="Normal"/>
    <w:uiPriority w:val="99"/>
    <w:unhideWhenUsed/>
    <w:rsid w:val="00560D5F"/>
    <w:pPr>
      <w:ind w:left="240" w:hanging="240"/>
    </w:pPr>
  </w:style>
  <w:style w:type="paragraph" w:customStyle="1" w:styleId="Tablesubheadinglightgreen">
    <w:name w:val="Table subheading light green"/>
    <w:basedOn w:val="Normal"/>
    <w:next w:val="Tabletext"/>
    <w:qFormat/>
    <w:rsid w:val="00560D5F"/>
    <w:pPr>
      <w:shd w:val="clear" w:color="auto" w:fill="00DCA1" w:themeFill="background2"/>
      <w:spacing w:before="120" w:line="240" w:lineRule="auto"/>
    </w:pPr>
    <w:rPr>
      <w:rFonts w:ascii="Segoe UI Semibold" w:hAnsi="Segoe UI Semibold"/>
      <w:bCs/>
      <w:kern w:val="0"/>
      <w:sz w:val="20"/>
      <w:szCs w:val="20"/>
      <w:lang w:eastAsia="en-AU"/>
      <w14:ligatures w14:val="none"/>
    </w:rPr>
  </w:style>
  <w:style w:type="paragraph" w:customStyle="1" w:styleId="Tablesubheadingmidgreen">
    <w:name w:val="Table subheading mid green"/>
    <w:basedOn w:val="Tablesubheadinglightgreen"/>
    <w:next w:val="Tabletext"/>
    <w:qFormat/>
    <w:rsid w:val="00560D5F"/>
    <w:pPr>
      <w:shd w:val="clear" w:color="auto" w:fill="083E9C" w:themeFill="accent1"/>
    </w:pPr>
    <w:rPr>
      <w:b/>
      <w:bCs w:val="0"/>
    </w:rPr>
  </w:style>
  <w:style w:type="paragraph" w:customStyle="1" w:styleId="Tabletitle">
    <w:name w:val="Table title"/>
    <w:basedOn w:val="Normal"/>
    <w:qFormat/>
    <w:rsid w:val="00560D5F"/>
    <w:pPr>
      <w:numPr>
        <w:numId w:val="53"/>
      </w:numPr>
      <w:spacing w:before="240"/>
    </w:pPr>
    <w:rPr>
      <w:rFonts w:ascii="Segoe UI Semibold" w:hAnsi="Segoe UI Semibold"/>
      <w:bCs/>
      <w:color w:val="025F5D"/>
    </w:rPr>
  </w:style>
  <w:style w:type="paragraph" w:customStyle="1" w:styleId="Greenboxlistindented">
    <w:name w:val="Green box list indented"/>
    <w:basedOn w:val="BoxBulletGreen"/>
    <w:qFormat/>
    <w:rsid w:val="0086467C"/>
    <w:pPr>
      <w:numPr>
        <w:numId w:val="52"/>
      </w:numPr>
      <w:tabs>
        <w:tab w:val="left" w:pos="567"/>
      </w:tabs>
      <w:ind w:left="567" w:hanging="567"/>
    </w:pPr>
  </w:style>
  <w:style w:type="paragraph" w:customStyle="1" w:styleId="Tabletextcentred">
    <w:name w:val="Table text (centred)"/>
    <w:basedOn w:val="Normal"/>
    <w:link w:val="TabletextcentredChar"/>
    <w:qFormat/>
    <w:rsid w:val="00DF6660"/>
    <w:pPr>
      <w:spacing w:before="60" w:after="60" w:line="240" w:lineRule="auto"/>
      <w:jc w:val="center"/>
    </w:pPr>
    <w:rPr>
      <w:sz w:val="22"/>
    </w:rPr>
  </w:style>
  <w:style w:type="character" w:customStyle="1" w:styleId="TabletextcentredChar">
    <w:name w:val="Table text (centred) Char"/>
    <w:basedOn w:val="DefaultParagraphFont"/>
    <w:link w:val="Tabletextcentred"/>
    <w:rsid w:val="00DF6660"/>
    <w:rPr>
      <w:rFonts w:ascii="Segoe UI" w:hAnsi="Segoe UI"/>
      <w:sz w:val="22"/>
    </w:rPr>
  </w:style>
  <w:style w:type="paragraph" w:customStyle="1" w:styleId="Superscriptblack">
    <w:name w:val="Superscript (black)"/>
    <w:basedOn w:val="Tableheadingcentred"/>
    <w:link w:val="SuperscriptblackChar"/>
    <w:qFormat/>
    <w:rsid w:val="00DB5ED0"/>
    <w:rPr>
      <w:vertAlign w:val="superscript"/>
    </w:rPr>
  </w:style>
  <w:style w:type="character" w:customStyle="1" w:styleId="TableheadingcentredChar">
    <w:name w:val="Table heading centred Char"/>
    <w:basedOn w:val="DefaultParagraphFont"/>
    <w:link w:val="Tableheadingcentred"/>
    <w:rsid w:val="00DF6660"/>
    <w:rPr>
      <w:rFonts w:ascii="Segoe UI" w:eastAsia="Times New Roman" w:hAnsi="Segoe UI" w:cs="Times New Roman"/>
      <w:b/>
      <w:bCs/>
      <w:kern w:val="0"/>
      <w:sz w:val="22"/>
      <w:szCs w:val="20"/>
    </w:rPr>
  </w:style>
  <w:style w:type="character" w:customStyle="1" w:styleId="SuperscriptblackChar">
    <w:name w:val="Superscript (black) Char"/>
    <w:basedOn w:val="TableheadingcentredChar"/>
    <w:link w:val="Superscriptblack"/>
    <w:rsid w:val="00DB5ED0"/>
    <w:rPr>
      <w:rFonts w:ascii="Segoe UI" w:eastAsia="Times New Roman" w:hAnsi="Segoe UI" w:cs="Times New Roman"/>
      <w:b/>
      <w:bCs/>
      <w:kern w:val="0"/>
      <w:sz w:val="22"/>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3735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eader" Target="header7.xml"/><Relationship Id="rId21" Type="http://schemas.openxmlformats.org/officeDocument/2006/relationships/header" Target="header4.xml"/><Relationship Id="rId42" Type="http://schemas.openxmlformats.org/officeDocument/2006/relationships/image" Target="media/image18.png"/><Relationship Id="rId47" Type="http://schemas.openxmlformats.org/officeDocument/2006/relationships/image" Target="media/image23.png"/><Relationship Id="rId63" Type="http://schemas.openxmlformats.org/officeDocument/2006/relationships/image" Target="media/image39.png"/><Relationship Id="rId68" Type="http://schemas.openxmlformats.org/officeDocument/2006/relationships/footer" Target="footer7.xml"/><Relationship Id="rId84" Type="http://schemas.openxmlformats.org/officeDocument/2006/relationships/hyperlink" Target="https://kemh.health.wa.gov.au/~/media/HSPs/NMHS/Hospitals/WNHS/Documents/Clinical-guidelines/Statewide-Maternity-Shared-Care-Guidelines.pdf" TargetMode="External"/><Relationship Id="rId89" Type="http://schemas.openxmlformats.org/officeDocument/2006/relationships/hyperlink" Target="https://www.act.gov.au/__data/assets/pdf_file/0009/2629926/Mpox-and-syphilis-clinician-alert.pdf" TargetMode="External"/><Relationship Id="rId16" Type="http://schemas.openxmlformats.org/officeDocument/2006/relationships/footer" Target="footer3.xml"/><Relationship Id="rId11" Type="http://schemas.openxmlformats.org/officeDocument/2006/relationships/header" Target="header1.xml"/><Relationship Id="rId32" Type="http://schemas.openxmlformats.org/officeDocument/2006/relationships/image" Target="media/image11.png"/><Relationship Id="rId37" Type="http://schemas.openxmlformats.org/officeDocument/2006/relationships/hyperlink" Target="https://www.aihw.gov.au/reports-data/population-groups/mothers-babies/overview" TargetMode="External"/><Relationship Id="rId53" Type="http://schemas.openxmlformats.org/officeDocument/2006/relationships/image" Target="media/image29.png"/><Relationship Id="rId58" Type="http://schemas.openxmlformats.org/officeDocument/2006/relationships/image" Target="media/image34.png"/><Relationship Id="rId74" Type="http://schemas.openxmlformats.org/officeDocument/2006/relationships/hyperlink" Target="https://www.who.int/news-room/fact-sheets/detail/hiv-aids" TargetMode="External"/><Relationship Id="rId79" Type="http://schemas.openxmlformats.org/officeDocument/2006/relationships/hyperlink" Target="https://www.aihw.gov.au/about-our-data/our-data-collections/national-hospitals-data-collection" TargetMode="External"/><Relationship Id="rId5" Type="http://schemas.openxmlformats.org/officeDocument/2006/relationships/numbering" Target="numbering.xml"/><Relationship Id="rId90" Type="http://schemas.openxmlformats.org/officeDocument/2006/relationships/image" Target="media/image41.png"/><Relationship Id="rId22" Type="http://schemas.openxmlformats.org/officeDocument/2006/relationships/footer" Target="footer4.xml"/><Relationship Id="rId27" Type="http://schemas.openxmlformats.org/officeDocument/2006/relationships/footer" Target="footer6.xml"/><Relationship Id="rId43" Type="http://schemas.openxmlformats.org/officeDocument/2006/relationships/image" Target="media/image19.png"/><Relationship Id="rId48" Type="http://schemas.openxmlformats.org/officeDocument/2006/relationships/image" Target="media/image24.png"/><Relationship Id="rId64" Type="http://schemas.openxmlformats.org/officeDocument/2006/relationships/image" Target="media/image40.png"/><Relationship Id="rId69" Type="http://schemas.openxmlformats.org/officeDocument/2006/relationships/hyperlink" Target="https://app.magicapp.org/?language=ms" TargetMode="External"/><Relationship Id="rId8" Type="http://schemas.openxmlformats.org/officeDocument/2006/relationships/webSettings" Target="webSettings.xml"/><Relationship Id="rId51" Type="http://schemas.openxmlformats.org/officeDocument/2006/relationships/image" Target="media/image27.png"/><Relationship Id="rId72" Type="http://schemas.openxmlformats.org/officeDocument/2006/relationships/hyperlink" Target="https://health.nt.gov.au/__data/assets/pdf_file/0009/1592199/health-alert-syphilis-update-11.02.2026.pdf" TargetMode="External"/><Relationship Id="rId80" Type="http://schemas.openxmlformats.org/officeDocument/2006/relationships/hyperlink" Target="https://www.aihw.gov.au/hospitals/latest-updates-and-downloads/data" TargetMode="External"/><Relationship Id="rId85" Type="http://schemas.openxmlformats.org/officeDocument/2006/relationships/hyperlink" Target="https://www.sahealth.sa.gov.au/wps/wcm/connect/4f3188804eedeac1b604b76a7ac0d6e4/Syphilis+in+pregnancy+and+the+neonate+PPG+v_5_0_.pdf?MOD=AJPERES&amp;CACHEID=ROOTWORKSPACE-4f3188804eedeac1b604b76a7ac0d6e4-ph8fmcZ" TargetMode="External"/><Relationship Id="rId93"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hyperlink" Target="mailto:comms@cdc.gov.au" TargetMode="External"/><Relationship Id="rId25" Type="http://schemas.openxmlformats.org/officeDocument/2006/relationships/header" Target="header6.xml"/><Relationship Id="rId33" Type="http://schemas.openxmlformats.org/officeDocument/2006/relationships/hyperlink" Target="https://accessproject.org.au/" TargetMode="External"/><Relationship Id="rId38" Type="http://schemas.openxmlformats.org/officeDocument/2006/relationships/hyperlink" Target="https://www.aihw.gov.au/about-our-data/our-data-collections/national-perinatal-data-collection" TargetMode="External"/><Relationship Id="rId46" Type="http://schemas.openxmlformats.org/officeDocument/2006/relationships/image" Target="media/image22.png"/><Relationship Id="rId59" Type="http://schemas.openxmlformats.org/officeDocument/2006/relationships/image" Target="media/image35.png"/><Relationship Id="rId67" Type="http://schemas.openxmlformats.org/officeDocument/2006/relationships/hyperlink" Target="mailto:syphilis.surveillance@cdc.gov.au" TargetMode="External"/><Relationship Id="rId20" Type="http://schemas.openxmlformats.org/officeDocument/2006/relationships/hyperlink" Target="https://www.cdc.gov.au/resources/publications/national-syphilis-surveillance-and-monitoring-plan-2025" TargetMode="External"/><Relationship Id="rId41" Type="http://schemas.openxmlformats.org/officeDocument/2006/relationships/image" Target="media/image17.png"/><Relationship Id="rId54" Type="http://schemas.openxmlformats.org/officeDocument/2006/relationships/image" Target="media/image30.png"/><Relationship Id="rId62" Type="http://schemas.openxmlformats.org/officeDocument/2006/relationships/image" Target="media/image38.png"/><Relationship Id="rId70" Type="http://schemas.openxmlformats.org/officeDocument/2006/relationships/hyperlink" Target="https://www.aihw.gov.au/reports/mothers-babies/australias-mothers-babies/contents/antenatal-period/antenatal-visits" TargetMode="External"/><Relationship Id="rId75" Type="http://schemas.openxmlformats.org/officeDocument/2006/relationships/hyperlink" Target="https://hiv.guidelines.org.au/wp-content/uploads/2026/01/ASHM-PrEP-guidelines-2025_FINAL.pdf" TargetMode="External"/><Relationship Id="rId83" Type="http://schemas.openxmlformats.org/officeDocument/2006/relationships/hyperlink" Target="https://www.health.qld.gov.au/__data/assets/pdf_file/0035/736883/g-sip.pdf" TargetMode="External"/><Relationship Id="rId88" Type="http://schemas.openxmlformats.org/officeDocument/2006/relationships/hyperlink" Target="https://digitallibrary.health.nt.gov.au/nthealthserver/api/core/bitstreams/77f72074-3e47-4697-9b80-63b3f5fd5630/content" TargetMode="External"/><Relationship Id="rId91" Type="http://schemas.openxmlformats.org/officeDocument/2006/relationships/image" Target="media/image42.sv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3.xml"/><Relationship Id="rId23" Type="http://schemas.openxmlformats.org/officeDocument/2006/relationships/header" Target="header5.xml"/><Relationship Id="rId28" Type="http://schemas.openxmlformats.org/officeDocument/2006/relationships/header" Target="header8.xml"/><Relationship Id="rId36" Type="http://schemas.openxmlformats.org/officeDocument/2006/relationships/image" Target="media/image14.png"/><Relationship Id="rId49" Type="http://schemas.openxmlformats.org/officeDocument/2006/relationships/image" Target="media/image25.png"/><Relationship Id="rId57" Type="http://schemas.openxmlformats.org/officeDocument/2006/relationships/image" Target="media/image33.png"/><Relationship Id="rId10" Type="http://schemas.openxmlformats.org/officeDocument/2006/relationships/endnotes" Target="endnotes.xml"/><Relationship Id="rId31" Type="http://schemas.openxmlformats.org/officeDocument/2006/relationships/image" Target="media/image10.png"/><Relationship Id="rId44" Type="http://schemas.openxmlformats.org/officeDocument/2006/relationships/image" Target="media/image20.png"/><Relationship Id="rId52" Type="http://schemas.openxmlformats.org/officeDocument/2006/relationships/image" Target="media/image28.png"/><Relationship Id="rId60" Type="http://schemas.openxmlformats.org/officeDocument/2006/relationships/image" Target="media/image36.png"/><Relationship Id="rId65" Type="http://schemas.openxmlformats.org/officeDocument/2006/relationships/hyperlink" Target="https://www.aihw.gov.au/reports/burden-of-disease/abds-methods-supplementary-material-2018/contents/about" TargetMode="External"/><Relationship Id="rId73" Type="http://schemas.openxmlformats.org/officeDocument/2006/relationships/hyperlink" Target="https://www.abs.gov.au/statistics/standards/australian-statistical-geography-standard-asgs-edition-3/jul2021-jun2026/indigenous-structure" TargetMode="External"/><Relationship Id="rId78" Type="http://schemas.openxmlformats.org/officeDocument/2006/relationships/hyperlink" Target="https://meteor.aihw.gov.au/content/327268" TargetMode="External"/><Relationship Id="rId81" Type="http://schemas.openxmlformats.org/officeDocument/2006/relationships/hyperlink" Target="https://www.aihw.gov.au/reports/burden-of-disease/australian-burden-of-disease-study-2024/data" TargetMode="External"/><Relationship Id="rId86" Type="http://schemas.openxmlformats.org/officeDocument/2006/relationships/hyperlink" Target="https://www.safercare.vic.gov.au/best-practice-improvement/clinical-guidance/maternity/syphilis-testing-during-pregnancy"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yperlink" Target="https://www.cdc.gov.au/resources/publications/national-syphilis-response-plan-2023-2030" TargetMode="External"/><Relationship Id="rId39" Type="http://schemas.openxmlformats.org/officeDocument/2006/relationships/image" Target="media/image15.png"/><Relationship Id="rId34" Type="http://schemas.openxmlformats.org/officeDocument/2006/relationships/image" Target="media/image12.png"/><Relationship Id="rId50" Type="http://schemas.openxmlformats.org/officeDocument/2006/relationships/image" Target="media/image26.png"/><Relationship Id="rId55" Type="http://schemas.openxmlformats.org/officeDocument/2006/relationships/image" Target="media/image31.png"/><Relationship Id="rId76" Type="http://schemas.openxmlformats.org/officeDocument/2006/relationships/hyperlink" Target="https://sti.guidelines.org.au/sexually-transmissible-infections/syphilis/" TargetMode="External"/><Relationship Id="rId7" Type="http://schemas.openxmlformats.org/officeDocument/2006/relationships/settings" Target="settings.xml"/><Relationship Id="rId71" Type="http://schemas.openxmlformats.org/officeDocument/2006/relationships/hyperlink" Target="https://www.aihw.gov.au/reports/mothers-babies/australias-mothers-babies/contents/overview-and-demographics/maternal-country-of-birth" TargetMode="External"/><Relationship Id="rId92" Type="http://schemas.openxmlformats.org/officeDocument/2006/relationships/fontTable" Target="fontTable.xml"/><Relationship Id="rId2" Type="http://schemas.openxmlformats.org/officeDocument/2006/relationships/customXml" Target="../customXml/item2.xml"/><Relationship Id="rId29" Type="http://schemas.openxmlformats.org/officeDocument/2006/relationships/image" Target="media/image8.png"/><Relationship Id="rId24" Type="http://schemas.openxmlformats.org/officeDocument/2006/relationships/footer" Target="footer5.xml"/><Relationship Id="rId40" Type="http://schemas.openxmlformats.org/officeDocument/2006/relationships/image" Target="media/image16.png"/><Relationship Id="rId45" Type="http://schemas.openxmlformats.org/officeDocument/2006/relationships/image" Target="media/image21.png"/><Relationship Id="rId66" Type="http://schemas.openxmlformats.org/officeDocument/2006/relationships/hyperlink" Target="https://www.cdc.gov.au/resources/collections/cdna-surveillance-case-definitions" TargetMode="External"/><Relationship Id="rId87" Type="http://schemas.openxmlformats.org/officeDocument/2006/relationships/hyperlink" Target="https://www.health.tas.gov.au/news/articles/three-syphilis-tests-are-now-recommended-every-pregnancy-prevent-congenital-syphilis" TargetMode="External"/><Relationship Id="rId61" Type="http://schemas.openxmlformats.org/officeDocument/2006/relationships/image" Target="media/image37.png"/><Relationship Id="rId82" Type="http://schemas.openxmlformats.org/officeDocument/2006/relationships/hyperlink" Target="https://www.health.gov.au/resources/publications/syphilis-cdna-national-guidelines-for-public-health-units?language=en" TargetMode="External"/><Relationship Id="rId19" Type="http://schemas.openxmlformats.org/officeDocument/2006/relationships/hyperlink" Target="https://www.cdc.gov.au/resources/publications/national-syphilis-surveillance-and-monitoring-plan-2025" TargetMode="External"/><Relationship Id="rId14" Type="http://schemas.openxmlformats.org/officeDocument/2006/relationships/footer" Target="footer2.xml"/><Relationship Id="rId30" Type="http://schemas.openxmlformats.org/officeDocument/2006/relationships/image" Target="media/image9.png"/><Relationship Id="rId35" Type="http://schemas.openxmlformats.org/officeDocument/2006/relationships/image" Target="media/image13.png"/><Relationship Id="rId56" Type="http://schemas.openxmlformats.org/officeDocument/2006/relationships/image" Target="media/image32.png"/><Relationship Id="rId77" Type="http://schemas.openxmlformats.org/officeDocument/2006/relationships/hyperlink" Target="https://www.who.int/standards/classifications/classification-of-diseases"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footer4.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footer5.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footer6.xml.rels><?xml version="1.0" encoding="UTF-8" standalone="yes"?>
<Relationships xmlns="http://schemas.openxmlformats.org/package/2006/relationships"><Relationship Id="rId2" Type="http://schemas.openxmlformats.org/officeDocument/2006/relationships/image" Target="media/image6.svg"/><Relationship Id="rId1" Type="http://schemas.openxmlformats.org/officeDocument/2006/relationships/image" Target="media/image5.png"/></Relationships>
</file>

<file path=word/_rels/footer7.xml.rels><?xml version="1.0" encoding="UTF-8" standalone="yes"?>
<Relationships xmlns="http://schemas.openxmlformats.org/package/2006/relationships"><Relationship Id="rId2" Type="http://schemas.openxmlformats.org/officeDocument/2006/relationships/image" Target="media/image6.svg"/><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8.xml.rels><?xml version="1.0" encoding="UTF-8" standalone="yes"?>
<Relationships xmlns="http://schemas.openxmlformats.org/package/2006/relationships"><Relationship Id="rId1" Type="http://schemas.openxmlformats.org/officeDocument/2006/relationships/image" Target="media/image7.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mel\OneDrive%20-%20Department%20of%20Health\CDC\National%20Syphilis%20Surveillance%20Report%20template.dotx" TargetMode="External"/></Relationships>
</file>

<file path=word/theme/theme1.xml><?xml version="1.0" encoding="utf-8"?>
<a:theme xmlns:a="http://schemas.openxmlformats.org/drawingml/2006/main" name="CDC">
  <a:themeElements>
    <a:clrScheme name="CDC">
      <a:dk1>
        <a:srgbClr val="000000"/>
      </a:dk1>
      <a:lt1>
        <a:srgbClr val="FFFFFF"/>
      </a:lt1>
      <a:dk2>
        <a:srgbClr val="033636"/>
      </a:dk2>
      <a:lt2>
        <a:srgbClr val="00DCA1"/>
      </a:lt2>
      <a:accent1>
        <a:srgbClr val="083E9C"/>
      </a:accent1>
      <a:accent2>
        <a:srgbClr val="511D81"/>
      </a:accent2>
      <a:accent3>
        <a:srgbClr val="A10000"/>
      </a:accent3>
      <a:accent4>
        <a:srgbClr val="C55500"/>
      </a:accent4>
      <a:accent5>
        <a:srgbClr val="FF6E73"/>
      </a:accent5>
      <a:accent6>
        <a:srgbClr val="FFD030"/>
      </a:accent6>
      <a:hlink>
        <a:srgbClr val="184174"/>
      </a:hlink>
      <a:folHlink>
        <a:srgbClr val="6D6D7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DC" id="{03A27568-D0A4-4B67-95AA-CA1E9E833DA3}" vid="{27FB942B-FA4F-4756-9360-D91B8DD8CE8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4d0b66a-745c-439f-bf76-03889c346bed">
      <Terms xmlns="http://schemas.microsoft.com/office/infopath/2007/PartnerControls"/>
    </lcf76f155ced4ddcb4097134ff3c332f>
    <TaxCatchAll xmlns="719085c8-530d-4d40-b8b9-63d5f51fab06" xsi:nil="true"/>
    <Order0 xmlns="64d0b66a-745c-439f-bf76-03889c346be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52C96BF79B263478F32DAA0597FB74D" ma:contentTypeVersion="21" ma:contentTypeDescription="Create a new document." ma:contentTypeScope="" ma:versionID="4df880610c0c0189043fa86f3589bc24">
  <xsd:schema xmlns:xsd="http://www.w3.org/2001/XMLSchema" xmlns:xs="http://www.w3.org/2001/XMLSchema" xmlns:p="http://schemas.microsoft.com/office/2006/metadata/properties" xmlns:ns2="719085c8-530d-4d40-b8b9-63d5f51fab06" xmlns:ns3="64d0b66a-745c-439f-bf76-03889c346bed" targetNamespace="http://schemas.microsoft.com/office/2006/metadata/properties" ma:root="true" ma:fieldsID="ab45a8cef752eb1d7f6840ccc76f5c69" ns2:_="" ns3:_="">
    <xsd:import namespace="719085c8-530d-4d40-b8b9-63d5f51fab06"/>
    <xsd:import namespace="64d0b66a-745c-439f-bf76-03889c346be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Location" minOccurs="0"/>
                <xsd:element ref="ns3:MediaServiceOCR" minOccurs="0"/>
                <xsd:element ref="ns3:MediaServiceSearchProperties" minOccurs="0"/>
                <xsd:element ref="ns3:Order0"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9085c8-530d-4d40-b8b9-63d5f51fab0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ceed5d9c-7db4-4a96-bdcf-870c4507bb78}" ma:internalName="TaxCatchAll" ma:showField="CatchAllData" ma:web="719085c8-530d-4d40-b8b9-63d5f51fab0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4d0b66a-745c-439f-bf76-03889c346be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dexed="true" ma:internalName="MediaServiceLocatio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Order0" ma:index="25" nillable="true" ma:displayName="Order" ma:format="Dropdown" ma:internalName="Order0">
      <xsd:simpleType>
        <xsd:restriction base="dms:Text">
          <xsd:maxLength value="255"/>
        </xsd:restrictio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67ABA88-CBE0-FC4A-8C00-4C64D752A964}">
  <ds:schemaRefs>
    <ds:schemaRef ds:uri="http://schemas.openxmlformats.org/officeDocument/2006/bibliography"/>
  </ds:schemaRefs>
</ds:datastoreItem>
</file>

<file path=customXml/itemProps2.xml><?xml version="1.0" encoding="utf-8"?>
<ds:datastoreItem xmlns:ds="http://schemas.openxmlformats.org/officeDocument/2006/customXml" ds:itemID="{5DBA868E-2592-455D-816C-475A3962B9A8}">
  <ds:schemaRefs>
    <ds:schemaRef ds:uri="http://schemas.microsoft.com/office/2006/metadata/properties"/>
    <ds:schemaRef ds:uri="http://schemas.microsoft.com/office/infopath/2007/PartnerControls"/>
    <ds:schemaRef ds:uri="64d0b66a-745c-439f-bf76-03889c346bed"/>
    <ds:schemaRef ds:uri="719085c8-530d-4d40-b8b9-63d5f51fab06"/>
  </ds:schemaRefs>
</ds:datastoreItem>
</file>

<file path=customXml/itemProps3.xml><?xml version="1.0" encoding="utf-8"?>
<ds:datastoreItem xmlns:ds="http://schemas.openxmlformats.org/officeDocument/2006/customXml" ds:itemID="{B82177AB-C943-4402-B68A-D71AF46548BD}">
  <ds:schemaRefs>
    <ds:schemaRef ds:uri="http://schemas.microsoft.com/sharepoint/v3/contenttype/forms"/>
  </ds:schemaRefs>
</ds:datastoreItem>
</file>

<file path=customXml/itemProps4.xml><?xml version="1.0" encoding="utf-8"?>
<ds:datastoreItem xmlns:ds="http://schemas.openxmlformats.org/officeDocument/2006/customXml" ds:itemID="{A429A9BA-7F82-44FA-84BB-3CEA202557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9085c8-530d-4d40-b8b9-63d5f51fab06"/>
    <ds:schemaRef ds:uri="64d0b66a-745c-439f-bf76-03889c346b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National Syphilis Surveillance Report template.dotx</Template>
  <TotalTime>58</TotalTime>
  <Pages>69</Pages>
  <Words>15931</Words>
  <Characters>90493</Characters>
  <Application>Microsoft Office Word</Application>
  <DocSecurity>0</DocSecurity>
  <Lines>2513</Lines>
  <Paragraphs>1834</Paragraphs>
  <ScaleCrop>false</ScaleCrop>
  <HeadingPairs>
    <vt:vector size="2" baseType="variant">
      <vt:variant>
        <vt:lpstr>Title</vt:lpstr>
      </vt:variant>
      <vt:variant>
        <vt:i4>1</vt:i4>
      </vt:variant>
    </vt:vector>
  </HeadingPairs>
  <TitlesOfParts>
    <vt:vector size="1" baseType="lpstr">
      <vt:lpstr>National Syphilis Surveillance Annual Report 2025</vt:lpstr>
    </vt:vector>
  </TitlesOfParts>
  <Company/>
  <LinksUpToDate>false</LinksUpToDate>
  <CharactersWithSpaces>104590</CharactersWithSpaces>
  <SharedDoc>false</SharedDoc>
  <HLinks>
    <vt:vector size="456" baseType="variant">
      <vt:variant>
        <vt:i4>6357068</vt:i4>
      </vt:variant>
      <vt:variant>
        <vt:i4>530</vt:i4>
      </vt:variant>
      <vt:variant>
        <vt:i4>0</vt:i4>
      </vt:variant>
      <vt:variant>
        <vt:i4>5</vt:i4>
      </vt:variant>
      <vt:variant>
        <vt:lpwstr>https://www.act.gov.au/__data/assets/pdf_file/0009/2629926/Mpox-and-syphilis-clinician-alert.pdf</vt:lpwstr>
      </vt:variant>
      <vt:variant>
        <vt:lpwstr/>
      </vt:variant>
      <vt:variant>
        <vt:i4>7798909</vt:i4>
      </vt:variant>
      <vt:variant>
        <vt:i4>527</vt:i4>
      </vt:variant>
      <vt:variant>
        <vt:i4>0</vt:i4>
      </vt:variant>
      <vt:variant>
        <vt:i4>5</vt:i4>
      </vt:variant>
      <vt:variant>
        <vt:lpwstr>https://digitallibrary.health.nt.gov.au/nthealthserver/api/core/bitstreams/77f72074-3e47-4697-9b80-63b3f5fd5630/content</vt:lpwstr>
      </vt:variant>
      <vt:variant>
        <vt:lpwstr/>
      </vt:variant>
      <vt:variant>
        <vt:i4>5701726</vt:i4>
      </vt:variant>
      <vt:variant>
        <vt:i4>524</vt:i4>
      </vt:variant>
      <vt:variant>
        <vt:i4>0</vt:i4>
      </vt:variant>
      <vt:variant>
        <vt:i4>5</vt:i4>
      </vt:variant>
      <vt:variant>
        <vt:lpwstr>https://www.health.tas.gov.au/news/articles/three-syphilis-tests-are-now-recommended-every-pregnancy-prevent-congenital-syphilis</vt:lpwstr>
      </vt:variant>
      <vt:variant>
        <vt:lpwstr/>
      </vt:variant>
      <vt:variant>
        <vt:i4>393292</vt:i4>
      </vt:variant>
      <vt:variant>
        <vt:i4>521</vt:i4>
      </vt:variant>
      <vt:variant>
        <vt:i4>0</vt:i4>
      </vt:variant>
      <vt:variant>
        <vt:i4>5</vt:i4>
      </vt:variant>
      <vt:variant>
        <vt:lpwstr>https://www.safercare.vic.gov.au/best-practice-improvement/clinical-guidance/maternity/syphilis-testing-during-pregnancy</vt:lpwstr>
      </vt:variant>
      <vt:variant>
        <vt:lpwstr/>
      </vt:variant>
      <vt:variant>
        <vt:i4>721005</vt:i4>
      </vt:variant>
      <vt:variant>
        <vt:i4>518</vt:i4>
      </vt:variant>
      <vt:variant>
        <vt:i4>0</vt:i4>
      </vt:variant>
      <vt:variant>
        <vt:i4>5</vt:i4>
      </vt:variant>
      <vt:variant>
        <vt:lpwstr>https://www.sahealth.sa.gov.au/wps/wcm/connect/4f3188804eedeac1b604b76a7ac0d6e4/Syphilis+in+pregnancy+and+the+neonate+PPG+v_5_0_.pdf?MOD=AJPERES&amp;CACHEID=ROOTWORKSPACE-4f3188804eedeac1b604b76a7ac0d6e4-ph8fmcZ</vt:lpwstr>
      </vt:variant>
      <vt:variant>
        <vt:lpwstr/>
      </vt:variant>
      <vt:variant>
        <vt:i4>2752565</vt:i4>
      </vt:variant>
      <vt:variant>
        <vt:i4>515</vt:i4>
      </vt:variant>
      <vt:variant>
        <vt:i4>0</vt:i4>
      </vt:variant>
      <vt:variant>
        <vt:i4>5</vt:i4>
      </vt:variant>
      <vt:variant>
        <vt:lpwstr>https://kemh.health.wa.gov.au/~/media/HSPs/NMHS/Hospitals/WNHS/Documents/Clinical-guidelines/Statewide-Maternity-Shared-Care-Guidelines.pdf</vt:lpwstr>
      </vt:variant>
      <vt:variant>
        <vt:lpwstr/>
      </vt:variant>
      <vt:variant>
        <vt:i4>2359374</vt:i4>
      </vt:variant>
      <vt:variant>
        <vt:i4>512</vt:i4>
      </vt:variant>
      <vt:variant>
        <vt:i4>0</vt:i4>
      </vt:variant>
      <vt:variant>
        <vt:i4>5</vt:i4>
      </vt:variant>
      <vt:variant>
        <vt:lpwstr>https://www.health.qld.gov.au/__data/assets/pdf_file/0035/736883/g-sip.pdf</vt:lpwstr>
      </vt:variant>
      <vt:variant>
        <vt:lpwstr/>
      </vt:variant>
      <vt:variant>
        <vt:i4>2818101</vt:i4>
      </vt:variant>
      <vt:variant>
        <vt:i4>509</vt:i4>
      </vt:variant>
      <vt:variant>
        <vt:i4>0</vt:i4>
      </vt:variant>
      <vt:variant>
        <vt:i4>5</vt:i4>
      </vt:variant>
      <vt:variant>
        <vt:lpwstr>https://www.health.gov.au/resources/publications/syphilis-cdna-national-guidelines-for-public-health-units?language=en</vt:lpwstr>
      </vt:variant>
      <vt:variant>
        <vt:lpwstr/>
      </vt:variant>
      <vt:variant>
        <vt:i4>3080315</vt:i4>
      </vt:variant>
      <vt:variant>
        <vt:i4>506</vt:i4>
      </vt:variant>
      <vt:variant>
        <vt:i4>0</vt:i4>
      </vt:variant>
      <vt:variant>
        <vt:i4>5</vt:i4>
      </vt:variant>
      <vt:variant>
        <vt:lpwstr>https://www.aihw.gov.au/reports/burden-of-disease/australian-burden-of-disease-study-2024/data</vt:lpwstr>
      </vt:variant>
      <vt:variant>
        <vt:lpwstr/>
      </vt:variant>
      <vt:variant>
        <vt:i4>4128811</vt:i4>
      </vt:variant>
      <vt:variant>
        <vt:i4>503</vt:i4>
      </vt:variant>
      <vt:variant>
        <vt:i4>0</vt:i4>
      </vt:variant>
      <vt:variant>
        <vt:i4>5</vt:i4>
      </vt:variant>
      <vt:variant>
        <vt:lpwstr>https://www.aihw.gov.au/hospitals/latest-updates-and-downloads/data</vt:lpwstr>
      </vt:variant>
      <vt:variant>
        <vt:lpwstr/>
      </vt:variant>
      <vt:variant>
        <vt:i4>3342387</vt:i4>
      </vt:variant>
      <vt:variant>
        <vt:i4>500</vt:i4>
      </vt:variant>
      <vt:variant>
        <vt:i4>0</vt:i4>
      </vt:variant>
      <vt:variant>
        <vt:i4>5</vt:i4>
      </vt:variant>
      <vt:variant>
        <vt:lpwstr>https://www.aihw.gov.au/about-our-data/our-data-collections/national-hospitals-data-collection</vt:lpwstr>
      </vt:variant>
      <vt:variant>
        <vt:lpwstr/>
      </vt:variant>
      <vt:variant>
        <vt:i4>6160387</vt:i4>
      </vt:variant>
      <vt:variant>
        <vt:i4>497</vt:i4>
      </vt:variant>
      <vt:variant>
        <vt:i4>0</vt:i4>
      </vt:variant>
      <vt:variant>
        <vt:i4>5</vt:i4>
      </vt:variant>
      <vt:variant>
        <vt:lpwstr>https://meteor.aihw.gov.au/content/327268</vt:lpwstr>
      </vt:variant>
      <vt:variant>
        <vt:lpwstr/>
      </vt:variant>
      <vt:variant>
        <vt:i4>1966105</vt:i4>
      </vt:variant>
      <vt:variant>
        <vt:i4>494</vt:i4>
      </vt:variant>
      <vt:variant>
        <vt:i4>0</vt:i4>
      </vt:variant>
      <vt:variant>
        <vt:i4>5</vt:i4>
      </vt:variant>
      <vt:variant>
        <vt:lpwstr>https://www.who.int/standards/classifications/classification-of-diseases</vt:lpwstr>
      </vt:variant>
      <vt:variant>
        <vt:lpwstr/>
      </vt:variant>
      <vt:variant>
        <vt:i4>5832795</vt:i4>
      </vt:variant>
      <vt:variant>
        <vt:i4>491</vt:i4>
      </vt:variant>
      <vt:variant>
        <vt:i4>0</vt:i4>
      </vt:variant>
      <vt:variant>
        <vt:i4>5</vt:i4>
      </vt:variant>
      <vt:variant>
        <vt:lpwstr>https://sti.guidelines.org.au/sexually-transmissible-infections/syphilis/</vt:lpwstr>
      </vt:variant>
      <vt:variant>
        <vt:lpwstr/>
      </vt:variant>
      <vt:variant>
        <vt:i4>1179688</vt:i4>
      </vt:variant>
      <vt:variant>
        <vt:i4>488</vt:i4>
      </vt:variant>
      <vt:variant>
        <vt:i4>0</vt:i4>
      </vt:variant>
      <vt:variant>
        <vt:i4>5</vt:i4>
      </vt:variant>
      <vt:variant>
        <vt:lpwstr>https://hiv.guidelines.org.au/wp-content/uploads/2026/01/ASHM-PrEP-guidelines-2025_FINAL.pdf</vt:lpwstr>
      </vt:variant>
      <vt:variant>
        <vt:lpwstr/>
      </vt:variant>
      <vt:variant>
        <vt:i4>4194398</vt:i4>
      </vt:variant>
      <vt:variant>
        <vt:i4>485</vt:i4>
      </vt:variant>
      <vt:variant>
        <vt:i4>0</vt:i4>
      </vt:variant>
      <vt:variant>
        <vt:i4>5</vt:i4>
      </vt:variant>
      <vt:variant>
        <vt:lpwstr>https://www.who.int/news-room/fact-sheets/detail/hiv-aids</vt:lpwstr>
      </vt:variant>
      <vt:variant>
        <vt:lpwstr/>
      </vt:variant>
      <vt:variant>
        <vt:i4>1572865</vt:i4>
      </vt:variant>
      <vt:variant>
        <vt:i4>482</vt:i4>
      </vt:variant>
      <vt:variant>
        <vt:i4>0</vt:i4>
      </vt:variant>
      <vt:variant>
        <vt:i4>5</vt:i4>
      </vt:variant>
      <vt:variant>
        <vt:lpwstr>https://www.abs.gov.au/statistics/standards/australian-statistical-geography-standard-asgs-edition-3/jul2021-jun2026/indigenous-structure</vt:lpwstr>
      </vt:variant>
      <vt:variant>
        <vt:lpwstr/>
      </vt:variant>
      <vt:variant>
        <vt:i4>2162699</vt:i4>
      </vt:variant>
      <vt:variant>
        <vt:i4>479</vt:i4>
      </vt:variant>
      <vt:variant>
        <vt:i4>0</vt:i4>
      </vt:variant>
      <vt:variant>
        <vt:i4>5</vt:i4>
      </vt:variant>
      <vt:variant>
        <vt:lpwstr>https://health.nt.gov.au/__data/assets/pdf_file/0009/1592199/health-alert-syphilis-update-11.02.2026.pdf</vt:lpwstr>
      </vt:variant>
      <vt:variant>
        <vt:lpwstr/>
      </vt:variant>
      <vt:variant>
        <vt:i4>6094918</vt:i4>
      </vt:variant>
      <vt:variant>
        <vt:i4>476</vt:i4>
      </vt:variant>
      <vt:variant>
        <vt:i4>0</vt:i4>
      </vt:variant>
      <vt:variant>
        <vt:i4>5</vt:i4>
      </vt:variant>
      <vt:variant>
        <vt:lpwstr>https://www.aihw.gov.au/reports/mothers-babies/australias-mothers-babies/contents/overview-and-demographics/maternal-country-of-birth</vt:lpwstr>
      </vt:variant>
      <vt:variant>
        <vt:lpwstr/>
      </vt:variant>
      <vt:variant>
        <vt:i4>7798827</vt:i4>
      </vt:variant>
      <vt:variant>
        <vt:i4>473</vt:i4>
      </vt:variant>
      <vt:variant>
        <vt:i4>0</vt:i4>
      </vt:variant>
      <vt:variant>
        <vt:i4>5</vt:i4>
      </vt:variant>
      <vt:variant>
        <vt:lpwstr>https://www.aihw.gov.au/reports/mothers-babies/australias-mothers-babies/contents/antenatal-period/antenatal-visits</vt:lpwstr>
      </vt:variant>
      <vt:variant>
        <vt:lpwstr/>
      </vt:variant>
      <vt:variant>
        <vt:i4>4784219</vt:i4>
      </vt:variant>
      <vt:variant>
        <vt:i4>470</vt:i4>
      </vt:variant>
      <vt:variant>
        <vt:i4>0</vt:i4>
      </vt:variant>
      <vt:variant>
        <vt:i4>5</vt:i4>
      </vt:variant>
      <vt:variant>
        <vt:lpwstr>https://app.magicapp.org/?language=ms</vt:lpwstr>
      </vt:variant>
      <vt:variant>
        <vt:lpwstr>/guideline/jm83RE</vt:lpwstr>
      </vt:variant>
      <vt:variant>
        <vt:i4>3276805</vt:i4>
      </vt:variant>
      <vt:variant>
        <vt:i4>465</vt:i4>
      </vt:variant>
      <vt:variant>
        <vt:i4>0</vt:i4>
      </vt:variant>
      <vt:variant>
        <vt:i4>5</vt:i4>
      </vt:variant>
      <vt:variant>
        <vt:lpwstr>mailto:syphilis.surveillance@cdc.gov.au</vt:lpwstr>
      </vt:variant>
      <vt:variant>
        <vt:lpwstr/>
      </vt:variant>
      <vt:variant>
        <vt:i4>2228276</vt:i4>
      </vt:variant>
      <vt:variant>
        <vt:i4>462</vt:i4>
      </vt:variant>
      <vt:variant>
        <vt:i4>0</vt:i4>
      </vt:variant>
      <vt:variant>
        <vt:i4>5</vt:i4>
      </vt:variant>
      <vt:variant>
        <vt:lpwstr>https://www.cdc.gov.au/resources/collections/cdna-surveillance-case-definitions</vt:lpwstr>
      </vt:variant>
      <vt:variant>
        <vt:lpwstr/>
      </vt:variant>
      <vt:variant>
        <vt:i4>6160410</vt:i4>
      </vt:variant>
      <vt:variant>
        <vt:i4>459</vt:i4>
      </vt:variant>
      <vt:variant>
        <vt:i4>0</vt:i4>
      </vt:variant>
      <vt:variant>
        <vt:i4>5</vt:i4>
      </vt:variant>
      <vt:variant>
        <vt:lpwstr>https://www.aihw.gov.au/reports/burden-of-disease/abds-methods-supplementary-material-2018/contents/about</vt:lpwstr>
      </vt:variant>
      <vt:variant>
        <vt:lpwstr/>
      </vt:variant>
      <vt:variant>
        <vt:i4>1441824</vt:i4>
      </vt:variant>
      <vt:variant>
        <vt:i4>453</vt:i4>
      </vt:variant>
      <vt:variant>
        <vt:i4>0</vt:i4>
      </vt:variant>
      <vt:variant>
        <vt:i4>5</vt:i4>
      </vt:variant>
      <vt:variant>
        <vt:lpwstr/>
      </vt:variant>
      <vt:variant>
        <vt:lpwstr>_Goal_3:_Reduce</vt:lpwstr>
      </vt:variant>
      <vt:variant>
        <vt:i4>1441824</vt:i4>
      </vt:variant>
      <vt:variant>
        <vt:i4>447</vt:i4>
      </vt:variant>
      <vt:variant>
        <vt:i4>0</vt:i4>
      </vt:variant>
      <vt:variant>
        <vt:i4>5</vt:i4>
      </vt:variant>
      <vt:variant>
        <vt:lpwstr/>
      </vt:variant>
      <vt:variant>
        <vt:lpwstr>_Goal_3:_Reduce</vt:lpwstr>
      </vt:variant>
      <vt:variant>
        <vt:i4>131116</vt:i4>
      </vt:variant>
      <vt:variant>
        <vt:i4>412</vt:i4>
      </vt:variant>
      <vt:variant>
        <vt:i4>0</vt:i4>
      </vt:variant>
      <vt:variant>
        <vt:i4>5</vt:i4>
      </vt:variant>
      <vt:variant>
        <vt:lpwstr/>
      </vt:variant>
      <vt:variant>
        <vt:lpwstr>_Goal_4:_Eliminate</vt:lpwstr>
      </vt:variant>
      <vt:variant>
        <vt:i4>2555960</vt:i4>
      </vt:variant>
      <vt:variant>
        <vt:i4>296</vt:i4>
      </vt:variant>
      <vt:variant>
        <vt:i4>0</vt:i4>
      </vt:variant>
      <vt:variant>
        <vt:i4>5</vt:i4>
      </vt:variant>
      <vt:variant>
        <vt:lpwstr>https://www.aihw.gov.au/about-our-data/our-data-collections/national-perinatal-data-collection</vt:lpwstr>
      </vt:variant>
      <vt:variant>
        <vt:lpwstr/>
      </vt:variant>
      <vt:variant>
        <vt:i4>2818174</vt:i4>
      </vt:variant>
      <vt:variant>
        <vt:i4>293</vt:i4>
      </vt:variant>
      <vt:variant>
        <vt:i4>0</vt:i4>
      </vt:variant>
      <vt:variant>
        <vt:i4>5</vt:i4>
      </vt:variant>
      <vt:variant>
        <vt:lpwstr>https://www.aihw.gov.au/reports-data/population-groups/mothers-babies/overview</vt:lpwstr>
      </vt:variant>
      <vt:variant>
        <vt:lpwstr/>
      </vt:variant>
      <vt:variant>
        <vt:i4>1572950</vt:i4>
      </vt:variant>
      <vt:variant>
        <vt:i4>281</vt:i4>
      </vt:variant>
      <vt:variant>
        <vt:i4>0</vt:i4>
      </vt:variant>
      <vt:variant>
        <vt:i4>5</vt:i4>
      </vt:variant>
      <vt:variant>
        <vt:lpwstr>https://accessproject.org.au/</vt:lpwstr>
      </vt:variant>
      <vt:variant>
        <vt:lpwstr/>
      </vt:variant>
      <vt:variant>
        <vt:i4>524295</vt:i4>
      </vt:variant>
      <vt:variant>
        <vt:i4>261</vt:i4>
      </vt:variant>
      <vt:variant>
        <vt:i4>0</vt:i4>
      </vt:variant>
      <vt:variant>
        <vt:i4>5</vt:i4>
      </vt:variant>
      <vt:variant>
        <vt:lpwstr>https://www.cdc.gov.au/resources/publications/national-syphilis-surveillance-and-monitoring-plan-2025</vt:lpwstr>
      </vt:variant>
      <vt:variant>
        <vt:lpwstr/>
      </vt:variant>
      <vt:variant>
        <vt:i4>1441844</vt:i4>
      </vt:variant>
      <vt:variant>
        <vt:i4>255</vt:i4>
      </vt:variant>
      <vt:variant>
        <vt:i4>0</vt:i4>
      </vt:variant>
      <vt:variant>
        <vt:i4>5</vt:i4>
      </vt:variant>
      <vt:variant>
        <vt:lpwstr/>
      </vt:variant>
      <vt:variant>
        <vt:lpwstr>_Appendix_B_–</vt:lpwstr>
      </vt:variant>
      <vt:variant>
        <vt:i4>1441847</vt:i4>
      </vt:variant>
      <vt:variant>
        <vt:i4>252</vt:i4>
      </vt:variant>
      <vt:variant>
        <vt:i4>0</vt:i4>
      </vt:variant>
      <vt:variant>
        <vt:i4>5</vt:i4>
      </vt:variant>
      <vt:variant>
        <vt:lpwstr/>
      </vt:variant>
      <vt:variant>
        <vt:lpwstr>_Appendix_A_–</vt:lpwstr>
      </vt:variant>
      <vt:variant>
        <vt:i4>524295</vt:i4>
      </vt:variant>
      <vt:variant>
        <vt:i4>249</vt:i4>
      </vt:variant>
      <vt:variant>
        <vt:i4>0</vt:i4>
      </vt:variant>
      <vt:variant>
        <vt:i4>5</vt:i4>
      </vt:variant>
      <vt:variant>
        <vt:lpwstr>https://www.cdc.gov.au/resources/publications/national-syphilis-surveillance-and-monitoring-plan-2025</vt:lpwstr>
      </vt:variant>
      <vt:variant>
        <vt:lpwstr/>
      </vt:variant>
      <vt:variant>
        <vt:i4>6553639</vt:i4>
      </vt:variant>
      <vt:variant>
        <vt:i4>246</vt:i4>
      </vt:variant>
      <vt:variant>
        <vt:i4>0</vt:i4>
      </vt:variant>
      <vt:variant>
        <vt:i4>5</vt:i4>
      </vt:variant>
      <vt:variant>
        <vt:lpwstr>https://www.cdc.gov.au/resources/publications/national-syphilis-response-plan-2023-2030</vt:lpwstr>
      </vt:variant>
      <vt:variant>
        <vt:lpwstr/>
      </vt:variant>
      <vt:variant>
        <vt:i4>1048632</vt:i4>
      </vt:variant>
      <vt:variant>
        <vt:i4>239</vt:i4>
      </vt:variant>
      <vt:variant>
        <vt:i4>0</vt:i4>
      </vt:variant>
      <vt:variant>
        <vt:i4>5</vt:i4>
      </vt:variant>
      <vt:variant>
        <vt:lpwstr/>
      </vt:variant>
      <vt:variant>
        <vt:lpwstr>_Toc241230816</vt:lpwstr>
      </vt:variant>
      <vt:variant>
        <vt:i4>1048632</vt:i4>
      </vt:variant>
      <vt:variant>
        <vt:i4>233</vt:i4>
      </vt:variant>
      <vt:variant>
        <vt:i4>0</vt:i4>
      </vt:variant>
      <vt:variant>
        <vt:i4>5</vt:i4>
      </vt:variant>
      <vt:variant>
        <vt:lpwstr/>
      </vt:variant>
      <vt:variant>
        <vt:lpwstr>_Toc241230815</vt:lpwstr>
      </vt:variant>
      <vt:variant>
        <vt:i4>1048632</vt:i4>
      </vt:variant>
      <vt:variant>
        <vt:i4>227</vt:i4>
      </vt:variant>
      <vt:variant>
        <vt:i4>0</vt:i4>
      </vt:variant>
      <vt:variant>
        <vt:i4>5</vt:i4>
      </vt:variant>
      <vt:variant>
        <vt:lpwstr/>
      </vt:variant>
      <vt:variant>
        <vt:lpwstr>_Toc241230814</vt:lpwstr>
      </vt:variant>
      <vt:variant>
        <vt:i4>1048632</vt:i4>
      </vt:variant>
      <vt:variant>
        <vt:i4>221</vt:i4>
      </vt:variant>
      <vt:variant>
        <vt:i4>0</vt:i4>
      </vt:variant>
      <vt:variant>
        <vt:i4>5</vt:i4>
      </vt:variant>
      <vt:variant>
        <vt:lpwstr/>
      </vt:variant>
      <vt:variant>
        <vt:lpwstr>_Toc241230813</vt:lpwstr>
      </vt:variant>
      <vt:variant>
        <vt:i4>1048632</vt:i4>
      </vt:variant>
      <vt:variant>
        <vt:i4>215</vt:i4>
      </vt:variant>
      <vt:variant>
        <vt:i4>0</vt:i4>
      </vt:variant>
      <vt:variant>
        <vt:i4>5</vt:i4>
      </vt:variant>
      <vt:variant>
        <vt:lpwstr/>
      </vt:variant>
      <vt:variant>
        <vt:lpwstr>_Toc241230812</vt:lpwstr>
      </vt:variant>
      <vt:variant>
        <vt:i4>1048632</vt:i4>
      </vt:variant>
      <vt:variant>
        <vt:i4>209</vt:i4>
      </vt:variant>
      <vt:variant>
        <vt:i4>0</vt:i4>
      </vt:variant>
      <vt:variant>
        <vt:i4>5</vt:i4>
      </vt:variant>
      <vt:variant>
        <vt:lpwstr/>
      </vt:variant>
      <vt:variant>
        <vt:lpwstr>_Toc241230811</vt:lpwstr>
      </vt:variant>
      <vt:variant>
        <vt:i4>1048632</vt:i4>
      </vt:variant>
      <vt:variant>
        <vt:i4>203</vt:i4>
      </vt:variant>
      <vt:variant>
        <vt:i4>0</vt:i4>
      </vt:variant>
      <vt:variant>
        <vt:i4>5</vt:i4>
      </vt:variant>
      <vt:variant>
        <vt:lpwstr/>
      </vt:variant>
      <vt:variant>
        <vt:lpwstr>_Toc241230810</vt:lpwstr>
      </vt:variant>
      <vt:variant>
        <vt:i4>1114168</vt:i4>
      </vt:variant>
      <vt:variant>
        <vt:i4>197</vt:i4>
      </vt:variant>
      <vt:variant>
        <vt:i4>0</vt:i4>
      </vt:variant>
      <vt:variant>
        <vt:i4>5</vt:i4>
      </vt:variant>
      <vt:variant>
        <vt:lpwstr/>
      </vt:variant>
      <vt:variant>
        <vt:lpwstr>_Toc241230809</vt:lpwstr>
      </vt:variant>
      <vt:variant>
        <vt:i4>1114168</vt:i4>
      </vt:variant>
      <vt:variant>
        <vt:i4>191</vt:i4>
      </vt:variant>
      <vt:variant>
        <vt:i4>0</vt:i4>
      </vt:variant>
      <vt:variant>
        <vt:i4>5</vt:i4>
      </vt:variant>
      <vt:variant>
        <vt:lpwstr/>
      </vt:variant>
      <vt:variant>
        <vt:lpwstr>_Toc241230808</vt:lpwstr>
      </vt:variant>
      <vt:variant>
        <vt:i4>1114168</vt:i4>
      </vt:variant>
      <vt:variant>
        <vt:i4>185</vt:i4>
      </vt:variant>
      <vt:variant>
        <vt:i4>0</vt:i4>
      </vt:variant>
      <vt:variant>
        <vt:i4>5</vt:i4>
      </vt:variant>
      <vt:variant>
        <vt:lpwstr/>
      </vt:variant>
      <vt:variant>
        <vt:lpwstr>_Toc241230807</vt:lpwstr>
      </vt:variant>
      <vt:variant>
        <vt:i4>1114168</vt:i4>
      </vt:variant>
      <vt:variant>
        <vt:i4>179</vt:i4>
      </vt:variant>
      <vt:variant>
        <vt:i4>0</vt:i4>
      </vt:variant>
      <vt:variant>
        <vt:i4>5</vt:i4>
      </vt:variant>
      <vt:variant>
        <vt:lpwstr/>
      </vt:variant>
      <vt:variant>
        <vt:lpwstr>_Toc241230806</vt:lpwstr>
      </vt:variant>
      <vt:variant>
        <vt:i4>1114168</vt:i4>
      </vt:variant>
      <vt:variant>
        <vt:i4>173</vt:i4>
      </vt:variant>
      <vt:variant>
        <vt:i4>0</vt:i4>
      </vt:variant>
      <vt:variant>
        <vt:i4>5</vt:i4>
      </vt:variant>
      <vt:variant>
        <vt:lpwstr/>
      </vt:variant>
      <vt:variant>
        <vt:lpwstr>_Toc241230805</vt:lpwstr>
      </vt:variant>
      <vt:variant>
        <vt:i4>1114168</vt:i4>
      </vt:variant>
      <vt:variant>
        <vt:i4>167</vt:i4>
      </vt:variant>
      <vt:variant>
        <vt:i4>0</vt:i4>
      </vt:variant>
      <vt:variant>
        <vt:i4>5</vt:i4>
      </vt:variant>
      <vt:variant>
        <vt:lpwstr/>
      </vt:variant>
      <vt:variant>
        <vt:lpwstr>_Toc241230804</vt:lpwstr>
      </vt:variant>
      <vt:variant>
        <vt:i4>1114168</vt:i4>
      </vt:variant>
      <vt:variant>
        <vt:i4>161</vt:i4>
      </vt:variant>
      <vt:variant>
        <vt:i4>0</vt:i4>
      </vt:variant>
      <vt:variant>
        <vt:i4>5</vt:i4>
      </vt:variant>
      <vt:variant>
        <vt:lpwstr/>
      </vt:variant>
      <vt:variant>
        <vt:lpwstr>_Toc241230803</vt:lpwstr>
      </vt:variant>
      <vt:variant>
        <vt:i4>1114168</vt:i4>
      </vt:variant>
      <vt:variant>
        <vt:i4>155</vt:i4>
      </vt:variant>
      <vt:variant>
        <vt:i4>0</vt:i4>
      </vt:variant>
      <vt:variant>
        <vt:i4>5</vt:i4>
      </vt:variant>
      <vt:variant>
        <vt:lpwstr/>
      </vt:variant>
      <vt:variant>
        <vt:lpwstr>_Toc241230802</vt:lpwstr>
      </vt:variant>
      <vt:variant>
        <vt:i4>1114168</vt:i4>
      </vt:variant>
      <vt:variant>
        <vt:i4>149</vt:i4>
      </vt:variant>
      <vt:variant>
        <vt:i4>0</vt:i4>
      </vt:variant>
      <vt:variant>
        <vt:i4>5</vt:i4>
      </vt:variant>
      <vt:variant>
        <vt:lpwstr/>
      </vt:variant>
      <vt:variant>
        <vt:lpwstr>_Toc241230801</vt:lpwstr>
      </vt:variant>
      <vt:variant>
        <vt:i4>1114168</vt:i4>
      </vt:variant>
      <vt:variant>
        <vt:i4>143</vt:i4>
      </vt:variant>
      <vt:variant>
        <vt:i4>0</vt:i4>
      </vt:variant>
      <vt:variant>
        <vt:i4>5</vt:i4>
      </vt:variant>
      <vt:variant>
        <vt:lpwstr/>
      </vt:variant>
      <vt:variant>
        <vt:lpwstr>_Toc241230800</vt:lpwstr>
      </vt:variant>
      <vt:variant>
        <vt:i4>1572919</vt:i4>
      </vt:variant>
      <vt:variant>
        <vt:i4>137</vt:i4>
      </vt:variant>
      <vt:variant>
        <vt:i4>0</vt:i4>
      </vt:variant>
      <vt:variant>
        <vt:i4>5</vt:i4>
      </vt:variant>
      <vt:variant>
        <vt:lpwstr/>
      </vt:variant>
      <vt:variant>
        <vt:lpwstr>_Toc241230799</vt:lpwstr>
      </vt:variant>
      <vt:variant>
        <vt:i4>1572919</vt:i4>
      </vt:variant>
      <vt:variant>
        <vt:i4>131</vt:i4>
      </vt:variant>
      <vt:variant>
        <vt:i4>0</vt:i4>
      </vt:variant>
      <vt:variant>
        <vt:i4>5</vt:i4>
      </vt:variant>
      <vt:variant>
        <vt:lpwstr/>
      </vt:variant>
      <vt:variant>
        <vt:lpwstr>_Toc241230798</vt:lpwstr>
      </vt:variant>
      <vt:variant>
        <vt:i4>1572919</vt:i4>
      </vt:variant>
      <vt:variant>
        <vt:i4>125</vt:i4>
      </vt:variant>
      <vt:variant>
        <vt:i4>0</vt:i4>
      </vt:variant>
      <vt:variant>
        <vt:i4>5</vt:i4>
      </vt:variant>
      <vt:variant>
        <vt:lpwstr/>
      </vt:variant>
      <vt:variant>
        <vt:lpwstr>_Toc241230797</vt:lpwstr>
      </vt:variant>
      <vt:variant>
        <vt:i4>1572919</vt:i4>
      </vt:variant>
      <vt:variant>
        <vt:i4>119</vt:i4>
      </vt:variant>
      <vt:variant>
        <vt:i4>0</vt:i4>
      </vt:variant>
      <vt:variant>
        <vt:i4>5</vt:i4>
      </vt:variant>
      <vt:variant>
        <vt:lpwstr/>
      </vt:variant>
      <vt:variant>
        <vt:lpwstr>_Toc241230796</vt:lpwstr>
      </vt:variant>
      <vt:variant>
        <vt:i4>1572919</vt:i4>
      </vt:variant>
      <vt:variant>
        <vt:i4>113</vt:i4>
      </vt:variant>
      <vt:variant>
        <vt:i4>0</vt:i4>
      </vt:variant>
      <vt:variant>
        <vt:i4>5</vt:i4>
      </vt:variant>
      <vt:variant>
        <vt:lpwstr/>
      </vt:variant>
      <vt:variant>
        <vt:lpwstr>_Toc241230795</vt:lpwstr>
      </vt:variant>
      <vt:variant>
        <vt:i4>1572919</vt:i4>
      </vt:variant>
      <vt:variant>
        <vt:i4>107</vt:i4>
      </vt:variant>
      <vt:variant>
        <vt:i4>0</vt:i4>
      </vt:variant>
      <vt:variant>
        <vt:i4>5</vt:i4>
      </vt:variant>
      <vt:variant>
        <vt:lpwstr/>
      </vt:variant>
      <vt:variant>
        <vt:lpwstr>_Toc241230794</vt:lpwstr>
      </vt:variant>
      <vt:variant>
        <vt:i4>1572919</vt:i4>
      </vt:variant>
      <vt:variant>
        <vt:i4>101</vt:i4>
      </vt:variant>
      <vt:variant>
        <vt:i4>0</vt:i4>
      </vt:variant>
      <vt:variant>
        <vt:i4>5</vt:i4>
      </vt:variant>
      <vt:variant>
        <vt:lpwstr/>
      </vt:variant>
      <vt:variant>
        <vt:lpwstr>_Toc241230793</vt:lpwstr>
      </vt:variant>
      <vt:variant>
        <vt:i4>1572919</vt:i4>
      </vt:variant>
      <vt:variant>
        <vt:i4>95</vt:i4>
      </vt:variant>
      <vt:variant>
        <vt:i4>0</vt:i4>
      </vt:variant>
      <vt:variant>
        <vt:i4>5</vt:i4>
      </vt:variant>
      <vt:variant>
        <vt:lpwstr/>
      </vt:variant>
      <vt:variant>
        <vt:lpwstr>_Toc241230792</vt:lpwstr>
      </vt:variant>
      <vt:variant>
        <vt:i4>1572919</vt:i4>
      </vt:variant>
      <vt:variant>
        <vt:i4>89</vt:i4>
      </vt:variant>
      <vt:variant>
        <vt:i4>0</vt:i4>
      </vt:variant>
      <vt:variant>
        <vt:i4>5</vt:i4>
      </vt:variant>
      <vt:variant>
        <vt:lpwstr/>
      </vt:variant>
      <vt:variant>
        <vt:lpwstr>_Toc241230791</vt:lpwstr>
      </vt:variant>
      <vt:variant>
        <vt:i4>1572919</vt:i4>
      </vt:variant>
      <vt:variant>
        <vt:i4>83</vt:i4>
      </vt:variant>
      <vt:variant>
        <vt:i4>0</vt:i4>
      </vt:variant>
      <vt:variant>
        <vt:i4>5</vt:i4>
      </vt:variant>
      <vt:variant>
        <vt:lpwstr/>
      </vt:variant>
      <vt:variant>
        <vt:lpwstr>_Toc241230790</vt:lpwstr>
      </vt:variant>
      <vt:variant>
        <vt:i4>1638455</vt:i4>
      </vt:variant>
      <vt:variant>
        <vt:i4>77</vt:i4>
      </vt:variant>
      <vt:variant>
        <vt:i4>0</vt:i4>
      </vt:variant>
      <vt:variant>
        <vt:i4>5</vt:i4>
      </vt:variant>
      <vt:variant>
        <vt:lpwstr/>
      </vt:variant>
      <vt:variant>
        <vt:lpwstr>_Toc241230789</vt:lpwstr>
      </vt:variant>
      <vt:variant>
        <vt:i4>1638455</vt:i4>
      </vt:variant>
      <vt:variant>
        <vt:i4>71</vt:i4>
      </vt:variant>
      <vt:variant>
        <vt:i4>0</vt:i4>
      </vt:variant>
      <vt:variant>
        <vt:i4>5</vt:i4>
      </vt:variant>
      <vt:variant>
        <vt:lpwstr/>
      </vt:variant>
      <vt:variant>
        <vt:lpwstr>_Toc241230788</vt:lpwstr>
      </vt:variant>
      <vt:variant>
        <vt:i4>1638455</vt:i4>
      </vt:variant>
      <vt:variant>
        <vt:i4>65</vt:i4>
      </vt:variant>
      <vt:variant>
        <vt:i4>0</vt:i4>
      </vt:variant>
      <vt:variant>
        <vt:i4>5</vt:i4>
      </vt:variant>
      <vt:variant>
        <vt:lpwstr/>
      </vt:variant>
      <vt:variant>
        <vt:lpwstr>_Toc241230787</vt:lpwstr>
      </vt:variant>
      <vt:variant>
        <vt:i4>1638455</vt:i4>
      </vt:variant>
      <vt:variant>
        <vt:i4>59</vt:i4>
      </vt:variant>
      <vt:variant>
        <vt:i4>0</vt:i4>
      </vt:variant>
      <vt:variant>
        <vt:i4>5</vt:i4>
      </vt:variant>
      <vt:variant>
        <vt:lpwstr/>
      </vt:variant>
      <vt:variant>
        <vt:lpwstr>_Toc241230786</vt:lpwstr>
      </vt:variant>
      <vt:variant>
        <vt:i4>1638455</vt:i4>
      </vt:variant>
      <vt:variant>
        <vt:i4>53</vt:i4>
      </vt:variant>
      <vt:variant>
        <vt:i4>0</vt:i4>
      </vt:variant>
      <vt:variant>
        <vt:i4>5</vt:i4>
      </vt:variant>
      <vt:variant>
        <vt:lpwstr/>
      </vt:variant>
      <vt:variant>
        <vt:lpwstr>_Toc241230785</vt:lpwstr>
      </vt:variant>
      <vt:variant>
        <vt:i4>1638455</vt:i4>
      </vt:variant>
      <vt:variant>
        <vt:i4>47</vt:i4>
      </vt:variant>
      <vt:variant>
        <vt:i4>0</vt:i4>
      </vt:variant>
      <vt:variant>
        <vt:i4>5</vt:i4>
      </vt:variant>
      <vt:variant>
        <vt:lpwstr/>
      </vt:variant>
      <vt:variant>
        <vt:lpwstr>_Toc241230784</vt:lpwstr>
      </vt:variant>
      <vt:variant>
        <vt:i4>1638455</vt:i4>
      </vt:variant>
      <vt:variant>
        <vt:i4>41</vt:i4>
      </vt:variant>
      <vt:variant>
        <vt:i4>0</vt:i4>
      </vt:variant>
      <vt:variant>
        <vt:i4>5</vt:i4>
      </vt:variant>
      <vt:variant>
        <vt:lpwstr/>
      </vt:variant>
      <vt:variant>
        <vt:lpwstr>_Toc241230783</vt:lpwstr>
      </vt:variant>
      <vt:variant>
        <vt:i4>1638455</vt:i4>
      </vt:variant>
      <vt:variant>
        <vt:i4>35</vt:i4>
      </vt:variant>
      <vt:variant>
        <vt:i4>0</vt:i4>
      </vt:variant>
      <vt:variant>
        <vt:i4>5</vt:i4>
      </vt:variant>
      <vt:variant>
        <vt:lpwstr/>
      </vt:variant>
      <vt:variant>
        <vt:lpwstr>_Toc241230782</vt:lpwstr>
      </vt:variant>
      <vt:variant>
        <vt:i4>1638455</vt:i4>
      </vt:variant>
      <vt:variant>
        <vt:i4>29</vt:i4>
      </vt:variant>
      <vt:variant>
        <vt:i4>0</vt:i4>
      </vt:variant>
      <vt:variant>
        <vt:i4>5</vt:i4>
      </vt:variant>
      <vt:variant>
        <vt:lpwstr/>
      </vt:variant>
      <vt:variant>
        <vt:lpwstr>_Toc241230781</vt:lpwstr>
      </vt:variant>
      <vt:variant>
        <vt:i4>1638455</vt:i4>
      </vt:variant>
      <vt:variant>
        <vt:i4>23</vt:i4>
      </vt:variant>
      <vt:variant>
        <vt:i4>0</vt:i4>
      </vt:variant>
      <vt:variant>
        <vt:i4>5</vt:i4>
      </vt:variant>
      <vt:variant>
        <vt:lpwstr/>
      </vt:variant>
      <vt:variant>
        <vt:lpwstr>_Toc241230780</vt:lpwstr>
      </vt:variant>
      <vt:variant>
        <vt:i4>1441847</vt:i4>
      </vt:variant>
      <vt:variant>
        <vt:i4>17</vt:i4>
      </vt:variant>
      <vt:variant>
        <vt:i4>0</vt:i4>
      </vt:variant>
      <vt:variant>
        <vt:i4>5</vt:i4>
      </vt:variant>
      <vt:variant>
        <vt:lpwstr/>
      </vt:variant>
      <vt:variant>
        <vt:lpwstr>_Toc241230779</vt:lpwstr>
      </vt:variant>
      <vt:variant>
        <vt:i4>1441847</vt:i4>
      </vt:variant>
      <vt:variant>
        <vt:i4>11</vt:i4>
      </vt:variant>
      <vt:variant>
        <vt:i4>0</vt:i4>
      </vt:variant>
      <vt:variant>
        <vt:i4>5</vt:i4>
      </vt:variant>
      <vt:variant>
        <vt:lpwstr/>
      </vt:variant>
      <vt:variant>
        <vt:lpwstr>_Toc241230778</vt:lpwstr>
      </vt:variant>
      <vt:variant>
        <vt:i4>1441847</vt:i4>
      </vt:variant>
      <vt:variant>
        <vt:i4>5</vt:i4>
      </vt:variant>
      <vt:variant>
        <vt:i4>0</vt:i4>
      </vt:variant>
      <vt:variant>
        <vt:i4>5</vt:i4>
      </vt:variant>
      <vt:variant>
        <vt:lpwstr/>
      </vt:variant>
      <vt:variant>
        <vt:lpwstr>_Toc241230777</vt:lpwstr>
      </vt:variant>
      <vt:variant>
        <vt:i4>7274499</vt:i4>
      </vt:variant>
      <vt:variant>
        <vt:i4>0</vt:i4>
      </vt:variant>
      <vt:variant>
        <vt:i4>0</vt:i4>
      </vt:variant>
      <vt:variant>
        <vt:i4>5</vt:i4>
      </vt:variant>
      <vt:variant>
        <vt:lpwstr>mailto:comms@cdc.gov.au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Syphilis Surveillance Annual Report 2025</dc:title>
  <dc:subject>Communicable diseases prevention and control</dc:subject>
  <dc:creator>Australian Centre for Disease Control</dc:creator>
  <cp:keywords>syphilis, surveillance</cp:keywords>
  <dc:description/>
  <cp:lastModifiedBy>MASCHKE, Elvia</cp:lastModifiedBy>
  <cp:revision>39</cp:revision>
  <dcterms:created xsi:type="dcterms:W3CDTF">2026-09-30T02:02:00Z</dcterms:created>
  <dcterms:modified xsi:type="dcterms:W3CDTF">2026-09-30T06:17:00Z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0x010100652C96BF79B263478F32DAA0597FB74D</vt:lpwstr>
  </property>
  <property fmtid="{D5CDD505-2E9C-101B-9397-08002B2CF9AE}" pid="3" name="MediaServiceImageTags">
    <vt:lpwstr/>
  </property>
  <property fmtid="{D5CDD505-2E9C-101B-9397-08002B2CF9AE}" pid="4" name="ClassificationContentMarkingHeaderShapeIds">
    <vt:lpwstr>6ad39508,6776529f,29c82d70</vt:lpwstr>
  </property>
  <property fmtid="{D5CDD505-2E9C-101B-9397-08002B2CF9AE}" pid="5" name="ClassificationContentMarkingHeaderFontProps">
    <vt:lpwstr>#ff0000,12,Aptos</vt:lpwstr>
  </property>
  <property fmtid="{D5CDD505-2E9C-101B-9397-08002B2CF9AE}" pid="6" name="ClassificationContentMarkingHeaderText">
    <vt:lpwstr>OFFICIAL</vt:lpwstr>
  </property>
  <property fmtid="{D5CDD505-2E9C-101B-9397-08002B2CF9AE}" pid="7" name="ClassificationContentMarkingFooterShapeIds">
    <vt:lpwstr>58ce0941,4dbcf4c9,69c0bb6f</vt:lpwstr>
  </property>
  <property fmtid="{D5CDD505-2E9C-101B-9397-08002B2CF9AE}" pid="8" name="ClassificationContentMarkingFooterFontProps">
    <vt:lpwstr>#ff0000,12,Aptos</vt:lpwstr>
  </property>
  <property fmtid="{D5CDD505-2E9C-101B-9397-08002B2CF9AE}" pid="9" name="ClassificationContentMarkingFooterText">
    <vt:lpwstr>OFFICIAL</vt:lpwstr>
  </property>
  <property fmtid="{D5CDD505-2E9C-101B-9397-08002B2CF9AE}" pid="10" name="MSIP_Label_7cd3e8b9-ffed-43a8-b7f4-cc2fa0382d36_Enabled">
    <vt:lpwstr>true</vt:lpwstr>
  </property>
  <property fmtid="{D5CDD505-2E9C-101B-9397-08002B2CF9AE}" pid="11" name="MSIP_Label_7cd3e8b9-ffed-43a8-b7f4-cc2fa0382d36_SetDate">
    <vt:lpwstr>2025-12-09T04:45:48Z</vt:lpwstr>
  </property>
  <property fmtid="{D5CDD505-2E9C-101B-9397-08002B2CF9AE}" pid="12" name="MSIP_Label_7cd3e8b9-ffed-43a8-b7f4-cc2fa0382d36_Method">
    <vt:lpwstr>Privileged</vt:lpwstr>
  </property>
  <property fmtid="{D5CDD505-2E9C-101B-9397-08002B2CF9AE}" pid="13" name="MSIP_Label_7cd3e8b9-ffed-43a8-b7f4-cc2fa0382d36_Name">
    <vt:lpwstr>O</vt:lpwstr>
  </property>
  <property fmtid="{D5CDD505-2E9C-101B-9397-08002B2CF9AE}" pid="14" name="MSIP_Label_7cd3e8b9-ffed-43a8-b7f4-cc2fa0382d36_SiteId">
    <vt:lpwstr>34a3929c-73cf-4954-abfe-147dc3517892</vt:lpwstr>
  </property>
  <property fmtid="{D5CDD505-2E9C-101B-9397-08002B2CF9AE}" pid="15" name="MSIP_Label_7cd3e8b9-ffed-43a8-b7f4-cc2fa0382d36_ActionId">
    <vt:lpwstr>07552bcc-6c20-45e9-a346-c1035e32f58a</vt:lpwstr>
  </property>
  <property fmtid="{D5CDD505-2E9C-101B-9397-08002B2CF9AE}" pid="16" name="MSIP_Label_7cd3e8b9-ffed-43a8-b7f4-cc2fa0382d36_ContentBits">
    <vt:lpwstr>3</vt:lpwstr>
  </property>
  <property fmtid="{D5CDD505-2E9C-101B-9397-08002B2CF9AE}" pid="17" name="MSIP_Label_7cd3e8b9-ffed-43a8-b7f4-cc2fa0382d36_Tag">
    <vt:lpwstr>50, 0, 1, 1</vt:lpwstr>
  </property>
  <property fmtid="{D5CDD505-2E9C-101B-9397-08002B2CF9AE}" pid="18" name="Order">
    <vt:r8>425300</vt:r8>
  </property>
  <property fmtid="{D5CDD505-2E9C-101B-9397-08002B2CF9AE}" pid="19" name="xd_Signature">
    <vt:bool>false</vt:bool>
  </property>
  <property fmtid="{D5CDD505-2E9C-101B-9397-08002B2CF9AE}" pid="20" name="xd_ProgID">
    <vt:lpwstr/>
  </property>
  <property fmtid="{D5CDD505-2E9C-101B-9397-08002B2CF9AE}" pid="21" name="ComplianceAssetId">
    <vt:lpwstr/>
  </property>
  <property fmtid="{D5CDD505-2E9C-101B-9397-08002B2CF9AE}" pid="22" name="TemplateUrl">
    <vt:lpwstr/>
  </property>
  <property fmtid="{D5CDD505-2E9C-101B-9397-08002B2CF9AE}" pid="23" name="_ExtendedDescription">
    <vt:lpwstr/>
  </property>
  <property fmtid="{D5CDD505-2E9C-101B-9397-08002B2CF9AE}" pid="24" name="TriggerFlowInfo">
    <vt:lpwstr/>
  </property>
  <property fmtid="{D5CDD505-2E9C-101B-9397-08002B2CF9AE}" pid="25" name="docLang">
    <vt:lpwstr>en</vt:lpwstr>
  </property>
</Properties>
</file>